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018" w:rsidRPr="005A2018" w:rsidRDefault="005A2018" w:rsidP="00D9322F">
      <w:pPr>
        <w:suppressAutoHyphens/>
        <w:jc w:val="center"/>
        <w:rPr>
          <w:rFonts w:ascii="Arial" w:hAnsi="Arial" w:cs="Arial"/>
          <w:b/>
          <w:color w:val="CCFFCC"/>
          <w:sz w:val="44"/>
          <w:szCs w:val="44"/>
        </w:rPr>
      </w:pPr>
    </w:p>
    <w:p w:rsidR="00D553F9" w:rsidRPr="00626D0F" w:rsidRDefault="00D553F9" w:rsidP="00D9322F">
      <w:pPr>
        <w:suppressAutoHyphens/>
        <w:jc w:val="center"/>
        <w:rPr>
          <w:rFonts w:ascii="Arial" w:hAnsi="Arial" w:cs="Arial"/>
          <w:b/>
          <w:color w:val="CCFFCC"/>
          <w:sz w:val="36"/>
          <w:szCs w:val="36"/>
        </w:rPr>
      </w:pPr>
      <w:r w:rsidRPr="00626D0F">
        <w:rPr>
          <w:rFonts w:ascii="Arial" w:hAnsi="Arial" w:cs="Arial"/>
          <w:b/>
          <w:color w:val="CCFFCC"/>
          <w:sz w:val="36"/>
          <w:szCs w:val="36"/>
        </w:rPr>
        <w:t>ΥΠΟ</w:t>
      </w:r>
      <w:r w:rsidR="00314F6D">
        <w:rPr>
          <w:rFonts w:ascii="Arial" w:hAnsi="Arial" w:cs="Arial"/>
          <w:b/>
          <w:noProof/>
          <w:color w:val="CCFFCC"/>
          <w:sz w:val="36"/>
          <w:szCs w:val="36"/>
        </w:rPr>
        <w:drawing>
          <wp:anchor distT="0" distB="0" distL="114300" distR="114300" simplePos="0" relativeHeight="251534848" behindDoc="1" locked="0" layoutInCell="1" allowOverlap="1">
            <wp:simplePos x="0" y="0"/>
            <wp:positionH relativeFrom="margin">
              <wp:align>center</wp:align>
            </wp:positionH>
            <wp:positionV relativeFrom="margin">
              <wp:align>center</wp:align>
            </wp:positionV>
            <wp:extent cx="6504940" cy="8691880"/>
            <wp:effectExtent l="0" t="0" r="0" b="0"/>
            <wp:wrapNone/>
            <wp:docPr id="2397" name="Εικόνα 2397" descr="εξώφυλλ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εξώφυλλο-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4940" cy="8691880"/>
                    </a:xfrm>
                    <a:prstGeom prst="rect">
                      <a:avLst/>
                    </a:prstGeom>
                    <a:noFill/>
                  </pic:spPr>
                </pic:pic>
              </a:graphicData>
            </a:graphic>
          </wp:anchor>
        </w:drawing>
      </w:r>
      <w:r w:rsidRPr="00626D0F">
        <w:rPr>
          <w:rFonts w:ascii="Arial" w:hAnsi="Arial" w:cs="Arial"/>
          <w:b/>
          <w:color w:val="CCFFCC"/>
          <w:sz w:val="36"/>
          <w:szCs w:val="36"/>
        </w:rPr>
        <w:t>ΥΡΓΕΙΟ ΕΘΝΙΚΗΣ ΠΑΙΔΕΙΑΣ ΚΑΙ ΘΡΗΣΚΕΥΜΑΤΩΝ</w:t>
      </w:r>
    </w:p>
    <w:p w:rsidR="00D553F9" w:rsidRPr="00626D0F" w:rsidRDefault="00D553F9" w:rsidP="00D9322F">
      <w:pPr>
        <w:suppressAutoHyphens/>
        <w:jc w:val="center"/>
        <w:rPr>
          <w:rFonts w:ascii="Arial" w:hAnsi="Arial" w:cs="Arial"/>
          <w:b/>
          <w:color w:val="CCFFCC"/>
          <w:spacing w:val="40"/>
          <w:sz w:val="36"/>
          <w:szCs w:val="36"/>
        </w:rPr>
      </w:pPr>
      <w:r w:rsidRPr="00626D0F">
        <w:rPr>
          <w:rFonts w:ascii="Arial" w:hAnsi="Arial" w:cs="Arial"/>
          <w:b/>
          <w:color w:val="CCFFCC"/>
          <w:spacing w:val="40"/>
          <w:sz w:val="36"/>
          <w:szCs w:val="36"/>
        </w:rPr>
        <w:t>ΠΑΙΔΑΓΩΓΙΚΟ ΙΝΣΤΙΤΟΥΤΟ</w:t>
      </w:r>
    </w:p>
    <w:p w:rsidR="00CF5854" w:rsidRPr="00626D0F" w:rsidRDefault="00CF5854" w:rsidP="00CF5854">
      <w:pPr>
        <w:rPr>
          <w:rFonts w:ascii="Arial" w:hAnsi="Arial" w:cs="Arial"/>
          <w:b/>
          <w:color w:val="000000"/>
          <w:sz w:val="36"/>
          <w:szCs w:val="36"/>
        </w:rPr>
      </w:pPr>
    </w:p>
    <w:p w:rsidR="00CF5854" w:rsidRPr="00626D0F" w:rsidRDefault="00CF5854" w:rsidP="00CF5854">
      <w:pPr>
        <w:rPr>
          <w:rFonts w:ascii="Arial" w:hAnsi="Arial" w:cs="Arial"/>
          <w:b/>
          <w:color w:val="000000"/>
          <w:sz w:val="36"/>
          <w:szCs w:val="36"/>
        </w:rPr>
      </w:pPr>
    </w:p>
    <w:p w:rsidR="00CF5854" w:rsidRPr="00626D0F" w:rsidRDefault="00CF5854" w:rsidP="00CF5854">
      <w:pPr>
        <w:rPr>
          <w:rFonts w:ascii="Arial" w:hAnsi="Arial" w:cs="Arial"/>
          <w:b/>
          <w:color w:val="000000"/>
          <w:sz w:val="36"/>
          <w:szCs w:val="36"/>
        </w:rPr>
      </w:pPr>
    </w:p>
    <w:p w:rsidR="00CF5854" w:rsidRPr="00626D0F" w:rsidRDefault="00CF5854" w:rsidP="00CF5854">
      <w:pPr>
        <w:rPr>
          <w:rFonts w:ascii="Arial" w:hAnsi="Arial" w:cs="Arial"/>
          <w:b/>
          <w:bCs/>
          <w:color w:val="CCFFFF"/>
          <w:sz w:val="36"/>
          <w:szCs w:val="36"/>
        </w:rPr>
      </w:pPr>
    </w:p>
    <w:p w:rsidR="00CF5854" w:rsidRPr="00626D0F" w:rsidRDefault="0000691F" w:rsidP="00CF5854">
      <w:pPr>
        <w:tabs>
          <w:tab w:val="right" w:pos="9638"/>
        </w:tabs>
        <w:rPr>
          <w:rFonts w:ascii="Arial" w:hAnsi="Arial" w:cs="Arial"/>
          <w:b/>
          <w:bCs/>
          <w:color w:val="CCFFFF"/>
          <w:sz w:val="36"/>
          <w:szCs w:val="36"/>
        </w:rPr>
      </w:pPr>
      <w:r w:rsidRPr="00626D0F">
        <w:rPr>
          <w:rFonts w:ascii="Arial" w:hAnsi="Arial" w:cs="Arial"/>
          <w:b/>
          <w:bCs/>
          <w:color w:val="CCFFFF"/>
          <w:sz w:val="36"/>
          <w:szCs w:val="36"/>
        </w:rPr>
        <w:t>Αριστείδ</w:t>
      </w:r>
      <w:r w:rsidR="005B3F72" w:rsidRPr="00626D0F">
        <w:rPr>
          <w:rFonts w:ascii="Arial" w:hAnsi="Arial" w:cs="Arial"/>
          <w:b/>
          <w:bCs/>
          <w:color w:val="CCFFFF"/>
          <w:sz w:val="36"/>
          <w:szCs w:val="36"/>
        </w:rPr>
        <w:t>ης</w:t>
      </w:r>
      <w:r w:rsidR="00D553F9" w:rsidRPr="00626D0F">
        <w:rPr>
          <w:rFonts w:ascii="Arial" w:hAnsi="Arial" w:cs="Arial"/>
          <w:b/>
          <w:bCs/>
          <w:color w:val="CCFFFF"/>
          <w:sz w:val="36"/>
          <w:szCs w:val="36"/>
        </w:rPr>
        <w:t xml:space="preserve"> </w:t>
      </w:r>
      <w:r w:rsidR="00CF5854" w:rsidRPr="00626D0F">
        <w:rPr>
          <w:rFonts w:ascii="Arial" w:hAnsi="Arial" w:cs="Arial"/>
          <w:b/>
          <w:bCs/>
          <w:color w:val="CCFFFF"/>
          <w:sz w:val="36"/>
          <w:szCs w:val="36"/>
        </w:rPr>
        <w:tab/>
        <w:t>Χρίστος</w:t>
      </w:r>
    </w:p>
    <w:p w:rsidR="00D553F9" w:rsidRPr="00626D0F" w:rsidRDefault="0000691F" w:rsidP="00CF5854">
      <w:pPr>
        <w:tabs>
          <w:tab w:val="right" w:pos="9638"/>
        </w:tabs>
        <w:rPr>
          <w:rFonts w:ascii="Arial" w:hAnsi="Arial" w:cs="Arial"/>
          <w:b/>
          <w:bCs/>
          <w:color w:val="CCFFFF"/>
          <w:sz w:val="36"/>
          <w:szCs w:val="36"/>
        </w:rPr>
      </w:pPr>
      <w:r w:rsidRPr="00626D0F">
        <w:rPr>
          <w:rFonts w:ascii="Arial" w:hAnsi="Arial" w:cs="Arial"/>
          <w:b/>
          <w:bCs/>
          <w:color w:val="CCFFFF"/>
          <w:sz w:val="36"/>
          <w:szCs w:val="36"/>
        </w:rPr>
        <w:t>Αράπογλου</w:t>
      </w:r>
      <w:r w:rsidR="00CF5854" w:rsidRPr="00626D0F">
        <w:rPr>
          <w:rFonts w:ascii="Arial" w:hAnsi="Arial" w:cs="Arial"/>
          <w:b/>
          <w:bCs/>
          <w:color w:val="CCFFFF"/>
          <w:sz w:val="36"/>
          <w:szCs w:val="36"/>
        </w:rPr>
        <w:tab/>
      </w:r>
      <w:r w:rsidRPr="00626D0F">
        <w:rPr>
          <w:rFonts w:ascii="Arial" w:hAnsi="Arial" w:cs="Arial"/>
          <w:b/>
          <w:bCs/>
          <w:color w:val="CCFFFF"/>
          <w:sz w:val="36"/>
          <w:szCs w:val="36"/>
        </w:rPr>
        <w:t>Μαβόγλου</w:t>
      </w:r>
    </w:p>
    <w:p w:rsidR="00CF5854" w:rsidRPr="00626D0F" w:rsidRDefault="00CF5854" w:rsidP="00CF5854">
      <w:pPr>
        <w:rPr>
          <w:rFonts w:ascii="Arial" w:hAnsi="Arial" w:cs="Arial"/>
          <w:b/>
          <w:bCs/>
          <w:color w:val="CCFFFF"/>
          <w:sz w:val="36"/>
          <w:szCs w:val="36"/>
        </w:rPr>
      </w:pPr>
    </w:p>
    <w:p w:rsidR="00CF5854" w:rsidRPr="00626D0F" w:rsidRDefault="00C06023" w:rsidP="000E1568">
      <w:pPr>
        <w:tabs>
          <w:tab w:val="right" w:pos="9638"/>
        </w:tabs>
        <w:rPr>
          <w:rFonts w:ascii="Arial" w:hAnsi="Arial" w:cs="Arial"/>
          <w:b/>
          <w:bCs/>
          <w:color w:val="CCFFFF"/>
          <w:sz w:val="36"/>
          <w:szCs w:val="36"/>
        </w:rPr>
      </w:pPr>
      <w:r w:rsidRPr="00626D0F">
        <w:rPr>
          <w:rFonts w:ascii="Arial" w:hAnsi="Arial" w:cs="Arial"/>
          <w:b/>
          <w:bCs/>
          <w:color w:val="CCFFFF"/>
          <w:sz w:val="36"/>
          <w:szCs w:val="36"/>
        </w:rPr>
        <w:t>Ηλία</w:t>
      </w:r>
      <w:r w:rsidR="005B3F72" w:rsidRPr="00626D0F">
        <w:rPr>
          <w:rFonts w:ascii="Arial" w:hAnsi="Arial" w:cs="Arial"/>
          <w:b/>
          <w:bCs/>
          <w:color w:val="CCFFFF"/>
          <w:sz w:val="36"/>
          <w:szCs w:val="36"/>
        </w:rPr>
        <w:t>ς</w:t>
      </w:r>
      <w:r w:rsidR="00D553F9" w:rsidRPr="00626D0F">
        <w:rPr>
          <w:rFonts w:ascii="Arial" w:hAnsi="Arial" w:cs="Arial"/>
          <w:b/>
          <w:bCs/>
          <w:color w:val="CCFFFF"/>
          <w:sz w:val="36"/>
          <w:szCs w:val="36"/>
        </w:rPr>
        <w:t xml:space="preserve"> </w:t>
      </w:r>
      <w:r w:rsidR="000E1568" w:rsidRPr="00626D0F">
        <w:rPr>
          <w:rFonts w:ascii="Arial" w:hAnsi="Arial" w:cs="Arial"/>
          <w:b/>
          <w:bCs/>
          <w:color w:val="CCFFFF"/>
          <w:sz w:val="36"/>
          <w:szCs w:val="36"/>
        </w:rPr>
        <w:tab/>
        <w:t>Κωνσταντίνος</w:t>
      </w:r>
    </w:p>
    <w:p w:rsidR="00D553F9" w:rsidRPr="00626D0F" w:rsidRDefault="00C06023" w:rsidP="000E1568">
      <w:pPr>
        <w:tabs>
          <w:tab w:val="right" w:pos="9638"/>
        </w:tabs>
        <w:rPr>
          <w:rFonts w:ascii="Arial" w:hAnsi="Arial" w:cs="Arial"/>
          <w:b/>
          <w:bCs/>
          <w:color w:val="CCFFFF"/>
          <w:sz w:val="36"/>
          <w:szCs w:val="36"/>
        </w:rPr>
      </w:pPr>
      <w:r w:rsidRPr="00626D0F">
        <w:rPr>
          <w:rFonts w:ascii="Arial" w:hAnsi="Arial" w:cs="Arial"/>
          <w:b/>
          <w:bCs/>
          <w:color w:val="CCFFFF"/>
          <w:sz w:val="36"/>
          <w:szCs w:val="36"/>
        </w:rPr>
        <w:t>Οικονομ</w:t>
      </w:r>
      <w:r w:rsidR="005B3F72" w:rsidRPr="00626D0F">
        <w:rPr>
          <w:rFonts w:ascii="Arial" w:hAnsi="Arial" w:cs="Arial"/>
          <w:b/>
          <w:bCs/>
          <w:color w:val="CCFFFF"/>
          <w:sz w:val="36"/>
          <w:szCs w:val="36"/>
        </w:rPr>
        <w:t>άκ</w:t>
      </w:r>
      <w:r w:rsidRPr="00626D0F">
        <w:rPr>
          <w:rFonts w:ascii="Arial" w:hAnsi="Arial" w:cs="Arial"/>
          <w:b/>
          <w:bCs/>
          <w:color w:val="CCFFFF"/>
          <w:sz w:val="36"/>
          <w:szCs w:val="36"/>
        </w:rPr>
        <w:t>ο</w:t>
      </w:r>
      <w:r w:rsidR="005B3F72" w:rsidRPr="00626D0F">
        <w:rPr>
          <w:rFonts w:ascii="Arial" w:hAnsi="Arial" w:cs="Arial"/>
          <w:b/>
          <w:bCs/>
          <w:color w:val="CCFFFF"/>
          <w:sz w:val="36"/>
          <w:szCs w:val="36"/>
        </w:rPr>
        <w:t>ς</w:t>
      </w:r>
      <w:r w:rsidR="000E1568" w:rsidRPr="00626D0F">
        <w:rPr>
          <w:rFonts w:ascii="Arial" w:hAnsi="Arial" w:cs="Arial"/>
          <w:b/>
          <w:bCs/>
          <w:color w:val="CCFFFF"/>
          <w:sz w:val="36"/>
          <w:szCs w:val="36"/>
        </w:rPr>
        <w:t xml:space="preserve"> </w:t>
      </w:r>
      <w:r w:rsidR="000E1568" w:rsidRPr="00626D0F">
        <w:rPr>
          <w:rFonts w:ascii="Arial" w:hAnsi="Arial" w:cs="Arial"/>
          <w:b/>
          <w:bCs/>
          <w:color w:val="CCFFFF"/>
          <w:sz w:val="36"/>
          <w:szCs w:val="36"/>
        </w:rPr>
        <w:tab/>
      </w:r>
      <w:r w:rsidR="005B3F72" w:rsidRPr="00626D0F">
        <w:rPr>
          <w:rFonts w:ascii="Arial" w:hAnsi="Arial" w:cs="Arial"/>
          <w:b/>
          <w:bCs/>
          <w:color w:val="CCFFFF"/>
          <w:sz w:val="36"/>
          <w:szCs w:val="36"/>
        </w:rPr>
        <w:t>Φ</w:t>
      </w:r>
      <w:r w:rsidR="001162D5" w:rsidRPr="00626D0F">
        <w:rPr>
          <w:rFonts w:ascii="Arial" w:hAnsi="Arial" w:cs="Arial"/>
          <w:b/>
          <w:bCs/>
          <w:color w:val="CCFFFF"/>
          <w:sz w:val="36"/>
          <w:szCs w:val="36"/>
        </w:rPr>
        <w:t>ύτ</w:t>
      </w:r>
      <w:r w:rsidR="005B3F72" w:rsidRPr="00626D0F">
        <w:rPr>
          <w:rFonts w:ascii="Arial" w:hAnsi="Arial" w:cs="Arial"/>
          <w:b/>
          <w:bCs/>
          <w:color w:val="CCFFFF"/>
          <w:sz w:val="36"/>
          <w:szCs w:val="36"/>
        </w:rPr>
        <w:t>ρο</w:t>
      </w:r>
      <w:r w:rsidR="00D553F9" w:rsidRPr="00626D0F">
        <w:rPr>
          <w:rFonts w:ascii="Arial" w:hAnsi="Arial" w:cs="Arial"/>
          <w:b/>
          <w:bCs/>
          <w:color w:val="CCFFFF"/>
          <w:sz w:val="36"/>
          <w:szCs w:val="36"/>
        </w:rPr>
        <w:t>ς</w:t>
      </w:r>
    </w:p>
    <w:p w:rsidR="00D553F9" w:rsidRPr="00626D0F" w:rsidRDefault="00D553F9" w:rsidP="00D9322F">
      <w:pPr>
        <w:suppressAutoHyphens/>
        <w:jc w:val="center"/>
        <w:rPr>
          <w:rFonts w:ascii="Arial" w:hAnsi="Arial" w:cs="Arial"/>
          <w:b/>
          <w:color w:val="000000"/>
          <w:sz w:val="36"/>
          <w:szCs w:val="36"/>
        </w:rPr>
      </w:pPr>
    </w:p>
    <w:p w:rsidR="00D553F9" w:rsidRPr="00626D0F" w:rsidRDefault="00D553F9" w:rsidP="00D9322F">
      <w:pPr>
        <w:suppressAutoHyphens/>
        <w:jc w:val="center"/>
        <w:rPr>
          <w:rFonts w:ascii="Arial" w:hAnsi="Arial" w:cs="Arial"/>
          <w:b/>
          <w:color w:val="000000"/>
          <w:sz w:val="36"/>
          <w:szCs w:val="36"/>
        </w:rPr>
      </w:pPr>
    </w:p>
    <w:p w:rsidR="00D553F9" w:rsidRPr="00626D0F" w:rsidRDefault="00D553F9" w:rsidP="00D9322F">
      <w:pPr>
        <w:suppressAutoHyphens/>
        <w:jc w:val="center"/>
        <w:rPr>
          <w:rFonts w:ascii="Arial" w:hAnsi="Arial" w:cs="Arial"/>
          <w:b/>
          <w:color w:val="000000"/>
          <w:sz w:val="36"/>
          <w:szCs w:val="36"/>
        </w:rPr>
      </w:pPr>
    </w:p>
    <w:p w:rsidR="00A60802" w:rsidRPr="00626D0F" w:rsidRDefault="00EA5779" w:rsidP="000E1568">
      <w:pPr>
        <w:tabs>
          <w:tab w:val="center" w:pos="1620"/>
        </w:tabs>
        <w:suppressAutoHyphens/>
        <w:rPr>
          <w:rFonts w:ascii="Arial" w:hAnsi="Arial" w:cs="Arial"/>
          <w:b/>
          <w:color w:val="CCFFCC"/>
          <w:sz w:val="36"/>
          <w:szCs w:val="36"/>
        </w:rPr>
      </w:pPr>
      <w:r w:rsidRPr="00626D0F">
        <w:rPr>
          <w:rFonts w:ascii="Arial" w:hAnsi="Arial" w:cs="Arial"/>
          <w:b/>
          <w:color w:val="CCFFCC"/>
          <w:sz w:val="36"/>
          <w:szCs w:val="36"/>
        </w:rPr>
        <w:tab/>
      </w:r>
      <w:r w:rsidR="00D9322F" w:rsidRPr="00626D0F">
        <w:rPr>
          <w:rFonts w:ascii="Arial" w:hAnsi="Arial" w:cs="Arial"/>
          <w:b/>
          <w:color w:val="CCFFCC"/>
          <w:sz w:val="36"/>
          <w:szCs w:val="36"/>
        </w:rPr>
        <w:t>Α</w:t>
      </w:r>
      <w:r w:rsidR="00D553F9" w:rsidRPr="00626D0F">
        <w:rPr>
          <w:rFonts w:ascii="Arial" w:hAnsi="Arial" w:cs="Arial"/>
          <w:b/>
          <w:color w:val="CCFFCC"/>
          <w:sz w:val="36"/>
          <w:szCs w:val="36"/>
        </w:rPr>
        <w:t>΄</w:t>
      </w:r>
      <w:r w:rsidR="00D43845" w:rsidRPr="00626D0F">
        <w:rPr>
          <w:rFonts w:ascii="Arial" w:hAnsi="Arial" w:cs="Arial"/>
          <w:b/>
          <w:color w:val="CCFFCC"/>
          <w:sz w:val="36"/>
          <w:szCs w:val="36"/>
        </w:rPr>
        <w:t>, Β΄, Γ΄</w:t>
      </w:r>
      <w:r w:rsidR="00D553F9" w:rsidRPr="00626D0F">
        <w:rPr>
          <w:rFonts w:ascii="Arial" w:hAnsi="Arial" w:cs="Arial"/>
          <w:b/>
          <w:color w:val="CCFFCC"/>
          <w:sz w:val="36"/>
          <w:szCs w:val="36"/>
        </w:rPr>
        <w:t xml:space="preserve"> </w:t>
      </w:r>
    </w:p>
    <w:p w:rsidR="00D553F9" w:rsidRPr="00626D0F" w:rsidRDefault="00EA5779" w:rsidP="000E1568">
      <w:pPr>
        <w:tabs>
          <w:tab w:val="center" w:pos="1620"/>
        </w:tabs>
        <w:suppressAutoHyphens/>
        <w:rPr>
          <w:rFonts w:ascii="Arial" w:hAnsi="Arial" w:cs="Arial"/>
          <w:b/>
          <w:color w:val="CCFFCC"/>
          <w:sz w:val="36"/>
          <w:szCs w:val="36"/>
        </w:rPr>
      </w:pPr>
      <w:r w:rsidRPr="00626D0F">
        <w:rPr>
          <w:rFonts w:ascii="Arial" w:hAnsi="Arial" w:cs="Arial"/>
          <w:b/>
          <w:color w:val="CCFFCC"/>
          <w:sz w:val="36"/>
          <w:szCs w:val="36"/>
        </w:rPr>
        <w:tab/>
      </w:r>
      <w:r w:rsidR="00A60802" w:rsidRPr="00626D0F">
        <w:rPr>
          <w:rFonts w:ascii="Arial" w:hAnsi="Arial" w:cs="Arial"/>
          <w:b/>
          <w:color w:val="CCFFCC"/>
          <w:sz w:val="36"/>
          <w:szCs w:val="36"/>
        </w:rPr>
        <w:t>Γυ</w:t>
      </w:r>
      <w:r w:rsidR="00D553F9" w:rsidRPr="00626D0F">
        <w:rPr>
          <w:rFonts w:ascii="Arial" w:hAnsi="Arial" w:cs="Arial"/>
          <w:b/>
          <w:color w:val="CCFFCC"/>
          <w:sz w:val="36"/>
          <w:szCs w:val="36"/>
        </w:rPr>
        <w:t>μ</w:t>
      </w:r>
      <w:r w:rsidR="00A60802" w:rsidRPr="00626D0F">
        <w:rPr>
          <w:rFonts w:ascii="Arial" w:hAnsi="Arial" w:cs="Arial"/>
          <w:b/>
          <w:color w:val="CCFFCC"/>
          <w:sz w:val="36"/>
          <w:szCs w:val="36"/>
        </w:rPr>
        <w:t>νασίου</w:t>
      </w:r>
    </w:p>
    <w:p w:rsidR="00D553F9" w:rsidRPr="00626D0F" w:rsidRDefault="00D553F9" w:rsidP="00D9322F">
      <w:pPr>
        <w:suppressAutoHyphens/>
        <w:jc w:val="center"/>
        <w:rPr>
          <w:rFonts w:ascii="Arial" w:hAnsi="Arial" w:cs="Arial"/>
          <w:b/>
          <w:color w:val="CCFFCC"/>
          <w:sz w:val="36"/>
          <w:szCs w:val="36"/>
        </w:rPr>
      </w:pPr>
    </w:p>
    <w:p w:rsidR="00C43AA3" w:rsidRPr="00626D0F" w:rsidRDefault="00C43AA3" w:rsidP="00E80084">
      <w:pPr>
        <w:suppressAutoHyphens/>
        <w:rPr>
          <w:rFonts w:ascii="Arial" w:hAnsi="Arial" w:cs="Arial"/>
          <w:b/>
          <w:color w:val="CCFFCC"/>
          <w:sz w:val="36"/>
          <w:szCs w:val="36"/>
        </w:rPr>
      </w:pPr>
    </w:p>
    <w:p w:rsidR="00E80084" w:rsidRPr="00626D0F" w:rsidRDefault="00E80084" w:rsidP="00E80084">
      <w:pPr>
        <w:suppressAutoHyphens/>
        <w:rPr>
          <w:rFonts w:ascii="Arial" w:hAnsi="Arial" w:cs="Arial"/>
          <w:b/>
          <w:color w:val="CCFFCC"/>
          <w:sz w:val="36"/>
          <w:szCs w:val="36"/>
        </w:rPr>
      </w:pPr>
    </w:p>
    <w:p w:rsidR="000E1568" w:rsidRPr="00626D0F" w:rsidRDefault="000E1568" w:rsidP="00E80084">
      <w:pPr>
        <w:suppressAutoHyphens/>
        <w:rPr>
          <w:rFonts w:ascii="Arial" w:hAnsi="Arial" w:cs="Arial"/>
          <w:b/>
          <w:color w:val="CCFFCC"/>
          <w:sz w:val="36"/>
          <w:szCs w:val="36"/>
        </w:rPr>
      </w:pPr>
    </w:p>
    <w:p w:rsidR="000E1568" w:rsidRPr="00626D0F" w:rsidRDefault="000E1568" w:rsidP="00E80084">
      <w:pPr>
        <w:suppressAutoHyphens/>
        <w:rPr>
          <w:rFonts w:ascii="Arial" w:hAnsi="Arial" w:cs="Arial"/>
          <w:b/>
          <w:color w:val="CCFFCC"/>
          <w:sz w:val="36"/>
          <w:szCs w:val="36"/>
        </w:rPr>
      </w:pPr>
    </w:p>
    <w:p w:rsidR="00D553F9" w:rsidRPr="00626D0F" w:rsidRDefault="003367AC" w:rsidP="000E1568">
      <w:pPr>
        <w:suppressAutoHyphens/>
        <w:ind w:right="278"/>
        <w:jc w:val="right"/>
        <w:rPr>
          <w:rFonts w:ascii="Arial" w:hAnsi="Arial" w:cs="Arial"/>
          <w:b/>
          <w:color w:val="CCFFCC"/>
          <w:sz w:val="36"/>
          <w:szCs w:val="36"/>
        </w:rPr>
      </w:pPr>
      <w:r w:rsidRPr="00626D0F">
        <w:rPr>
          <w:rFonts w:ascii="Arial" w:hAnsi="Arial" w:cs="Arial"/>
          <w:b/>
          <w:color w:val="CCFFCC"/>
          <w:sz w:val="36"/>
          <w:szCs w:val="36"/>
        </w:rPr>
        <w:t xml:space="preserve">Τόμος </w:t>
      </w:r>
      <w:r w:rsidR="00367DF3">
        <w:rPr>
          <w:rFonts w:ascii="Arial" w:hAnsi="Arial" w:cs="Arial"/>
          <w:b/>
          <w:color w:val="CCFFCC"/>
          <w:sz w:val="36"/>
          <w:szCs w:val="36"/>
        </w:rPr>
        <w:t>4</w:t>
      </w:r>
      <w:r w:rsidR="00D553F9" w:rsidRPr="00626D0F">
        <w:rPr>
          <w:rFonts w:ascii="Arial" w:hAnsi="Arial" w:cs="Arial"/>
          <w:b/>
          <w:color w:val="CCFFCC"/>
          <w:sz w:val="36"/>
          <w:szCs w:val="36"/>
        </w:rPr>
        <w:t>ος</w:t>
      </w:r>
    </w:p>
    <w:p w:rsidR="00D553F9" w:rsidRPr="00E62A34" w:rsidRDefault="00D9322F" w:rsidP="00D553F9">
      <w:pPr>
        <w:suppressAutoHyphens/>
        <w:rPr>
          <w:rFonts w:ascii="Verdana" w:hAnsi="Verdana"/>
          <w:b/>
          <w:color w:val="000000"/>
          <w:sz w:val="36"/>
          <w:szCs w:val="36"/>
        </w:rPr>
      </w:pPr>
      <w:r w:rsidRPr="00626D0F">
        <w:rPr>
          <w:rFonts w:ascii="Verdana" w:hAnsi="Verdana"/>
          <w:b/>
          <w:color w:val="000000"/>
          <w:sz w:val="36"/>
          <w:szCs w:val="36"/>
        </w:rPr>
        <w:br w:type="page"/>
      </w: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F84EEF" w:rsidRPr="00E62A34" w:rsidRDefault="00F84EEF" w:rsidP="00D553F9">
      <w:pPr>
        <w:suppressAutoHyphens/>
        <w:rPr>
          <w:rFonts w:ascii="Verdana" w:hAnsi="Verdana"/>
          <w:b/>
          <w:color w:val="000000"/>
          <w:sz w:val="36"/>
          <w:szCs w:val="36"/>
        </w:rPr>
      </w:pPr>
    </w:p>
    <w:p w:rsidR="00D553F9" w:rsidRPr="00626D0F" w:rsidRDefault="00D553F9" w:rsidP="00D553F9">
      <w:pPr>
        <w:shd w:val="clear" w:color="auto" w:fill="FFFFFF"/>
        <w:jc w:val="center"/>
        <w:rPr>
          <w:rFonts w:ascii="Arial" w:hAnsi="Arial" w:cs="Arial"/>
          <w:b/>
          <w:bCs/>
          <w:color w:val="000000"/>
          <w:sz w:val="36"/>
          <w:szCs w:val="36"/>
        </w:rPr>
      </w:pPr>
    </w:p>
    <w:p w:rsidR="00D553F9" w:rsidRPr="00626D0F" w:rsidRDefault="00D553F9" w:rsidP="00D553F9">
      <w:pPr>
        <w:shd w:val="clear" w:color="auto" w:fill="FFFFFF"/>
        <w:jc w:val="center"/>
        <w:rPr>
          <w:rFonts w:ascii="Arial" w:hAnsi="Arial" w:cs="Arial"/>
          <w:b/>
          <w:bCs/>
          <w:color w:val="000000"/>
          <w:sz w:val="36"/>
          <w:szCs w:val="36"/>
        </w:rPr>
      </w:pPr>
    </w:p>
    <w:p w:rsidR="00D553F9" w:rsidRPr="00E2719C" w:rsidRDefault="005A2018" w:rsidP="00D553F9">
      <w:pPr>
        <w:shd w:val="clear" w:color="auto" w:fill="FFFFFF"/>
        <w:jc w:val="center"/>
        <w:rPr>
          <w:rFonts w:ascii="Tahoma" w:hAnsi="Tahoma" w:cs="Tahoma"/>
          <w:b/>
          <w:bCs/>
          <w:color w:val="000000"/>
          <w:position w:val="9"/>
          <w:sz w:val="36"/>
          <w:szCs w:val="36"/>
        </w:rPr>
      </w:pPr>
      <w:r w:rsidRPr="00E2719C">
        <w:rPr>
          <w:rFonts w:ascii="Tahoma" w:hAnsi="Tahoma" w:cs="Tahoma"/>
          <w:b/>
          <w:bCs/>
          <w:color w:val="000000"/>
          <w:position w:val="9"/>
          <w:sz w:val="36"/>
          <w:szCs w:val="36"/>
        </w:rPr>
        <w:t>ΠΛΗΡΟΦΟΡΙΚΗ</w:t>
      </w:r>
    </w:p>
    <w:p w:rsidR="00F76179" w:rsidRPr="00E2719C" w:rsidRDefault="00F76179" w:rsidP="00D553F9">
      <w:pPr>
        <w:shd w:val="clear" w:color="auto" w:fill="FFFFFF"/>
        <w:jc w:val="center"/>
        <w:rPr>
          <w:rFonts w:ascii="Tahoma" w:hAnsi="Tahoma" w:cs="Tahoma"/>
          <w:b/>
          <w:bCs/>
          <w:color w:val="000000"/>
          <w:position w:val="9"/>
          <w:sz w:val="36"/>
          <w:szCs w:val="36"/>
        </w:rPr>
      </w:pPr>
    </w:p>
    <w:p w:rsidR="00D553F9" w:rsidRPr="00E2719C" w:rsidRDefault="00877388" w:rsidP="00D553F9">
      <w:pPr>
        <w:shd w:val="clear" w:color="auto" w:fill="FFFFFF"/>
        <w:jc w:val="center"/>
        <w:rPr>
          <w:rFonts w:ascii="Tahoma" w:hAnsi="Tahoma" w:cs="Tahoma"/>
          <w:color w:val="000000"/>
          <w:sz w:val="36"/>
          <w:szCs w:val="36"/>
        </w:rPr>
      </w:pPr>
      <w:r w:rsidRPr="00E2719C">
        <w:rPr>
          <w:rFonts w:ascii="Tahoma" w:hAnsi="Tahoma" w:cs="Tahoma"/>
          <w:b/>
          <w:bCs/>
          <w:color w:val="000000"/>
          <w:position w:val="9"/>
          <w:sz w:val="36"/>
          <w:szCs w:val="36"/>
        </w:rPr>
        <w:t>Α</w:t>
      </w:r>
      <w:r w:rsidR="00D553F9" w:rsidRPr="00E2719C">
        <w:rPr>
          <w:rFonts w:ascii="Tahoma" w:hAnsi="Tahoma" w:cs="Tahoma"/>
          <w:b/>
          <w:bCs/>
          <w:color w:val="000000"/>
          <w:position w:val="9"/>
          <w:sz w:val="36"/>
          <w:szCs w:val="36"/>
        </w:rPr>
        <w:t>΄</w:t>
      </w:r>
      <w:r w:rsidR="005A2018" w:rsidRPr="00E2719C">
        <w:rPr>
          <w:rFonts w:ascii="Tahoma" w:hAnsi="Tahoma" w:cs="Tahoma"/>
          <w:b/>
          <w:bCs/>
          <w:color w:val="000000"/>
          <w:position w:val="9"/>
          <w:sz w:val="36"/>
          <w:szCs w:val="36"/>
        </w:rPr>
        <w:t>, Β΄, Γ΄</w:t>
      </w:r>
      <w:r w:rsidR="00D553F9" w:rsidRPr="00E2719C">
        <w:rPr>
          <w:rFonts w:ascii="Tahoma" w:hAnsi="Tahoma" w:cs="Tahoma"/>
          <w:b/>
          <w:bCs/>
          <w:color w:val="000000"/>
          <w:position w:val="9"/>
          <w:sz w:val="36"/>
          <w:szCs w:val="36"/>
        </w:rPr>
        <w:t xml:space="preserve"> </w:t>
      </w:r>
      <w:r w:rsidRPr="00E2719C">
        <w:rPr>
          <w:rFonts w:ascii="Tahoma" w:hAnsi="Tahoma" w:cs="Tahoma"/>
          <w:b/>
          <w:bCs/>
          <w:color w:val="000000"/>
          <w:position w:val="9"/>
          <w:sz w:val="36"/>
          <w:szCs w:val="36"/>
        </w:rPr>
        <w:t>ΓΥΜΝΑΣΙΟΥ</w:t>
      </w:r>
    </w:p>
    <w:p w:rsidR="00D553F9" w:rsidRPr="00E2719C" w:rsidRDefault="00D553F9" w:rsidP="00D553F9">
      <w:pPr>
        <w:jc w:val="center"/>
        <w:rPr>
          <w:rFonts w:ascii="Tahoma" w:hAnsi="Tahoma" w:cs="Tahoma"/>
          <w:b/>
          <w:bCs/>
          <w:color w:val="000000"/>
          <w:sz w:val="36"/>
          <w:szCs w:val="36"/>
        </w:rPr>
      </w:pPr>
    </w:p>
    <w:p w:rsidR="00D553F9" w:rsidRPr="00E2719C" w:rsidRDefault="003367AC" w:rsidP="00D553F9">
      <w:pPr>
        <w:shd w:val="clear" w:color="auto" w:fill="FFFFFF"/>
        <w:jc w:val="center"/>
        <w:rPr>
          <w:rFonts w:ascii="Tahoma" w:hAnsi="Tahoma" w:cs="Tahoma"/>
          <w:b/>
          <w:color w:val="000000"/>
          <w:sz w:val="36"/>
          <w:szCs w:val="36"/>
        </w:rPr>
      </w:pPr>
      <w:r w:rsidRPr="00E2719C">
        <w:rPr>
          <w:rFonts w:ascii="Tahoma" w:hAnsi="Tahoma" w:cs="Tahoma"/>
          <w:b/>
          <w:color w:val="000000"/>
          <w:sz w:val="36"/>
          <w:szCs w:val="36"/>
        </w:rPr>
        <w:t xml:space="preserve">Τόμος </w:t>
      </w:r>
      <w:r w:rsidR="008B6583">
        <w:rPr>
          <w:rFonts w:ascii="Tahoma" w:hAnsi="Tahoma" w:cs="Tahoma"/>
          <w:b/>
          <w:color w:val="000000"/>
          <w:sz w:val="36"/>
          <w:szCs w:val="36"/>
        </w:rPr>
        <w:t>4</w:t>
      </w:r>
      <w:r w:rsidR="00D553F9" w:rsidRPr="00E2719C">
        <w:rPr>
          <w:rFonts w:ascii="Tahoma" w:hAnsi="Tahoma" w:cs="Tahoma"/>
          <w:b/>
          <w:color w:val="000000"/>
          <w:sz w:val="36"/>
          <w:szCs w:val="36"/>
        </w:rPr>
        <w:t>ος</w:t>
      </w:r>
    </w:p>
    <w:p w:rsidR="00D553F9" w:rsidRPr="00E2719C" w:rsidRDefault="00D553F9" w:rsidP="00D553F9">
      <w:pPr>
        <w:jc w:val="center"/>
        <w:rPr>
          <w:rFonts w:ascii="Tahoma" w:hAnsi="Tahoma" w:cs="Tahoma"/>
          <w:b/>
          <w:color w:val="000000"/>
          <w:sz w:val="36"/>
          <w:szCs w:val="36"/>
        </w:rPr>
      </w:pPr>
    </w:p>
    <w:p w:rsidR="00D553F9" w:rsidRPr="00E2719C" w:rsidRDefault="00D553F9" w:rsidP="00D553F9">
      <w:pPr>
        <w:suppressAutoHyphens/>
        <w:rPr>
          <w:rFonts w:ascii="Tahoma" w:hAnsi="Tahoma" w:cs="Tahoma"/>
          <w:b/>
          <w:color w:val="000000"/>
          <w:sz w:val="36"/>
          <w:szCs w:val="36"/>
        </w:rPr>
      </w:pPr>
    </w:p>
    <w:p w:rsidR="00D553F9" w:rsidRPr="00E2719C" w:rsidRDefault="00D553F9" w:rsidP="00D553F9">
      <w:pPr>
        <w:suppressAutoHyphens/>
        <w:rPr>
          <w:rFonts w:ascii="Tahoma" w:hAnsi="Tahoma" w:cs="Tahoma"/>
          <w:b/>
          <w:color w:val="000000"/>
          <w:sz w:val="36"/>
          <w:szCs w:val="36"/>
        </w:rPr>
      </w:pPr>
    </w:p>
    <w:p w:rsidR="00D553F9" w:rsidRPr="00626D0F" w:rsidRDefault="00D553F9" w:rsidP="00D553F9">
      <w:pPr>
        <w:suppressAutoHyphens/>
        <w:rPr>
          <w:rFonts w:ascii="Verdana" w:hAnsi="Verdana"/>
          <w:b/>
          <w:color w:val="000000"/>
          <w:sz w:val="36"/>
          <w:szCs w:val="36"/>
        </w:rPr>
      </w:pPr>
    </w:p>
    <w:p w:rsidR="00D553F9" w:rsidRPr="00626D0F" w:rsidRDefault="00D553F9" w:rsidP="00D553F9">
      <w:pPr>
        <w:suppressAutoHyphens/>
        <w:rPr>
          <w:rFonts w:ascii="Verdana" w:hAnsi="Verdana"/>
          <w:b/>
          <w:color w:val="000000"/>
          <w:sz w:val="36"/>
          <w:szCs w:val="36"/>
        </w:rPr>
      </w:pPr>
    </w:p>
    <w:p w:rsidR="00F84EEF" w:rsidRPr="00E2719C" w:rsidRDefault="00D553F9"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626D0F">
        <w:rPr>
          <w:rFonts w:ascii="Arial" w:hAnsi="Arial" w:cs="Arial"/>
          <w:b/>
          <w:bCs/>
          <w:color w:val="000000"/>
          <w:sz w:val="36"/>
          <w:szCs w:val="36"/>
        </w:rPr>
        <w:br w:type="page"/>
      </w:r>
      <w:r w:rsidR="00F84EEF" w:rsidRPr="00E2719C">
        <w:rPr>
          <w:rFonts w:ascii="Tahoma" w:hAnsi="Tahoma" w:cs="Tahoma"/>
          <w:b/>
          <w:bCs/>
          <w:color w:val="000000"/>
          <w:sz w:val="38"/>
          <w:szCs w:val="38"/>
        </w:rPr>
        <w:lastRenderedPageBreak/>
        <w:t>Γ΄ Κ.Π.Σ. / ΕΠΕΑΕΚ ΙΙ / Ενέργεια 2.2.1 / Κατηγορία Πράξεων 2.2.1.α: «Αναμόρφωση των προγραμμάτων σπουδών και συγγραφή νέων εκπαιδευτικών πακέτων»</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ΠΑΙΔΑΓΩΓΙΚΟ ΙΝΣΤΙΤΟΥΤΟ</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Δημήτριος Γ. Βλάχος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Ομότιμος Καθηγητής του Α.Π.Θ Πρόεδρος του Παιδαγωγ. Ινστιτούτου</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Πράξη µε τίτλο: «Συγγραφή νέων βιβλίων και παραγωγή υποστηρικτικού εκπαιδευτικού υλικού µε βάση το ΔΕΠΠΣ και τα ΑΠΣ για το Γυμνάσιο»</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Επιστηµονικός Υπεύθυνος Έργου</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Αντώνιος Σ. Μπομπέτσης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Σύμβουλος του Παιδαγωγ. Ινστιτούτου</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Αναπληρωτής Επιστηµ. Υπεύθ. Έργου</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Γεώργιος Κ. Παληός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Σύμβουλος του Παιδαγωγ. Ινστιτούτου</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Ιγνάτιος Ε. Χατζηευστρατίου</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Μόνιμος Πάρεδρος του Παιδαγ. Ινστιτ.</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Έργο συγχρηµατοδοτούµενο 75% από το Ευρωπαϊκό Κοινωνικό Ταμείο και 25% από εθνικούς πόρους.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ΣΥΓΓΡΑΦΕΙΣ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Αριστείδης Αράπογλου,  Εκπ/κός Πληρ/κής,  (ΠΕ19)  Β/θμιας Εκπ/σης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Χρίστος  Μαβόγλου,  Εκπ/κός Πληρ/κής, (ΠΕ19)  Β/θμιας  Εκπ/σης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lastRenderedPageBreak/>
        <w:t>Ηλίας  Οικονομάκος,  Εκπ/κός Πληρ/κής, (ΠΕ20)  Β/θμιας  Εκπ/σης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Κων/νος Φύτρος,  Εκπ/κός Πληρ/κής, (ΠΕ20)  Β/θμιας Εκπ/σης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ΚΡΙΤΕΣ-ΑΞΙΟΛΟΓΗΤΕΣ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Κωνσταντίνος Γιαλαούρης,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Επίκουρος.  Καθηγητής Γεωπονικού Πανεπιστημίου Αθηνών</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Ευστάθιος Κοκοβίδης,  Εκπ/κός Πληρ/κής, (ΠΕ19)  Β/θμιας  Εκπ/σης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Αντώνης Κωστάκος,  Εκπ/κός Πληρ/κής, (ΠΕ19) Β/θμιας Εκπ/σης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ΕΙΚΟΝΟΓΡΑΦΗΣΗ</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Αντώνιος Νικολόπουλος, Σκιτσογράφος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ΦΙΛΟΛΟΓΙΚΗ ΕΠΙΜΕΛΕΙΑ</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Καλλιόπη  Παπακωνσταντίνου, Εκπαιδευτικός  (ΠΕ2) Β/θμιας Εκπ/σης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ΥΠΕΥΘΥΝΟΣ ΤΟΥ ΜΑΘΗΜΑΤΟΣ ΚΑΙ ΤΟΥ ΥΠΟΕΡΓΟΥ ΚΑΤΑ ΤΗ ΣΥΓΓΡΑΦΗ</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Αδάμ Αγγελής,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Πάρεδρος ε.θ.  Πληροφορικής του Παιδαγωγικού Ινστιτούτου</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ΕΞΩΦΥΛΛΟ</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Ανδρέας  Γκολφινόπουλος, Ζωγράφος</w:t>
      </w: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p>
    <w:p w:rsidR="00F84EEF" w:rsidRPr="00E2719C" w:rsidRDefault="00F84EEF" w:rsidP="008B2C4D">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sidRPr="00E2719C">
        <w:rPr>
          <w:rFonts w:ascii="Tahoma" w:hAnsi="Tahoma" w:cs="Tahoma"/>
          <w:b/>
          <w:bCs/>
          <w:color w:val="000000"/>
          <w:sz w:val="38"/>
          <w:szCs w:val="38"/>
        </w:rPr>
        <w:t>ΠΡΟΕΚΤΥΠΩΤΙΚΕΣ ΕΡΓΑΣΙΕΣ</w:t>
      </w:r>
    </w:p>
    <w:p w:rsidR="00F84EEF" w:rsidRPr="00E2719C" w:rsidRDefault="00F35EFE" w:rsidP="00F35EFE">
      <w:pPr>
        <w:pBdr>
          <w:top w:val="single" w:sz="12" w:space="1" w:color="auto"/>
          <w:left w:val="single" w:sz="12" w:space="4" w:color="auto"/>
          <w:bottom w:val="single" w:sz="12" w:space="1" w:color="auto"/>
          <w:right w:val="single" w:sz="12" w:space="4" w:color="auto"/>
        </w:pBdr>
        <w:suppressAutoHyphens/>
        <w:jc w:val="center"/>
        <w:rPr>
          <w:rFonts w:ascii="Tahoma" w:hAnsi="Tahoma" w:cs="Tahoma"/>
          <w:b/>
          <w:bCs/>
          <w:color w:val="000000"/>
          <w:sz w:val="38"/>
          <w:szCs w:val="38"/>
        </w:rPr>
      </w:pPr>
      <w:r>
        <w:rPr>
          <w:rFonts w:ascii="Tahoma" w:hAnsi="Tahoma" w:cs="Tahoma"/>
          <w:b/>
          <w:bCs/>
          <w:color w:val="000000"/>
          <w:sz w:val="38"/>
          <w:szCs w:val="38"/>
        </w:rPr>
        <w:t>ΑΦΟΙ Ν. ΠΑΠΠΑ &amp; ΣΙΑ Α.Ε.Β.Ε</w:t>
      </w:r>
    </w:p>
    <w:p w:rsidR="002E2C79" w:rsidRPr="002E2C79" w:rsidRDefault="002E2C79" w:rsidP="002E2C79">
      <w:pPr>
        <w:rPr>
          <w:rFonts w:ascii="Tahoma" w:hAnsi="Tahoma" w:cs="Tahoma"/>
          <w:b/>
          <w:bCs/>
          <w:iCs/>
          <w:color w:val="000000"/>
          <w:sz w:val="38"/>
          <w:szCs w:val="38"/>
        </w:rPr>
      </w:pPr>
      <w:r w:rsidRPr="002E2C79">
        <w:rPr>
          <w:rFonts w:ascii="Tahoma" w:hAnsi="Tahoma" w:cs="Tahoma"/>
          <w:b/>
          <w:bCs/>
          <w:iCs/>
          <w:color w:val="000000"/>
          <w:sz w:val="38"/>
          <w:szCs w:val="38"/>
        </w:rPr>
        <w:lastRenderedPageBreak/>
        <w:t>ΠΡΟΣΑΡΜΟΓΗ ΤΟΥ ΒΙΒΛΙΟΥ ΓΙΑ ΜΑΘΗΤΕΣ ΜΕ ΜΕΙΩΜΕΝΗ ΟΡΑΣΗ</w:t>
      </w:r>
    </w:p>
    <w:p w:rsidR="0030389E" w:rsidRDefault="0030389E" w:rsidP="002E2C79">
      <w:pPr>
        <w:rPr>
          <w:rFonts w:ascii="Tahoma" w:hAnsi="Tahoma" w:cs="Tahoma"/>
          <w:b/>
          <w:bCs/>
          <w:color w:val="000000"/>
          <w:sz w:val="38"/>
          <w:szCs w:val="38"/>
        </w:rPr>
      </w:pPr>
    </w:p>
    <w:p w:rsidR="002E2C79" w:rsidRPr="002E2C79" w:rsidRDefault="002E2C79" w:rsidP="002E2C79">
      <w:pPr>
        <w:rPr>
          <w:rFonts w:ascii="Tahoma" w:hAnsi="Tahoma" w:cs="Tahoma"/>
          <w:b/>
          <w:bCs/>
          <w:color w:val="000000"/>
          <w:sz w:val="38"/>
          <w:szCs w:val="38"/>
        </w:rPr>
      </w:pPr>
      <w:r w:rsidRPr="002E2C79">
        <w:rPr>
          <w:rFonts w:ascii="Tahoma" w:hAnsi="Tahoma" w:cs="Tahoma"/>
          <w:b/>
          <w:bCs/>
          <w:color w:val="000000"/>
          <w:sz w:val="38"/>
          <w:szCs w:val="38"/>
        </w:rPr>
        <w:t>Ομάδα εργασίας για το Ινστιτούτου Εκπαιδευτικής Πολιτικής</w:t>
      </w:r>
    </w:p>
    <w:p w:rsidR="002E2C79" w:rsidRPr="002E2C79" w:rsidRDefault="002E2C79" w:rsidP="002E2C79">
      <w:pPr>
        <w:rPr>
          <w:rFonts w:ascii="Tahoma" w:hAnsi="Tahoma" w:cs="Tahoma"/>
          <w:b/>
          <w:bCs/>
          <w:color w:val="000000"/>
          <w:sz w:val="38"/>
          <w:szCs w:val="38"/>
        </w:rPr>
      </w:pPr>
      <w:r w:rsidRPr="002E2C79">
        <w:rPr>
          <w:rFonts w:ascii="Tahoma" w:hAnsi="Tahoma" w:cs="Tahoma"/>
          <w:b/>
          <w:bCs/>
          <w:color w:val="000000"/>
          <w:sz w:val="38"/>
          <w:szCs w:val="38"/>
        </w:rPr>
        <w:tab/>
      </w:r>
    </w:p>
    <w:p w:rsidR="002E2C79" w:rsidRPr="002E2C79" w:rsidRDefault="002E2C79" w:rsidP="002E2C79">
      <w:pPr>
        <w:rPr>
          <w:rFonts w:ascii="Tahoma" w:hAnsi="Tahoma" w:cs="Tahoma"/>
          <w:b/>
          <w:bCs/>
          <w:color w:val="000000"/>
          <w:sz w:val="38"/>
          <w:szCs w:val="38"/>
        </w:rPr>
      </w:pPr>
      <w:r w:rsidRPr="002E2C79">
        <w:rPr>
          <w:rFonts w:ascii="Tahoma" w:hAnsi="Tahoma" w:cs="Tahoma"/>
          <w:b/>
          <w:bCs/>
          <w:color w:val="000000"/>
          <w:sz w:val="38"/>
          <w:szCs w:val="38"/>
        </w:rPr>
        <w:t xml:space="preserve">Προσαρμογή: </w:t>
      </w:r>
      <w:r w:rsidRPr="00F35EFE">
        <w:rPr>
          <w:rFonts w:ascii="Tahoma" w:hAnsi="Tahoma" w:cs="Tahoma"/>
          <w:b/>
          <w:bCs/>
          <w:color w:val="000000"/>
          <w:sz w:val="38"/>
          <w:szCs w:val="38"/>
        </w:rPr>
        <w:t>Μαργέτη Ιωάννα</w:t>
      </w:r>
      <w:r w:rsidRPr="002E2C79">
        <w:rPr>
          <w:rFonts w:ascii="Tahoma" w:hAnsi="Tahoma" w:cs="Tahoma"/>
          <w:b/>
          <w:bCs/>
          <w:color w:val="000000"/>
          <w:sz w:val="38"/>
          <w:szCs w:val="38"/>
        </w:rPr>
        <w:t xml:space="preserve">, Εκπαιδευτικός </w:t>
      </w:r>
    </w:p>
    <w:p w:rsidR="002E2C79" w:rsidRPr="002E2C79" w:rsidRDefault="002E2C79" w:rsidP="002E2C79">
      <w:pPr>
        <w:rPr>
          <w:rFonts w:ascii="Tahoma" w:hAnsi="Tahoma" w:cs="Tahoma"/>
          <w:b/>
          <w:bCs/>
          <w:color w:val="000000"/>
          <w:sz w:val="38"/>
          <w:szCs w:val="38"/>
        </w:rPr>
      </w:pPr>
    </w:p>
    <w:p w:rsidR="002E2C79" w:rsidRPr="002E2C79" w:rsidRDefault="002E2C79" w:rsidP="002E2C79">
      <w:pPr>
        <w:rPr>
          <w:rFonts w:ascii="Tahoma" w:hAnsi="Tahoma" w:cs="Tahoma"/>
          <w:b/>
          <w:bCs/>
          <w:color w:val="000000"/>
          <w:sz w:val="38"/>
          <w:szCs w:val="38"/>
        </w:rPr>
      </w:pPr>
      <w:r w:rsidRPr="002E2C79">
        <w:rPr>
          <w:rFonts w:ascii="Tahoma" w:hAnsi="Tahoma" w:cs="Tahoma"/>
          <w:b/>
          <w:bCs/>
          <w:color w:val="000000"/>
          <w:sz w:val="38"/>
          <w:szCs w:val="38"/>
          <w:lang w:val="en-US"/>
        </w:rPr>
        <w:t>E</w:t>
      </w:r>
      <w:r w:rsidRPr="002E2C79">
        <w:rPr>
          <w:rFonts w:ascii="Tahoma" w:hAnsi="Tahoma" w:cs="Tahoma"/>
          <w:b/>
          <w:bCs/>
          <w:color w:val="000000"/>
          <w:sz w:val="38"/>
          <w:szCs w:val="38"/>
        </w:rPr>
        <w:t>πιμέλεια</w:t>
      </w:r>
      <w:r>
        <w:rPr>
          <w:rFonts w:ascii="Tahoma" w:hAnsi="Tahoma" w:cs="Tahoma"/>
          <w:b/>
          <w:bCs/>
          <w:color w:val="000000"/>
          <w:sz w:val="38"/>
          <w:szCs w:val="38"/>
        </w:rPr>
        <w:t xml:space="preserve">: </w:t>
      </w:r>
      <w:r w:rsidRPr="002E2C79">
        <w:rPr>
          <w:rFonts w:ascii="Tahoma" w:hAnsi="Tahoma" w:cs="Tahoma"/>
          <w:b/>
          <w:bCs/>
          <w:color w:val="000000"/>
          <w:sz w:val="38"/>
          <w:szCs w:val="38"/>
        </w:rPr>
        <w:t xml:space="preserve"> </w:t>
      </w:r>
      <w:r w:rsidR="0030389E">
        <w:rPr>
          <w:rFonts w:ascii="Tahoma" w:hAnsi="Tahoma" w:cs="Tahoma"/>
          <w:b/>
          <w:bCs/>
          <w:color w:val="000000"/>
          <w:sz w:val="38"/>
          <w:szCs w:val="38"/>
        </w:rPr>
        <w:t>Γελαστοπούλου Μαρία</w:t>
      </w:r>
    </w:p>
    <w:p w:rsidR="0030389E" w:rsidRDefault="0030389E" w:rsidP="002E2C79">
      <w:pPr>
        <w:rPr>
          <w:rFonts w:ascii="Tahoma" w:hAnsi="Tahoma" w:cs="Tahoma"/>
          <w:b/>
          <w:bCs/>
          <w:color w:val="000000"/>
          <w:sz w:val="38"/>
          <w:szCs w:val="38"/>
        </w:rPr>
      </w:pPr>
    </w:p>
    <w:p w:rsidR="002E2C79" w:rsidRPr="002E2C79" w:rsidRDefault="002E2C79" w:rsidP="002E2C79">
      <w:pPr>
        <w:rPr>
          <w:rFonts w:ascii="Tahoma" w:hAnsi="Tahoma" w:cs="Tahoma"/>
          <w:b/>
          <w:bCs/>
          <w:color w:val="000000"/>
          <w:sz w:val="38"/>
          <w:szCs w:val="38"/>
        </w:rPr>
      </w:pPr>
      <w:r w:rsidRPr="002E2C79">
        <w:rPr>
          <w:rFonts w:ascii="Tahoma" w:hAnsi="Tahoma" w:cs="Tahoma"/>
          <w:b/>
          <w:bCs/>
          <w:color w:val="000000"/>
          <w:sz w:val="38"/>
          <w:szCs w:val="38"/>
        </w:rPr>
        <w:t xml:space="preserve">Επιστημονικός υπεύθυνος: </w:t>
      </w:r>
    </w:p>
    <w:p w:rsidR="002E2C79" w:rsidRPr="002E2C79" w:rsidRDefault="002E2C79" w:rsidP="002E2C79">
      <w:pPr>
        <w:rPr>
          <w:rFonts w:ascii="Tahoma" w:hAnsi="Tahoma" w:cs="Tahoma"/>
          <w:b/>
          <w:bCs/>
          <w:color w:val="000000"/>
          <w:sz w:val="38"/>
          <w:szCs w:val="38"/>
        </w:rPr>
      </w:pPr>
      <w:r w:rsidRPr="002E2C79">
        <w:rPr>
          <w:rFonts w:ascii="Tahoma" w:hAnsi="Tahoma" w:cs="Tahoma"/>
          <w:b/>
          <w:bCs/>
          <w:color w:val="000000"/>
          <w:sz w:val="38"/>
          <w:szCs w:val="38"/>
        </w:rPr>
        <w:t>Βασίλης  Κουρμπέτης, Σύμβουλος Α΄ του Υ.ΠΟ.ΠΑΙ.Θ</w:t>
      </w:r>
    </w:p>
    <w:p w:rsidR="002E2C79" w:rsidRPr="002E2C79" w:rsidRDefault="002E2C79" w:rsidP="002E2C79">
      <w:pPr>
        <w:rPr>
          <w:rFonts w:ascii="Tahoma" w:hAnsi="Tahoma" w:cs="Tahoma"/>
          <w:b/>
          <w:bCs/>
          <w:color w:val="000000"/>
          <w:sz w:val="38"/>
          <w:szCs w:val="38"/>
        </w:rPr>
      </w:pPr>
    </w:p>
    <w:p w:rsidR="002E2C79" w:rsidRPr="002E2C79" w:rsidRDefault="002E2C79" w:rsidP="002E2C79">
      <w:pPr>
        <w:rPr>
          <w:rFonts w:ascii="Tahoma" w:hAnsi="Tahoma" w:cs="Tahoma"/>
          <w:b/>
          <w:bCs/>
          <w:color w:val="000000"/>
          <w:sz w:val="38"/>
          <w:szCs w:val="38"/>
        </w:rPr>
      </w:pPr>
      <w:r w:rsidRPr="002E2C79">
        <w:rPr>
          <w:rFonts w:ascii="Tahoma" w:hAnsi="Tahoma" w:cs="Tahoma"/>
          <w:b/>
          <w:bCs/>
          <w:color w:val="000000"/>
          <w:sz w:val="38"/>
          <w:szCs w:val="38"/>
        </w:rPr>
        <w:t>Υπεύθυνη του έργου:</w:t>
      </w:r>
      <w:r>
        <w:rPr>
          <w:rFonts w:ascii="Tahoma" w:hAnsi="Tahoma" w:cs="Tahoma"/>
          <w:b/>
          <w:bCs/>
          <w:color w:val="000000"/>
          <w:sz w:val="38"/>
          <w:szCs w:val="38"/>
        </w:rPr>
        <w:t xml:space="preserve"> </w:t>
      </w:r>
      <w:r w:rsidRPr="002E2C79">
        <w:rPr>
          <w:rFonts w:ascii="Tahoma" w:hAnsi="Tahoma" w:cs="Tahoma"/>
          <w:b/>
          <w:bCs/>
          <w:color w:val="000000"/>
          <w:sz w:val="38"/>
          <w:szCs w:val="38"/>
        </w:rPr>
        <w:t>Μαρία Γελαστοπούλου,</w:t>
      </w:r>
    </w:p>
    <w:p w:rsidR="002E2C79" w:rsidRPr="002E2C79" w:rsidRDefault="002E2C79" w:rsidP="002E2C79">
      <w:pPr>
        <w:rPr>
          <w:rFonts w:ascii="Tahoma" w:hAnsi="Tahoma" w:cs="Tahoma"/>
          <w:b/>
          <w:bCs/>
          <w:color w:val="000000"/>
          <w:sz w:val="38"/>
          <w:szCs w:val="38"/>
        </w:rPr>
      </w:pPr>
      <w:r w:rsidRPr="002E2C79">
        <w:rPr>
          <w:rFonts w:ascii="Tahoma" w:hAnsi="Tahoma" w:cs="Tahoma"/>
          <w:b/>
          <w:bCs/>
          <w:color w:val="000000"/>
          <w:sz w:val="38"/>
          <w:szCs w:val="38"/>
          <w:lang w:val="en-US"/>
        </w:rPr>
        <w:t>M</w:t>
      </w:r>
      <w:r w:rsidRPr="002E2C79">
        <w:rPr>
          <w:rFonts w:ascii="Tahoma" w:hAnsi="Tahoma" w:cs="Tahoma"/>
          <w:b/>
          <w:bCs/>
          <w:color w:val="000000"/>
          <w:sz w:val="38"/>
          <w:szCs w:val="38"/>
        </w:rPr>
        <w:t>.</w:t>
      </w:r>
      <w:r w:rsidRPr="002E2C79">
        <w:rPr>
          <w:rFonts w:ascii="Tahoma" w:hAnsi="Tahoma" w:cs="Tahoma"/>
          <w:b/>
          <w:bCs/>
          <w:color w:val="000000"/>
          <w:sz w:val="38"/>
          <w:szCs w:val="38"/>
          <w:lang w:val="en-US"/>
        </w:rPr>
        <w:t>Ed</w:t>
      </w:r>
      <w:r w:rsidRPr="002E2C79">
        <w:rPr>
          <w:rFonts w:ascii="Tahoma" w:hAnsi="Tahoma" w:cs="Tahoma"/>
          <w:b/>
          <w:bCs/>
          <w:color w:val="000000"/>
          <w:sz w:val="38"/>
          <w:szCs w:val="38"/>
        </w:rPr>
        <w:t>. Ειδικής Αγωγής</w:t>
      </w:r>
    </w:p>
    <w:p w:rsidR="002E2C79" w:rsidRPr="002E2C79" w:rsidRDefault="002E2C79" w:rsidP="002E2C79">
      <w:pPr>
        <w:rPr>
          <w:rFonts w:ascii="Tahoma" w:hAnsi="Tahoma" w:cs="Tahoma"/>
          <w:b/>
          <w:bCs/>
          <w:color w:val="000000"/>
          <w:sz w:val="38"/>
          <w:szCs w:val="38"/>
        </w:rPr>
      </w:pPr>
    </w:p>
    <w:p w:rsidR="002E2C79" w:rsidRPr="002E2C79" w:rsidRDefault="002E2C79" w:rsidP="002E2C79">
      <w:pPr>
        <w:rPr>
          <w:rFonts w:ascii="Tahoma" w:hAnsi="Tahoma" w:cs="Tahoma"/>
          <w:b/>
          <w:bCs/>
          <w:color w:val="000000"/>
          <w:sz w:val="38"/>
          <w:szCs w:val="38"/>
        </w:rPr>
      </w:pPr>
      <w:r w:rsidRPr="002E2C79">
        <w:rPr>
          <w:rFonts w:ascii="Tahoma" w:hAnsi="Tahoma" w:cs="Tahoma"/>
          <w:b/>
          <w:bCs/>
          <w:color w:val="000000"/>
          <w:sz w:val="38"/>
          <w:szCs w:val="38"/>
        </w:rPr>
        <w:t>Τεχνική υποστήριξη: Κωνσταντίνος</w:t>
      </w:r>
    </w:p>
    <w:p w:rsidR="002E2C79" w:rsidRPr="002E2C79" w:rsidRDefault="002E2C79" w:rsidP="002E2C79">
      <w:pPr>
        <w:rPr>
          <w:rFonts w:ascii="Tahoma" w:hAnsi="Tahoma" w:cs="Tahoma"/>
          <w:b/>
          <w:bCs/>
          <w:iCs/>
          <w:color w:val="000000"/>
          <w:sz w:val="38"/>
          <w:szCs w:val="38"/>
        </w:rPr>
      </w:pPr>
      <w:r w:rsidRPr="002E2C79">
        <w:rPr>
          <w:rFonts w:ascii="Tahoma" w:hAnsi="Tahoma" w:cs="Tahoma"/>
          <w:b/>
          <w:bCs/>
          <w:color w:val="000000"/>
          <w:sz w:val="38"/>
          <w:szCs w:val="38"/>
        </w:rPr>
        <w:t>Γκυρτής, Δρ. Πληροφορικής</w:t>
      </w:r>
    </w:p>
    <w:p w:rsidR="00F35EFE" w:rsidRPr="00F35EFE" w:rsidRDefault="00F35EFE" w:rsidP="002E2C79">
      <w:pPr>
        <w:rPr>
          <w:rFonts w:ascii="Tahoma" w:hAnsi="Tahoma" w:cs="Tahoma"/>
          <w:b/>
          <w:bCs/>
          <w:color w:val="000000"/>
          <w:sz w:val="38"/>
          <w:szCs w:val="38"/>
        </w:rPr>
      </w:pPr>
      <w:r>
        <w:rPr>
          <w:rFonts w:ascii="Tahoma" w:hAnsi="Tahoma" w:cs="Tahoma"/>
          <w:b/>
          <w:bCs/>
          <w:color w:val="000000"/>
          <w:sz w:val="38"/>
          <w:szCs w:val="38"/>
        </w:rPr>
        <w:br w:type="page"/>
      </w:r>
    </w:p>
    <w:p w:rsidR="00B74C9B" w:rsidRDefault="00B74C9B">
      <w:pPr>
        <w:rPr>
          <w:rFonts w:ascii="Tahoma" w:hAnsi="Tahoma" w:cs="Tahoma"/>
          <w:b/>
          <w:bCs/>
          <w:color w:val="000000"/>
          <w:sz w:val="38"/>
          <w:szCs w:val="38"/>
        </w:rPr>
      </w:pPr>
    </w:p>
    <w:p w:rsidR="00F35EFE" w:rsidRPr="00F35EFE" w:rsidRDefault="00F35EFE" w:rsidP="00F35EFE">
      <w:pPr>
        <w:suppressAutoHyphens/>
        <w:rPr>
          <w:rFonts w:ascii="Tahoma" w:hAnsi="Tahoma" w:cs="Tahoma"/>
          <w:b/>
          <w:bCs/>
          <w:color w:val="000000"/>
          <w:sz w:val="38"/>
          <w:szCs w:val="38"/>
        </w:rPr>
      </w:pPr>
      <w:r w:rsidRPr="002E2C79">
        <w:rPr>
          <w:rFonts w:ascii="Tahoma" w:hAnsi="Tahoma" w:cs="Tahoma"/>
          <w:b/>
          <w:bCs/>
          <w:color w:val="000000"/>
          <w:sz w:val="38"/>
          <w:szCs w:val="38"/>
        </w:rPr>
        <w:t xml:space="preserve">   </w:t>
      </w:r>
      <w:r w:rsidRPr="00F35EFE">
        <w:rPr>
          <w:rFonts w:ascii="Tahoma" w:hAnsi="Tahoma" w:cs="Tahoma"/>
          <w:b/>
          <w:bCs/>
          <w:color w:val="000000"/>
          <w:sz w:val="38"/>
          <w:szCs w:val="38"/>
        </w:rPr>
        <w:t>ΥΠΟΥΡΓΕΙΟ ΠΑΙΔΕΙΑΣ ΚΑΙ ΘΡΗΣΚΕΥΜΑΤΩΝ</w:t>
      </w:r>
    </w:p>
    <w:p w:rsidR="00F35EFE" w:rsidRPr="00F35EFE" w:rsidRDefault="00F35EFE" w:rsidP="00F35EFE">
      <w:pPr>
        <w:tabs>
          <w:tab w:val="left" w:pos="445"/>
          <w:tab w:val="center" w:pos="4820"/>
        </w:tabs>
        <w:suppressAutoHyphens/>
        <w:rPr>
          <w:rFonts w:ascii="Tahoma" w:hAnsi="Tahoma" w:cs="Tahoma"/>
          <w:b/>
          <w:bCs/>
          <w:color w:val="000000"/>
          <w:sz w:val="38"/>
          <w:szCs w:val="38"/>
        </w:rPr>
      </w:pPr>
      <w:r>
        <w:rPr>
          <w:rFonts w:ascii="Tahoma" w:hAnsi="Tahoma" w:cs="Tahoma"/>
          <w:b/>
          <w:bCs/>
          <w:color w:val="000000"/>
          <w:sz w:val="38"/>
          <w:szCs w:val="38"/>
        </w:rPr>
        <w:tab/>
      </w:r>
      <w:r w:rsidRPr="002E2C79">
        <w:rPr>
          <w:rFonts w:ascii="Tahoma" w:hAnsi="Tahoma" w:cs="Tahoma"/>
          <w:b/>
          <w:bCs/>
          <w:color w:val="000000"/>
          <w:sz w:val="38"/>
          <w:szCs w:val="38"/>
        </w:rPr>
        <w:t xml:space="preserve">  </w:t>
      </w:r>
      <w:r>
        <w:rPr>
          <w:rFonts w:ascii="Tahoma" w:hAnsi="Tahoma" w:cs="Tahoma"/>
          <w:b/>
          <w:bCs/>
          <w:color w:val="000000"/>
          <w:sz w:val="38"/>
          <w:szCs w:val="38"/>
        </w:rPr>
        <w:tab/>
      </w:r>
      <w:r w:rsidRPr="00F35EFE">
        <w:rPr>
          <w:rFonts w:ascii="Tahoma" w:hAnsi="Tahoma" w:cs="Tahoma"/>
          <w:b/>
          <w:bCs/>
          <w:color w:val="000000"/>
          <w:sz w:val="38"/>
          <w:szCs w:val="38"/>
        </w:rPr>
        <w:t>ΠΟΛΙΤΙΣΜΟΥ ΚΑΙ ΑΘΛΗΤΙΣΜΟΥ</w:t>
      </w:r>
    </w:p>
    <w:p w:rsidR="00F35EFE" w:rsidRPr="00F35EFE" w:rsidRDefault="00F35EFE" w:rsidP="00F35EFE">
      <w:pPr>
        <w:suppressAutoHyphens/>
        <w:jc w:val="center"/>
        <w:rPr>
          <w:rFonts w:ascii="Tahoma" w:hAnsi="Tahoma" w:cs="Tahoma"/>
          <w:b/>
          <w:bCs/>
          <w:color w:val="000000"/>
          <w:sz w:val="38"/>
          <w:szCs w:val="38"/>
        </w:rPr>
      </w:pPr>
      <w:r w:rsidRPr="00F35EFE">
        <w:rPr>
          <w:rFonts w:ascii="Tahoma" w:hAnsi="Tahoma" w:cs="Tahoma"/>
          <w:b/>
          <w:bCs/>
          <w:color w:val="000000"/>
          <w:sz w:val="38"/>
          <w:szCs w:val="38"/>
        </w:rPr>
        <w:t>Αριστείδης Αράπογλου, Χρίστος Μαβόγλου, Ηλίας Οικονομάκος, Κωνσταντίνος Φύτρος</w:t>
      </w:r>
    </w:p>
    <w:p w:rsidR="00F35EFE" w:rsidRPr="002E2C79" w:rsidRDefault="00F35EFE" w:rsidP="00F35EFE">
      <w:pPr>
        <w:suppressAutoHyphens/>
        <w:jc w:val="center"/>
        <w:rPr>
          <w:rFonts w:ascii="Tahoma" w:hAnsi="Tahoma" w:cs="Tahoma"/>
          <w:b/>
          <w:bCs/>
          <w:color w:val="000000"/>
          <w:sz w:val="38"/>
          <w:szCs w:val="38"/>
        </w:rPr>
      </w:pPr>
    </w:p>
    <w:p w:rsidR="00F35EFE" w:rsidRPr="00F35EFE" w:rsidRDefault="00F35EFE" w:rsidP="00F35EFE">
      <w:pPr>
        <w:suppressAutoHyphens/>
        <w:jc w:val="center"/>
        <w:rPr>
          <w:rFonts w:ascii="Tahoma" w:hAnsi="Tahoma" w:cs="Tahoma"/>
          <w:b/>
          <w:bCs/>
          <w:color w:val="000000"/>
          <w:sz w:val="38"/>
          <w:szCs w:val="38"/>
        </w:rPr>
      </w:pPr>
      <w:r w:rsidRPr="00F35EFE">
        <w:rPr>
          <w:rFonts w:ascii="Tahoma" w:hAnsi="Tahoma" w:cs="Tahoma"/>
          <w:b/>
          <w:bCs/>
          <w:color w:val="000000"/>
          <w:sz w:val="38"/>
          <w:szCs w:val="38"/>
        </w:rPr>
        <w:t>Η συγγραφή και η επιμέλεια του βιβλίου πραγματοποιήθηκε υπό την αιγίδα του Παιδαγωγικού Ινστιτούτου</w:t>
      </w:r>
    </w:p>
    <w:p w:rsidR="00F35EFE" w:rsidRPr="00F35EFE" w:rsidRDefault="00F35EFE" w:rsidP="00F35EFE">
      <w:pPr>
        <w:suppressAutoHyphens/>
        <w:jc w:val="center"/>
        <w:rPr>
          <w:rFonts w:ascii="Tahoma" w:hAnsi="Tahoma" w:cs="Tahoma"/>
          <w:b/>
          <w:bCs/>
          <w:color w:val="000000"/>
          <w:sz w:val="38"/>
          <w:szCs w:val="38"/>
        </w:rPr>
      </w:pPr>
    </w:p>
    <w:p w:rsidR="00F35EFE" w:rsidRPr="00F35EFE" w:rsidRDefault="00F35EFE" w:rsidP="00F35EFE">
      <w:pPr>
        <w:suppressAutoHyphens/>
        <w:jc w:val="center"/>
        <w:rPr>
          <w:rFonts w:ascii="Tahoma" w:hAnsi="Tahoma" w:cs="Tahoma"/>
          <w:b/>
          <w:bCs/>
          <w:color w:val="000000"/>
          <w:sz w:val="38"/>
          <w:szCs w:val="38"/>
        </w:rPr>
      </w:pPr>
    </w:p>
    <w:p w:rsidR="00F35EFE" w:rsidRPr="00F35EFE" w:rsidRDefault="00F35EFE" w:rsidP="00F35EFE">
      <w:pPr>
        <w:suppressAutoHyphens/>
        <w:jc w:val="center"/>
        <w:rPr>
          <w:rFonts w:ascii="Tahoma" w:hAnsi="Tahoma" w:cs="Tahoma"/>
          <w:b/>
          <w:bCs/>
          <w:color w:val="000000"/>
          <w:sz w:val="38"/>
          <w:szCs w:val="38"/>
        </w:rPr>
      </w:pPr>
    </w:p>
    <w:p w:rsidR="00F35EFE" w:rsidRPr="00F35EFE" w:rsidRDefault="00F35EFE" w:rsidP="00F35EFE">
      <w:pPr>
        <w:suppressAutoHyphens/>
        <w:jc w:val="center"/>
        <w:rPr>
          <w:rFonts w:ascii="Tahoma" w:hAnsi="Tahoma" w:cs="Tahoma"/>
          <w:b/>
          <w:bCs/>
          <w:color w:val="000000"/>
          <w:sz w:val="38"/>
          <w:szCs w:val="38"/>
        </w:rPr>
      </w:pPr>
    </w:p>
    <w:p w:rsidR="00F35EFE" w:rsidRPr="00F35EFE" w:rsidRDefault="00F35EFE" w:rsidP="00F35EFE">
      <w:pPr>
        <w:suppressAutoHyphens/>
        <w:jc w:val="center"/>
        <w:rPr>
          <w:rFonts w:ascii="Tahoma" w:hAnsi="Tahoma" w:cs="Tahoma"/>
          <w:b/>
          <w:bCs/>
          <w:color w:val="000000"/>
          <w:sz w:val="38"/>
          <w:szCs w:val="38"/>
        </w:rPr>
      </w:pPr>
    </w:p>
    <w:p w:rsidR="00F35EFE" w:rsidRPr="00F35EFE" w:rsidRDefault="00F35EFE" w:rsidP="00F35EFE">
      <w:pPr>
        <w:suppressAutoHyphens/>
        <w:jc w:val="center"/>
        <w:rPr>
          <w:rFonts w:ascii="Tahoma" w:hAnsi="Tahoma" w:cs="Tahoma"/>
          <w:b/>
          <w:bCs/>
          <w:color w:val="000000"/>
          <w:sz w:val="38"/>
          <w:szCs w:val="38"/>
        </w:rPr>
      </w:pPr>
    </w:p>
    <w:p w:rsidR="00F35EFE" w:rsidRPr="00F35EFE" w:rsidRDefault="00F35EFE" w:rsidP="00F35EFE">
      <w:pPr>
        <w:suppressAutoHyphens/>
        <w:jc w:val="center"/>
        <w:rPr>
          <w:rFonts w:ascii="Tahoma" w:hAnsi="Tahoma" w:cs="Tahoma"/>
          <w:b/>
          <w:bCs/>
          <w:color w:val="1F497D" w:themeColor="text2"/>
          <w:sz w:val="38"/>
          <w:szCs w:val="38"/>
        </w:rPr>
      </w:pPr>
      <w:r w:rsidRPr="00F35EFE">
        <w:rPr>
          <w:rFonts w:ascii="Tahoma" w:hAnsi="Tahoma" w:cs="Tahoma"/>
          <w:b/>
          <w:bCs/>
          <w:color w:val="1F497D" w:themeColor="text2"/>
          <w:sz w:val="38"/>
          <w:szCs w:val="38"/>
        </w:rPr>
        <w:t>ΠΛΗΡΟΦΟΡΙΚΗ</w:t>
      </w:r>
    </w:p>
    <w:p w:rsidR="00F35EFE" w:rsidRDefault="00F35EFE" w:rsidP="00F35EFE">
      <w:pPr>
        <w:suppressAutoHyphens/>
        <w:jc w:val="center"/>
        <w:rPr>
          <w:rFonts w:ascii="Tahoma" w:hAnsi="Tahoma" w:cs="Tahoma"/>
          <w:b/>
          <w:bCs/>
          <w:color w:val="1F497D" w:themeColor="text2"/>
          <w:sz w:val="38"/>
          <w:szCs w:val="38"/>
        </w:rPr>
      </w:pPr>
      <w:r w:rsidRPr="00F35EFE">
        <w:rPr>
          <w:rFonts w:ascii="Tahoma" w:hAnsi="Tahoma" w:cs="Tahoma"/>
          <w:b/>
          <w:bCs/>
          <w:color w:val="1F497D" w:themeColor="text2"/>
          <w:sz w:val="38"/>
          <w:szCs w:val="38"/>
        </w:rPr>
        <w:t>Α', Β', Γ' ΓΥΜΝΑΣΙΟΥ</w:t>
      </w:r>
    </w:p>
    <w:p w:rsidR="00F35EFE" w:rsidRDefault="00F35EFE" w:rsidP="00F35EFE">
      <w:pPr>
        <w:suppressAutoHyphens/>
        <w:jc w:val="center"/>
        <w:rPr>
          <w:rFonts w:ascii="Tahoma" w:hAnsi="Tahoma" w:cs="Tahoma"/>
          <w:b/>
          <w:bCs/>
          <w:color w:val="1F497D" w:themeColor="text2"/>
          <w:sz w:val="38"/>
          <w:szCs w:val="38"/>
        </w:rPr>
      </w:pPr>
    </w:p>
    <w:p w:rsidR="00F35EFE" w:rsidRDefault="00F35EFE" w:rsidP="00F35EFE">
      <w:pPr>
        <w:suppressAutoHyphens/>
        <w:jc w:val="center"/>
        <w:rPr>
          <w:rFonts w:ascii="Tahoma" w:hAnsi="Tahoma" w:cs="Tahoma"/>
          <w:b/>
          <w:bCs/>
          <w:color w:val="1F497D" w:themeColor="text2"/>
          <w:sz w:val="38"/>
          <w:szCs w:val="38"/>
        </w:rPr>
      </w:pPr>
    </w:p>
    <w:p w:rsidR="00F35EFE" w:rsidRDefault="00F35EFE" w:rsidP="00F35EFE">
      <w:pPr>
        <w:suppressAutoHyphens/>
        <w:jc w:val="center"/>
        <w:rPr>
          <w:rFonts w:ascii="Tahoma" w:hAnsi="Tahoma" w:cs="Tahoma"/>
          <w:b/>
          <w:bCs/>
          <w:color w:val="1F497D" w:themeColor="text2"/>
          <w:sz w:val="38"/>
          <w:szCs w:val="38"/>
        </w:rPr>
      </w:pPr>
    </w:p>
    <w:p w:rsidR="00F35EFE" w:rsidRDefault="00F35EFE" w:rsidP="00F35EFE">
      <w:pPr>
        <w:suppressAutoHyphens/>
        <w:jc w:val="center"/>
        <w:rPr>
          <w:rFonts w:ascii="Tahoma" w:hAnsi="Tahoma" w:cs="Tahoma"/>
          <w:b/>
          <w:bCs/>
          <w:color w:val="1F497D" w:themeColor="text2"/>
          <w:sz w:val="38"/>
          <w:szCs w:val="38"/>
        </w:rPr>
      </w:pPr>
    </w:p>
    <w:p w:rsidR="00F35EFE" w:rsidRDefault="00F35EFE" w:rsidP="00F35EFE">
      <w:pPr>
        <w:suppressAutoHyphens/>
        <w:jc w:val="center"/>
        <w:rPr>
          <w:rFonts w:ascii="Tahoma" w:hAnsi="Tahoma" w:cs="Tahoma"/>
          <w:b/>
          <w:bCs/>
          <w:color w:val="1F497D" w:themeColor="text2"/>
          <w:sz w:val="38"/>
          <w:szCs w:val="38"/>
        </w:rPr>
      </w:pPr>
    </w:p>
    <w:p w:rsidR="00F35EFE" w:rsidRDefault="00F35EFE" w:rsidP="00F35EFE">
      <w:pPr>
        <w:suppressAutoHyphens/>
        <w:jc w:val="center"/>
        <w:rPr>
          <w:rFonts w:ascii="Tahoma" w:hAnsi="Tahoma" w:cs="Tahoma"/>
          <w:b/>
          <w:bCs/>
          <w:color w:val="1F497D" w:themeColor="text2"/>
          <w:sz w:val="38"/>
          <w:szCs w:val="38"/>
        </w:rPr>
      </w:pPr>
    </w:p>
    <w:p w:rsidR="00F35EFE" w:rsidRDefault="00F35EFE" w:rsidP="00F35EFE">
      <w:pPr>
        <w:suppressAutoHyphens/>
        <w:jc w:val="center"/>
        <w:rPr>
          <w:rFonts w:ascii="Tahoma" w:hAnsi="Tahoma" w:cs="Tahoma"/>
          <w:b/>
          <w:bCs/>
          <w:color w:val="1F497D" w:themeColor="text2"/>
          <w:sz w:val="38"/>
          <w:szCs w:val="38"/>
        </w:rPr>
      </w:pPr>
    </w:p>
    <w:p w:rsidR="00F35EFE" w:rsidRPr="00F35EFE" w:rsidRDefault="00F35EFE" w:rsidP="00F35EFE">
      <w:pPr>
        <w:suppressAutoHyphens/>
        <w:jc w:val="center"/>
        <w:rPr>
          <w:rFonts w:ascii="Tahoma" w:hAnsi="Tahoma" w:cs="Tahoma"/>
          <w:b/>
          <w:bCs/>
          <w:color w:val="1F497D" w:themeColor="text2"/>
          <w:sz w:val="38"/>
          <w:szCs w:val="38"/>
        </w:rPr>
      </w:pPr>
    </w:p>
    <w:p w:rsidR="00F35EFE" w:rsidRDefault="00F35EFE" w:rsidP="00F35EFE">
      <w:pPr>
        <w:suppressAutoHyphens/>
        <w:jc w:val="center"/>
        <w:rPr>
          <w:rFonts w:ascii="Tahoma" w:hAnsi="Tahoma" w:cs="Tahoma"/>
          <w:b/>
          <w:bCs/>
          <w:color w:val="000000"/>
          <w:sz w:val="38"/>
          <w:szCs w:val="38"/>
        </w:rPr>
      </w:pPr>
    </w:p>
    <w:p w:rsidR="00F35EFE" w:rsidRDefault="00F35EFE" w:rsidP="00F35EFE">
      <w:pPr>
        <w:suppressAutoHyphens/>
        <w:jc w:val="center"/>
        <w:rPr>
          <w:rFonts w:ascii="Tahoma" w:hAnsi="Tahoma" w:cs="Tahoma"/>
          <w:b/>
          <w:bCs/>
          <w:color w:val="000000"/>
          <w:sz w:val="38"/>
          <w:szCs w:val="38"/>
        </w:rPr>
      </w:pPr>
    </w:p>
    <w:p w:rsidR="00F35EFE" w:rsidRDefault="00F35EFE" w:rsidP="00F35EFE">
      <w:pPr>
        <w:suppressAutoHyphens/>
        <w:jc w:val="center"/>
        <w:rPr>
          <w:rFonts w:ascii="Tahoma" w:hAnsi="Tahoma" w:cs="Tahoma"/>
          <w:b/>
          <w:bCs/>
          <w:color w:val="000000"/>
          <w:sz w:val="38"/>
          <w:szCs w:val="38"/>
        </w:rPr>
      </w:pPr>
    </w:p>
    <w:p w:rsidR="0049417F" w:rsidRPr="00E2719C" w:rsidRDefault="00F35EFE" w:rsidP="00F35EFE">
      <w:pPr>
        <w:suppressAutoHyphens/>
        <w:jc w:val="center"/>
        <w:rPr>
          <w:rFonts w:ascii="Tahoma" w:hAnsi="Tahoma" w:cs="Tahoma"/>
          <w:b/>
          <w:color w:val="000000"/>
          <w:sz w:val="38"/>
          <w:szCs w:val="38"/>
        </w:rPr>
      </w:pPr>
      <w:r w:rsidRPr="00F35EFE">
        <w:rPr>
          <w:rFonts w:ascii="Tahoma" w:hAnsi="Tahoma" w:cs="Tahoma"/>
          <w:b/>
          <w:bCs/>
          <w:color w:val="000000"/>
          <w:sz w:val="38"/>
          <w:szCs w:val="38"/>
        </w:rPr>
        <w:t xml:space="preserve">ΙΝΣΤΙΤΟΥΤΟ ΤΕΧΝΟΛΟΓΙΑΣ ΥΠΟΛΟΓΙΣΤΩΝ ΚΑΙ ΕΚΔΟΣΕΩΝ «ΔΙΟΦΑΝΤΟΣ» </w:t>
      </w:r>
      <w:r w:rsidR="00D553F9" w:rsidRPr="00E2719C">
        <w:rPr>
          <w:rFonts w:ascii="Tahoma" w:hAnsi="Tahoma" w:cs="Tahoma"/>
          <w:b/>
          <w:bCs/>
          <w:color w:val="000000"/>
          <w:sz w:val="38"/>
          <w:szCs w:val="38"/>
        </w:rPr>
        <w:br w:type="page"/>
      </w:r>
    </w:p>
    <w:p w:rsidR="00124691" w:rsidRPr="00B3400A" w:rsidRDefault="00E95531" w:rsidP="00745D3A">
      <w:pPr>
        <w:rPr>
          <w:sz w:val="36"/>
          <w:szCs w:val="36"/>
        </w:rPr>
      </w:pPr>
      <w:r w:rsidRPr="00E95531">
        <w:rPr>
          <w:rFonts w:ascii="Arial" w:hAnsi="Arial" w:cs="Arial"/>
          <w:b/>
          <w:noProof/>
          <w:color w:val="000000"/>
          <w:sz w:val="36"/>
          <w:szCs w:val="36"/>
          <w:lang w:val="en-US" w:eastAsia="en-US"/>
        </w:rPr>
        <w:lastRenderedPageBreak/>
        <w:pict>
          <v:shapetype id="_x0000_t202" coordsize="21600,21600" o:spt="202" path="m,l,21600r21600,l21600,xe">
            <v:stroke joinstyle="miter"/>
            <v:path gradientshapeok="t" o:connecttype="rect"/>
          </v:shapetype>
          <v:shape id="Πλαίσιο κειμένου 4" o:spid="_x0000_s1026" type="#_x0000_t202" style="position:absolute;margin-left:248.15pt;margin-top:785.3pt;width:99.2pt;height:28.35pt;z-index:251521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1RrgIAACo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" o:allowincell="f" o:allowoverlap="f" fillcolor="#fc9" stroked="f" strokeweight="2.25pt">
            <v:textbox inset="1.5mm,1.5mm,1.5mm,1.5mm">
              <w:txbxContent>
                <w:p w:rsidR="00DC2E6E" w:rsidRPr="00616622" w:rsidRDefault="00DC2E6E" w:rsidP="00E62A3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w:t>
                  </w:r>
                  <w:r w:rsidR="00616622">
                    <w:rPr>
                      <w:rFonts w:ascii="Arial" w:hAnsi="Arial"/>
                      <w:b/>
                      <w:sz w:val="36"/>
                      <w:szCs w:val="36"/>
                      <w:lang w:val="en-US"/>
                    </w:rPr>
                    <w:t xml:space="preserve"> 159</w:t>
                  </w:r>
                </w:p>
              </w:txbxContent>
            </v:textbox>
            <w10:wrap anchorx="page" anchory="page"/>
          </v:shape>
        </w:pict>
      </w:r>
    </w:p>
    <w:p w:rsidR="00124691" w:rsidRPr="0004160C" w:rsidRDefault="00124691" w:rsidP="00B74C9B">
      <w:pPr>
        <w:jc w:val="right"/>
        <w:rPr>
          <w:rFonts w:ascii="Tahoma" w:hAnsi="Tahoma" w:cs="Tahoma"/>
          <w:b/>
          <w:color w:val="000080"/>
          <w:sz w:val="36"/>
          <w:szCs w:val="36"/>
        </w:rPr>
      </w:pPr>
      <w:r w:rsidRPr="0004160C">
        <w:rPr>
          <w:rFonts w:ascii="Tahoma" w:hAnsi="Tahoma" w:cs="Tahoma"/>
          <w:b/>
          <w:color w:val="000000"/>
          <w:sz w:val="36"/>
          <w:szCs w:val="36"/>
          <w:shd w:val="clear" w:color="auto" w:fill="FFCC99"/>
        </w:rPr>
        <w:t xml:space="preserve">   </w:t>
      </w:r>
      <w:r w:rsidRPr="0004160C">
        <w:rPr>
          <w:rFonts w:ascii="Tahoma" w:hAnsi="Tahoma" w:cs="Tahoma"/>
          <w:b/>
          <w:color w:val="000080"/>
          <w:sz w:val="36"/>
          <w:szCs w:val="36"/>
          <w:shd w:val="clear" w:color="auto" w:fill="FFCC99"/>
        </w:rPr>
        <w:t xml:space="preserve">ΚΕΦΑΛΑΙΟ </w:t>
      </w:r>
      <w:r w:rsidRPr="0004160C">
        <w:rPr>
          <w:rFonts w:ascii="Tahoma" w:hAnsi="Tahoma" w:cs="Tahoma"/>
          <w:b/>
          <w:iCs/>
          <w:color w:val="000080"/>
          <w:sz w:val="36"/>
          <w:szCs w:val="36"/>
          <w:shd w:val="clear" w:color="auto" w:fill="FFCC99"/>
        </w:rPr>
        <w:t>9</w:t>
      </w:r>
    </w:p>
    <w:p w:rsidR="00124691" w:rsidRPr="0004160C" w:rsidRDefault="00124691" w:rsidP="002803CF">
      <w:pPr>
        <w:rPr>
          <w:rFonts w:ascii="Tahoma" w:hAnsi="Tahoma" w:cs="Tahoma"/>
          <w:b/>
          <w:color w:val="000000"/>
          <w:sz w:val="36"/>
          <w:szCs w:val="36"/>
        </w:rPr>
      </w:pPr>
    </w:p>
    <w:p w:rsidR="00124691" w:rsidRPr="0004160C" w:rsidRDefault="00124691" w:rsidP="00B74C9B">
      <w:pPr>
        <w:jc w:val="center"/>
        <w:rPr>
          <w:rFonts w:ascii="Tahoma" w:hAnsi="Tahoma" w:cs="Tahoma"/>
          <w:b/>
          <w:color w:val="000080"/>
          <w:sz w:val="36"/>
          <w:szCs w:val="36"/>
        </w:rPr>
      </w:pPr>
      <w:r w:rsidRPr="0004160C">
        <w:rPr>
          <w:rFonts w:ascii="Tahoma" w:hAnsi="Tahoma" w:cs="Tahoma"/>
          <w:b/>
          <w:color w:val="000080"/>
          <w:sz w:val="36"/>
          <w:szCs w:val="36"/>
        </w:rPr>
        <w:t>Γραφήματα και Παρουσιάσεις</w:t>
      </w:r>
    </w:p>
    <w:p w:rsidR="00124691" w:rsidRPr="0004160C" w:rsidRDefault="00B74C9B" w:rsidP="002803CF">
      <w:pPr>
        <w:rPr>
          <w:rFonts w:ascii="Tahoma" w:hAnsi="Tahoma" w:cs="Tahoma"/>
          <w:b/>
          <w:color w:val="000000"/>
          <w:sz w:val="36"/>
          <w:szCs w:val="36"/>
        </w:rPr>
      </w:pPr>
      <w:r>
        <w:rPr>
          <w:rFonts w:ascii="Tahoma" w:hAnsi="Tahoma" w:cs="Tahoma"/>
          <w:b/>
          <w:bCs/>
          <w:noProof/>
          <w:color w:val="000000"/>
          <w:sz w:val="36"/>
          <w:szCs w:val="36"/>
        </w:rPr>
        <w:drawing>
          <wp:anchor distT="0" distB="0" distL="114300" distR="114300" simplePos="0" relativeHeight="251460096" behindDoc="0" locked="0" layoutInCell="1" allowOverlap="1">
            <wp:simplePos x="0" y="0"/>
            <wp:positionH relativeFrom="column">
              <wp:posOffset>3391</wp:posOffset>
            </wp:positionH>
            <wp:positionV relativeFrom="paragraph">
              <wp:posOffset>88118</wp:posOffset>
            </wp:positionV>
            <wp:extent cx="1400175" cy="813917"/>
            <wp:effectExtent l="0" t="0" r="0" b="5715"/>
            <wp:wrapNone/>
            <wp:docPr id="6322" name="Εικόνα 6322"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2"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846" cy="815470"/>
                    </a:xfrm>
                    <a:prstGeom prst="rect">
                      <a:avLst/>
                    </a:prstGeom>
                    <a:noFill/>
                  </pic:spPr>
                </pic:pic>
              </a:graphicData>
            </a:graphic>
          </wp:anchor>
        </w:drawing>
      </w:r>
    </w:p>
    <w:p w:rsidR="00124691" w:rsidRPr="0004160C" w:rsidRDefault="00124691" w:rsidP="002803CF">
      <w:pPr>
        <w:ind w:firstLine="2400"/>
        <w:rPr>
          <w:rFonts w:ascii="Tahoma" w:hAnsi="Tahoma" w:cs="Tahoma"/>
          <w:b/>
          <w:bCs/>
          <w:color w:val="000000"/>
          <w:sz w:val="36"/>
          <w:szCs w:val="36"/>
        </w:rPr>
      </w:pPr>
      <w:r w:rsidRPr="0004160C">
        <w:rPr>
          <w:rFonts w:ascii="Tahoma" w:hAnsi="Tahoma" w:cs="Tahoma"/>
          <w:b/>
          <w:bCs/>
          <w:color w:val="000000"/>
          <w:sz w:val="36"/>
          <w:szCs w:val="36"/>
        </w:rPr>
        <w:t>Εισαγωγή</w:t>
      </w:r>
    </w:p>
    <w:p w:rsidR="00124691" w:rsidRPr="00124691" w:rsidRDefault="00124691" w:rsidP="002803CF">
      <w:pPr>
        <w:ind w:firstLine="2400"/>
        <w:rPr>
          <w:rFonts w:ascii="Tahoma" w:hAnsi="Tahoma" w:cs="Arial"/>
          <w:b/>
          <w:bCs/>
          <w:color w:val="000000"/>
          <w:sz w:val="36"/>
          <w:szCs w:val="36"/>
        </w:rPr>
      </w:pPr>
    </w:p>
    <w:p w:rsidR="00124691" w:rsidRPr="00124691" w:rsidRDefault="00124691" w:rsidP="002803CF">
      <w:pPr>
        <w:ind w:firstLine="2400"/>
        <w:rPr>
          <w:rFonts w:ascii="Arial" w:hAnsi="Arial" w:cs="Arial"/>
          <w:b/>
          <w:color w:val="000000"/>
          <w:sz w:val="36"/>
          <w:szCs w:val="36"/>
        </w:rPr>
      </w:pPr>
      <w:r w:rsidRPr="00124691">
        <w:rPr>
          <w:rFonts w:ascii="Arial" w:hAnsi="Arial" w:cs="Arial"/>
          <w:b/>
          <w:color w:val="000000"/>
          <w:sz w:val="36"/>
          <w:szCs w:val="36"/>
        </w:rPr>
        <w:t>Ένας εύχρηστος αλλά και εύκολα αντιληπτός τρόπος, για να παρουσιάζουμε τα δεδομένα μας, είναι μέσα από γραφήματα. Με τη χρήση γραφημάτων μπορούμε οπτικοποιημένα να παίρνουμε πληροφορίες από τα δεδομένα μας.</w:t>
      </w: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sym w:font="Wingdings" w:char="F0FC"/>
      </w:r>
      <w:r w:rsidRPr="00124691">
        <w:rPr>
          <w:rFonts w:ascii="Arial" w:hAnsi="Arial" w:cs="Arial"/>
          <w:b/>
          <w:color w:val="000000"/>
          <w:sz w:val="36"/>
          <w:szCs w:val="36"/>
        </w:rPr>
        <w:t xml:space="preserve"> Με ποιο τρόπο μπορούμε να δημιουργήσουμε γραφήματα από τα δεδομένα μας;</w:t>
      </w: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sym w:font="Wingdings" w:char="F0FC"/>
      </w:r>
      <w:r w:rsidRPr="00124691">
        <w:rPr>
          <w:rFonts w:ascii="Arial" w:hAnsi="Arial" w:cs="Arial"/>
          <w:b/>
          <w:color w:val="000000"/>
          <w:sz w:val="36"/>
          <w:szCs w:val="36"/>
        </w:rPr>
        <w:t xml:space="preserve"> Ποιο είδος γραφήματος είναι κάθε φορά το πιο αντιπροσωπευτικό;</w:t>
      </w: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sym w:font="Wingdings" w:char="F0FC"/>
      </w:r>
      <w:r w:rsidRPr="00124691">
        <w:rPr>
          <w:rFonts w:ascii="Arial" w:hAnsi="Arial" w:cs="Arial"/>
          <w:b/>
          <w:color w:val="000000"/>
          <w:sz w:val="36"/>
          <w:szCs w:val="36"/>
        </w:rPr>
        <w:t xml:space="preserve"> Αν θέλουμε να παρουσιάσουμε στους συμμαθητές μας τα αποτελέσματα μιας έρευνάς μας, υπάρχει κάποιο λογισμικό που θα μπορούσε να μας βοηθήσει;</w:t>
      </w:r>
    </w:p>
    <w:p w:rsidR="00124691" w:rsidRPr="00124691" w:rsidRDefault="00124691" w:rsidP="002803CF">
      <w:pPr>
        <w:ind w:firstLine="720"/>
        <w:rPr>
          <w:rFonts w:ascii="Arial" w:hAnsi="Arial" w:cs="Arial"/>
          <w:b/>
          <w:color w:val="000000"/>
          <w:sz w:val="36"/>
          <w:szCs w:val="36"/>
        </w:rPr>
      </w:pPr>
      <w:r w:rsidRPr="00124691">
        <w:rPr>
          <w:rFonts w:ascii="Arial" w:hAnsi="Arial" w:cs="Arial"/>
          <w:b/>
          <w:color w:val="000000"/>
          <w:sz w:val="36"/>
          <w:szCs w:val="36"/>
        </w:rPr>
        <w:t>Στο Κεφάλαιο αυτό θα έχουμε την ευκαιρία να</w:t>
      </w:r>
      <w:r w:rsidR="00BF55A6">
        <w:rPr>
          <w:rFonts w:ascii="Arial" w:hAnsi="Arial" w:cs="Arial"/>
          <w:b/>
          <w:color w:val="000000"/>
          <w:sz w:val="36"/>
          <w:szCs w:val="36"/>
        </w:rPr>
        <w:t xml:space="preserve"> μά-</w:t>
      </w:r>
      <w:r w:rsidRPr="00124691">
        <w:rPr>
          <w:rFonts w:ascii="Arial" w:hAnsi="Arial" w:cs="Arial"/>
          <w:b/>
          <w:color w:val="000000"/>
          <w:sz w:val="36"/>
          <w:szCs w:val="36"/>
        </w:rPr>
        <w:t xml:space="preserve"> θουμε πώς μπορούμε να αναπαραστήσουμε με</w:t>
      </w:r>
      <w:r w:rsidR="00BF55A6">
        <w:rPr>
          <w:rFonts w:ascii="Arial" w:hAnsi="Arial" w:cs="Arial"/>
          <w:b/>
          <w:color w:val="000000"/>
          <w:sz w:val="36"/>
          <w:szCs w:val="36"/>
        </w:rPr>
        <w:t xml:space="preserve"> γραφι-</w:t>
      </w:r>
      <w:r w:rsidRPr="00124691">
        <w:rPr>
          <w:rFonts w:ascii="Arial" w:hAnsi="Arial" w:cs="Arial"/>
          <w:b/>
          <w:color w:val="000000"/>
          <w:sz w:val="36"/>
          <w:szCs w:val="36"/>
        </w:rPr>
        <w:t xml:space="preserve"> κό τρόπο τα δεδομένα μας στον υπολογιστή. Στη</w:t>
      </w:r>
      <w:r w:rsidR="00BF55A6">
        <w:rPr>
          <w:rFonts w:ascii="Arial" w:hAnsi="Arial" w:cs="Arial"/>
          <w:b/>
          <w:color w:val="000000"/>
          <w:sz w:val="36"/>
          <w:szCs w:val="36"/>
        </w:rPr>
        <w:t xml:space="preserve"> συ-</w:t>
      </w:r>
      <w:r w:rsidRPr="00124691">
        <w:rPr>
          <w:rFonts w:ascii="Arial" w:hAnsi="Arial" w:cs="Arial"/>
          <w:b/>
          <w:color w:val="000000"/>
          <w:sz w:val="36"/>
          <w:szCs w:val="36"/>
        </w:rPr>
        <w:t xml:space="preserve"> νέχεια θα δημιουργήσουμε μια παρουσίαση με τα</w:t>
      </w:r>
      <w:r w:rsidR="00BF55A6">
        <w:rPr>
          <w:rFonts w:ascii="Arial" w:hAnsi="Arial" w:cs="Arial"/>
          <w:b/>
          <w:color w:val="000000"/>
          <w:sz w:val="36"/>
          <w:szCs w:val="36"/>
        </w:rPr>
        <w:t xml:space="preserve"> στοι-</w:t>
      </w:r>
      <w:r w:rsidRPr="00124691">
        <w:rPr>
          <w:rFonts w:ascii="Arial" w:hAnsi="Arial" w:cs="Arial"/>
          <w:b/>
          <w:color w:val="000000"/>
          <w:sz w:val="36"/>
          <w:szCs w:val="36"/>
        </w:rPr>
        <w:t xml:space="preserve"> χεία της έρευνας του Κεφαλαίου 8.</w:t>
      </w:r>
    </w:p>
    <w:p w:rsidR="00124691" w:rsidRPr="00124691" w:rsidRDefault="00314F6D" w:rsidP="002803CF">
      <w:pPr>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503104" behindDoc="0" locked="0" layoutInCell="1" allowOverlap="1">
            <wp:simplePos x="0" y="0"/>
            <wp:positionH relativeFrom="column">
              <wp:posOffset>0</wp:posOffset>
            </wp:positionH>
            <wp:positionV relativeFrom="paragraph">
              <wp:posOffset>254635</wp:posOffset>
            </wp:positionV>
            <wp:extent cx="770255" cy="717550"/>
            <wp:effectExtent l="0" t="0" r="0" b="6350"/>
            <wp:wrapNone/>
            <wp:docPr id="6323" name="Εικόνα 6323"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3"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0255" cy="717550"/>
                    </a:xfrm>
                    <a:prstGeom prst="rect">
                      <a:avLst/>
                    </a:prstGeom>
                    <a:noFill/>
                  </pic:spPr>
                </pic:pic>
              </a:graphicData>
            </a:graphic>
          </wp:anchor>
        </w:drawing>
      </w:r>
    </w:p>
    <w:p w:rsidR="00124691" w:rsidRPr="00124691" w:rsidRDefault="00124691" w:rsidP="002803CF">
      <w:pPr>
        <w:ind w:firstLine="1320"/>
        <w:rPr>
          <w:rFonts w:ascii="Microsoft Sans Serif" w:hAnsi="Microsoft Sans Serif" w:cs="Microsoft Sans Serif"/>
          <w:b/>
          <w:color w:val="FF0000"/>
          <w:sz w:val="36"/>
          <w:szCs w:val="36"/>
        </w:rPr>
      </w:pPr>
    </w:p>
    <w:p w:rsidR="00124691" w:rsidRPr="00124691" w:rsidRDefault="00124691" w:rsidP="002803CF">
      <w:pPr>
        <w:ind w:firstLine="1320"/>
        <w:rPr>
          <w:rFonts w:ascii="Microsoft Sans Serif" w:hAnsi="Microsoft Sans Serif" w:cs="Microsoft Sans Serif"/>
          <w:b/>
          <w:color w:val="FF0000"/>
          <w:sz w:val="36"/>
          <w:szCs w:val="36"/>
        </w:rPr>
      </w:pPr>
    </w:p>
    <w:p w:rsidR="00124691" w:rsidRPr="00124691" w:rsidRDefault="00124691" w:rsidP="002803CF">
      <w:pPr>
        <w:ind w:firstLine="1320"/>
        <w:rPr>
          <w:rFonts w:ascii="Microsoft Sans Serif" w:hAnsi="Microsoft Sans Serif" w:cs="Microsoft Sans Serif"/>
          <w:b/>
          <w:color w:val="FF0000"/>
          <w:sz w:val="36"/>
          <w:szCs w:val="36"/>
        </w:rPr>
      </w:pPr>
      <w:r w:rsidRPr="00124691">
        <w:rPr>
          <w:rFonts w:ascii="Microsoft Sans Serif" w:hAnsi="Microsoft Sans Serif" w:cs="Microsoft Sans Serif"/>
          <w:b/>
          <w:color w:val="FF0000"/>
          <w:sz w:val="36"/>
          <w:szCs w:val="36"/>
        </w:rPr>
        <w:t>Λέξεις Κλειδιά</w:t>
      </w:r>
    </w:p>
    <w:p w:rsidR="00124691" w:rsidRPr="00124691" w:rsidRDefault="00124691" w:rsidP="002803CF">
      <w:pPr>
        <w:shd w:val="clear" w:color="auto" w:fill="CCFFCC"/>
        <w:rPr>
          <w:rFonts w:ascii="Microsoft Sans Serif" w:hAnsi="Microsoft Sans Serif" w:cs="Microsoft Sans Serif"/>
          <w:b/>
          <w:color w:val="000000"/>
          <w:sz w:val="36"/>
          <w:szCs w:val="36"/>
        </w:rPr>
      </w:pPr>
      <w:r w:rsidRPr="00124691">
        <w:rPr>
          <w:rFonts w:ascii="Microsoft Sans Serif" w:hAnsi="Microsoft Sans Serif" w:cs="Microsoft Sans Serif"/>
          <w:b/>
          <w:color w:val="000000"/>
          <w:sz w:val="36"/>
          <w:szCs w:val="36"/>
        </w:rPr>
        <w:t>Γραφήματα,</w:t>
      </w:r>
    </w:p>
    <w:p w:rsidR="00124691" w:rsidRDefault="00124691" w:rsidP="002803CF">
      <w:pPr>
        <w:shd w:val="clear" w:color="auto" w:fill="CCFFCC"/>
        <w:rPr>
          <w:rFonts w:ascii="Microsoft Sans Serif" w:hAnsi="Microsoft Sans Serif" w:cs="Microsoft Sans Serif"/>
          <w:b/>
          <w:color w:val="000000"/>
          <w:sz w:val="36"/>
          <w:szCs w:val="36"/>
        </w:rPr>
      </w:pPr>
      <w:r w:rsidRPr="00124691">
        <w:rPr>
          <w:rFonts w:ascii="Microsoft Sans Serif" w:hAnsi="Microsoft Sans Serif" w:cs="Microsoft Sans Serif"/>
          <w:b/>
          <w:color w:val="000000"/>
          <w:sz w:val="36"/>
          <w:szCs w:val="36"/>
        </w:rPr>
        <w:t>Λογισμικό Παρουσίασης</w:t>
      </w:r>
    </w:p>
    <w:p w:rsidR="00B74C9B" w:rsidRPr="00124691" w:rsidRDefault="00B74C9B" w:rsidP="002803CF">
      <w:pPr>
        <w:shd w:val="clear" w:color="auto" w:fill="CCFFCC"/>
        <w:rPr>
          <w:rFonts w:ascii="Microsoft Sans Serif" w:hAnsi="Microsoft Sans Serif" w:cs="Microsoft Sans Serif"/>
          <w:b/>
          <w:color w:val="000000"/>
          <w:sz w:val="36"/>
          <w:szCs w:val="36"/>
        </w:rPr>
      </w:pPr>
    </w:p>
    <w:p w:rsidR="00124691" w:rsidRDefault="00124691" w:rsidP="002803CF">
      <w:pPr>
        <w:ind w:firstLine="720"/>
        <w:rPr>
          <w:rFonts w:ascii="Arial" w:hAnsi="Arial" w:cs="Arial"/>
          <w:b/>
          <w:color w:val="000000"/>
          <w:sz w:val="36"/>
          <w:szCs w:val="36"/>
        </w:rPr>
      </w:pPr>
    </w:p>
    <w:p w:rsidR="00B74C9B" w:rsidRDefault="00B74C9B" w:rsidP="002803CF">
      <w:pPr>
        <w:ind w:firstLine="720"/>
        <w:rPr>
          <w:rFonts w:ascii="Arial" w:hAnsi="Arial" w:cs="Arial"/>
          <w:b/>
          <w:color w:val="000000"/>
          <w:sz w:val="36"/>
          <w:szCs w:val="36"/>
        </w:rPr>
      </w:pPr>
    </w:p>
    <w:p w:rsidR="00B74C9B" w:rsidRDefault="00B74C9B" w:rsidP="002803CF">
      <w:pPr>
        <w:ind w:firstLine="720"/>
        <w:rPr>
          <w:rFonts w:ascii="Arial" w:hAnsi="Arial" w:cs="Arial"/>
          <w:b/>
          <w:color w:val="000000"/>
          <w:sz w:val="36"/>
          <w:szCs w:val="36"/>
        </w:rPr>
      </w:pPr>
    </w:p>
    <w:p w:rsidR="00F35EFE" w:rsidRDefault="00F35EFE" w:rsidP="002803CF">
      <w:pPr>
        <w:rPr>
          <w:rFonts w:ascii="Tahoma" w:hAnsi="Tahoma" w:cs="Tahoma"/>
          <w:b/>
          <w:color w:val="000000"/>
          <w:sz w:val="36"/>
          <w:szCs w:val="36"/>
        </w:rPr>
      </w:pPr>
    </w:p>
    <w:p w:rsidR="00124691" w:rsidRPr="0004160C" w:rsidRDefault="00124691" w:rsidP="002803CF">
      <w:pPr>
        <w:rPr>
          <w:rFonts w:ascii="Tahoma" w:hAnsi="Tahoma" w:cs="Tahoma"/>
          <w:b/>
          <w:color w:val="000000"/>
          <w:sz w:val="36"/>
          <w:szCs w:val="36"/>
        </w:rPr>
      </w:pPr>
      <w:r w:rsidRPr="0004160C">
        <w:rPr>
          <w:rFonts w:ascii="Tahoma" w:hAnsi="Tahoma" w:cs="Tahoma"/>
          <w:b/>
          <w:color w:val="000000"/>
          <w:sz w:val="36"/>
          <w:szCs w:val="36"/>
        </w:rPr>
        <w:t>9.1 Παρουσίαση των δεδομένων με γραφικό τρόπο</w:t>
      </w:r>
    </w:p>
    <w:p w:rsidR="00124691" w:rsidRPr="00124691" w:rsidRDefault="00124691" w:rsidP="002803CF">
      <w:pPr>
        <w:shd w:val="clear" w:color="auto" w:fill="FFFFFF"/>
        <w:rPr>
          <w:rFonts w:ascii="Arial" w:hAnsi="Arial"/>
          <w:b/>
          <w:color w:val="000000"/>
          <w:sz w:val="36"/>
          <w:szCs w:val="36"/>
        </w:rPr>
      </w:pPr>
    </w:p>
    <w:p w:rsidR="00124691" w:rsidRPr="00124691" w:rsidRDefault="00124691" w:rsidP="00B74C9B">
      <w:pPr>
        <w:widowControl w:val="0"/>
        <w:ind w:firstLine="720"/>
        <w:rPr>
          <w:rFonts w:ascii="Arial" w:hAnsi="Arial" w:cs="Arial"/>
          <w:b/>
          <w:color w:val="000000"/>
          <w:sz w:val="36"/>
          <w:szCs w:val="36"/>
        </w:rPr>
      </w:pPr>
      <w:r w:rsidRPr="00124691">
        <w:rPr>
          <w:rFonts w:ascii="Arial" w:hAnsi="Arial" w:cs="Arial"/>
          <w:b/>
          <w:color w:val="000000"/>
          <w:sz w:val="36"/>
          <w:szCs w:val="36"/>
        </w:rPr>
        <w:t xml:space="preserve">Δεδομένα που περιέχουν αριθμούς και τα έχουμε κατηγοριοποιήσει σε Υπολογιστικά Φύλλα μπορούν να αναπαρασταθούν και με γραφικό τρόπο. Ένα </w:t>
      </w:r>
      <w:r w:rsidRPr="00124691">
        <w:rPr>
          <w:rFonts w:ascii="Arial" w:hAnsi="Arial" w:cs="Arial"/>
          <w:b/>
          <w:bCs/>
          <w:color w:val="000000"/>
          <w:sz w:val="36"/>
          <w:szCs w:val="36"/>
        </w:rPr>
        <w:t xml:space="preserve">γράφημα </w:t>
      </w:r>
      <w:r w:rsidR="00E95531" w:rsidRPr="00E95531">
        <w:rPr>
          <w:rFonts w:ascii="Arial" w:hAnsi="Arial" w:cs="Arial"/>
          <w:b/>
          <w:bCs/>
          <w:noProof/>
          <w:color w:val="000000"/>
          <w:sz w:val="36"/>
          <w:szCs w:val="36"/>
          <w:lang w:val="en-US" w:eastAsia="en-US"/>
        </w:rPr>
        <w:pict>
          <v:shape id="_x0000_s1027" type="#_x0000_t202" style="position:absolute;left:0;text-align:left;margin-left:248.15pt;margin-top:785.3pt;width:99.2pt;height:28.35pt;z-index:251523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hqsQIAADE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" o:allowincell="f" o:allowoverlap="f" fillcolor="#fc9" stroked="f" strokeweight="2.25pt">
            <v:textbox inset="1.5mm,1.5mm,1.5mm,1.5mm">
              <w:txbxContent>
                <w:p w:rsidR="00DC2E6E" w:rsidRPr="00432B70" w:rsidRDefault="00616622" w:rsidP="005F125B">
                  <w:pPr>
                    <w:suppressAutoHyphens/>
                    <w:autoSpaceDE w:val="0"/>
                    <w:autoSpaceDN w:val="0"/>
                    <w:adjustRightInd w:val="0"/>
                    <w:jc w:val="center"/>
                    <w:rPr>
                      <w:rFonts w:ascii="Arial" w:hAnsi="Arial"/>
                      <w:b/>
                      <w:sz w:val="36"/>
                      <w:szCs w:val="36"/>
                    </w:rPr>
                  </w:pPr>
                  <w:r>
                    <w:rPr>
                      <w:rFonts w:ascii="Arial" w:hAnsi="Arial"/>
                      <w:b/>
                      <w:sz w:val="36"/>
                      <w:szCs w:val="36"/>
                      <w:lang w:val="en-US"/>
                    </w:rPr>
                    <w:t>6</w:t>
                  </w:r>
                  <w:r w:rsidR="00DC2E6E" w:rsidRPr="00432B70">
                    <w:rPr>
                      <w:rFonts w:ascii="Arial" w:hAnsi="Arial"/>
                      <w:b/>
                      <w:sz w:val="36"/>
                      <w:szCs w:val="36"/>
                    </w:rPr>
                    <w:t xml:space="preserve"> /</w:t>
                  </w:r>
                  <w:r w:rsidR="00DC2E6E">
                    <w:rPr>
                      <w:rFonts w:ascii="Arial" w:hAnsi="Arial"/>
                      <w:b/>
                      <w:sz w:val="36"/>
                      <w:szCs w:val="36"/>
                    </w:rPr>
                    <w:t>159</w:t>
                  </w:r>
                </w:p>
              </w:txbxContent>
            </v:textbox>
            <w10:wrap anchorx="page" anchory="page"/>
          </v:shape>
        </w:pict>
      </w:r>
      <w:r w:rsidRPr="00124691">
        <w:rPr>
          <w:rFonts w:ascii="Arial" w:hAnsi="Arial" w:cs="Arial"/>
          <w:b/>
          <w:color w:val="000000"/>
          <w:sz w:val="36"/>
          <w:szCs w:val="36"/>
        </w:rPr>
        <w:t>μας βοηθάει να αναπαραστήσουμε τα δεδομένα μας με οπτικό τρόπο, ώστε να μπορούμε άμεσα να πάρουμε πληροφορίες από αυτά.</w:t>
      </w:r>
    </w:p>
    <w:p w:rsidR="00124691" w:rsidRPr="00124691" w:rsidRDefault="00124691" w:rsidP="002803CF">
      <w:pPr>
        <w:ind w:firstLine="720"/>
        <w:rPr>
          <w:rFonts w:ascii="Arial" w:hAnsi="Arial" w:cs="Arial"/>
          <w:b/>
          <w:color w:val="000000"/>
          <w:sz w:val="36"/>
          <w:szCs w:val="36"/>
        </w:rPr>
      </w:pPr>
      <w:r w:rsidRPr="00124691">
        <w:rPr>
          <w:rFonts w:ascii="Arial" w:hAnsi="Arial" w:cs="Arial"/>
          <w:b/>
          <w:color w:val="000000"/>
          <w:sz w:val="36"/>
          <w:szCs w:val="36"/>
        </w:rPr>
        <w:t>Με τα δεδομένα της Εικόνας 8.3 θέλουμε να δημιουργήσουμε ένα γράφημα, που να αναπαριστά τα ονόματα των μαθητών σε συνάρτηση με τις ώρες που διαβάζει ο καθένας. Αντιγράφουμε τις στήλες «Όνομα» και «Ώρες Ανάγνωσης» σε ένα νέο Υπολογιστικό</w:t>
      </w:r>
      <w:r w:rsidR="00BF55A6">
        <w:rPr>
          <w:rFonts w:ascii="Arial" w:hAnsi="Arial" w:cs="Arial"/>
          <w:b/>
          <w:color w:val="000000"/>
          <w:sz w:val="36"/>
          <w:szCs w:val="36"/>
        </w:rPr>
        <w:t xml:space="preserve"> Φύλ-</w:t>
      </w:r>
      <w:r w:rsidRPr="00124691">
        <w:rPr>
          <w:rFonts w:ascii="Arial" w:hAnsi="Arial" w:cs="Arial"/>
          <w:b/>
          <w:color w:val="000000"/>
          <w:sz w:val="36"/>
          <w:szCs w:val="36"/>
        </w:rPr>
        <w:t xml:space="preserve"> λο. Τις επιλέγουμε με το ποντίκι και στη συνέχεια από το μενού επιλογών επιλέγουμε</w:t>
      </w:r>
      <w:r w:rsidR="00833B84">
        <w:rPr>
          <w:rFonts w:ascii="Arial" w:hAnsi="Arial" w:cs="Arial"/>
          <w:b/>
          <w:color w:val="000000"/>
          <w:sz w:val="36"/>
          <w:szCs w:val="36"/>
        </w:rPr>
        <w:t xml:space="preserve"> «Εισαγωγή</w:t>
      </w:r>
      <w:r w:rsidRPr="00124691">
        <w:rPr>
          <w:rFonts w:ascii="Arial" w:hAnsi="Arial" w:cs="Arial"/>
          <w:b/>
          <w:color w:val="000000"/>
          <w:sz w:val="36"/>
          <w:szCs w:val="36"/>
        </w:rPr>
        <w:t xml:space="preserve"> </w:t>
      </w:r>
      <w:r w:rsidRPr="00124691">
        <w:rPr>
          <w:rFonts w:ascii="Arial" w:hAnsi="Arial" w:cs="Arial"/>
          <w:b/>
          <w:color w:val="000000"/>
          <w:sz w:val="36"/>
          <w:szCs w:val="36"/>
        </w:rPr>
        <w:sym w:font="Wingdings 3" w:char="F0AA"/>
      </w:r>
      <w:r w:rsidRPr="00124691">
        <w:rPr>
          <w:rFonts w:ascii="Arial" w:hAnsi="Arial" w:cs="Arial"/>
          <w:b/>
          <w:color w:val="000000"/>
          <w:sz w:val="36"/>
          <w:szCs w:val="36"/>
        </w:rPr>
        <w:t>Γράφημα». Εμφανίζεται το παράθυρο διαλόγου της Εικόνας 9.1 και από αυτό επιλέγουμε τον τύπο του γραφήματος που επιθυμούμε.</w:t>
      </w:r>
    </w:p>
    <w:p w:rsidR="0089059F" w:rsidRPr="005A0735" w:rsidRDefault="00124691" w:rsidP="0089059F">
      <w:pPr>
        <w:rPr>
          <w:rFonts w:ascii="Microsoft Sans Serif" w:hAnsi="Microsoft Sans Serif" w:cs="Arial"/>
          <w:b/>
          <w:color w:val="000080"/>
          <w:sz w:val="36"/>
          <w:szCs w:val="36"/>
        </w:rPr>
      </w:pPr>
      <w:r w:rsidRPr="00124691">
        <w:rPr>
          <w:rFonts w:ascii="Arial" w:hAnsi="Arial" w:cs="Arial"/>
          <w:b/>
          <w:color w:val="000000"/>
          <w:sz w:val="36"/>
          <w:szCs w:val="36"/>
        </w:rPr>
        <w:t>Οι πιο συνηθισμένοι τύποι γραφημάτων είναι οι τέσσερις πρώτες κατηγορίες που εμφανίζονται,</w:t>
      </w:r>
      <w:r w:rsidR="0089059F" w:rsidRPr="0089059F">
        <w:rPr>
          <w:rFonts w:ascii="Arial" w:hAnsi="Arial" w:cs="Arial"/>
          <w:b/>
          <w:noProof/>
          <w:color w:val="000080"/>
          <w:sz w:val="36"/>
          <w:szCs w:val="36"/>
          <w:lang w:eastAsia="en-US"/>
        </w:rPr>
        <w:t xml:space="preserve"> </w:t>
      </w:r>
      <w:r w:rsidR="0089059F" w:rsidRPr="00124691">
        <w:rPr>
          <w:rFonts w:ascii="Microsoft Sans Serif" w:hAnsi="Microsoft Sans Serif" w:cs="Arial"/>
          <w:b/>
          <w:color w:val="000000"/>
          <w:sz w:val="36"/>
          <w:szCs w:val="36"/>
        </w:rPr>
        <w:t>δηλαδή: Στήλες, Ράβδοι, Γραμμές και Κυκλικά γραφήματα</w:t>
      </w:r>
      <w:r w:rsidR="0089059F" w:rsidRPr="00124691">
        <w:rPr>
          <w:rFonts w:ascii="Microsoft Sans Serif" w:hAnsi="Microsoft Sans Serif" w:cs="Arial"/>
          <w:b/>
          <w:iCs/>
          <w:color w:val="000000"/>
          <w:sz w:val="36"/>
          <w:szCs w:val="36"/>
        </w:rPr>
        <w:t>.</w:t>
      </w:r>
    </w:p>
    <w:p w:rsidR="00124691" w:rsidRPr="00124691" w:rsidRDefault="00124691" w:rsidP="00833B84">
      <w:pPr>
        <w:ind w:firstLine="720"/>
        <w:rPr>
          <w:rFonts w:ascii="Arial" w:hAnsi="Arial" w:cs="Arial"/>
          <w:b/>
          <w:color w:val="000000"/>
          <w:sz w:val="36"/>
          <w:szCs w:val="36"/>
        </w:rPr>
      </w:pPr>
      <w:r w:rsidRPr="00124691">
        <w:rPr>
          <w:rFonts w:ascii="Arial" w:hAnsi="Arial" w:cs="Arial"/>
          <w:b/>
          <w:color w:val="000000"/>
          <w:sz w:val="36"/>
          <w:szCs w:val="36"/>
        </w:rPr>
        <w:br w:type="page"/>
      </w:r>
      <w:r w:rsidRPr="00124691">
        <w:rPr>
          <w:rFonts w:ascii="Arial" w:hAnsi="Arial" w:cs="Arial"/>
          <w:b/>
          <w:color w:val="FFFFFF"/>
          <w:sz w:val="36"/>
          <w:szCs w:val="36"/>
        </w:rPr>
        <w:lastRenderedPageBreak/>
        <w:t xml:space="preserve">Οδηγός </w:t>
      </w:r>
    </w:p>
    <w:p w:rsidR="00124691" w:rsidRPr="00124691" w:rsidRDefault="00E95531" w:rsidP="002803CF">
      <w:pPr>
        <w:pBdr>
          <w:top w:val="single" w:sz="18" w:space="1" w:color="333333"/>
          <w:left w:val="single" w:sz="18" w:space="4" w:color="333333"/>
          <w:bottom w:val="single" w:sz="18" w:space="1" w:color="333333"/>
          <w:right w:val="single" w:sz="18" w:space="4" w:color="333333"/>
        </w:pBdr>
        <w:shd w:val="clear" w:color="auto" w:fill="0000FF"/>
        <w:rPr>
          <w:rFonts w:ascii="Arial" w:hAnsi="Arial" w:cs="Arial"/>
          <w:b/>
          <w:color w:val="FFFFFF"/>
          <w:sz w:val="36"/>
          <w:szCs w:val="36"/>
        </w:rPr>
      </w:pPr>
      <w:r w:rsidRPr="00E95531">
        <w:rPr>
          <w:rFonts w:ascii="Microsoft Sans Serif" w:hAnsi="Microsoft Sans Serif" w:cs="Arial"/>
          <w:b/>
          <w:bCs/>
          <w:noProof/>
          <w:color w:val="000000"/>
          <w:sz w:val="36"/>
          <w:szCs w:val="36"/>
          <w:lang w:val="en-US" w:eastAsia="en-US"/>
        </w:rPr>
        <w:pict>
          <v:group id="Ομάδα 19" o:spid="_x0000_s1028" style="position:absolute;margin-left:-1.65pt;margin-top:26.35pt;width:485.75pt;height:441.3pt;z-index:251832832;mso-width-relative:margin;mso-height-relative:margin" coordsize="61696,56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">
            <v:shape id="Text Box 6332" o:spid="_x0000_s1029" type="#_x0000_t202" style="position:absolute;left:18890;width:42806;height:3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7CsEA&#10;AADdAAAADwAAAGRycy9kb3ducmV2LnhtbERPPU/DMBDdkfgP1iGxURuGAGndChBUqEwt7X6Kr0lK&#10;fI7sI0n/fT0gMT6978Vq8p0aKKY2sIX7mQFFXAXXcm1h//1x9wQqCbLDLjBZOFOC1fL6aoGlCyNv&#10;adhJrXIIpxItNCJ9qXWqGvKYZqEnztwxRI+SYay1izjmcN/pB2MK7bHl3NBgT28NVT+7X2/hNBy+&#10;pG99HKdiw49GzHH9+m7t7c30MgclNMm/+M/96SwUxXPen9/kJ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EOwrBAAAA3QAAAA8AAAAAAAAAAAAAAAAAmAIAAGRycy9kb3du&#10;cmV2LnhtbFBLBQYAAAAABAAEAPUAAACGAwAAAAA=&#10;" filled="f" fillcolor="#cfc" strokecolor="#333" strokeweight="2.25pt">
              <v:textbox inset="2mm,1mm,2mm,1mm">
                <w:txbxContent>
                  <w:p w:rsidR="00DC2E6E" w:rsidRPr="00904C3D" w:rsidRDefault="00DC2E6E" w:rsidP="00124691">
                    <w:pPr>
                      <w:pStyle w:val="a9"/>
                      <w:ind w:firstLine="0"/>
                      <w:rPr>
                        <w:sz w:val="36"/>
                      </w:rPr>
                    </w:pPr>
                    <w:r w:rsidRPr="00904C3D">
                      <w:rPr>
                        <w:sz w:val="36"/>
                      </w:rPr>
                      <w:t>Προσαρμοσμένοι τύποι</w:t>
                    </w:r>
                  </w:p>
                  <w:p w:rsidR="00DC2E6E" w:rsidRPr="00904C3D" w:rsidRDefault="00DC2E6E" w:rsidP="00124691">
                    <w:pPr>
                      <w:pStyle w:val="a9"/>
                      <w:rPr>
                        <w:color w:val="FFFFFF"/>
                        <w:sz w:val="36"/>
                      </w:rPr>
                    </w:pPr>
                  </w:p>
                </w:txbxContent>
              </v:textbox>
            </v:shape>
            <v:group id="Group 6335" o:spid="_x0000_s1030" style="position:absolute;left:1455;top:42303;width:59785;height:13749" coordorigin="1346,12077" coordsize="9415,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ah8MYAAADdAAAADwAAAGRycy9kb3ducmV2LnhtbESPQWvCQBSE7wX/w/IE&#10;b7qJ0lCjq4ho6UGEqiDeHtlnEsy+Ddk1if++Wyj0OMzMN8xy3ZtKtNS40rKCeBKBIM6sLjlXcDnv&#10;xx8gnEfWWFkmBS9ysF4N3paYatvxN7Unn4sAYZeigsL7OpXSZQUZdBNbEwfvbhuDPsgml7rBLsBN&#10;JadRlEiDJYeFAmvaFpQ9Tk+j4LPDbjOLd+3hcd++buf34/UQk1KjYb9ZgPDU+//wX/tLK0iS+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BqHwxgAAAN0A&#10;AAAPAAAAAAAAAAAAAAAAAKoCAABkcnMvZG93bnJldi54bWxQSwUGAAAAAAQABAD6AAAAnQMAAAAA&#10;">
              <v:shape id="Text Box 6336" o:spid="_x0000_s1031" type="#_x0000_t202" style="position:absolute;left:1734;top:12077;width:5566;height:10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tIccA&#10;AADdAAAADwAAAGRycy9kb3ducmV2LnhtbESPQWsCMRSE70L/Q3iFXqRmLTXU1SgiSEuhh+oePD42&#10;z83q5mXZRHfbX98UCj0OM/MNs1wPrhE36kLtWcN0koEgLr2pudJQHHaPLyBCRDbYeCYNXxRgvbob&#10;LTE3vudPuu1jJRKEQ44abIxtLmUoLTkME98SJ+/kO4cxya6SpsM+wV0jn7JMSYc1pwWLLW0tlZf9&#10;1Wk4nD9e+TjbzYpi3H/LWr1ztErrh/thswARaYj/4b/2m9Gg1PwZ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sbSHHAAAA3QAAAA8AAAAAAAAAAAAAAAAAmAIAAGRy&#10;cy9kb3ducmV2LnhtbFBLBQYAAAAABAAEAPUAAACMAwAAAAA=&#10;" stroked="f">
                <v:imagedata embosscolor="shadow add(51)"/>
                <v:shadow on="t" type="emboss" color="#999" color2="shadow add(102)" offset="3pt,3pt" offset2="-3pt,-3pt"/>
                <v:textbox inset="0,0,0,0">
                  <w:txbxContent>
                    <w:p w:rsidR="00DC2E6E" w:rsidRPr="00904C3D" w:rsidRDefault="00DC2E6E" w:rsidP="00124691">
                      <w:pPr>
                        <w:pStyle w:val="a9"/>
                        <w:shd w:val="clear" w:color="auto" w:fill="CCCCCC"/>
                        <w:ind w:firstLine="0"/>
                        <w:rPr>
                          <w:sz w:val="36"/>
                        </w:rPr>
                      </w:pPr>
                      <w:r w:rsidRPr="00904C3D">
                        <w:rPr>
                          <w:sz w:val="36"/>
                        </w:rPr>
                        <w:t xml:space="preserve">Πιέστε παρατεταμένα το κουμπί, </w:t>
                      </w:r>
                    </w:p>
                    <w:p w:rsidR="00DC2E6E" w:rsidRPr="00904C3D" w:rsidRDefault="00DC2E6E" w:rsidP="00124691">
                      <w:pPr>
                        <w:pStyle w:val="a9"/>
                        <w:shd w:val="clear" w:color="auto" w:fill="CCCCCC"/>
                        <w:rPr>
                          <w:sz w:val="36"/>
                        </w:rPr>
                      </w:pPr>
                      <w:r w:rsidRPr="00904C3D">
                        <w:rPr>
                          <w:sz w:val="36"/>
                        </w:rPr>
                        <w:t>για να προβληθεί το δείγμα</w:t>
                      </w:r>
                    </w:p>
                  </w:txbxContent>
                </v:textbox>
              </v:shape>
              <v:shape id="Text Box 6337" o:spid="_x0000_s1032" type="#_x0000_t202" style="position:absolute;left:1346;top:13517;width:1816;height: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ig8UA&#10;AADdAAAADwAAAGRycy9kb3ducmV2LnhtbESPT2sCMRTE74V+h/AKvWlWxdVuN4oUhB7V/gFvj83b&#10;TejmZbuJuv32RhB6HGbmN0y5HlwrztQH61nBZJyBIK68ttwo+PzYjpYgQkTW2HomBX8UYL16fCix&#10;0P7CezofYiMShEOBCkyMXSFlqAw5DGPfESev9r3DmGTfSN3jJcFdK6dZlkuHltOCwY7eDFU/h5NT&#10;8GXms2pr6XtxmtRHWgz5zs5+lXp+GjavICIN8T98b79rBXn+Mofb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iKDxQAAAN0AAAAPAAAAAAAAAAAAAAAAAJgCAABkcnMv&#10;ZG93bnJldi54bWxQSwUGAAAAAAQABAD1AAAAigMAAAAA&#10;" fillcolor="silver" stroked="f" strokeweight="2.25pt">
                <v:imagedata embosscolor="shadow add(51)"/>
                <v:shadow on="t" type="emboss" color="#737373" color2="shadow add(102)" offset2="-2pt,-2pt"/>
                <v:textbox inset="2mm,1mm,2mm,1mm">
                  <w:txbxContent>
                    <w:p w:rsidR="00DC2E6E" w:rsidRPr="00904C3D" w:rsidRDefault="00DC2E6E" w:rsidP="00124691">
                      <w:pPr>
                        <w:pStyle w:val="a9"/>
                        <w:ind w:firstLine="0"/>
                        <w:jc w:val="center"/>
                        <w:rPr>
                          <w:sz w:val="36"/>
                        </w:rPr>
                      </w:pPr>
                      <w:r w:rsidRPr="00904C3D">
                        <w:rPr>
                          <w:sz w:val="36"/>
                        </w:rPr>
                        <w:t>Άκυρο</w:t>
                      </w:r>
                    </w:p>
                  </w:txbxContent>
                </v:textbox>
              </v:shape>
              <v:shape id="Text Box 6338" o:spid="_x0000_s1033" type="#_x0000_t202" style="position:absolute;left:3174;top:13479;width:3011;height:7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CXsYA&#10;AADdAAAADwAAAGRycy9kb3ducmV2LnhtbESPzWrDMBCE74W8g9hCLqWRY4Jp3SghpPkp9FQ35LxY&#10;W9nUWrmSkjhvHxUKPQ4z8w0zXw62E2fyoXWsYDrJQBDXTrdsFBw+t49PIEJE1tg5JgVXCrBcjO7m&#10;WGp34Q86V9GIBOFQooImxr6UMtQNWQwT1xMn78t5izFJb6T2eElw28k8ywppseW00GBP64bq7+pk&#10;FTyY10q+t14eg5lt9j95vqviTqnx/bB6ARFpiP/hv/abVlAUzwX8vk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pCXsYAAADdAAAADwAAAAAAAAAAAAAAAACYAgAAZHJz&#10;L2Rvd25yZXYueG1sUEsFBgAAAAAEAAQA9QAAAIsDAAAAAA==&#10;" fillcolor="silver" stroked="f" strokeweight="2.25pt">
                <v:imagedata embosscolor="shadow add(51)"/>
                <v:shadow on="t" type="emboss" color="#737373" color2="shadow add(102)" offset2="-2pt,-2pt"/>
                <v:textbox inset="2mm,1mm,2mm,1mm">
                  <w:txbxContent>
                    <w:p w:rsidR="00DC2E6E" w:rsidRPr="00904C3D" w:rsidRDefault="00DC2E6E" w:rsidP="00124691">
                      <w:pPr>
                        <w:pStyle w:val="a9"/>
                        <w:ind w:firstLine="0"/>
                        <w:rPr>
                          <w:color w:val="2C2C2C"/>
                          <w:sz w:val="36"/>
                        </w:rPr>
                      </w:pPr>
                      <w:r w:rsidRPr="00904C3D">
                        <w:rPr>
                          <w:color w:val="2C2C2C"/>
                          <w:sz w:val="36"/>
                        </w:rPr>
                        <w:t>&lt;</w:t>
                      </w:r>
                      <w:r>
                        <w:rPr>
                          <w:color w:val="2C2C2C"/>
                          <w:sz w:val="36"/>
                        </w:rPr>
                        <w:t>&lt;</w:t>
                      </w:r>
                      <w:r w:rsidRPr="00904C3D">
                        <w:rPr>
                          <w:color w:val="2C2C2C"/>
                          <w:sz w:val="36"/>
                        </w:rPr>
                        <w:t>Προηγούμενο</w:t>
                      </w:r>
                    </w:p>
                  </w:txbxContent>
                </v:textbox>
              </v:shape>
              <v:shape id="Text Box 6339" o:spid="_x0000_s1034" type="#_x0000_t202" style="position:absolute;left:6322;top:13552;width:2652;height: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Zb8UA&#10;AADdAAAADwAAAGRycy9kb3ducmV2LnhtbESPT2sCMRTE7wW/Q3iCt5q10l27NYoUBI/Wf9DbY/Pc&#10;hG5e1k3U9ds3hUKPw8z8hpkve9eIG3XBelYwGWcgiCuvLdcKDvv18wxEiMgaG8+k4EEBlovB0xxL&#10;7e/8SbddrEWCcChRgYmxLaUMlSGHYexb4uSdfecwJtnVUnd4T3DXyJcsy6VDy2nBYEsfhqrv3dUp&#10;OJrXabW2dCquk/MXFX2+tdOLUqNhv3oHEamP/+G/9kYryPO3An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BlvxQAAAN0AAAAPAAAAAAAAAAAAAAAAAJgCAABkcnMv&#10;ZG93bnJldi54bWxQSwUGAAAAAAQABAD1AAAAigMAAAAA&#10;" fillcolor="silver" stroked="f" strokeweight="2.25pt">
                <v:imagedata embosscolor="shadow add(51)"/>
                <v:shadow on="t" type="emboss" color="#737373" color2="shadow add(102)" offset2="-2pt,-2pt"/>
                <v:textbox inset="2mm,1mm,2mm,1mm">
                  <w:txbxContent>
                    <w:p w:rsidR="00DC2E6E" w:rsidRPr="00904C3D" w:rsidRDefault="00DC2E6E" w:rsidP="00124691">
                      <w:pPr>
                        <w:pStyle w:val="a9"/>
                        <w:shd w:val="clear" w:color="auto" w:fill="CCCCCC"/>
                        <w:ind w:firstLine="0"/>
                        <w:rPr>
                          <w:sz w:val="36"/>
                        </w:rPr>
                      </w:pPr>
                      <w:r w:rsidRPr="00904C3D">
                        <w:rPr>
                          <w:sz w:val="36"/>
                          <w:u w:val="single"/>
                        </w:rPr>
                        <w:t>Ε</w:t>
                      </w:r>
                      <w:r w:rsidRPr="00904C3D">
                        <w:rPr>
                          <w:sz w:val="36"/>
                        </w:rPr>
                        <w:t>πόμενο &gt;&gt;</w:t>
                      </w:r>
                    </w:p>
                  </w:txbxContent>
                </v:textbox>
              </v:shape>
              <v:shape id="Text Box 6340" o:spid="_x0000_s1035" type="#_x0000_t202" style="position:absolute;left:8961;top:13552;width:1800;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NHcIA&#10;AADdAAAADwAAAGRycy9kb3ducmV2LnhtbERPy2oCMRTdC/2HcAvdaUbFmXZqFCkILn210N1lcp2E&#10;Tm6mk6jj35uF4PJw3vNl7xpxoS5YzwrGowwEceW15VrB8bAevoMIEVlj45kU3CjAcvEymGOp/ZV3&#10;dNnHWqQQDiUqMDG2pZShMuQwjHxLnLiT7xzGBLta6g6vKdw1cpJluXRoOTUYbOnLUPW3PzsF32Y2&#10;rdaWforz+PRLRZ9v7fRfqbfXfvUJIlIfn+KHe6MV5PlHmpvepCc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40dwgAAAN0AAAAPAAAAAAAAAAAAAAAAAJgCAABkcnMvZG93&#10;bnJldi54bWxQSwUGAAAAAAQABAD1AAAAhwMAAAAA&#10;" fillcolor="silver" stroked="f" strokeweight="2.25pt">
                <v:imagedata embosscolor="shadow add(51)"/>
                <v:shadow on="t" type="emboss" color="#737373" color2="shadow add(102)" offset2="-2pt,-2pt"/>
                <v:textbox inset="2mm,1mm,2mm,1mm">
                  <w:txbxContent>
                    <w:p w:rsidR="00DC2E6E" w:rsidRPr="00904C3D" w:rsidRDefault="00DC2E6E" w:rsidP="00124691">
                      <w:pPr>
                        <w:pStyle w:val="a9"/>
                        <w:ind w:firstLine="0"/>
                        <w:jc w:val="center"/>
                        <w:rPr>
                          <w:sz w:val="36"/>
                        </w:rPr>
                      </w:pPr>
                      <w:r w:rsidRPr="00904C3D">
                        <w:rPr>
                          <w:sz w:val="36"/>
                          <w:u w:val="single"/>
                        </w:rPr>
                        <w:t>Τ</w:t>
                      </w:r>
                      <w:r w:rsidRPr="00904C3D">
                        <w:rPr>
                          <w:sz w:val="36"/>
                        </w:rPr>
                        <w:t>έλος</w:t>
                      </w:r>
                    </w:p>
                  </w:txbxContent>
                </v:textbox>
              </v:shape>
            </v:group>
            <v:shape id="Text Box 6341" o:spid="_x0000_s1036" type="#_x0000_t202" style="position:absolute;left:29441;top:4019;width:32004;height:6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2Z8YA&#10;AADdAAAADwAAAGRycy9kb3ducmV2LnhtbESPT2vCQBTE7wW/w/IEb3Wj2MVEVxFLIfTQPyro8ZF9&#10;JsHs25DdmvTbdwuFHoeZ+Q2z3g62EXfqfO1Yw2yagCAunKm51HA6vjwuQfiAbLBxTBq+ycN2M3pY&#10;Y2Zcz590P4RSRAj7DDVUIbSZlL6oyKKfupY4elfXWQxRdqU0HfYRbhs5TxIlLdYcFypsaV9RcTt8&#10;WQ39h3p+m1+8PafqNX86v+eyrRdaT8bDbgUi0BD+w3/t3GhQKk3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2Z8YAAADdAAAADwAAAAAAAAAAAAAAAACYAgAAZHJz&#10;L2Rvd25yZXYueG1sUEsFBgAAAAAEAAQA9QAAAIsDAAAAAA==&#10;" filled="f" fillcolor="#cfc" stroked="f" strokecolor="#333" strokeweight="2.25pt">
              <v:textbox inset="0,1mm,0,1mm">
                <w:txbxContent>
                  <w:p w:rsidR="00DC2E6E" w:rsidRPr="00904C3D" w:rsidRDefault="00DC2E6E" w:rsidP="00124691">
                    <w:pPr>
                      <w:pStyle w:val="a9"/>
                      <w:tabs>
                        <w:tab w:val="right" w:pos="9600"/>
                      </w:tabs>
                      <w:ind w:firstLine="0"/>
                      <w:jc w:val="right"/>
                      <w:rPr>
                        <w:sz w:val="36"/>
                      </w:rPr>
                    </w:pPr>
                    <w:r w:rsidRPr="00904C3D">
                      <w:rPr>
                        <w:sz w:val="36"/>
                      </w:rPr>
                      <w:t>Δευτερεύον τύπος  γραφήματος:</w:t>
                    </w:r>
                  </w:p>
                </w:txbxContent>
              </v:textbox>
            </v:shape>
            <v:shape id="Text Box 6343" o:spid="_x0000_s1037" type="#_x0000_t202" style="position:absolute;top:8038;width:23564;height:299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xicYA&#10;AADdAAAADwAAAGRycy9kb3ducmV2LnhtbESPzW7CMBCE70i8g7WVeiM2HCikGBSQkFDVCz8PsMRL&#10;kjZeR7aBlKevK1XiOJqZbzSLVW9bcSMfGscaxpkCQVw603Cl4XTcjmYgQkQ22DomDT8UYLUcDhaY&#10;G3fnPd0OsRIJwiFHDXWMXS5lKGuyGDLXESfv4rzFmKSvpPF4T3DbyolSU2mx4bRQY0ebmsrvw9Vq&#10;2D3M4/Jx8sX+vC7UuvkK5/nmU+vXl754BxGpj8/wf3tnNEzf1Bj+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YxicYAAADdAAAADwAAAAAAAAAAAAAAAACYAgAAZHJz&#10;L2Rvd25yZXYueG1sUEsFBgAAAAAEAAQA9QAAAIsDAAAAAA==&#10;" strokecolor="#333" strokeweight="2.25pt">
              <v:textbox inset="0,,0">
                <w:txbxContent>
                  <w:p w:rsidR="00DC2E6E" w:rsidRPr="00904C3D" w:rsidRDefault="00DC2E6E" w:rsidP="00124691">
                    <w:pPr>
                      <w:pStyle w:val="a9"/>
                      <w:shd w:val="clear" w:color="auto" w:fill="000080"/>
                      <w:ind w:left="1080" w:firstLine="0"/>
                      <w:rPr>
                        <w:color w:val="FFFFFF"/>
                        <w:sz w:val="36"/>
                      </w:rPr>
                    </w:pPr>
                    <w:r w:rsidRPr="00904C3D">
                      <w:rPr>
                        <w:color w:val="FFFFFF"/>
                        <w:sz w:val="36"/>
                      </w:rPr>
                      <w:t>Στήλες</w:t>
                    </w:r>
                  </w:p>
                  <w:p w:rsidR="00DC2E6E" w:rsidRPr="00904C3D" w:rsidRDefault="00DC2E6E" w:rsidP="00124691">
                    <w:pPr>
                      <w:pStyle w:val="a9"/>
                      <w:ind w:left="1080" w:firstLine="0"/>
                      <w:rPr>
                        <w:sz w:val="36"/>
                      </w:rPr>
                    </w:pPr>
                  </w:p>
                  <w:p w:rsidR="00DC2E6E" w:rsidRPr="00904C3D" w:rsidRDefault="00DC2E6E" w:rsidP="0089059F">
                    <w:pPr>
                      <w:pStyle w:val="a9"/>
                      <w:ind w:left="1077" w:firstLine="0"/>
                      <w:rPr>
                        <w:sz w:val="36"/>
                      </w:rPr>
                    </w:pPr>
                    <w:r w:rsidRPr="00904C3D">
                      <w:rPr>
                        <w:sz w:val="36"/>
                      </w:rPr>
                      <w:t>Ράβδοι</w:t>
                    </w:r>
                  </w:p>
                  <w:p w:rsidR="00DC2E6E" w:rsidRPr="009B688B" w:rsidRDefault="00DC2E6E" w:rsidP="0089059F">
                    <w:pPr>
                      <w:pStyle w:val="a9"/>
                      <w:ind w:left="1077" w:firstLine="0"/>
                      <w:rPr>
                        <w:sz w:val="36"/>
                      </w:rPr>
                    </w:pPr>
                  </w:p>
                  <w:p w:rsidR="00DC2E6E" w:rsidRPr="00904C3D" w:rsidRDefault="00DC2E6E" w:rsidP="0089059F">
                    <w:pPr>
                      <w:pStyle w:val="a9"/>
                      <w:ind w:left="1077" w:firstLine="0"/>
                      <w:rPr>
                        <w:sz w:val="36"/>
                      </w:rPr>
                    </w:pPr>
                    <w:r w:rsidRPr="00904C3D">
                      <w:rPr>
                        <w:sz w:val="36"/>
                      </w:rPr>
                      <w:t>Γραμμές</w:t>
                    </w:r>
                  </w:p>
                  <w:p w:rsidR="00DC2E6E" w:rsidRPr="00904C3D" w:rsidRDefault="00DC2E6E" w:rsidP="0089059F">
                    <w:pPr>
                      <w:pStyle w:val="a9"/>
                      <w:ind w:firstLine="0"/>
                      <w:rPr>
                        <w:sz w:val="36"/>
                      </w:rPr>
                    </w:pPr>
                  </w:p>
                  <w:p w:rsidR="00DC2E6E" w:rsidRPr="00904C3D" w:rsidRDefault="00DC2E6E" w:rsidP="0089059F">
                    <w:pPr>
                      <w:pStyle w:val="a9"/>
                      <w:ind w:left="1077" w:firstLine="0"/>
                      <w:rPr>
                        <w:sz w:val="36"/>
                      </w:rPr>
                    </w:pPr>
                    <w:r w:rsidRPr="00904C3D">
                      <w:rPr>
                        <w:sz w:val="36"/>
                      </w:rPr>
                      <w:t>Πίτα</w:t>
                    </w:r>
                  </w:p>
                  <w:p w:rsidR="00DC2E6E" w:rsidRPr="00904C3D" w:rsidRDefault="00DC2E6E" w:rsidP="0089059F">
                    <w:pPr>
                      <w:pStyle w:val="a9"/>
                      <w:ind w:left="1077" w:firstLine="0"/>
                      <w:rPr>
                        <w:sz w:val="36"/>
                      </w:rPr>
                    </w:pPr>
                  </w:p>
                  <w:p w:rsidR="00DC2E6E" w:rsidRPr="00904C3D" w:rsidRDefault="00DC2E6E" w:rsidP="0089059F">
                    <w:pPr>
                      <w:pStyle w:val="a9"/>
                      <w:ind w:left="1077" w:firstLine="0"/>
                      <w:rPr>
                        <w:sz w:val="36"/>
                      </w:rPr>
                    </w:pPr>
                    <w:r w:rsidRPr="00904C3D">
                      <w:rPr>
                        <w:sz w:val="36"/>
                      </w:rPr>
                      <w:t>(Διασπορά) ΧΥ</w:t>
                    </w:r>
                  </w:p>
                  <w:p w:rsidR="00DC2E6E" w:rsidRPr="00904C3D" w:rsidRDefault="00DC2E6E" w:rsidP="0089059F">
                    <w:pPr>
                      <w:pStyle w:val="a9"/>
                      <w:ind w:left="1077" w:firstLine="0"/>
                      <w:rPr>
                        <w:sz w:val="36"/>
                      </w:rPr>
                    </w:pPr>
                  </w:p>
                  <w:p w:rsidR="00DC2E6E" w:rsidRPr="00904C3D" w:rsidRDefault="00DC2E6E" w:rsidP="0089059F">
                    <w:pPr>
                      <w:pStyle w:val="a9"/>
                      <w:ind w:left="1077" w:firstLine="0"/>
                      <w:rPr>
                        <w:sz w:val="36"/>
                      </w:rPr>
                    </w:pPr>
                    <w:r w:rsidRPr="00904C3D">
                      <w:rPr>
                        <w:sz w:val="36"/>
                      </w:rPr>
                      <w:t>Περιοχή</w:t>
                    </w:r>
                  </w:p>
                  <w:p w:rsidR="00DC2E6E" w:rsidRPr="00904C3D" w:rsidRDefault="00DC2E6E" w:rsidP="00124691">
                    <w:pPr>
                      <w:pStyle w:val="a9"/>
                      <w:ind w:left="1080" w:firstLine="0"/>
                      <w:rPr>
                        <w:sz w:val="36"/>
                      </w:rPr>
                    </w:pPr>
                  </w:p>
                </w:txbxContent>
              </v:textbox>
            </v:shape>
            <v:shape id="Picture 6333" o:spid="_x0000_s1038" type="#_x0000_t75" style="position:absolute;left:35068;top:10148;width:26175;height:19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9h3DAAAA2wAAAA8AAABkcnMvZG93bnJldi54bWxEj0FrAjEUhO8F/0N4Qm81q62trGZFRLGX&#10;Im4LvT42z01w87Js4rr++6ZQ6HGYmW+Y1XpwjeipC9azgukkA0FceW25VvD1uX9agAgRWWPjmRTc&#10;KcC6GD2sMNf+xifqy1iLBOGQowITY5tLGSpDDsPEt8TJO/vOYUyyq6Xu8JbgrpGzLHuVDi2nBYMt&#10;bQ1Vl/LqEoWaav5hDvh9tHb3tj0fjuXpWanH8bBZgog0xP/wX/tdK5i/wO+X9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z2HcMAAADbAAAADwAAAAAAAAAAAAAAAACf&#10;AgAAZHJzL2Rvd25yZXYueG1sUEsFBgAAAAAEAAQA9wAAAI8DAAAAAA==&#10;">
              <v:imagedata r:id="rId11" o:title=""/>
              <v:path arrowok="t"/>
            </v:shape>
          </v:group>
        </w:pict>
      </w:r>
      <w:r w:rsidR="00124691" w:rsidRPr="00124691">
        <w:rPr>
          <w:rFonts w:ascii="Arial" w:hAnsi="Arial" w:cs="Arial"/>
          <w:b/>
          <w:color w:val="FFFFFF"/>
          <w:sz w:val="36"/>
          <w:szCs w:val="36"/>
        </w:rPr>
        <w:t>Βήμα 1 από 4 - Τύπος γραφήματος</w:t>
      </w:r>
    </w:p>
    <w:p w:rsidR="00124691" w:rsidRPr="00124691" w:rsidRDefault="00E9553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pict>
          <v:shape id="Text Box 6331" o:spid="_x0000_s1039" type="#_x0000_t202" style="position:absolute;margin-left:-1.65pt;margin-top:3.1pt;width:141.45pt;height:26.05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" filled="f" fillcolor="#cfc" strokecolor="#333" strokeweight="2.25pt">
            <v:textbox inset="2mm,1mm,2mm,1mm">
              <w:txbxContent>
                <w:p w:rsidR="00DC2E6E" w:rsidRPr="00904C3D" w:rsidRDefault="00DC2E6E" w:rsidP="00124691">
                  <w:pPr>
                    <w:pStyle w:val="a9"/>
                    <w:ind w:firstLine="0"/>
                    <w:rPr>
                      <w:sz w:val="36"/>
                    </w:rPr>
                  </w:pPr>
                  <w:r w:rsidRPr="00904C3D">
                    <w:rPr>
                      <w:sz w:val="36"/>
                    </w:rPr>
                    <w:t>Βασικοί</w:t>
                  </w:r>
                  <w:r>
                    <w:rPr>
                      <w:sz w:val="36"/>
                      <w:lang w:val="en-US"/>
                    </w:rPr>
                    <w:t xml:space="preserve"> </w:t>
                  </w:r>
                  <w:r w:rsidRPr="00904C3D">
                    <w:rPr>
                      <w:sz w:val="36"/>
                    </w:rPr>
                    <w:t>τύποι</w:t>
                  </w:r>
                </w:p>
                <w:p w:rsidR="00DC2E6E" w:rsidRPr="00300B6E" w:rsidRDefault="00DC2E6E" w:rsidP="00124691">
                  <w:pPr>
                    <w:pStyle w:val="a9"/>
                    <w:rPr>
                      <w:color w:val="FFFFFF"/>
                    </w:rPr>
                  </w:pPr>
                </w:p>
              </w:txbxContent>
            </v:textbox>
          </v:shape>
        </w:pict>
      </w: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5A0735" w:rsidRDefault="00124691" w:rsidP="00A35A99">
      <w:pPr>
        <w:pBdr>
          <w:top w:val="single" w:sz="18" w:space="1" w:color="333333"/>
          <w:left w:val="single" w:sz="18" w:space="4" w:color="333333"/>
          <w:bottom w:val="single" w:sz="18" w:space="1" w:color="333333"/>
          <w:right w:val="single" w:sz="18" w:space="4" w:color="333333"/>
        </w:pBdr>
        <w:shd w:val="clear" w:color="auto" w:fill="E0E0E0"/>
        <w:rPr>
          <w:rFonts w:ascii="Arial" w:hAnsi="Arial" w:cs="Arial"/>
          <w:b/>
          <w:color w:val="000000"/>
          <w:sz w:val="36"/>
          <w:szCs w:val="36"/>
        </w:rPr>
      </w:pPr>
      <w:r w:rsidRPr="00124691">
        <w:rPr>
          <w:rFonts w:ascii="Arial" w:hAnsi="Arial" w:cs="Arial"/>
          <w:b/>
          <w:color w:val="000000"/>
          <w:sz w:val="36"/>
          <w:szCs w:val="36"/>
        </w:rPr>
        <w:t xml:space="preserve">Τύπος γραφήματος:   </w:t>
      </w:r>
      <w:r w:rsidRPr="00124691">
        <w:rPr>
          <w:rFonts w:ascii="Arial" w:hAnsi="Arial" w:cs="Arial"/>
          <w:b/>
          <w:color w:val="000000"/>
          <w:sz w:val="36"/>
          <w:szCs w:val="36"/>
        </w:rPr>
        <w:tab/>
      </w:r>
    </w:p>
    <w:p w:rsidR="00124691" w:rsidRPr="00124691" w:rsidRDefault="00E9553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pict>
          <v:group id="Group 6344" o:spid="_x0000_s1892" style="position:absolute;margin-left:.45pt;margin-top:16pt;width:50.95pt;height:230.1pt;z-index:251802112" coordorigin="1168,6563" coordsize="1019,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">
            <v:shape id="Picture 6345" o:spid="_x0000_s1898" type="#_x0000_t75" style="position:absolute;left:1246;top:6563;width:848;height:6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ObjBAAAA2wAAAA8AAABkcnMvZG93bnJldi54bWxEj82qwjAUhPcXfIdwBHfXVEGRahQVCt2I&#10;1x9we2iObbE5KU1q69sb4YLLYWa+YVab3lTiSY0rLSuYjCMQxJnVJecKrpfkdwHCeWSNlWVS8CIH&#10;m/XgZ4Wxth2f6Hn2uQgQdjEqKLyvYyldVpBBN7Y1cfDutjHog2xyqRvsAtxUchpFc2mw5LBQYE37&#10;grLHuTUK2sNE21N1S47pX5fY9NXq3Y2UGg377RKEp95/w//tVCuYzeHzJfwAuX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FObjBAAAA2wAAAA8AAAAAAAAAAAAAAAAAnwIA&#10;AGRycy9kb3ducmV2LnhtbFBLBQYAAAAABAAEAPcAAACNAwAAAAA=&#10;">
              <v:imagedata r:id="rId12" o:title=""/>
            </v:shape>
            <v:shape id="Picture 6346" o:spid="_x0000_s1897" type="#_x0000_t75" style="position:absolute;left:1254;top:7368;width:933;height: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aKrFAAAA2wAAAA8AAABkcnMvZG93bnJldi54bWxEj91qAjEUhO8F3yEcwTtNLFhlaxRpKUoF&#10;wZ9Se3fYHHcXNyfLJtWtT28EwcthZr5hJrPGluJMtS8caxj0FQji1JmCMw373WdvDMIHZIOlY9Lw&#10;Tx5m03ZrgolxF97QeRsyESHsE9SQh1AlUvo0J4u+7yri6B1dbTFEWWfS1HiJcFvKF6VepcWC40KO&#10;Fb3nlJ62fzZSlDn8DEdpyL6ui5X6/VjuvtcHrbudZv4GIlATnuFHe2k0DEdw/xJ/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5WiqxQAAANsAAAAPAAAAAAAAAAAAAAAA&#10;AJ8CAABkcnMvZG93bnJldi54bWxQSwUGAAAAAAQABAD3AAAAkQMAAAAA&#10;">
              <v:imagedata r:id="rId13" o:title=""/>
            </v:shape>
            <v:shape id="Picture 6347" o:spid="_x0000_s1896" type="#_x0000_t75" style="position:absolute;left:1254;top:8268;width:933;height:6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N6fBAAAA2wAAAA8AAABkcnMvZG93bnJldi54bWxET02LwjAQvQv+hzDC3jRdWcWtRtkVBD2I&#10;6OrB29CMbd1mUpoY6783B8Hj433PFq2pRKDGlZYVfA4SEMSZ1SXnCo5/q/4EhPPIGivLpOBBDhbz&#10;bmeGqbZ33lM4+FzEEHYpKii8r1MpXVaQQTewNXHkLrYx6CNscqkbvMdwU8lhkoylwZJjQ4E1LQvK&#10;/g83o+B7ew72eA1fj7U3J7MZ736vw6DUR6/9mYLw1Pq3+OVeawWjODZ+iT9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cN6fBAAAA2wAAAA8AAAAAAAAAAAAAAAAAnwIA&#10;AGRycy9kb3ducmV2LnhtbFBLBQYAAAAABAAEAPcAAACNAwAAAAA=&#10;">
              <v:imagedata r:id="rId14" o:title="" gain="86232f" blacklevel="-3932f"/>
            </v:shape>
            <v:shape id="Picture 6348" o:spid="_x0000_s1895" type="#_x0000_t75" style="position:absolute;left:1254;top:9168;width:837;height:6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KwXGAAAA3QAAAA8AAABkcnMvZG93bnJldi54bWxEj0+LwjAUxO8LfofwhL0smuqhSDWKiKKU&#10;PfjvoLdH82yLzUtJona//WZhweMwM79hZovONOJJzteWFYyGCQjiwuqaSwXn02YwAeEDssbGMin4&#10;IQ+Lee9jhpm2Lz7Q8xhKESHsM1RQhdBmUvqiIoN+aFvi6N2sMxiidKXUDl8Rbho5TpJUGqw5LlTY&#10;0qqi4n58GAX77p6v9xs6bC90Xee1S7++x7lSn/1uOQURqAvv8H97pxWkySiFvzfxCc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crBcYAAADdAAAADwAAAAAAAAAAAAAA&#10;AACfAgAAZHJzL2Rvd25yZXYueG1sUEsFBgAAAAAEAAQA9wAAAJIDAAAAAA==&#10;">
              <v:imagedata r:id="rId15" o:title=""/>
            </v:shape>
            <v:shape id="Picture 6349" o:spid="_x0000_s1894" type="#_x0000_t75" style="position:absolute;left:1168;top:9939;width:1005;height: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9HhLGAAAA3QAAAA8AAABkcnMvZG93bnJldi54bWxEj09rwkAUxO8Fv8PyCr2IbvSQSuoqJSCU&#10;XKSp4PWRfflTs29DdqOJn74rCD0OM/MbZrsfTSuu1LvGsoLVMgJBXFjdcKXg9HNYbEA4j6yxtUwK&#10;JnKw381etphoe+Nvuua+EgHCLkEFtfddIqUrajLolrYjDl5pe4M+yL6SusdbgJtWrqMolgYbDgs1&#10;dpTWVFzywSiYl+lwTsvJXO7n9Xj8zYasTOdKvb2Onx8gPI3+P/xsf2kFcbR6h8eb8ATk7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30eEsYAAADdAAAADwAAAAAAAAAAAAAA&#10;AACfAgAAZHJzL2Rvd25yZXYueG1sUEsFBgAAAAAEAAQA9wAAAJIDAAAAAA==&#10;">
              <v:imagedata r:id="rId16" o:title=""/>
            </v:shape>
            <v:shape id="Picture 6350" o:spid="_x0000_s1893" type="#_x0000_t75" style="position:absolute;left:1356;top:10822;width:693;height:6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idfK/AAAA3QAAAA8AAABkcnMvZG93bnJldi54bWxET82KwjAQvi/4DmEEL4umepClGqUKoniz&#10;+gBDM6alzaQkUevbm4Owx4/vf70dbCee5EPjWMF8loEgrpxu2Ci4XQ/TPxAhImvsHJOCNwXYbkY/&#10;a8y1e/GFnmU0IoVwyFFBHWOfSxmqmiyGmeuJE3d33mJM0BupPb5SuO3kIsuW0mLDqaHGnvY1VW35&#10;sAqu+nj27kKmOMvS7Irmt20XD6Um46FYgYg0xH/x133SCpbZPM1Nb9ITkJ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YnXyvwAAAN0AAAAPAAAAAAAAAAAAAAAAAJ8CAABk&#10;cnMvZG93bnJldi54bWxQSwUGAAAAAAQABAD3AAAAiwMAAAAA&#10;">
              <v:imagedata r:id="rId17" o:title=""/>
            </v:shape>
          </v:group>
        </w:pict>
      </w: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E95531" w:rsidP="002803CF">
      <w:pPr>
        <w:pBdr>
          <w:top w:val="single" w:sz="18" w:space="1" w:color="333333"/>
          <w:left w:val="single" w:sz="18" w:space="4" w:color="333333"/>
          <w:bottom w:val="single" w:sz="18" w:space="1" w:color="333333"/>
          <w:right w:val="single" w:sz="18" w:space="4" w:color="333333"/>
        </w:pBdr>
        <w:shd w:val="clear" w:color="auto" w:fill="E0E0E0"/>
        <w:rPr>
          <w:rFonts w:ascii="Arial" w:hAnsi="Arial" w:cs="Arial"/>
          <w:b/>
          <w:color w:val="000000"/>
          <w:sz w:val="36"/>
          <w:szCs w:val="36"/>
        </w:rPr>
      </w:pPr>
      <w:r w:rsidRPr="00E95531">
        <w:rPr>
          <w:rFonts w:ascii="Arial" w:hAnsi="Arial" w:cs="Arial"/>
          <w:b/>
          <w:noProof/>
          <w:color w:val="000000"/>
          <w:sz w:val="36"/>
          <w:szCs w:val="36"/>
          <w:lang w:val="en-US" w:eastAsia="en-US"/>
        </w:rPr>
        <w:pict>
          <v:shape id="Text Box 6334" o:spid="_x0000_s1040" type="#_x0000_t202" style="position:absolute;margin-left:268.35pt;margin-top:17.25pt;width:210pt;height:74.1pt;z-index:2514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" filled="f" fillcolor="#cfc" strokecolor="#333" strokeweight="2.25pt">
            <v:textbox inset="0,1mm,0,1mm">
              <w:txbxContent>
                <w:p w:rsidR="00DC2E6E" w:rsidRPr="0089059F" w:rsidRDefault="00DC2E6E" w:rsidP="00124691">
                  <w:pPr>
                    <w:pStyle w:val="a9"/>
                    <w:ind w:firstLine="0"/>
                  </w:pPr>
                  <w:r w:rsidRPr="0089059F">
                    <w:rPr>
                      <w:sz w:val="36"/>
                    </w:rPr>
                    <w:t>Στήλη τμημάτων, συγκρίνει τις</w:t>
                  </w:r>
                  <w:r>
                    <w:t xml:space="preserve"> </w:t>
                  </w:r>
                  <w:r w:rsidRPr="0089059F">
                    <w:rPr>
                      <w:sz w:val="36"/>
                    </w:rPr>
                    <w:t>τιμές των</w:t>
                  </w:r>
                  <w:r>
                    <w:t xml:space="preserve"> </w:t>
                  </w:r>
                  <w:r w:rsidRPr="0089059F">
                    <w:rPr>
                      <w:sz w:val="36"/>
                    </w:rPr>
                    <w:t>κατηγοριών</w:t>
                  </w:r>
                </w:p>
              </w:txbxContent>
            </v:textbox>
          </v:shape>
        </w:pict>
      </w: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Arial" w:hAnsi="Arial" w:cs="Arial"/>
          <w:b/>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pBdr>
          <w:top w:val="single" w:sz="18" w:space="1" w:color="333333"/>
          <w:left w:val="single" w:sz="18" w:space="4" w:color="333333"/>
          <w:bottom w:val="single" w:sz="18" w:space="1" w:color="333333"/>
          <w:right w:val="single" w:sz="18" w:space="4" w:color="333333"/>
        </w:pBdr>
        <w:shd w:val="clear" w:color="auto" w:fill="E0E0E0"/>
        <w:rPr>
          <w:rFonts w:ascii="Microsoft Sans Serif" w:hAnsi="Microsoft Sans Serif" w:cs="Arial"/>
          <w:b/>
          <w:bCs/>
          <w:color w:val="000000"/>
          <w:sz w:val="36"/>
          <w:szCs w:val="36"/>
        </w:rPr>
      </w:pPr>
    </w:p>
    <w:p w:rsidR="00124691" w:rsidRPr="00124691" w:rsidRDefault="00124691" w:rsidP="002803CF">
      <w:pPr>
        <w:rPr>
          <w:rFonts w:ascii="Microsoft Sans Serif" w:hAnsi="Microsoft Sans Serif" w:cs="Arial"/>
          <w:b/>
          <w:bCs/>
          <w:color w:val="000000"/>
          <w:sz w:val="36"/>
          <w:szCs w:val="36"/>
        </w:rPr>
      </w:pPr>
    </w:p>
    <w:p w:rsidR="00124691" w:rsidRPr="00124691" w:rsidRDefault="00124691" w:rsidP="002803CF">
      <w:pPr>
        <w:rPr>
          <w:rFonts w:ascii="Microsoft Sans Serif" w:hAnsi="Microsoft Sans Serif" w:cs="Arial"/>
          <w:b/>
          <w:color w:val="000080"/>
          <w:sz w:val="36"/>
          <w:szCs w:val="36"/>
        </w:rPr>
      </w:pPr>
      <w:r w:rsidRPr="00124691">
        <w:rPr>
          <w:rFonts w:ascii="Microsoft Sans Serif" w:hAnsi="Microsoft Sans Serif" w:cs="Arial"/>
          <w:b/>
          <w:color w:val="000080"/>
          <w:sz w:val="36"/>
          <w:szCs w:val="36"/>
        </w:rPr>
        <w:t>Εικόνα 9.1. Επιλογή τύπου γραφήματος</w:t>
      </w:r>
    </w:p>
    <w:p w:rsidR="00124691" w:rsidRPr="00124691" w:rsidRDefault="00124691" w:rsidP="002803CF">
      <w:pPr>
        <w:shd w:val="clear" w:color="auto" w:fill="FFFFFF"/>
        <w:rPr>
          <w:rFonts w:ascii="Arial" w:hAnsi="Arial"/>
          <w:b/>
          <w:color w:val="000000"/>
          <w:sz w:val="36"/>
          <w:szCs w:val="36"/>
        </w:rPr>
      </w:pPr>
    </w:p>
    <w:p w:rsidR="00124691" w:rsidRPr="00124691" w:rsidRDefault="00124691" w:rsidP="002803CF">
      <w:pPr>
        <w:ind w:firstLine="720"/>
        <w:rPr>
          <w:rFonts w:ascii="Arial" w:hAnsi="Arial" w:cs="Arial"/>
          <w:b/>
          <w:color w:val="000000"/>
          <w:sz w:val="36"/>
          <w:szCs w:val="36"/>
        </w:rPr>
      </w:pPr>
      <w:r w:rsidRPr="00124691">
        <w:rPr>
          <w:rFonts w:ascii="Arial" w:hAnsi="Arial" w:cs="Arial"/>
          <w:b/>
          <w:color w:val="000000"/>
          <w:sz w:val="36"/>
          <w:szCs w:val="36"/>
        </w:rPr>
        <w:t>Αν επιλέξουμε το γράφημα Στήλες και μετά την επιλογή Τέλος, εμφανίζεται άμεσα το γράφημα στην οθόνη μας (Εικόνα 9.2).</w:t>
      </w:r>
    </w:p>
    <w:p w:rsidR="00124691" w:rsidRDefault="00E95531" w:rsidP="002803CF">
      <w:pPr>
        <w:ind w:firstLine="720"/>
        <w:rPr>
          <w:rFonts w:ascii="Arial" w:hAnsi="Arial" w:cs="Arial"/>
          <w:b/>
          <w:color w:val="000000"/>
          <w:sz w:val="36"/>
          <w:szCs w:val="36"/>
        </w:rPr>
      </w:pPr>
      <w:r w:rsidRPr="00E95531">
        <w:rPr>
          <w:rFonts w:ascii="Arial" w:hAnsi="Arial" w:cs="Arial"/>
          <w:b/>
          <w:noProof/>
          <w:color w:val="000080"/>
          <w:sz w:val="36"/>
          <w:szCs w:val="36"/>
          <w:lang w:val="en-US" w:eastAsia="en-US"/>
        </w:rPr>
        <w:pict>
          <v:shape id="_x0000_s1041" type="#_x0000_t202" style="position:absolute;left:0;text-align:left;margin-left:216.95pt;margin-top:787.2pt;width:127.7pt;height:28.35pt;z-index:251731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" o:allowincell="f" o:allowoverlap="f" fillcolor="#fc9" stroked="f" strokeweight="2.25pt">
            <v:textbox inset="1.5mm,1.5mm,1.5mm,1.5mm">
              <w:txbxContent>
                <w:p w:rsidR="00616622" w:rsidRPr="00616622" w:rsidRDefault="00616622" w:rsidP="00616622">
                  <w:pPr>
                    <w:suppressAutoHyphens/>
                    <w:autoSpaceDE w:val="0"/>
                    <w:autoSpaceDN w:val="0"/>
                    <w:adjustRightInd w:val="0"/>
                    <w:jc w:val="center"/>
                    <w:rPr>
                      <w:rFonts w:ascii="Arial" w:hAnsi="Arial"/>
                      <w:b/>
                      <w:sz w:val="36"/>
                      <w:szCs w:val="36"/>
                      <w:lang w:val="en-US"/>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159</w:t>
                  </w:r>
                  <w:r>
                    <w:rPr>
                      <w:rFonts w:ascii="Arial" w:hAnsi="Arial"/>
                      <w:b/>
                      <w:sz w:val="36"/>
                      <w:szCs w:val="36"/>
                      <w:lang w:val="en-US"/>
                    </w:rPr>
                    <w:t>-160</w:t>
                  </w:r>
                </w:p>
              </w:txbxContent>
            </v:textbox>
            <w10:wrap anchorx="page" anchory="page"/>
          </v:shape>
        </w:pict>
      </w:r>
      <w:r w:rsidR="00124691" w:rsidRPr="00124691">
        <w:rPr>
          <w:rFonts w:ascii="Arial" w:hAnsi="Arial" w:cs="Arial"/>
          <w:b/>
          <w:color w:val="000000"/>
          <w:sz w:val="36"/>
          <w:szCs w:val="36"/>
        </w:rPr>
        <w:t>Χρησιμοποιούμε ένα γράφημα με στήλες (ή</w:t>
      </w:r>
      <w:r w:rsidR="00833B84">
        <w:rPr>
          <w:rFonts w:ascii="Arial" w:hAnsi="Arial" w:cs="Arial"/>
          <w:b/>
          <w:color w:val="000000"/>
          <w:sz w:val="36"/>
          <w:szCs w:val="36"/>
        </w:rPr>
        <w:t xml:space="preserve"> ράβ-</w:t>
      </w:r>
      <w:r w:rsidR="00124691" w:rsidRPr="00124691">
        <w:rPr>
          <w:rFonts w:ascii="Arial" w:hAnsi="Arial" w:cs="Arial"/>
          <w:b/>
          <w:color w:val="000000"/>
          <w:sz w:val="36"/>
          <w:szCs w:val="36"/>
        </w:rPr>
        <w:t xml:space="preserve"> δους), όταν θέλουμε να συγκρίνουμε τις τιμές των </w:t>
      </w:r>
      <w:r w:rsidR="00833B84">
        <w:rPr>
          <w:rFonts w:ascii="Arial" w:hAnsi="Arial" w:cs="Arial"/>
          <w:b/>
          <w:color w:val="000000"/>
          <w:sz w:val="36"/>
          <w:szCs w:val="36"/>
        </w:rPr>
        <w:t xml:space="preserve"> κατη-</w:t>
      </w:r>
      <w:r w:rsidR="00124691" w:rsidRPr="00124691">
        <w:rPr>
          <w:rFonts w:ascii="Arial" w:hAnsi="Arial" w:cs="Arial"/>
          <w:b/>
          <w:color w:val="000000"/>
          <w:sz w:val="36"/>
          <w:szCs w:val="36"/>
        </w:rPr>
        <w:t>γορ</w:t>
      </w:r>
      <w:r w:rsidR="00833B84">
        <w:rPr>
          <w:rFonts w:ascii="Arial" w:hAnsi="Arial" w:cs="Arial"/>
          <w:b/>
          <w:color w:val="000000"/>
          <w:sz w:val="36"/>
          <w:szCs w:val="36"/>
        </w:rPr>
        <w:t>ιών μας. Στην Εικόνα 9.2 βλέπου</w:t>
      </w:r>
      <w:r w:rsidR="00124691" w:rsidRPr="00124691">
        <w:rPr>
          <w:rFonts w:ascii="Arial" w:hAnsi="Arial" w:cs="Arial"/>
          <w:b/>
          <w:color w:val="000000"/>
          <w:sz w:val="36"/>
          <w:szCs w:val="36"/>
        </w:rPr>
        <w:t xml:space="preserve">με εύκολα ποιος </w:t>
      </w:r>
      <w:r w:rsidR="00124691" w:rsidRPr="00124691">
        <w:rPr>
          <w:rFonts w:ascii="Arial" w:hAnsi="Arial" w:cs="Arial"/>
          <w:b/>
          <w:color w:val="000000"/>
          <w:sz w:val="36"/>
          <w:szCs w:val="36"/>
        </w:rPr>
        <w:lastRenderedPageBreak/>
        <w:t>μαθητής διαβάζει τις περισσότερες ώρες και ποιοι</w:t>
      </w:r>
      <w:r w:rsidR="00833B84">
        <w:rPr>
          <w:rFonts w:ascii="Arial" w:hAnsi="Arial" w:cs="Arial"/>
          <w:b/>
          <w:color w:val="000000"/>
          <w:sz w:val="36"/>
          <w:szCs w:val="36"/>
        </w:rPr>
        <w:t xml:space="preserve"> μα-</w:t>
      </w:r>
      <w:r w:rsidR="00124691" w:rsidRPr="00124691">
        <w:rPr>
          <w:rFonts w:ascii="Arial" w:hAnsi="Arial" w:cs="Arial"/>
          <w:b/>
          <w:color w:val="000000"/>
          <w:sz w:val="36"/>
          <w:szCs w:val="36"/>
        </w:rPr>
        <w:t xml:space="preserve"> θητές διαβάζουν τις λιγότερες.</w:t>
      </w:r>
    </w:p>
    <w:p w:rsidR="00F0269B" w:rsidRDefault="00F0269B" w:rsidP="002803CF">
      <w:pPr>
        <w:ind w:firstLine="720"/>
        <w:rPr>
          <w:rFonts w:ascii="Arial" w:hAnsi="Arial" w:cs="Arial"/>
          <w:b/>
          <w:color w:val="000000"/>
          <w:sz w:val="36"/>
          <w:szCs w:val="36"/>
        </w:rPr>
      </w:pPr>
    </w:p>
    <w:p w:rsidR="00F0269B" w:rsidRDefault="00E95531" w:rsidP="002764B7">
      <w:pPr>
        <w:jc w:val="center"/>
        <w:rPr>
          <w:rFonts w:ascii="Arial" w:hAnsi="Arial" w:cs="Arial"/>
          <w:b/>
          <w:color w:val="000000"/>
          <w:sz w:val="36"/>
          <w:szCs w:val="36"/>
        </w:rPr>
      </w:pPr>
      <w:r w:rsidRPr="00E95531">
        <w:rPr>
          <w:rFonts w:ascii="Arial" w:hAnsi="Arial" w:cs="Arial"/>
          <w:b/>
          <w:noProof/>
          <w:color w:val="000000"/>
          <w:sz w:val="36"/>
          <w:szCs w:val="36"/>
          <w:lang w:val="en-US" w:eastAsia="en-US"/>
        </w:rPr>
        <w:pict>
          <v:shape id="Πλαίσιο κειμένου 88" o:spid="_x0000_s1042" type="#_x0000_t202" style="position:absolute;left:0;text-align:left;margin-left:241.45pt;margin-top:116pt;width:24.25pt;height:36pt;z-index:251840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" fillcolor="window" strokeweight=".5pt">
            <v:textbox>
              <w:txbxContent>
                <w:p w:rsidR="00DC2E6E" w:rsidRPr="002764B7" w:rsidRDefault="00DC2E6E" w:rsidP="002764B7">
                  <w:pPr>
                    <w:rPr>
                      <w:rFonts w:ascii="Arial" w:hAnsi="Arial" w:cs="Arial"/>
                      <w:b/>
                      <w:color w:val="FF0000"/>
                      <w:sz w:val="40"/>
                      <w:szCs w:val="40"/>
                    </w:rPr>
                  </w:pPr>
                  <w:r>
                    <w:rPr>
                      <w:rFonts w:ascii="Arial" w:hAnsi="Arial" w:cs="Arial"/>
                      <w:b/>
                      <w:color w:val="FF0000"/>
                      <w:sz w:val="40"/>
                      <w:szCs w:val="40"/>
                    </w:rPr>
                    <w:t>2</w:t>
                  </w:r>
                </w:p>
              </w:txbxContent>
            </v:textbox>
          </v:shape>
        </w:pict>
      </w:r>
      <w:r w:rsidRPr="00E95531">
        <w:rPr>
          <w:rFonts w:ascii="Arial" w:hAnsi="Arial" w:cs="Arial"/>
          <w:b/>
          <w:noProof/>
          <w:color w:val="000000"/>
          <w:sz w:val="36"/>
          <w:szCs w:val="36"/>
          <w:lang w:val="en-US" w:eastAsia="en-US"/>
        </w:rPr>
        <w:pict>
          <v:shape id="Πλαίσιο κειμένου 87" o:spid="_x0000_s1043" type="#_x0000_t202" style="position:absolute;left:0;text-align:left;margin-left:87.3pt;margin-top:83.1pt;width:24.25pt;height:36pt;z-index:2518389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" fillcolor="white [3201]" strokeweight=".5pt">
            <v:textbox>
              <w:txbxContent>
                <w:p w:rsidR="00DC2E6E" w:rsidRPr="002764B7" w:rsidRDefault="00DC2E6E">
                  <w:pPr>
                    <w:rPr>
                      <w:rFonts w:ascii="Arial" w:hAnsi="Arial" w:cs="Arial"/>
                      <w:b/>
                      <w:color w:val="FF0000"/>
                      <w:sz w:val="40"/>
                      <w:szCs w:val="40"/>
                    </w:rPr>
                  </w:pPr>
                  <w:r w:rsidRPr="002764B7">
                    <w:rPr>
                      <w:rFonts w:ascii="Arial" w:hAnsi="Arial" w:cs="Arial"/>
                      <w:b/>
                      <w:color w:val="FF0000"/>
                      <w:sz w:val="40"/>
                      <w:szCs w:val="40"/>
                    </w:rPr>
                    <w:t>1</w:t>
                  </w:r>
                </w:p>
              </w:txbxContent>
            </v:textbox>
          </v:shape>
        </w:pict>
      </w:r>
      <w:r w:rsidR="00F0269B" w:rsidRPr="00F0269B">
        <w:rPr>
          <w:rFonts w:ascii="Arial" w:hAnsi="Arial" w:cs="Arial"/>
          <w:b/>
          <w:noProof/>
          <w:color w:val="000000"/>
          <w:sz w:val="36"/>
          <w:szCs w:val="36"/>
        </w:rPr>
        <w:drawing>
          <wp:inline distT="0" distB="0" distL="0" distR="0">
            <wp:extent cx="4759321" cy="3568148"/>
            <wp:effectExtent l="0" t="0" r="381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1" cy="3571004"/>
                    </a:xfrm>
                    <a:prstGeom prst="rect">
                      <a:avLst/>
                    </a:prstGeom>
                    <a:noFill/>
                    <a:ln>
                      <a:noFill/>
                    </a:ln>
                  </pic:spPr>
                </pic:pic>
              </a:graphicData>
            </a:graphic>
          </wp:inline>
        </w:drawing>
      </w:r>
    </w:p>
    <w:p w:rsidR="00F0269B" w:rsidRPr="002764B7" w:rsidRDefault="002764B7" w:rsidP="002803CF">
      <w:pPr>
        <w:ind w:firstLine="720"/>
        <w:rPr>
          <w:rFonts w:ascii="Arial" w:hAnsi="Arial" w:cs="Arial"/>
          <w:b/>
          <w:color w:val="000000"/>
          <w:sz w:val="36"/>
          <w:szCs w:val="36"/>
        </w:rPr>
      </w:pPr>
      <w:r w:rsidRPr="002764B7">
        <w:rPr>
          <w:rFonts w:ascii="Arial" w:hAnsi="Arial" w:cs="Arial"/>
          <w:b/>
          <w:bCs/>
          <w:color w:val="0070C0"/>
          <w:sz w:val="36"/>
          <w:szCs w:val="36"/>
        </w:rPr>
        <w:t xml:space="preserve">Εικόνα 9.2. </w:t>
      </w:r>
      <w:r w:rsidRPr="002764B7">
        <w:rPr>
          <w:rFonts w:ascii="Arial" w:hAnsi="Arial" w:cs="Arial"/>
          <w:b/>
          <w:color w:val="000000"/>
          <w:sz w:val="36"/>
          <w:szCs w:val="36"/>
        </w:rPr>
        <w:t>Γράφημα με μορφή στηλών</w:t>
      </w:r>
    </w:p>
    <w:tbl>
      <w:tblPr>
        <w:tblpPr w:leftFromText="180" w:rightFromText="180" w:vertAnchor="page" w:horzAnchor="margin" w:tblpXSpec="center" w:tblpY="8944"/>
        <w:tblW w:w="0" w:type="auto"/>
        <w:tblBorders>
          <w:top w:val="single" w:sz="18" w:space="0" w:color="333333"/>
          <w:left w:val="single" w:sz="18" w:space="0" w:color="333333"/>
          <w:bottom w:val="single" w:sz="18" w:space="0" w:color="333333"/>
          <w:right w:val="single" w:sz="18" w:space="0" w:color="333333"/>
          <w:insideH w:val="single" w:sz="18" w:space="0" w:color="333333"/>
          <w:insideV w:val="single" w:sz="18" w:space="0" w:color="333333"/>
        </w:tblBorders>
        <w:tblLook w:val="01E0"/>
      </w:tblPr>
      <w:tblGrid>
        <w:gridCol w:w="1111"/>
        <w:gridCol w:w="1974"/>
        <w:gridCol w:w="2268"/>
      </w:tblGrid>
      <w:tr w:rsidR="002764B7" w:rsidRPr="00124691" w:rsidTr="002764B7">
        <w:trPr>
          <w:trHeight w:val="648"/>
        </w:trPr>
        <w:tc>
          <w:tcPr>
            <w:tcW w:w="1111" w:type="dxa"/>
            <w:shd w:val="clear" w:color="auto" w:fill="D9D9D9"/>
          </w:tcPr>
          <w:p w:rsidR="002764B7" w:rsidRPr="00124691" w:rsidRDefault="002764B7" w:rsidP="002764B7">
            <w:pPr>
              <w:ind w:firstLine="720"/>
              <w:rPr>
                <w:rFonts w:ascii="Arial" w:hAnsi="Arial" w:cs="Arial"/>
                <w:b/>
                <w:color w:val="000000"/>
                <w:sz w:val="36"/>
                <w:szCs w:val="36"/>
              </w:rPr>
            </w:pPr>
            <w:bookmarkStart w:id="0" w:name="OLE_LINK5"/>
          </w:p>
        </w:tc>
        <w:tc>
          <w:tcPr>
            <w:tcW w:w="1974" w:type="dxa"/>
            <w:shd w:val="clear" w:color="auto" w:fill="D9D9D9"/>
          </w:tcPr>
          <w:p w:rsidR="002764B7" w:rsidRPr="00124691" w:rsidRDefault="002764B7" w:rsidP="002764B7">
            <w:pPr>
              <w:rPr>
                <w:rFonts w:ascii="Arial" w:hAnsi="Arial" w:cs="Arial"/>
                <w:b/>
                <w:bCs/>
                <w:color w:val="000000"/>
                <w:sz w:val="36"/>
                <w:szCs w:val="36"/>
                <w:lang w:val="en-US"/>
              </w:rPr>
            </w:pPr>
            <w:r w:rsidRPr="00124691">
              <w:rPr>
                <w:rFonts w:ascii="Arial" w:hAnsi="Arial" w:cs="Arial"/>
                <w:b/>
                <w:bCs/>
                <w:color w:val="000000"/>
                <w:sz w:val="36"/>
                <w:szCs w:val="36"/>
                <w:lang w:val="en-US"/>
              </w:rPr>
              <w:t>A</w:t>
            </w:r>
          </w:p>
        </w:tc>
        <w:tc>
          <w:tcPr>
            <w:tcW w:w="2268" w:type="dxa"/>
            <w:shd w:val="clear" w:color="auto" w:fill="D9D9D9"/>
          </w:tcPr>
          <w:p w:rsidR="002764B7" w:rsidRPr="00124691" w:rsidRDefault="002764B7" w:rsidP="002764B7">
            <w:pPr>
              <w:rPr>
                <w:rFonts w:ascii="Arial" w:hAnsi="Arial" w:cs="Arial"/>
                <w:b/>
                <w:bCs/>
                <w:color w:val="000000"/>
                <w:sz w:val="36"/>
                <w:szCs w:val="36"/>
                <w:lang w:val="en-US"/>
              </w:rPr>
            </w:pPr>
            <w:r w:rsidRPr="00124691">
              <w:rPr>
                <w:rFonts w:ascii="Arial" w:hAnsi="Arial" w:cs="Arial"/>
                <w:b/>
                <w:bCs/>
                <w:color w:val="000000"/>
                <w:sz w:val="36"/>
                <w:szCs w:val="36"/>
                <w:lang w:val="en-US"/>
              </w:rPr>
              <w:t>B</w:t>
            </w:r>
          </w:p>
        </w:tc>
      </w:tr>
      <w:tr w:rsidR="002764B7" w:rsidRPr="00124691" w:rsidTr="002764B7">
        <w:trPr>
          <w:trHeight w:val="685"/>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1</w:t>
            </w:r>
          </w:p>
        </w:tc>
        <w:tc>
          <w:tcPr>
            <w:tcW w:w="1974" w:type="dxa"/>
          </w:tcPr>
          <w:p w:rsidR="002764B7" w:rsidRPr="00124691" w:rsidRDefault="002764B7" w:rsidP="002764B7">
            <w:pPr>
              <w:rPr>
                <w:rFonts w:ascii="Tahoma" w:hAnsi="Tahoma" w:cs="Arial"/>
                <w:b/>
                <w:bCs/>
                <w:color w:val="000000"/>
                <w:sz w:val="36"/>
                <w:szCs w:val="36"/>
              </w:rPr>
            </w:pPr>
            <w:r w:rsidRPr="00124691">
              <w:rPr>
                <w:rFonts w:ascii="Tahoma" w:hAnsi="Tahoma" w:cs="Arial"/>
                <w:b/>
                <w:bCs/>
                <w:color w:val="000000"/>
                <w:sz w:val="36"/>
                <w:szCs w:val="36"/>
              </w:rPr>
              <w:t>Όνομα</w:t>
            </w:r>
          </w:p>
        </w:tc>
        <w:tc>
          <w:tcPr>
            <w:tcW w:w="2268" w:type="dxa"/>
          </w:tcPr>
          <w:p w:rsidR="002764B7" w:rsidRPr="00124691" w:rsidRDefault="002764B7" w:rsidP="002764B7">
            <w:pPr>
              <w:rPr>
                <w:rFonts w:ascii="Tahoma" w:hAnsi="Tahoma" w:cs="Arial"/>
                <w:b/>
                <w:bCs/>
                <w:color w:val="000000"/>
                <w:sz w:val="36"/>
                <w:szCs w:val="36"/>
              </w:rPr>
            </w:pPr>
            <w:r w:rsidRPr="00124691">
              <w:rPr>
                <w:rFonts w:ascii="Tahoma" w:hAnsi="Tahoma" w:cs="Arial"/>
                <w:b/>
                <w:bCs/>
                <w:color w:val="000000"/>
                <w:sz w:val="36"/>
                <w:szCs w:val="36"/>
              </w:rPr>
              <w:t>Ώρες Ανάγνωσης</w:t>
            </w:r>
          </w:p>
        </w:tc>
      </w:tr>
      <w:tr w:rsidR="002764B7" w:rsidRPr="00124691" w:rsidTr="002764B7">
        <w:trPr>
          <w:trHeight w:val="469"/>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2</w:t>
            </w:r>
          </w:p>
        </w:tc>
        <w:tc>
          <w:tcPr>
            <w:tcW w:w="1974" w:type="dxa"/>
          </w:tcPr>
          <w:p w:rsidR="002764B7" w:rsidRPr="00124691" w:rsidRDefault="002764B7" w:rsidP="002764B7">
            <w:pPr>
              <w:rPr>
                <w:rFonts w:ascii="Arial" w:hAnsi="Arial" w:cs="Arial"/>
                <w:b/>
                <w:color w:val="000000"/>
                <w:sz w:val="36"/>
                <w:szCs w:val="36"/>
              </w:rPr>
            </w:pPr>
            <w:r w:rsidRPr="00124691">
              <w:rPr>
                <w:rFonts w:ascii="Arial" w:hAnsi="Arial" w:cs="Arial"/>
                <w:b/>
                <w:color w:val="000000"/>
                <w:sz w:val="36"/>
                <w:szCs w:val="36"/>
              </w:rPr>
              <w:t>Άγγελος</w:t>
            </w:r>
          </w:p>
        </w:tc>
        <w:tc>
          <w:tcPr>
            <w:tcW w:w="2268" w:type="dxa"/>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1</w:t>
            </w:r>
          </w:p>
        </w:tc>
      </w:tr>
      <w:tr w:rsidR="002764B7" w:rsidRPr="00124691" w:rsidTr="002764B7">
        <w:trPr>
          <w:trHeight w:val="376"/>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3</w:t>
            </w:r>
          </w:p>
        </w:tc>
        <w:tc>
          <w:tcPr>
            <w:tcW w:w="1974" w:type="dxa"/>
          </w:tcPr>
          <w:p w:rsidR="002764B7" w:rsidRPr="00124691" w:rsidRDefault="002764B7" w:rsidP="002764B7">
            <w:pPr>
              <w:rPr>
                <w:rFonts w:ascii="Arial" w:hAnsi="Arial" w:cs="Arial"/>
                <w:b/>
                <w:color w:val="000000"/>
                <w:sz w:val="36"/>
                <w:szCs w:val="36"/>
              </w:rPr>
            </w:pPr>
            <w:r w:rsidRPr="00124691">
              <w:rPr>
                <w:rFonts w:ascii="Arial" w:hAnsi="Arial" w:cs="Arial"/>
                <w:b/>
                <w:color w:val="000000"/>
                <w:sz w:val="36"/>
                <w:szCs w:val="36"/>
              </w:rPr>
              <w:t>Άρης</w:t>
            </w:r>
          </w:p>
        </w:tc>
        <w:tc>
          <w:tcPr>
            <w:tcW w:w="2268" w:type="dxa"/>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6</w:t>
            </w:r>
          </w:p>
        </w:tc>
      </w:tr>
      <w:tr w:rsidR="002764B7" w:rsidRPr="00124691" w:rsidTr="002764B7">
        <w:trPr>
          <w:trHeight w:val="354"/>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4</w:t>
            </w:r>
          </w:p>
        </w:tc>
        <w:tc>
          <w:tcPr>
            <w:tcW w:w="1974" w:type="dxa"/>
          </w:tcPr>
          <w:p w:rsidR="002764B7" w:rsidRPr="00124691" w:rsidRDefault="002764B7" w:rsidP="002764B7">
            <w:pPr>
              <w:rPr>
                <w:rFonts w:ascii="Arial" w:hAnsi="Arial" w:cs="Arial"/>
                <w:b/>
                <w:color w:val="000000"/>
                <w:sz w:val="36"/>
                <w:szCs w:val="36"/>
              </w:rPr>
            </w:pPr>
            <w:r w:rsidRPr="00124691">
              <w:rPr>
                <w:rFonts w:ascii="Arial" w:hAnsi="Arial" w:cs="Arial"/>
                <w:b/>
                <w:color w:val="000000"/>
                <w:sz w:val="36"/>
                <w:szCs w:val="36"/>
              </w:rPr>
              <w:t>Ιωακείμ</w:t>
            </w:r>
          </w:p>
        </w:tc>
        <w:tc>
          <w:tcPr>
            <w:tcW w:w="2268" w:type="dxa"/>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2</w:t>
            </w:r>
          </w:p>
        </w:tc>
      </w:tr>
      <w:tr w:rsidR="002764B7" w:rsidRPr="00124691" w:rsidTr="002764B7">
        <w:trPr>
          <w:trHeight w:val="446"/>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5</w:t>
            </w:r>
          </w:p>
        </w:tc>
        <w:tc>
          <w:tcPr>
            <w:tcW w:w="1974" w:type="dxa"/>
          </w:tcPr>
          <w:p w:rsidR="002764B7" w:rsidRPr="00124691" w:rsidRDefault="002764B7" w:rsidP="002764B7">
            <w:pPr>
              <w:rPr>
                <w:rFonts w:ascii="Arial" w:hAnsi="Arial" w:cs="Arial"/>
                <w:b/>
                <w:color w:val="000000"/>
                <w:sz w:val="36"/>
                <w:szCs w:val="36"/>
              </w:rPr>
            </w:pPr>
            <w:r w:rsidRPr="00124691">
              <w:rPr>
                <w:rFonts w:ascii="Arial" w:hAnsi="Arial" w:cs="Arial"/>
                <w:b/>
                <w:color w:val="000000"/>
                <w:sz w:val="36"/>
                <w:szCs w:val="36"/>
              </w:rPr>
              <w:t>Βασίλης</w:t>
            </w:r>
          </w:p>
        </w:tc>
        <w:tc>
          <w:tcPr>
            <w:tcW w:w="2268" w:type="dxa"/>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2</w:t>
            </w:r>
          </w:p>
        </w:tc>
      </w:tr>
      <w:tr w:rsidR="002764B7" w:rsidRPr="00124691" w:rsidTr="002764B7">
        <w:trPr>
          <w:trHeight w:val="524"/>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6</w:t>
            </w:r>
          </w:p>
        </w:tc>
        <w:tc>
          <w:tcPr>
            <w:tcW w:w="1974" w:type="dxa"/>
          </w:tcPr>
          <w:p w:rsidR="002764B7" w:rsidRPr="00124691" w:rsidRDefault="002764B7" w:rsidP="002764B7">
            <w:pPr>
              <w:rPr>
                <w:rFonts w:ascii="Arial" w:hAnsi="Arial" w:cs="Arial"/>
                <w:b/>
                <w:color w:val="000000"/>
                <w:sz w:val="36"/>
                <w:szCs w:val="36"/>
              </w:rPr>
            </w:pPr>
            <w:r w:rsidRPr="00124691">
              <w:rPr>
                <w:rFonts w:ascii="Arial" w:hAnsi="Arial" w:cs="Arial"/>
                <w:b/>
                <w:bCs/>
                <w:color w:val="000000"/>
                <w:sz w:val="36"/>
                <w:szCs w:val="36"/>
              </w:rPr>
              <w:t>Ηλίας</w:t>
            </w:r>
          </w:p>
        </w:tc>
        <w:tc>
          <w:tcPr>
            <w:tcW w:w="2268" w:type="dxa"/>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8</w:t>
            </w:r>
          </w:p>
        </w:tc>
      </w:tr>
      <w:tr w:rsidR="002764B7" w:rsidRPr="00124691" w:rsidTr="002764B7">
        <w:trPr>
          <w:trHeight w:val="390"/>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7</w:t>
            </w:r>
          </w:p>
        </w:tc>
        <w:tc>
          <w:tcPr>
            <w:tcW w:w="1974" w:type="dxa"/>
          </w:tcPr>
          <w:p w:rsidR="002764B7" w:rsidRPr="00124691" w:rsidRDefault="002764B7" w:rsidP="002764B7">
            <w:pPr>
              <w:rPr>
                <w:rFonts w:ascii="Arial" w:hAnsi="Arial" w:cs="Arial"/>
                <w:b/>
                <w:color w:val="000000"/>
                <w:sz w:val="36"/>
                <w:szCs w:val="36"/>
              </w:rPr>
            </w:pPr>
            <w:r w:rsidRPr="00124691">
              <w:rPr>
                <w:rFonts w:ascii="Arial" w:hAnsi="Arial" w:cs="Arial"/>
                <w:b/>
                <w:color w:val="000000"/>
                <w:sz w:val="36"/>
                <w:szCs w:val="36"/>
              </w:rPr>
              <w:t>Αγγελίνα</w:t>
            </w:r>
          </w:p>
        </w:tc>
        <w:tc>
          <w:tcPr>
            <w:tcW w:w="2268" w:type="dxa"/>
          </w:tcPr>
          <w:p w:rsidR="002764B7" w:rsidRPr="00124691" w:rsidRDefault="002764B7" w:rsidP="002764B7">
            <w:pPr>
              <w:rPr>
                <w:rFonts w:ascii="Arial" w:hAnsi="Arial" w:cs="Arial"/>
                <w:b/>
                <w:bCs/>
                <w:color w:val="000000"/>
                <w:sz w:val="36"/>
                <w:szCs w:val="36"/>
                <w:lang w:val="en-US"/>
              </w:rPr>
            </w:pPr>
            <w:r w:rsidRPr="00124691">
              <w:rPr>
                <w:rFonts w:ascii="Arial" w:hAnsi="Arial" w:cs="Arial"/>
                <w:b/>
                <w:bCs/>
                <w:color w:val="000000"/>
                <w:sz w:val="36"/>
                <w:szCs w:val="36"/>
                <w:lang w:val="en-US"/>
              </w:rPr>
              <w:t>5</w:t>
            </w:r>
          </w:p>
        </w:tc>
      </w:tr>
      <w:tr w:rsidR="002764B7" w:rsidRPr="00124691" w:rsidTr="002764B7">
        <w:trPr>
          <w:trHeight w:val="483"/>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8</w:t>
            </w:r>
          </w:p>
        </w:tc>
        <w:tc>
          <w:tcPr>
            <w:tcW w:w="1974" w:type="dxa"/>
          </w:tcPr>
          <w:p w:rsidR="002764B7" w:rsidRPr="00124691" w:rsidRDefault="002764B7" w:rsidP="002764B7">
            <w:pPr>
              <w:rPr>
                <w:rFonts w:ascii="Arial" w:hAnsi="Arial" w:cs="Arial"/>
                <w:b/>
                <w:color w:val="000000"/>
                <w:sz w:val="36"/>
                <w:szCs w:val="36"/>
              </w:rPr>
            </w:pPr>
            <w:r w:rsidRPr="00124691">
              <w:rPr>
                <w:rFonts w:ascii="Arial" w:hAnsi="Arial" w:cs="Arial"/>
                <w:b/>
                <w:color w:val="000000"/>
                <w:sz w:val="36"/>
                <w:szCs w:val="36"/>
              </w:rPr>
              <w:t>Αργυρώ</w:t>
            </w:r>
          </w:p>
        </w:tc>
        <w:tc>
          <w:tcPr>
            <w:tcW w:w="2268" w:type="dxa"/>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4</w:t>
            </w:r>
          </w:p>
        </w:tc>
      </w:tr>
      <w:tr w:rsidR="002764B7" w:rsidRPr="00124691" w:rsidTr="002764B7">
        <w:trPr>
          <w:trHeight w:val="533"/>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9</w:t>
            </w:r>
          </w:p>
        </w:tc>
        <w:tc>
          <w:tcPr>
            <w:tcW w:w="1974" w:type="dxa"/>
          </w:tcPr>
          <w:p w:rsidR="002764B7" w:rsidRPr="00124691" w:rsidRDefault="002764B7" w:rsidP="002764B7">
            <w:pPr>
              <w:rPr>
                <w:rFonts w:ascii="Arial" w:hAnsi="Arial" w:cs="Arial"/>
                <w:b/>
                <w:bCs/>
                <w:color w:val="000000"/>
                <w:sz w:val="36"/>
                <w:szCs w:val="36"/>
              </w:rPr>
            </w:pPr>
            <w:r w:rsidRPr="00124691">
              <w:rPr>
                <w:rFonts w:ascii="Arial" w:hAnsi="Arial" w:cs="Arial"/>
                <w:b/>
                <w:color w:val="000000"/>
                <w:sz w:val="36"/>
                <w:szCs w:val="36"/>
              </w:rPr>
              <w:t>Μαίρη</w:t>
            </w:r>
          </w:p>
        </w:tc>
        <w:tc>
          <w:tcPr>
            <w:tcW w:w="2268" w:type="dxa"/>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5</w:t>
            </w:r>
          </w:p>
        </w:tc>
      </w:tr>
      <w:tr w:rsidR="002764B7" w:rsidRPr="00124691" w:rsidTr="002764B7">
        <w:trPr>
          <w:trHeight w:val="570"/>
        </w:trPr>
        <w:tc>
          <w:tcPr>
            <w:tcW w:w="1111" w:type="dxa"/>
            <w:shd w:val="clear" w:color="auto" w:fill="D9D9D9"/>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10</w:t>
            </w:r>
          </w:p>
        </w:tc>
        <w:tc>
          <w:tcPr>
            <w:tcW w:w="1974" w:type="dxa"/>
          </w:tcPr>
          <w:p w:rsidR="002764B7" w:rsidRPr="00124691" w:rsidRDefault="002764B7" w:rsidP="002764B7">
            <w:pPr>
              <w:rPr>
                <w:rFonts w:ascii="Arial" w:hAnsi="Arial" w:cs="Arial"/>
                <w:b/>
                <w:bCs/>
                <w:color w:val="000000"/>
                <w:sz w:val="36"/>
                <w:szCs w:val="36"/>
              </w:rPr>
            </w:pPr>
            <w:r w:rsidRPr="00124691">
              <w:rPr>
                <w:rFonts w:ascii="Arial" w:hAnsi="Arial" w:cs="Arial"/>
                <w:b/>
                <w:color w:val="000000"/>
                <w:sz w:val="36"/>
                <w:szCs w:val="36"/>
                <w:lang w:val="en-US"/>
              </w:rPr>
              <w:t>X</w:t>
            </w:r>
            <w:r w:rsidRPr="00124691">
              <w:rPr>
                <w:rFonts w:ascii="Arial" w:hAnsi="Arial" w:cs="Arial"/>
                <w:b/>
                <w:color w:val="000000"/>
                <w:sz w:val="36"/>
                <w:szCs w:val="36"/>
              </w:rPr>
              <w:t>ρύσα</w:t>
            </w:r>
          </w:p>
        </w:tc>
        <w:tc>
          <w:tcPr>
            <w:tcW w:w="2268" w:type="dxa"/>
          </w:tcPr>
          <w:p w:rsidR="002764B7" w:rsidRPr="00124691" w:rsidRDefault="002764B7" w:rsidP="002764B7">
            <w:pPr>
              <w:rPr>
                <w:rFonts w:ascii="Arial" w:hAnsi="Arial" w:cs="Arial"/>
                <w:b/>
                <w:color w:val="000000"/>
                <w:sz w:val="36"/>
                <w:szCs w:val="36"/>
                <w:lang w:val="en-US"/>
              </w:rPr>
            </w:pPr>
            <w:r w:rsidRPr="00124691">
              <w:rPr>
                <w:rFonts w:ascii="Arial" w:hAnsi="Arial" w:cs="Arial"/>
                <w:b/>
                <w:color w:val="000000"/>
                <w:sz w:val="36"/>
                <w:szCs w:val="36"/>
                <w:lang w:val="en-US"/>
              </w:rPr>
              <w:t>7</w:t>
            </w:r>
          </w:p>
        </w:tc>
      </w:tr>
      <w:bookmarkEnd w:id="0"/>
    </w:tbl>
    <w:p w:rsidR="002764B7" w:rsidRPr="00124691" w:rsidRDefault="002764B7" w:rsidP="002803CF">
      <w:pPr>
        <w:ind w:firstLine="720"/>
        <w:rPr>
          <w:rFonts w:ascii="Arial" w:hAnsi="Arial" w:cs="Arial"/>
          <w:b/>
          <w:color w:val="000000"/>
          <w:sz w:val="36"/>
          <w:szCs w:val="36"/>
        </w:rPr>
      </w:pPr>
    </w:p>
    <w:p w:rsidR="00F0269B" w:rsidRDefault="002E2C79" w:rsidP="002E2C79">
      <w:pPr>
        <w:ind w:firstLine="720"/>
        <w:rPr>
          <w:rFonts w:ascii="Arial" w:hAnsi="Arial" w:cs="Arial"/>
          <w:b/>
          <w:color w:val="000000"/>
          <w:sz w:val="36"/>
          <w:szCs w:val="36"/>
        </w:rPr>
      </w:pPr>
      <w:r w:rsidRPr="00124691">
        <w:rPr>
          <w:rFonts w:ascii="Arial" w:hAnsi="Arial" w:cs="Arial"/>
          <w:b/>
          <w:color w:val="000000"/>
          <w:sz w:val="36"/>
          <w:szCs w:val="36"/>
        </w:rPr>
        <w:t xml:space="preserve"> </w:t>
      </w:r>
    </w:p>
    <w:p w:rsidR="00F0269B" w:rsidRDefault="00E95531" w:rsidP="002E2C79">
      <w:pPr>
        <w:ind w:firstLine="720"/>
        <w:rPr>
          <w:rFonts w:ascii="Arial" w:hAnsi="Arial" w:cs="Arial"/>
          <w:b/>
          <w:color w:val="000000"/>
          <w:sz w:val="36"/>
          <w:szCs w:val="36"/>
        </w:rPr>
      </w:pPr>
      <w:r w:rsidRPr="00E95531">
        <w:rPr>
          <w:rFonts w:ascii="Arial" w:hAnsi="Arial" w:cs="Arial"/>
          <w:b/>
          <w:noProof/>
          <w:color w:val="000000"/>
          <w:sz w:val="36"/>
          <w:szCs w:val="36"/>
          <w:lang w:val="en-US" w:eastAsia="en-US"/>
        </w:rPr>
        <w:pict>
          <v:group id="Ομάδα 212" o:spid="_x0000_s1044" style="position:absolute;left:0;text-align:left;margin-left:43.45pt;margin-top:4.6pt;width:59.5pt;height:36pt;z-index:251842048" coordsize="755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">
            <v:shape id="Πλαίσιο κειμένου 90" o:spid="_x0000_s1045" type="#_x0000_t202" style="position:absolute;width:308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AMAA&#10;AADbAAAADwAAAGRycy9kb3ducmV2LnhtbERPyWrDMBC9F/IPYgK9lESOS0PqRglJi2mO2T5gsMay&#10;iTUylrz076tDocfH27f7yTZioM7XjhWslgkI4sLpmo2C+y1fbED4gKyxcUwKfsjDfjd72mKm3cgX&#10;Gq7BiBjCPkMFVQhtJqUvKrLol64ljlzpOoshws5I3eEYw20j0yRZS4s1x4YKW/qsqHhce6vg5XT8&#10;NkMpX/PyLe0L9/U4H0yi1PN8OnyACDSFf/Gf+6QVvMf18Uv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c+AMAAAADbAAAADwAAAAAAAAAAAAAAAACYAgAAZHJzL2Rvd25y&#10;ZXYueG1sUEsFBgAAAAAEAAQA9QAAAIUDAAAAAA==&#10;" fillcolor="window" strokecolor="white [3212]" strokeweight=".5pt">
              <v:textbox>
                <w:txbxContent>
                  <w:p w:rsidR="00DC2E6E" w:rsidRPr="002764B7" w:rsidRDefault="00DC2E6E" w:rsidP="002764B7">
                    <w:pPr>
                      <w:rPr>
                        <w:rFonts w:ascii="Arial" w:hAnsi="Arial" w:cs="Arial"/>
                        <w:b/>
                        <w:color w:val="FF0000"/>
                        <w:sz w:val="40"/>
                        <w:szCs w:val="40"/>
                      </w:rPr>
                    </w:pPr>
                    <w:r w:rsidRPr="002764B7">
                      <w:rPr>
                        <w:rFonts w:ascii="Arial" w:hAnsi="Arial" w:cs="Arial"/>
                        <w:b/>
                        <w:color w:val="FF0000"/>
                        <w:sz w:val="40"/>
                        <w:szCs w:val="40"/>
                      </w:rPr>
                      <w:t>1</w:t>
                    </w:r>
                  </w:p>
                </w:txbxContent>
              </v:textbox>
            </v:shape>
            <v:shapetype id="_x0000_t32" coordsize="21600,21600" o:spt="32" o:oned="t" path="m,l21600,21600e" filled="f">
              <v:path arrowok="t" fillok="f" o:connecttype="none"/>
              <o:lock v:ext="edit" shapetype="t"/>
            </v:shapetype>
            <v:shape id="Ευθύγραμμο βέλος σύνδεσης 92" o:spid="_x0000_s1046" type="#_x0000_t32" style="position:absolute;left:3081;top:2584;width:4474;height:14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B+m8IAAADbAAAADwAAAGRycy9kb3ducmV2LnhtbESPQWsCMRSE7wX/Q3iCF9GsHkpdjSKC&#10;oEftlurtsXnurm5eliRq/PdNodDjMDPfMItVNK14kPONZQWTcQaCuLS64UpB8bkdfYDwAVlja5kU&#10;vMjDatl7W2Cu7ZMP9DiGSiQI+xwV1CF0uZS+rMmgH9uOOHkX6wyGJF0ltcNngptWTrPsXRpsOC3U&#10;2NGmpvJ2vBsFw699cFczPBUz+d0VuIvnhqJSg35cz0EEiuE//NfeaQWzKfx+ST9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B+m8IAAADbAAAADwAAAAAAAAAAAAAA&#10;AAChAgAAZHJzL2Rvd25yZXYueG1sUEsFBgAAAAAEAAQA+QAAAJADAAAAAA==&#10;" strokecolor="red" strokeweight="2.25pt">
              <v:stroke endarrow="block"/>
            </v:shape>
          </v:group>
        </w:pict>
      </w:r>
    </w:p>
    <w:p w:rsidR="00F0269B" w:rsidRDefault="00F0269B" w:rsidP="002E2C79">
      <w:pPr>
        <w:ind w:firstLine="720"/>
        <w:rPr>
          <w:rFonts w:ascii="Arial" w:hAnsi="Arial" w:cs="Arial"/>
          <w:b/>
          <w:color w:val="000000"/>
          <w:sz w:val="36"/>
          <w:szCs w:val="36"/>
        </w:rPr>
      </w:pPr>
    </w:p>
    <w:p w:rsidR="00F0269B" w:rsidRDefault="00F0269B" w:rsidP="002E2C79">
      <w:pPr>
        <w:ind w:firstLine="720"/>
        <w:rPr>
          <w:rFonts w:ascii="Arial" w:hAnsi="Arial" w:cs="Arial"/>
          <w:b/>
          <w:color w:val="000000"/>
          <w:sz w:val="36"/>
          <w:szCs w:val="36"/>
        </w:rPr>
      </w:pPr>
    </w:p>
    <w:p w:rsidR="00F0269B" w:rsidRDefault="00F0269B" w:rsidP="002E2C79">
      <w:pPr>
        <w:ind w:firstLine="720"/>
        <w:rPr>
          <w:rFonts w:ascii="Arial" w:hAnsi="Arial" w:cs="Arial"/>
          <w:b/>
          <w:color w:val="000000"/>
          <w:sz w:val="36"/>
          <w:szCs w:val="36"/>
        </w:rPr>
      </w:pPr>
    </w:p>
    <w:p w:rsidR="002764B7" w:rsidRDefault="002764B7" w:rsidP="002E2C79">
      <w:pPr>
        <w:ind w:firstLine="720"/>
        <w:rPr>
          <w:rFonts w:ascii="Arial" w:hAnsi="Arial" w:cs="Arial"/>
          <w:b/>
          <w:color w:val="000000"/>
          <w:sz w:val="36"/>
          <w:szCs w:val="36"/>
        </w:rPr>
      </w:pPr>
    </w:p>
    <w:p w:rsidR="002764B7" w:rsidRDefault="002764B7" w:rsidP="002E2C79">
      <w:pPr>
        <w:ind w:firstLine="720"/>
        <w:rPr>
          <w:rFonts w:ascii="Arial" w:hAnsi="Arial" w:cs="Arial"/>
          <w:b/>
          <w:color w:val="000000"/>
          <w:sz w:val="36"/>
          <w:szCs w:val="36"/>
        </w:rPr>
      </w:pPr>
    </w:p>
    <w:p w:rsidR="002764B7" w:rsidRDefault="002764B7" w:rsidP="002E2C79">
      <w:pPr>
        <w:ind w:firstLine="720"/>
        <w:rPr>
          <w:rFonts w:ascii="Arial" w:hAnsi="Arial" w:cs="Arial"/>
          <w:b/>
          <w:color w:val="000000"/>
          <w:sz w:val="36"/>
          <w:szCs w:val="36"/>
        </w:rPr>
      </w:pPr>
    </w:p>
    <w:p w:rsidR="002E2C79" w:rsidRPr="002E2C79" w:rsidRDefault="002E2C79" w:rsidP="002E2C79">
      <w:pPr>
        <w:rPr>
          <w:rFonts w:ascii="Microsoft Sans Serif" w:hAnsi="Microsoft Sans Serif" w:cs="Arial"/>
          <w:b/>
          <w:bCs/>
          <w:noProof/>
          <w:color w:val="000000"/>
          <w:sz w:val="36"/>
          <w:szCs w:val="36"/>
          <w:lang w:val="en-US" w:eastAsia="en-US"/>
        </w:rPr>
      </w:pPr>
    </w:p>
    <w:p w:rsidR="00124691" w:rsidRPr="003E1183" w:rsidRDefault="002E2C79" w:rsidP="002E2C79">
      <w:pPr>
        <w:rPr>
          <w:rFonts w:ascii="Microsoft Sans Serif" w:hAnsi="Microsoft Sans Serif" w:cs="Arial"/>
          <w:b/>
          <w:bCs/>
          <w:color w:val="000000"/>
          <w:sz w:val="36"/>
          <w:szCs w:val="36"/>
        </w:rPr>
      </w:pPr>
      <w:r w:rsidRPr="003E1183">
        <w:rPr>
          <w:rFonts w:ascii="Microsoft Sans Serif" w:hAnsi="Microsoft Sans Serif" w:cs="Arial"/>
          <w:b/>
          <w:bCs/>
          <w:noProof/>
          <w:color w:val="000000"/>
          <w:sz w:val="36"/>
          <w:szCs w:val="36"/>
          <w:lang w:eastAsia="en-US"/>
        </w:rPr>
        <w:t xml:space="preserve"> </w:t>
      </w:r>
    </w:p>
    <w:p w:rsidR="00124691" w:rsidRPr="003E1183" w:rsidRDefault="00E95531" w:rsidP="002E2C79">
      <w:pPr>
        <w:rPr>
          <w:rFonts w:ascii="Microsoft Sans Serif" w:hAnsi="Microsoft Sans Serif" w:cs="Arial"/>
          <w:b/>
          <w:bCs/>
          <w:color w:val="000000"/>
          <w:sz w:val="36"/>
          <w:szCs w:val="36"/>
        </w:rPr>
      </w:pPr>
      <w:r w:rsidRPr="00E95531">
        <w:rPr>
          <w:rFonts w:ascii="Arial" w:hAnsi="Arial" w:cs="Arial"/>
          <w:b/>
          <w:bCs/>
          <w:noProof/>
          <w:color w:val="000000"/>
          <w:sz w:val="36"/>
          <w:szCs w:val="36"/>
          <w:lang w:val="en-US" w:eastAsia="en-US"/>
        </w:rPr>
        <w:pict>
          <v:shape id="_x0000_s1047" type="#_x0000_t202" style="position:absolute;margin-left:248.15pt;margin-top:785.3pt;width:99.2pt;height:28.35pt;z-index:25152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UFP59bIC&#10;AAAy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616622" w:rsidP="005F125B">
                  <w:pPr>
                    <w:suppressAutoHyphens/>
                    <w:autoSpaceDE w:val="0"/>
                    <w:autoSpaceDN w:val="0"/>
                    <w:adjustRightInd w:val="0"/>
                    <w:jc w:val="center"/>
                    <w:rPr>
                      <w:rFonts w:ascii="Arial" w:hAnsi="Arial"/>
                      <w:b/>
                      <w:sz w:val="36"/>
                      <w:szCs w:val="36"/>
                    </w:rPr>
                  </w:pPr>
                  <w:r>
                    <w:rPr>
                      <w:rFonts w:ascii="Arial" w:hAnsi="Arial"/>
                      <w:b/>
                      <w:sz w:val="36"/>
                      <w:szCs w:val="36"/>
                      <w:lang w:val="en-US"/>
                    </w:rPr>
                    <w:t>8</w:t>
                  </w:r>
                  <w:r w:rsidR="00DC2E6E">
                    <w:rPr>
                      <w:rFonts w:ascii="Arial" w:hAnsi="Arial"/>
                      <w:b/>
                      <w:sz w:val="36"/>
                      <w:szCs w:val="36"/>
                      <w:lang w:val="en-US"/>
                    </w:rPr>
                    <w:t xml:space="preserve"> </w:t>
                  </w:r>
                  <w:r w:rsidR="00DC2E6E" w:rsidRPr="00432B70">
                    <w:rPr>
                      <w:rFonts w:ascii="Arial" w:hAnsi="Arial"/>
                      <w:b/>
                      <w:sz w:val="36"/>
                      <w:szCs w:val="36"/>
                    </w:rPr>
                    <w:t xml:space="preserve">/ </w:t>
                  </w:r>
                  <w:r w:rsidR="00DC2E6E">
                    <w:rPr>
                      <w:rFonts w:ascii="Arial" w:hAnsi="Arial"/>
                      <w:b/>
                      <w:sz w:val="36"/>
                      <w:szCs w:val="36"/>
                    </w:rPr>
                    <w:t>160</w:t>
                  </w:r>
                </w:p>
              </w:txbxContent>
            </v:textbox>
            <w10:wrap anchorx="page" anchory="page"/>
          </v:shape>
        </w:pict>
      </w:r>
    </w:p>
    <w:p w:rsidR="00124691" w:rsidRPr="003E1183" w:rsidRDefault="00124691" w:rsidP="002E2C79">
      <w:pPr>
        <w:rPr>
          <w:rFonts w:ascii="Microsoft Sans Serif" w:hAnsi="Microsoft Sans Serif" w:cs="Arial"/>
          <w:b/>
          <w:bCs/>
          <w:color w:val="000000"/>
          <w:sz w:val="36"/>
          <w:szCs w:val="36"/>
        </w:rPr>
      </w:pPr>
    </w:p>
    <w:p w:rsidR="00124691" w:rsidRPr="009F42CF" w:rsidRDefault="00124691" w:rsidP="002E2C79">
      <w:pPr>
        <w:rPr>
          <w:rFonts w:ascii="Microsoft Sans Serif" w:hAnsi="Microsoft Sans Serif" w:cs="Arial"/>
          <w:b/>
          <w:bCs/>
          <w:color w:val="000000"/>
          <w:sz w:val="36"/>
          <w:szCs w:val="36"/>
        </w:rPr>
      </w:pPr>
      <w:r w:rsidRPr="00124691">
        <w:rPr>
          <w:rFonts w:ascii="Microsoft Sans Serif" w:hAnsi="Microsoft Sans Serif" w:cs="Arial"/>
          <w:b/>
          <w:bCs/>
          <w:color w:val="000000"/>
          <w:sz w:val="36"/>
          <w:szCs w:val="36"/>
        </w:rPr>
        <w:br w:type="page"/>
      </w:r>
    </w:p>
    <w:p w:rsidR="003E1183" w:rsidRDefault="00E95531" w:rsidP="003E1183">
      <w:pPr>
        <w:ind w:firstLine="720"/>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lastRenderedPageBreak/>
        <w:pict>
          <v:group id="Ομάδα 95" o:spid="_x0000_s1048" style="position:absolute;left:0;text-align:left;margin-left:-.35pt;margin-top:-.35pt;width:78.6pt;height:43.05pt;z-index:251843072" coordsize="998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">
            <v:shape id="Πλαίσιο κειμένου 85" o:spid="_x0000_s1049" type="#_x0000_t202" style="position:absolute;width:308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RcQA&#10;AADbAAAADwAAAGRycy9kb3ducmV2LnhtbESPzWrDMBCE74W+g9hCLiWR65IQ3MgmbQjNsfl5gMVa&#10;yybWyliK7bx9VCj0OMzMN8ymmGwrBup941jB2yIBQVw63bBRcDnv52sQPiBrbB2Tgjt5KPLnpw1m&#10;2o18pOEUjIgQ9hkqqEPoMil9WZNFv3AdcfQq11sMUfZG6h7HCLetTJNkJS02HBdq7OirpvJ6ulkF&#10;r4fPbzNU8n1fLdNb6XbXn61JlJq9TNsPEIGm8B/+ax+0gvUS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C0XEAAAA2wAAAA8AAAAAAAAAAAAAAAAAmAIAAGRycy9k&#10;b3ducmV2LnhtbFBLBQYAAAAABAAEAPUAAACJAwAAAAA=&#10;" fillcolor="window" strokecolor="white [3212]" strokeweight=".5pt">
              <v:textbox>
                <w:txbxContent>
                  <w:p w:rsidR="00DC2E6E" w:rsidRPr="002764B7" w:rsidRDefault="00DC2E6E" w:rsidP="003E1183">
                    <w:pPr>
                      <w:rPr>
                        <w:rFonts w:ascii="Arial" w:hAnsi="Arial" w:cs="Arial"/>
                        <w:b/>
                        <w:color w:val="FF0000"/>
                        <w:sz w:val="40"/>
                        <w:szCs w:val="40"/>
                      </w:rPr>
                    </w:pPr>
                    <w:r>
                      <w:rPr>
                        <w:rFonts w:ascii="Arial" w:hAnsi="Arial" w:cs="Arial"/>
                        <w:b/>
                        <w:color w:val="FF0000"/>
                        <w:sz w:val="40"/>
                        <w:szCs w:val="40"/>
                      </w:rPr>
                      <w:t>2</w:t>
                    </w:r>
                  </w:p>
                </w:txbxContent>
              </v:textbox>
            </v:shape>
            <v:shape id="Ευθύγραμμο βέλος σύνδεσης 93" o:spid="_x0000_s1050" type="#_x0000_t32" style="position:absolute;left:3081;top:3677;width:6903;height:17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bAMMAAADbAAAADwAAAGRycy9kb3ducmV2LnhtbESPQWsCMRSE70L/Q3iFXkSzVpC6blaK&#10;ULBH7Zbq7bF57q7dvCxJqum/N0Khx2FmvmGKdTS9uJDznWUFs2kGgri2uuNGQfXxNnkB4QOyxt4y&#10;KfglD+vyYVRgru2Vd3TZh0YkCPscFbQhDLmUvm7JoJ/agTh5J+sMhiRdI7XDa4KbXj5n2UIa7Dgt&#10;tDjQpqX6e/9jFIw/34M7m/GhWsqvocJtPHYUlXp6jK8rEIFi+A//tbdawXIO9y/pB8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2wDDAAAA2wAAAA8AAAAAAAAAAAAA&#10;AAAAoQIAAGRycy9kb3ducmV2LnhtbFBLBQYAAAAABAAEAPkAAACRAwAAAAA=&#10;" strokecolor="red" strokeweight="2.25pt">
              <v:stroke endarrow="block"/>
            </v:shape>
          </v:group>
        </w:pict>
      </w:r>
    </w:p>
    <w:p w:rsidR="003E1183" w:rsidRDefault="003E1183" w:rsidP="002803CF">
      <w:pPr>
        <w:rPr>
          <w:rFonts w:ascii="Microsoft Sans Serif" w:hAnsi="Microsoft Sans Serif" w:cs="Arial"/>
          <w:b/>
          <w:bCs/>
          <w:color w:val="000000"/>
          <w:sz w:val="36"/>
          <w:szCs w:val="36"/>
        </w:rPr>
      </w:pPr>
    </w:p>
    <w:p w:rsidR="00124691" w:rsidRPr="00124691" w:rsidRDefault="00E95531" w:rsidP="002803CF">
      <w:pPr>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pict>
          <v:group id="Ομάδα 20" o:spid="_x0000_s1889" style="position:absolute;margin-left:9.8pt;margin-top:11.4pt;width:427.4pt;height:399.9pt;z-index:251504128" coordsize="56397,5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">
            <v:rect id="Rectangle 6354" o:spid="_x0000_s1891" style="position:absolute;width:56397;height:53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RuMIA&#10;AADdAAAADwAAAGRycy9kb3ducmV2LnhtbESPQYvCMBSE78L+h/AWvGm6CkW6pkUE0YOXtYLXR/O2&#10;LTYv3STV+u/NguBxmJlvmHUxmk7cyPnWsoKveQKCuLK65VrBudzNViB8QNbYWSYFD/JQ5B+TNWba&#10;3vmHbqdQiwhhn6GCJoQ+k9JXDRn0c9sTR+/XOoMhSldL7fAe4aaTiyRJpcGW40KDPW0bqq6nwSg4&#10;8lAuS6bLcbB/rk77fbL1rNT0c9x8gwg0hnf41T5oBWm6WML/m/gE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G4wgAAAN0AAAAPAAAAAAAAAAAAAAAAAJgCAABkcnMvZG93&#10;bnJldi54bWxQSwUGAAAAAAQABAD1AAAAhwMAAAAA&#10;" fillcolor="#ffd9b3" strokeweight="2.25pt">
              <v:textbox inset="2mm,1mm,2mm,1mm"/>
            </v:rect>
            <v:rect id="Rectangle 6355" o:spid="_x0000_s1890" style="position:absolute;left:3944;top:8785;width:51026;height:28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RSMUA&#10;AADdAAAADwAAAGRycy9kb3ducmV2LnhtbESPQWsCMRSE70L/Q3hCb5oodilbo0ix0EMv3Xrx9tg8&#10;d6Obl2UT3dRf3xQKPQ4z8w2z3ibXiRsNwXrWsJgrEMS1N5YbDYevt9kziBCRDXaeScM3BdhuHiZr&#10;LI0f+ZNuVWxEhnAoUUMbY19KGeqWHIa574mzd/KDw5jl0Egz4JjhrpNLpQrp0HJeaLGn15bqS3V1&#10;Gqw6V2ParxYf96f7EVM80NkqrR+nafcCIlKK/+G/9rvRUBTLFfy+y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BFIxQAAAN0AAAAPAAAAAAAAAAAAAAAAAJgCAABkcnMv&#10;ZG93bnJldi54bWxQSwUGAAAAAAQABAD1AAAAigMAAAAA&#10;" fillcolor="#ffc" stroked="f">
              <v:textbox inset="2mm,1mm,2mm,1mm"/>
            </v:rect>
          </v:group>
        </w:pict>
      </w:r>
      <w:r w:rsidRPr="00E95531">
        <w:rPr>
          <w:rFonts w:ascii="Microsoft Sans Serif" w:hAnsi="Microsoft Sans Serif" w:cs="Arial"/>
          <w:b/>
          <w:bCs/>
          <w:noProof/>
          <w:color w:val="000000"/>
          <w:sz w:val="36"/>
          <w:szCs w:val="36"/>
          <w:lang w:val="en-US" w:eastAsia="en-US"/>
        </w:rPr>
        <w:pict>
          <v:rect id="Rectangle 6412" o:spid="_x0000_s1888" style="position:absolute;margin-left:229.4pt;margin-top:15.85pt;width:10.55pt;height:11.65pt;z-index:25150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" fillcolor="black">
            <v:textbox inset="2mm,1mm,2mm,1mm"/>
          </v:rect>
        </w:pict>
      </w:r>
    </w:p>
    <w:p w:rsidR="00124691" w:rsidRPr="00124691" w:rsidRDefault="00E95531" w:rsidP="002803CF">
      <w:pPr>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pict>
          <v:group id="Ομάδα 16" o:spid="_x0000_s1051" style="position:absolute;margin-left:18.45pt;margin-top:7.45pt;width:430.35pt;height:371.4pt;z-index:251835904" coordsize="54654,47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">
            <v:shape id="Text Box 6403" o:spid="_x0000_s1052" type="#_x0000_t202" style="position:absolute;left:2286;width:52368;height:3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HtcYA&#10;AADdAAAADwAAAGRycy9kb3ducmV2LnhtbESPQWvCQBSE70L/w/IKvemmClGiq0jBUmhBjIIeH9ln&#10;EpJ9m+5uNf33riB4HGbmG2ax6k0rLuR8bVnB+ygBQVxYXXOp4LDfDGcgfEDW2FomBf/kYbV8GSww&#10;0/bKO7rkoRQRwj5DBVUIXSalLyoy6Ee2I47e2TqDIUpXSu3wGuGmleMkSaXBmuNChR19VFQ0+Z9R&#10;cNr+/G5x1x4+m9mmyb+LiTuWE6XeXvv1HESgPjzDj/aXVpCm0zH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SHtcYAAADdAAAADwAAAAAAAAAAAAAAAACYAgAAZHJz&#10;L2Rvd25yZXYueG1sUEsFBgAAAAAEAAQA9QAAAIsDAAAAAA==&#10;" filled="f" fillcolor="#cfc" stroked="f">
              <v:textbox inset="2mm,1mm,2mm,1mm">
                <w:txbxContent>
                  <w:p w:rsidR="00DC2E6E" w:rsidRPr="0051580D" w:rsidRDefault="00DC2E6E" w:rsidP="00124691">
                    <w:pPr>
                      <w:pStyle w:val="a9"/>
                      <w:ind w:firstLine="0"/>
                      <w:rPr>
                        <w:sz w:val="36"/>
                      </w:rPr>
                    </w:pPr>
                    <w:r w:rsidRPr="0051580D">
                      <w:rPr>
                        <w:sz w:val="36"/>
                      </w:rPr>
                      <w:t>Ώρες ανάγνωσης την εβδομάδα</w:t>
                    </w:r>
                  </w:p>
                </w:txbxContent>
              </v:textbox>
            </v:shape>
            <v:group id="Ομάδα 12" o:spid="_x0000_s1053" style="position:absolute;left:894;top:31407;width:49477;height:15759" coordsize="49476,15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Εικόνα 2" o:spid="_x0000_s1054" type="#_x0000_t75" style="position:absolute;left:-5143;top:5143;width:14014;height:3727;rotation:-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zVHFAAAA2wAAAA8AAABkcnMvZG93bnJldi54bWxEj0FrwkAUhO+F/oflCb01G4VqjK6htgjt&#10;0bQHj8/sMwlm3ybZbUz767uC4HGYmW+YdTaaRgzUu9qygmkUgyAurK65VPD9tXtOQDiPrLGxTAp+&#10;yUG2eXxYY6rthfc05L4UAcIuRQWV920qpSsqMugi2xIH72R7gz7IvpS6x0uAm0bO4nguDdYcFips&#10;6a2i4pz/GAXJ8DdOTed2h/x9ftoeu+SzWRRKPU3G1xUIT6O/h2/tD63gZQnXL+EH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I81RxQAAANsAAAAPAAAAAAAAAAAAAAAA&#10;AJ8CAABkcnMvZG93bnJldi54bWxQSwUGAAAAAAQABAD3AAAAkQMAAAAA&#10;">
                <v:imagedata r:id="rId19" o:title=""/>
                <v:path arrowok="t"/>
              </v:shape>
              <v:shape id="Εικόνα 4" o:spid="_x0000_s1055" type="#_x0000_t75" style="position:absolute;left:3155;top:4199;width:8725;height:3727;rotation:-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g9D3DAAAA2wAAAA8AAABkcnMvZG93bnJldi54bWxET89rwjAUvg/2P4Qn7CIzVUSkaxSZG8zL&#10;1G6HHh/NW1vWvJQmttG/fjkIO358v7NtMK0YqHeNZQXzWQKCuLS64UrB99f78xqE88gaW8uk4EoO&#10;tpvHhwxTbUc+05D7SsQQdikqqL3vUildWZNBN7MdceR+bG/QR9hXUvc4xnDTykWSrKTBhmNDjR29&#10;1lT+5hej4JLr4/72WazDsT0Es5gu3/ypUOppEnYvIDwF/y++uz+0glVcH7/E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D0PcMAAADbAAAADwAAAAAAAAAAAAAAAACf&#10;AgAAZHJzL2Rvd25yZXYueG1sUEsFBgAAAAAEAAQA9wAAAI8DAAAAAA==&#10;">
                <v:imagedata r:id="rId20" o:title=""/>
                <v:path arrowok="t"/>
              </v:shape>
              <v:shape id="Εικόνα 5" o:spid="_x0000_s1056" type="#_x0000_t75" style="position:absolute;left:11107;top:6286;width:13926;height:3727;rotation:-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iGXBAAAA2wAAAA8AAABkcnMvZG93bnJldi54bWxEj92KwjAUhO8F3yEcYe807cLK0m0qRRT2&#10;wht/HuDQHNuuzUlNYq1vbwRhL4eZ+YbJV6PpxEDOt5YVpIsEBHFldcu1gtNxO/8G4QOyxs4yKXiQ&#10;h1UxneSYaXvnPQ2HUIsIYZ+hgiaEPpPSVw0Z9AvbE0fvbJ3BEKWrpXZ4j3DTyc8kWUqDLceFBnta&#10;N1RdDjejICCV9d91GMuj3n2l6XnjSndS6mM2lj8gAo3hP/xu/2oFyxReX+IPk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oiGXBAAAA2wAAAA8AAAAAAAAAAAAAAAAAnwIA&#10;AGRycy9kb3ducmV2LnhtbFBLBQYAAAAABAAEAPcAAACNAwAAAAA=&#10;">
                <v:imagedata r:id="rId21" o:title=""/>
                <v:path arrowok="t"/>
              </v:shape>
              <v:shape id="Εικόνα 11" o:spid="_x0000_s1057" type="#_x0000_t75" style="position:absolute;left:6286;top:5441;width:12668;height:3728;rotation:-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3snCAAAA2wAAAA8AAABkcnMvZG93bnJldi54bWxEj0GLwjAUhO+C/yE8wYus6VaUbtcoIgoe&#10;tXrx9mjetsXmpTZZ2/33G0HwOMzMN8xy3ZtaPKh1lWUFn9MIBHFudcWFgst5/5GAcB5ZY22ZFPyR&#10;g/VqOFhiqm3HJ3pkvhABwi5FBaX3TSqly0sy6Ka2IQ7ej20N+iDbQuoWuwA3tYyjaCENVhwWSmxo&#10;W1J+y36Ngnm83R3j683Nkua+70xCVHxNlBqP+s03CE+9f4df7YNWsIjh+S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Ud7JwgAAANsAAAAPAAAAAAAAAAAAAAAAAJ8C&#10;AABkcnMvZG93bnJldi54bWxQSwUGAAAAAAQABAD3AAAAjgMAAAAA&#10;">
                <v:imagedata r:id="rId22" o:title=""/>
                <v:path arrowok="t"/>
              </v:shape>
              <v:shape id="Εικόνα 1" o:spid="_x0000_s1058" type="#_x0000_t75" style="position:absolute;left:22139;top:6385;width:15018;height:3728;rotation:-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8OPFAAAA2wAAAA8AAABkcnMvZG93bnJldi54bWxEj0FrAjEUhO+C/yG8gjfNWluRrVGkIkgR&#10;itZSentsnpulm5clibvb/npTKPQ4zMw3zHLd21q05EPlWMF0koEgLpyuuFRwftuNFyBCRNZYOyYF&#10;3xRgvRoOlphr1/GR2lMsRYJwyFGBibHJpQyFIYth4hri5F2ctxiT9KXUHrsEt7W8z7K5tFhxWjDY&#10;0LOh4ut0tQri5aefYrf48OHxfWtePl/PD4dWqdFdv3kCEamP/+G/9l4rmM/g90v6AX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V/DjxQAAANsAAAAPAAAAAAAAAAAAAAAA&#10;AJ8CAABkcnMvZG93bnJldi54bWxQSwUGAAAAAAQABAD3AAAAkQMAAAAA&#10;">
                <v:imagedata r:id="rId23" o:title=""/>
                <v:path arrowok="t"/>
              </v:shape>
              <v:shape id="Εικόνα 3" o:spid="_x0000_s1059" type="#_x0000_t75" style="position:absolute;left:29097;top:6485;width:13671;height:3721;rotation:-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3u27HAAAA3QAAAA8AAABkcnMvZG93bnJldi54bWxEj0FrwkAUhO8F/8PyBG91o5agqauIKC1U&#10;SrW99PbIPpNg9m3Y3Zqkv94VCj0OM/MNs1x3phZXcr6yrGAyTkAQ51ZXXCj4+tw/zkH4gKyxtkwK&#10;evKwXg0elphp2/KRrqdQiAhhn6GCMoQmk9LnJRn0Y9sQR+9sncEQpSukdthGuKnlNElSabDiuFBi&#10;Q9uS8svpxyg4nL8/0t+8d++Lfjdt3g5F+/K0UWo07DbPIAJ14T/8137VCtLZZAH3N/EJ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3u27HAAAA3QAAAA8AAAAAAAAAAAAA&#10;AAAAnwIAAGRycy9kb3ducmV2LnhtbFBLBQYAAAAABAAEAPcAAACTAwAAAAA=&#10;">
                <v:imagedata r:id="rId24" o:title=""/>
                <v:path arrowok="t"/>
              </v:shape>
              <v:shape id="Εικόνα 6" o:spid="_x0000_s1060" type="#_x0000_t75" style="position:absolute;left:19655;top:4596;width:9404;height:3727;rotation:-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aN/EAAAA3QAAAA8AAABkcnMvZG93bnJldi54bWxET02LwjAQvQv7H8IseBFNV0HXapRFWfDi&#10;QS2L3oZmbKvNpDTZtv57cxA8Pt73ct2ZUjRUu8Kygq9RBII4tbrgTEFy+h1+g3AeWWNpmRQ8yMF6&#10;9dFbYqxtywdqjj4TIYRdjApy76tYSpfmZNCNbEUcuKutDfoA60zqGtsQbko5jqKpNFhwaMixok1O&#10;6f34bxTMLtv2/tc15S0ZNKdzcphv9GWvVP+z+1mA8NT5t/jl3mkF08k47A9vwhO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jaN/EAAAA3QAAAA8AAAAAAAAAAAAAAAAA&#10;nwIAAGRycy9kb3ducmV2LnhtbFBLBQYAAAAABAAEAPcAAACQAwAAAAA=&#10;">
                <v:imagedata r:id="rId25" o:title=""/>
                <v:path arrowok="t"/>
              </v:shape>
              <v:shape id="Εικόνα 12" o:spid="_x0000_s1061" type="#_x0000_t75" style="position:absolute;left:37098;top:4745;width:10484;height:3727;rotation:-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4ijDEAAAA3QAAAA8AAABkcnMvZG93bnJldi54bWxEj1uLwjAUhN+F/Q/hLPgimnpZka5RFlHQ&#10;Ry8sPh6aY1O2Oek2sdZ/bwTBx2FmvmHmy9aWoqHaF44VDAcJCOLM6YJzBafjpj8D4QOyxtIxKbiT&#10;h+XiozPHVLsb76k5hFxECPsUFZgQqlRKnxmy6AeuIo7exdUWQ5R1LnWNtwi3pRwlyVRaLDguGKxo&#10;ZSj7O1ytgklTXL/Q6575n6zo7Hbr3304KdX9bH++QQRqwzv8am+1gul4NITnm/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4ijDEAAAA3QAAAA8AAAAAAAAAAAAAAAAA&#10;nwIAAGRycy9kb3ducmV2LnhtbFBLBQYAAAAABAAEAPcAAACQAwAAAAA=&#10;">
                <v:imagedata r:id="rId26" o:title=""/>
                <v:path arrowok="t"/>
              </v:shape>
              <v:shape id="Εικόνα 13" o:spid="_x0000_s1062" type="#_x0000_t75" style="position:absolute;left:42117;top:5093;width:10992;height:3727;rotation:-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H0PDAAAA3QAAAA8AAABkcnMvZG93bnJldi54bWxEj0+LwjAUxO+C3yE8YW+arv/Y7RpFhUWv&#10;avH8aJ5NsXkpTWy7334jCB6HmfkNs9r0thItNb50rOBzkoAgzp0uuVCQXX7HXyB8QNZYOSYFf+Rh&#10;sx4OVphq1/GJ2nMoRISwT1GBCaFOpfS5IYt+4mri6N1cYzFE2RRSN9hFuK3kNEmW0mLJccFgTXtD&#10;+f38sApOu9Z/h667PrLjPT9cMnObLXZKfYz67Q+IQH14h1/to1awnE3n8HwTn4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8fQ8MAAADdAAAADwAAAAAAAAAAAAAAAACf&#10;AgAAZHJzL2Rvd25yZXYueG1sUEsFBgAAAAAEAAQA9wAAAI8DAAAAAA==&#10;">
                <v:imagedata r:id="rId27" o:title=""/>
                <v:path arrowok="t"/>
              </v:shape>
            </v:group>
            <v:group id="Group 6377" o:spid="_x0000_s1063" style="position:absolute;left:2882;top:7653;width:49009;height:25692" coordorigin="1213,11788" coordsize="8958,4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8ecYAAADdAAAADwAAAGRycy9kb3ducmV2LnhtbESPT4vCMBTE7wv7HcJb&#10;8KZpFcWtRhHRZQ8i+AcWb4/m2Rabl9LEtn57Iwh7HGbmN8x82ZlSNFS7wrKCeBCBIE6tLjhTcD5t&#10;+1MQziNrLC2Tggc5WC4+P+aYaNvygZqjz0SAsEtQQe59lUjp0pwMuoGtiIN3tbVBH2SdSV1jG+Cm&#10;lMMomkiDBYeFHCta55Tejnej4KfFdjWKN83udl0/Lqfx/m8Xk1K9r241A+Gp8//hd/tXK5iM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P/x5xgAAAN0A&#10;AAAPAAAAAAAAAAAAAAAAAKoCAABkcnMvZG93bnJldi54bWxQSwUGAAAAAAQABAD6AAAAnQMAAAAA&#10;">
              <v:rect id="Rectangle 6378" o:spid="_x0000_s1064" style="position:absolute;left:1213;top:15877;width:410;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yAsEA&#10;AADdAAAADwAAAGRycy9kb3ducmV2LnhtbERPTYvCMBC9L/gfwgje1lSFslajqCgIgou67HloxqbY&#10;TEoStf77zWHB4+N9z5edbcSDfKgdKxgNMxDEpdM1Vwp+LrvPLxAhImtsHJOCFwVYLnofcyy0e/KJ&#10;HudYiRTCoUAFJsa2kDKUhiyGoWuJE3d13mJM0FdSe3ymcNvIcZbl0mLNqcFgSxtD5e18twoqbZrT&#10;7/d68zrmU7+m1eGyNQelBv1uNQMRqYtv8b97rxXkk0nan96kJ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1cgLBAAAA3QAAAA8AAAAAAAAAAAAAAAAAmAIAAGRycy9kb3du&#10;cmV2LnhtbFBLBQYAAAAABAAEAPUAAACGAwAAAAA=&#10;" fillcolor="#669" strokeweight="2.25pt">
                <v:textbox inset="2mm,1mm,2mm,1mm"/>
              </v:rect>
              <v:rect id="Rectangle 6379" o:spid="_x0000_s1065" style="position:absolute;left:7734;top:14132;width:410;height: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XmcQA&#10;AADdAAAADwAAAGRycy9kb3ducmV2LnhtbESP3WoCMRSE7wu+QzgF72pWhaVujaKiIAgt/uD1YXO6&#10;Wbo5WZKo69ubguDlMDPfMNN5ZxtxJR9qxwqGgwwEcel0zZWC03Hz8QkiRGSNjWNScKcA81nvbYqF&#10;djfe0/UQK5EgHApUYGJsCylDachiGLiWOHm/zluMSfpKao+3BLeNHGVZLi3WnBYMtrQyVP4dLlZB&#10;pU2zP/8sV/fvfOKXtNgd12anVP+9W3yBiNTFV/jZ3moF+Xg8hP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15nEAAAA3QAAAA8AAAAAAAAAAAAAAAAAmAIAAGRycy9k&#10;b3ducmV2LnhtbFBLBQYAAAAABAAEAPUAAACJAwAAAAA=&#10;" fillcolor="#669" strokeweight="2.25pt">
                <v:textbox inset="2mm,1mm,2mm,1mm"/>
              </v:rect>
              <v:rect id="Rectangle 6380" o:spid="_x0000_s1066" style="position:absolute;left:2231;top:12963;width:410;height:3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7sQA&#10;AADdAAAADwAAAGRycy9kb3ducmV2LnhtbESP3WoCMRSE7wu+QzhC72pWhaWuRlGxIAgt/uD1YXPc&#10;LG5OliTq+vamUOjlMDPfMLNFZxtxJx9qxwqGgwwEcel0zZWC0/Hr4xNEiMgaG8ek4EkBFvPe2wwL&#10;7R68p/shViJBOBSowMTYFlKG0pDFMHAtcfIuzluMSfpKao+PBLeNHGVZLi3WnBYMtrQ2VF4PN6ug&#10;0qbZn39W6+d3PvErWu6OG7NT6r3fLacgInXxP/zX3moF+Xg8gt836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Se7EAAAA3QAAAA8AAAAAAAAAAAAAAAAAmAIAAGRycy9k&#10;b3ducmV2LnhtbFBLBQYAAAAABAAEAPUAAACJAwAAAAA=&#10;" fillcolor="#669" strokeweight="2.25pt">
                <v:textbox inset="2mm,1mm,2mm,1mm"/>
              </v:rect>
              <v:rect id="Rectangle 6381" o:spid="_x0000_s1067" style="position:absolute;left:3294;top:15293;width:410;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sdcUA&#10;AADdAAAADwAAAGRycy9kb3ducmV2LnhtbESP3WoCMRSE7wu+QzgF72q2Lix1NYpKhYJg8QevD5vj&#10;ZnFzsiSprm/fCIVeDjPzDTNb9LYVN/KhcazgfZSBIK6cbrhWcDpu3j5AhIissXVMCh4UYDEfvMyw&#10;1O7Oe7odYi0ShEOJCkyMXSllqAxZDCPXESfv4rzFmKSvpfZ4T3DbynGWFdJiw2nBYEdrQ9X18GMV&#10;1Nq0+/P3av3YFRO/ouX2+Gm2Sg1f++UURKQ+/of/2l9aQZHnOTzf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x1xQAAAN0AAAAPAAAAAAAAAAAAAAAAAJgCAABkcnMv&#10;ZG93bnJldi54bWxQSwUGAAAAAAQABAD1AAAAigMAAAAA&#10;" fillcolor="#669" strokeweight="2.25pt">
                <v:textbox inset="2mm,1mm,2mm,1mm"/>
              </v:rect>
              <v:rect id="Rectangle 6382" o:spid="_x0000_s1068" style="position:absolute;left:5454;top:11788;width:410;height:4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0AcUA&#10;AADdAAAADwAAAGRycy9kb3ducmV2LnhtbESP3WoCMRSE74W+QziF3tVsVZZ2NYpKCwWh4g9eHzbH&#10;zdLNyZJEXd/eCIKXw8x8w0xmnW3EmXyoHSv46GcgiEuna64U7Hc/758gQkTW2DgmBVcKMJu+9CZY&#10;aHfhDZ23sRIJwqFABSbGtpAylIYshr5riZN3dN5iTNJXUnu8JLht5CDLcmmx5rRgsKWlofJ/e7IK&#10;Km2azWG9WF7/8i+/oPlq921WSr29dvMxiEhdfIYf7V+tIB8OR3B/k5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nQBxQAAAN0AAAAPAAAAAAAAAAAAAAAAAJgCAABkcnMv&#10;ZG93bnJldi54bWxQSwUGAAAAAAQABAD1AAAAigMAAAAA&#10;" fillcolor="#669" strokeweight="2.25pt">
                <v:textbox inset="2mm,1mm,2mm,1mm"/>
              </v:rect>
              <v:rect id="Rectangle 6383" o:spid="_x0000_s1069" style="position:absolute;left:4374;top:15293;width:410;height:1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RmsUA&#10;AADdAAAADwAAAGRycy9kb3ducmV2LnhtbESP3WoCMRSE74W+QziF3tVsFZd2NYpKCwWh4g9eHzbH&#10;zdLNyZJEXd/eCIKXw8x8w0xmnW3EmXyoHSv46GcgiEuna64U7Hc/758gQkTW2DgmBVcKMJu+9CZY&#10;aHfhDZ23sRIJwqFABSbGtpAylIYshr5riZN3dN5iTNJXUnu8JLht5CDLcmmx5rRgsKWlofJ/e7IK&#10;Km2azWG9WF7/8i+/oPlq921WSr29dvMxiEhdfIYf7V+tIB8OR3B/k5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tGaxQAAAN0AAAAPAAAAAAAAAAAAAAAAAJgCAABkcnMv&#10;ZG93bnJldi54bWxQSwUGAAAAAAQABAD1AAAAigMAAAAA&#10;" fillcolor="#669" strokeweight="2.25pt">
                <v:textbox inset="2mm,1mm,2mm,1mm"/>
              </v:rect>
              <v:rect id="Rectangle 6384" o:spid="_x0000_s1070" style="position:absolute;left:6657;top:13568;width:410;height:2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Of8QA&#10;AADbAAAADwAAAGRycy9kb3ducmV2LnhtbESPUWvCMBSF3wf+h3CFva2pDmTrjKLiYCA4tGPPl+au&#10;KWtuSpLZ9t8vguDj4ZzzHc5yPdhWXMiHxrGCWZaDIK6cbrhW8FW+P72ACBFZY+uYFIwUYL2aPCyx&#10;0K7nE13OsRYJwqFABSbGrpAyVIYshsx1xMn7cd5iTNLXUnvsE9y2cp7nC2mx4bRgsKOdoer3/GcV&#10;1Nq0p+/P7W48Ll79ljaHcm8OSj1Oh80biEhDvIdv7Q+t4HkO1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1zn/EAAAA2wAAAA8AAAAAAAAAAAAAAAAAmAIAAGRycy9k&#10;b3ducmV2LnhtbFBLBQYAAAAABAAEAPUAAACJAwAAAAA=&#10;" fillcolor="#669" strokeweight="2.25pt">
                <v:textbox inset="2mm,1mm,2mm,1mm"/>
              </v:rect>
              <v:rect id="Rectangle 6385" o:spid="_x0000_s1071" style="position:absolute;left:9761;top:12377;width:410;height:4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5MIA&#10;AADbAAAADwAAAGRycy9kb3ducmV2LnhtbESPzYoCMRCE7wu+Q2jB25pRQdZZo6goCIKLP+y5mfRO&#10;hp10hiTq+PZGEDwWVfUVNZ23thZX8qFyrGDQz0AQF05XXCo4nzafXyBCRNZYOyYFdwown3U+pphr&#10;d+MDXY+xFAnCIUcFJsYmlzIUhiyGvmuIk/fnvMWYpC+l9nhLcFvLYZaNpcWK04LBhlaGiv/jxSoo&#10;takPvz/L1X0/nvglLXantdkp1eu2i28Qkdr4Dr/aW61gNILnl/Q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WvkwgAAANsAAAAPAAAAAAAAAAAAAAAAAJgCAABkcnMvZG93&#10;bnJldi54bWxQSwUGAAAAAAQABAD1AAAAhwMAAAAA&#10;" fillcolor="#669" strokeweight="2.25pt">
                <v:textbox inset="2mm,1mm,2mm,1mm"/>
              </v:rect>
              <v:rect id="Rectangle 6386" o:spid="_x0000_s1072" style="position:absolute;left:8764;top:13568;width:410;height:2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zkMMA&#10;AADbAAAADwAAAGRycy9kb3ducmV2LnhtbESPQWsCMRSE7wX/Q3hCb5rVirRbo6hYKAiW1dLzY/Pc&#10;LG5eliTq+u+NIPQ4zMw3zGzR2UZcyIfasYLRMANBXDpdc6Xg9/A1eAcRIrLGxjEpuFGAxbz3MsNc&#10;uysXdNnHSiQIhxwVmBjbXMpQGrIYhq4lTt7ReYsxSV9J7fGa4LaR4yybSos1pwWDLa0Nlaf92Sqo&#10;tGmKv5/V+rabfvgVLbeHjdkq9drvlp8gInXxP/xsf2sFbx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zkMMAAADbAAAADwAAAAAAAAAAAAAAAACYAgAAZHJzL2Rv&#10;d25yZXYueG1sUEsFBgAAAAAEAAQA9QAAAIgDAAAAAA==&#10;" fillcolor="#669" strokeweight="2.25pt">
                <v:textbox inset="2mm,1mm,2mm,1mm"/>
              </v:rect>
            </v:group>
            <v:group id="Ομάδα 14" o:spid="_x0000_s1073" style="position:absolute;top:5367;width:3750;height:31082" coordsize="3750,3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6399" o:spid="_x0000_s1074" type="#_x0000_t202" style="position:absolute;left:99;top:19083;width:3353;height:4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NL8UA&#10;AADdAAAADwAAAGRycy9kb3ducmV2LnhtbESPQWvCQBSE7wX/w/IEb3WjgSCpqxRBKSiIqdAeH9nX&#10;JCT7Nu5uNf77bkHwOMzMN8xyPZhOXMn5xrKC2TQBQVxa3XCl4Py5fV2A8AFZY2eZFNzJw3o1elli&#10;ru2NT3QtQiUihH2OCuoQ+lxKX9Zk0E9tTxy9H+sMhihdJbXDW4SbTs6TJJMGG44LNfa0qalsi1+j&#10;4Pt4uBzx1J137WLbFvsydV9VqtRkPLy/gQg0hGf40f7QCrJ0ns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0vxQAAAN0AAAAPAAAAAAAAAAAAAAAAAJgCAABkcnMv&#10;ZG93bnJldi54bWxQSwUGAAAAAAQABAD1AAAAigMAAAAA&#10;" filled="f" fillcolor="#cfc" stroked="f">
                <v:textbox inset="2mm,1mm,2mm,1mm">
                  <w:txbxContent>
                    <w:p w:rsidR="00DC2E6E" w:rsidRPr="0051580D" w:rsidRDefault="00DC2E6E" w:rsidP="00124691">
                      <w:pPr>
                        <w:pStyle w:val="a9"/>
                        <w:ind w:firstLine="0"/>
                        <w:rPr>
                          <w:sz w:val="36"/>
                          <w:lang w:val="en-US"/>
                        </w:rPr>
                      </w:pPr>
                      <w:r w:rsidRPr="0051580D">
                        <w:rPr>
                          <w:sz w:val="36"/>
                          <w:lang w:val="en-US"/>
                        </w:rPr>
                        <w:t>2</w:t>
                      </w:r>
                    </w:p>
                  </w:txbxContent>
                </v:textbox>
              </v:shape>
              <v:shape id="Text Box 6400" o:spid="_x0000_s1075" type="#_x0000_t202" style="position:absolute;top:12920;width:3352;height:4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otMYA&#10;AADdAAAADwAAAGRycy9kb3ducmV2LnhtbESPQWvCQBSE7wX/w/IEb3WjAZXUVYpgKVgQo2CPj+xr&#10;EpJ9m+5uNf33riB4HGbmG2a57k0rLuR8bVnBZJyAIC6srrlUcDpuXxcgfEDW2FomBf/kYb0avCwx&#10;0/bKB7rkoRQRwj5DBVUIXSalLyoy6Me2I47ej3UGQ5SulNrhNcJNK6dJMpMGa44LFXa0qaho8j+j&#10;4Hv/9bvHQ3v6aBbbJt8VqTuXqVKjYf/+BiJQH57hR/tTK5il0z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6otMYAAADdAAAADwAAAAAAAAAAAAAAAACYAgAAZHJz&#10;L2Rvd25yZXYueG1sUEsFBgAAAAAEAAQA9QAAAIsDAAAAAA==&#10;" filled="f" fillcolor="#cfc" stroked="f">
                <v:textbox inset="2mm,1mm,2mm,1mm">
                  <w:txbxContent>
                    <w:p w:rsidR="00DC2E6E" w:rsidRPr="0051580D" w:rsidRDefault="00DC2E6E" w:rsidP="00124691">
                      <w:pPr>
                        <w:pStyle w:val="a9"/>
                        <w:ind w:firstLine="0"/>
                        <w:rPr>
                          <w:sz w:val="36"/>
                          <w:lang w:val="en-US"/>
                        </w:rPr>
                      </w:pPr>
                      <w:r w:rsidRPr="0051580D">
                        <w:rPr>
                          <w:sz w:val="36"/>
                          <w:lang w:val="en-US"/>
                        </w:rPr>
                        <w:t>4</w:t>
                      </w:r>
                    </w:p>
                  </w:txbxContent>
                </v:textbox>
              </v:shape>
              <v:shape id="Text Box 6401" o:spid="_x0000_s1076" type="#_x0000_t202" style="position:absolute;left:99;top:6460;width:3353;height:4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8xsIA&#10;AADdAAAADwAAAGRycy9kb3ducmV2LnhtbERPTYvCMBC9L/gfwix4W9O1INI1igiKsIJYBT0OzWxb&#10;2kxqktX6781B8Ph437NFb1pxI+drywq+RwkI4sLqmksFp+P6awrCB2SNrWVS8CAPi/ngY4aZtnc+&#10;0C0PpYgh7DNUUIXQZVL6oiKDfmQ74sj9WWcwROhKqR3eY7hp5ThJJtJgzbGhwo5WFRVN/m8UXPa7&#10;6x4P7WnTTNdN/luk7lymSg0/++UPiEB9eItf7q1WMEnHcW5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TzGwgAAAN0AAAAPAAAAAAAAAAAAAAAAAJgCAABkcnMvZG93&#10;bnJldi54bWxQSwUGAAAAAAQABAD1AAAAhwMAAAAA&#10;" filled="f" fillcolor="#cfc" stroked="f">
                <v:textbox inset="2mm,1mm,2mm,1mm">
                  <w:txbxContent>
                    <w:p w:rsidR="00DC2E6E" w:rsidRPr="0051580D" w:rsidRDefault="00DC2E6E" w:rsidP="00124691">
                      <w:pPr>
                        <w:pStyle w:val="a9"/>
                        <w:ind w:firstLine="0"/>
                        <w:rPr>
                          <w:sz w:val="36"/>
                          <w:lang w:val="en-US"/>
                        </w:rPr>
                      </w:pPr>
                      <w:r w:rsidRPr="0051580D">
                        <w:rPr>
                          <w:sz w:val="36"/>
                          <w:lang w:val="en-US"/>
                        </w:rPr>
                        <w:t>6</w:t>
                      </w:r>
                    </w:p>
                  </w:txbxContent>
                </v:textbox>
              </v:shape>
              <v:shape id="Text Box 6402" o:spid="_x0000_s1077" type="#_x0000_t202" style="position:absolute;left:99;width:3353;height:4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7LMQA&#10;AADbAAAADwAAAGRycy9kb3ducmV2LnhtbESPQWvCQBSE70L/w/IKvemmihJSVykFpaAgRqE9PrKv&#10;SUj2bbq7avz3riB4HGbmG2a+7E0rzuR8bVnB+ygBQVxYXXOp4HhYDVMQPiBrbC2Tgit5WC5eBnPM&#10;tL3wns55KEWEsM9QQRVCl0npi4oM+pHtiKP3Z53BEKUrpXZ4iXDTynGSzKTBmuNChR19VVQ0+cko&#10;+N1t/3e4b4/rJl01+aaYuJ9yotTba//5ASJQH57hR/tbK5iO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yzEAAAA2wAAAA8AAAAAAAAAAAAAAAAAmAIAAGRycy9k&#10;b3ducmV2LnhtbFBLBQYAAAAABAAEAPUAAACJAwAAAAA=&#10;" filled="f" fillcolor="#cfc" stroked="f">
                <v:textbox inset="2mm,1mm,2mm,1mm">
                  <w:txbxContent>
                    <w:p w:rsidR="00DC2E6E" w:rsidRPr="0051580D" w:rsidRDefault="00DC2E6E" w:rsidP="00124691">
                      <w:pPr>
                        <w:pStyle w:val="a9"/>
                        <w:ind w:firstLine="0"/>
                        <w:rPr>
                          <w:sz w:val="36"/>
                          <w:lang w:val="en-US"/>
                        </w:rPr>
                      </w:pPr>
                      <w:r w:rsidRPr="0051580D">
                        <w:rPr>
                          <w:sz w:val="36"/>
                          <w:lang w:val="en-US"/>
                        </w:rPr>
                        <w:t>8</w:t>
                      </w:r>
                    </w:p>
                  </w:txbxContent>
                </v:textbox>
              </v:shape>
              <v:shape id="Text Box 6398" o:spid="_x0000_s1078" type="#_x0000_t202" style="position:absolute;left:397;top:26636;width:3353;height:4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TWMYA&#10;AADdAAAADwAAAGRycy9kb3ducmV2LnhtbESPQWvCQBSE74L/YXlCb7rRoEjqKkWwCC2IUbDHR/Y1&#10;Ccm+TXdXTf+9Wyh4HGbmG2a16U0rbuR8bVnBdJKAIC6srrlUcD7txksQPiBrbC2Tgl/ysFkPByvM&#10;tL3zkW55KEWEsM9QQRVCl0npi4oM+ontiKP3bZ3BEKUrpXZ4j3DTylmSLKTBmuNChR1tKyqa/GoU&#10;fB0+fw54bM/vzXLX5B9F6i5lqtTLqH97BRGoD8/wf3uvFSzS2Rz+3s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CTWMYAAADdAAAADwAAAAAAAAAAAAAAAACYAgAAZHJz&#10;L2Rvd25yZXYueG1sUEsFBgAAAAAEAAQA9QAAAIsDAAAAAA==&#10;" filled="f" fillcolor="#cfc" stroked="f">
                <v:textbox inset="2mm,1mm,2mm,1mm">
                  <w:txbxContent>
                    <w:p w:rsidR="00DC2E6E" w:rsidRPr="0051580D" w:rsidRDefault="00DC2E6E" w:rsidP="009F42CF">
                      <w:pPr>
                        <w:pStyle w:val="a9"/>
                        <w:ind w:firstLine="0"/>
                        <w:rPr>
                          <w:sz w:val="36"/>
                          <w:lang w:val="en-US"/>
                        </w:rPr>
                      </w:pPr>
                      <w:r w:rsidRPr="0051580D">
                        <w:rPr>
                          <w:sz w:val="36"/>
                          <w:lang w:val="en-US"/>
                        </w:rPr>
                        <w:t>0</w:t>
                      </w:r>
                    </w:p>
                  </w:txbxContent>
                </v:textbox>
              </v:shape>
            </v:group>
          </v:group>
        </w:pict>
      </w:r>
    </w:p>
    <w:p w:rsidR="00124691" w:rsidRPr="00124691" w:rsidRDefault="00124691" w:rsidP="002803CF">
      <w:pPr>
        <w:rPr>
          <w:rFonts w:ascii="Microsoft Sans Serif" w:hAnsi="Microsoft Sans Serif" w:cs="Arial"/>
          <w:b/>
          <w:bCs/>
          <w:color w:val="000000"/>
          <w:sz w:val="36"/>
          <w:szCs w:val="36"/>
        </w:rPr>
      </w:pPr>
    </w:p>
    <w:p w:rsidR="00124691" w:rsidRPr="00124691" w:rsidRDefault="00E95531" w:rsidP="002803CF">
      <w:pPr>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pict>
          <v:group id="Group 6360" o:spid="_x0000_s1871" style="position:absolute;margin-left:39.55pt;margin-top:3.6pt;width:392.95pt;height:227.5pt;z-index:251837952" coordorigin="1132,1471" coordsize="9122,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">
            <v:group id="Group 6361" o:spid="_x0000_s1873" style="position:absolute;left:1132;top:1494;width:9122;height:5230" coordorigin="1132,1494" coordsize="9122,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6362" o:spid="_x0000_s1884" style="position:absolute;left:1134;top:1494;width:9120;height:1148" coordorigin="1134,1494" coordsize="912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6363" o:spid="_x0000_s1887" style="position:absolute;visibility:visible" from="1134,1494" to="10254,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OLcEAAADbAAAADwAAAGRycy9kb3ducmV2LnhtbERPu2rDMBTdC/kHcQPZajkPSnCthBAI&#10;eEiHuCFdL9atZWpdOZZiO39fDYWOh/PO95NtxUC9bxwrWCYpCOLK6YZrBdfP0+sWhA/IGlvHpOBJ&#10;Hva72UuOmXYjX2goQy1iCPsMFZgQukxKXxmy6BPXEUfu2/UWQ4R9LXWPYwy3rVyl6Zu02HBsMNjR&#10;0VD1Uz6sgs1HYfTXdPbnS1rcqLlvjvfSKbWYT4d3EIGm8C/+cxdawTqOjV/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M4twQAAANsAAAAPAAAAAAAAAAAAAAAA&#10;AKECAABkcnMvZG93bnJldi54bWxQSwUGAAAAAAQABAD5AAAAjwMAAAAA&#10;" strokeweight="2.25pt"/>
                <v:line id="Line 6364" o:spid="_x0000_s1886" style="position:absolute;visibility:visible" from="1134,2051" to="10254,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rtsMAAADbAAAADwAAAGRycy9kb3ducmV2LnhtbESPT4vCMBTE78J+h/AEb5r6B1mrURZB&#10;6EEP1mX3+mjeNmWbl9pErd/eCILHYWZ+w6w2na3FlVpfOVYwHiUgiAunKy4VfJ92w08QPiBrrB2T&#10;gjt52Kw/eitMtbvxka55KEWEsE9RgQmhSaX0hSGLfuQa4uj9udZiiLItpW7xFuG2lpMkmUuLFccF&#10;gw1tDRX/+cUqmB0yo3+7vd8fk+yHqvNse86dUoN+97UEEagL7/CrnWkF0wU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wa7bDAAAA2wAAAA8AAAAAAAAAAAAA&#10;AAAAoQIAAGRycy9kb3ducmV2LnhtbFBLBQYAAAAABAAEAPkAAACRAwAAAAA=&#10;" strokeweight="2.25pt"/>
                <v:line id="Line 6365" o:spid="_x0000_s1885" style="position:absolute;visibility:visible" from="1134,2642" to="10254,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xVr8AAADbAAAADwAAAGRycy9kb3ducmV2LnhtbERPTWvCQBC9F/wPywjedGORItFVRBBy&#10;0INR2uuQHbPB7GzMbjX9951DocfH+15vB9+qJ/WxCWxgPstAEVfBNlwbuF4O0yWomJAttoHJwA9F&#10;2G5Gb2vMbXjxmZ5lqpWEcMzRgEupy7WOlSOPcRY6YuFuofeYBPa1tj2+JNy3+j3LPrTHhqXBYUd7&#10;R9W9/PYGFqfC2a/hGI/nrPik5rHYP8pgzGQ87FagEg3pX/znLqz4ZL1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gyxVr8AAADbAAAADwAAAAAAAAAAAAAAAACh&#10;AgAAZHJzL2Rvd25yZXYueG1sUEsFBgAAAAAEAAQA+QAAAI0DAAAAAA==&#10;" strokeweight="2.25pt"/>
              </v:group>
              <v:group id="Group 6366" o:spid="_x0000_s1878" style="position:absolute;left:1134;top:4981;width:9120;height:1743" coordorigin="1134,4981" coordsize="9120,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6367" o:spid="_x0000_s1883" style="position:absolute;visibility:visible" from="1134,6724" to="10254,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KusAAAADbAAAADwAAAGRycy9kb3ducmV2LnhtbESPQYvCMBSE74L/ITzBm6aKiHSNsghC&#10;D3qwil4fzdumbPNSm6j13xtB8DjMfDPMct3ZWtyp9ZVjBZNxAoK4cLriUsHpuB0tQPiArLF2TAqe&#10;5GG96veWmGr34APd81CKWMI+RQUmhCaV0heGLPqxa4ij9+daiyHKtpS6xUcst7WcJslcWqw4Lhhs&#10;aGOo+M9vVsFsnxl96XZ+d0iyM1XX2eaaO6WGg+73B0SgLnzDHzrTkZvC+0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SirrAAAAA2wAAAA8AAAAAAAAAAAAAAAAA&#10;oQIAAGRycy9kb3ducmV2LnhtbFBLBQYAAAAABAAEAPkAAACOAwAAAAA=&#10;" strokeweight="2.25pt"/>
                <v:group id="Group 6368" o:spid="_x0000_s1879" style="position:absolute;left:1134;top:4981;width:9120;height:1148" coordorigin="1134,1494" coordsize="9120,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Line 6369" o:spid="_x0000_s1882" style="position:absolute;visibility:visible" from="1134,1494" to="10254,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3VcMAAADbAAAADwAAAGRycy9kb3ducmV2LnhtbESPwWrDMBBE74X8g9hAb42cYEpxo4QQ&#10;CPjgHOKW9LpYW8vUWtmWYrt/HwUKPQ4zb4bZ7mfbipEG3zhWsF4lIIgrpxuuFXx+nF7eQPiArLF1&#10;TAp+ycN+t3jaYqbdxBcay1CLWMI+QwUmhC6T0leGLPqV64ij9+0GiyHKoZZ6wCmW21ZukuRVWmw4&#10;Lhjs6Gio+ilvVkF6zo3+mgtfXJL8Sk2fHvvSKfW8nA/vIALN4T/8R+c6cik8vs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3t1XDAAAA2wAAAA8AAAAAAAAAAAAA&#10;AAAAoQIAAGRycy9kb3ducmV2LnhtbFBLBQYAAAAABAAEAPkAAACRAwAAAAA=&#10;" strokeweight="2.25pt"/>
                  <v:line id="Line 6370" o:spid="_x0000_s1881" style="position:absolute;visibility:visible" from="1134,2051" to="10254,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SzsMAAADbAAAADwAAAGRycy9kb3ducmV2LnhtbESPQWvCQBSE7wX/w/IEb3VjsUXSbKQI&#10;Qg56MBW9PrKv2dDs25jd6vrv3UKhx2Hmm2GKdbS9uNLoO8cKFvMMBHHjdMetguPn9nkFwgdkjb1j&#10;UnAnD+ty8lRgrt2ND3StQytSCfscFZgQhlxK3xiy6OduIE7elxsthiTHVuoRb6nc9vIly96kxY7T&#10;gsGBNoaa7/rHKljuK6PPced3h6w6UXdZbi61U2o2jR/vIALF8B/+oyuduF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7Es7DAAAA2wAAAA8AAAAAAAAAAAAA&#10;AAAAoQIAAGRycy9kb3ducmV2LnhtbFBLBQYAAAAABAAEAPkAAACRAwAAAAA=&#10;" strokeweight="2.25pt"/>
                  <v:line id="Line 6371" o:spid="_x0000_s1880" style="position:absolute;visibility:visible" from="1134,2642" to="10254,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MucEAAADbAAAADwAAAGRycy9kb3ducmV2LnhtbESPQYvCMBSE74L/ITzB25oqIkvXWJaC&#10;0IMerLJ7fTRvm7LNS22i1n9vBMHjMPPNMOtssK24Uu8bxwrmswQEceV0w7WC03H78QnCB2SNrWNS&#10;cCcP2WY8WmOq3Y0PdC1DLWIJ+xQVmBC6VEpfGbLoZ64jjt6f6y2GKPta6h5vsdy2cpEkK2mx4bhg&#10;sKPcUPVfXqyC5b4w+nfY+d0hKX6oOS/zc+mUmk6G7y8QgYbwDr/oQkduBc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Yy5wQAAANsAAAAPAAAAAAAAAAAAAAAA&#10;AKECAABkcnMvZG93bnJldi54bWxQSwUGAAAAAAQABAD5AAAAjwMAAAAA&#10;" strokeweight="2.25pt"/>
                </v:group>
              </v:group>
              <v:group id="Group 6372" o:spid="_x0000_s1874" style="position:absolute;left:1132;top:3224;width:9122;height:1171" coordorigin="1132,3224" coordsize="9122,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Line 6373" o:spid="_x0000_s1877" style="position:absolute;visibility:visible" from="1134,3812" to="10254,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line id="Line 6374" o:spid="_x0000_s1876" style="position:absolute;visibility:visible" from="1132,4395" to="10252,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GMvDAAAA2wAAAA8AAAAAAAAAAAAA&#10;AAAAoQIAAGRycy9kb3ducmV2LnhtbFBLBQYAAAAABAAEAPkAAACRAwAAAAA=&#10;" strokeweight="2.25pt"/>
                <v:line id="Line 6375" o:spid="_x0000_s1875" style="position:absolute;visibility:visible" from="1134,3224" to="10254,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ni8AAAADbAAAADwAAAGRycy9kb3ducmV2LnhtbERPz2vCMBS+D/wfwhO8zVRxQzqjSEHo&#10;oR7sxF0fzVtT1ry0TbT1v18Ogx0/vt+7w2Rb8aDBN44VrJYJCOLK6YZrBdfP0+sWhA/IGlvHpOBJ&#10;Hg772csOU+1GvtCjDLWIIexTVGBC6FIpfWXIol+6jjhy326wGCIcaqkHHGO4beU6Sd6lxYZjg8GO&#10;MkPVT3m3Cjbn3OivqfDFJclv1PSbrC+dUov5dPwAEWgK/+I/d64VvMX1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VJ4vAAAAA2wAAAA8AAAAAAAAAAAAAAAAA&#10;oQIAAGRycy9kb3ducmV2LnhtbFBLBQYAAAAABAAEAPkAAACOAwAAAAA=&#10;" strokeweight="2.25pt"/>
              </v:group>
            </v:group>
            <v:line id="Line 6376" o:spid="_x0000_s1872" style="position:absolute;visibility:visible" from="1134,1471" to="1134,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CEMMAAADbAAAADwAAAGRycy9kb3ducmV2LnhtbESPQWvCQBSE7wX/w/KE3uquxZYSsxER&#10;hBz0YCr1+sg+s8Hs25jdavrv3UKhx2FmvmHy1eg6caMhtJ41zGcKBHHtTcuNhuPn9uUDRIjIBjvP&#10;pOGHAqyKyVOOmfF3PtCtio1IEA4ZarAx9pmUobbkMMx8T5y8sx8cxiSHRpoB7wnuOvmq1Lt02HJa&#10;sNjTxlJ9qb6dhsW+tOY07sLuoMovaq+LzbXyWj9Px/USRKQx/of/2qXR8DaH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ZghDDAAAA2wAAAA8AAAAAAAAAAAAA&#10;AAAAoQIAAGRycy9kb3ducmV2LnhtbFBLBQYAAAAABAAEAPkAAACRAwAAAAA=&#10;" strokeweight="2.25pt"/>
          </v:group>
        </w:pict>
      </w:r>
    </w:p>
    <w:p w:rsidR="00124691" w:rsidRPr="00124691" w:rsidRDefault="00124691" w:rsidP="002803CF">
      <w:pPr>
        <w:rPr>
          <w:rFonts w:ascii="Microsoft Sans Serif" w:hAnsi="Microsoft Sans Serif" w:cs="Arial"/>
          <w:b/>
          <w:bCs/>
          <w:color w:val="000000"/>
          <w:sz w:val="36"/>
          <w:szCs w:val="36"/>
        </w:rPr>
      </w:pPr>
    </w:p>
    <w:p w:rsidR="00124691" w:rsidRPr="00124691" w:rsidRDefault="00124691" w:rsidP="002803CF">
      <w:pPr>
        <w:rPr>
          <w:rFonts w:ascii="Microsoft Sans Serif" w:hAnsi="Microsoft Sans Serif" w:cs="Arial"/>
          <w:b/>
          <w:bCs/>
          <w:color w:val="000000"/>
          <w:sz w:val="36"/>
          <w:szCs w:val="36"/>
        </w:rPr>
      </w:pPr>
    </w:p>
    <w:p w:rsidR="00124691" w:rsidRPr="00124691" w:rsidRDefault="00124691" w:rsidP="002803CF">
      <w:pPr>
        <w:rPr>
          <w:rFonts w:ascii="Microsoft Sans Serif" w:hAnsi="Microsoft Sans Serif" w:cs="Arial"/>
          <w:b/>
          <w:bCs/>
          <w:color w:val="000000"/>
          <w:sz w:val="36"/>
          <w:szCs w:val="36"/>
        </w:rPr>
      </w:pPr>
    </w:p>
    <w:p w:rsidR="00124691" w:rsidRPr="00124691" w:rsidRDefault="00124691" w:rsidP="002803CF">
      <w:pPr>
        <w:rPr>
          <w:rFonts w:ascii="Microsoft Sans Serif" w:hAnsi="Microsoft Sans Serif" w:cs="Arial"/>
          <w:b/>
          <w:bCs/>
          <w:color w:val="000000"/>
          <w:sz w:val="36"/>
          <w:szCs w:val="36"/>
        </w:rPr>
      </w:pPr>
    </w:p>
    <w:p w:rsidR="00124691" w:rsidRPr="00124691" w:rsidRDefault="00124691" w:rsidP="002803CF">
      <w:pPr>
        <w:rPr>
          <w:rFonts w:ascii="Microsoft Sans Serif" w:hAnsi="Microsoft Sans Serif" w:cs="Arial"/>
          <w:b/>
          <w:bCs/>
          <w:color w:val="000000"/>
          <w:sz w:val="36"/>
          <w:szCs w:val="36"/>
        </w:rPr>
      </w:pPr>
    </w:p>
    <w:p w:rsidR="00124691" w:rsidRPr="00124691" w:rsidRDefault="00E95531" w:rsidP="002803CF">
      <w:pPr>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pict>
          <v:rect id="Rectangle 6409" o:spid="_x0000_s1870" style="position:absolute;margin-left:9.65pt;margin-top:19.1pt;width:10.55pt;height:11.65pt;z-index:25145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" fillcolor="black">
            <v:textbox inset="2mm,1mm,2mm,1mm"/>
          </v:rect>
        </w:pict>
      </w:r>
      <w:r w:rsidRPr="00E95531">
        <w:rPr>
          <w:rFonts w:ascii="Microsoft Sans Serif" w:hAnsi="Microsoft Sans Serif" w:cs="Arial"/>
          <w:b/>
          <w:bCs/>
          <w:noProof/>
          <w:color w:val="000000"/>
          <w:sz w:val="36"/>
          <w:szCs w:val="36"/>
          <w:lang w:val="en-US" w:eastAsia="en-US"/>
        </w:rPr>
        <w:pict>
          <v:rect id="Rectangle 6410" o:spid="_x0000_s1869" style="position:absolute;margin-left:443.15pt;margin-top:13.3pt;width:10.55pt;height:11.65pt;z-index:25145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" fillcolor="black">
            <v:textbox inset="2mm,1mm,2mm,1mm"/>
          </v:rect>
        </w:pict>
      </w:r>
    </w:p>
    <w:p w:rsidR="00124691" w:rsidRPr="00124691" w:rsidRDefault="00124691" w:rsidP="002803CF">
      <w:pPr>
        <w:rPr>
          <w:rFonts w:ascii="Microsoft Sans Serif" w:hAnsi="Microsoft Sans Serif" w:cs="Arial"/>
          <w:b/>
          <w:bCs/>
          <w:color w:val="000000"/>
          <w:sz w:val="36"/>
          <w:szCs w:val="36"/>
        </w:rPr>
      </w:pPr>
    </w:p>
    <w:p w:rsidR="00124691" w:rsidRPr="00124691" w:rsidRDefault="00124691" w:rsidP="002803CF">
      <w:pPr>
        <w:rPr>
          <w:rFonts w:ascii="Microsoft Sans Serif" w:hAnsi="Microsoft Sans Serif" w:cs="Arial"/>
          <w:b/>
          <w:bCs/>
          <w:color w:val="000000"/>
          <w:sz w:val="36"/>
          <w:szCs w:val="36"/>
        </w:rPr>
      </w:pPr>
    </w:p>
    <w:p w:rsidR="00124691" w:rsidRDefault="00124691"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Pr="00124691" w:rsidRDefault="003E1183" w:rsidP="002803CF">
      <w:pPr>
        <w:rPr>
          <w:rFonts w:ascii="Microsoft Sans Serif" w:hAnsi="Microsoft Sans Serif" w:cs="Arial"/>
          <w:b/>
          <w:bCs/>
          <w:color w:val="000000"/>
          <w:sz w:val="36"/>
          <w:szCs w:val="36"/>
        </w:rPr>
      </w:pPr>
    </w:p>
    <w:p w:rsidR="009F42CF" w:rsidRPr="003E1183" w:rsidRDefault="009F42CF" w:rsidP="002803CF">
      <w:pPr>
        <w:framePr w:hSpace="180" w:wrap="around" w:vAnchor="text" w:hAnchor="margin" w:y="2944"/>
        <w:rPr>
          <w:rFonts w:ascii="Microsoft Sans Serif" w:hAnsi="Microsoft Sans Serif" w:cs="Arial"/>
          <w:b/>
          <w:bCs/>
          <w:color w:val="000080"/>
          <w:sz w:val="36"/>
          <w:szCs w:val="36"/>
        </w:rPr>
      </w:pPr>
    </w:p>
    <w:p w:rsidR="003E1183" w:rsidRPr="003E1183" w:rsidRDefault="003E1183" w:rsidP="003E1183">
      <w:pPr>
        <w:rPr>
          <w:rFonts w:ascii="Arial" w:hAnsi="Arial" w:cs="Arial"/>
          <w:b/>
          <w:bCs/>
          <w:color w:val="000000"/>
          <w:sz w:val="36"/>
          <w:szCs w:val="36"/>
        </w:rPr>
      </w:pPr>
      <w:r w:rsidRPr="003E1183">
        <w:rPr>
          <w:rFonts w:ascii="Arial" w:hAnsi="Arial" w:cs="Arial"/>
          <w:b/>
          <w:bCs/>
          <w:color w:val="000000"/>
          <w:sz w:val="36"/>
          <w:szCs w:val="36"/>
        </w:rPr>
        <w:t>Υπάρχουν και άλλα είδη γραφημάτων, τα οποία τα</w:t>
      </w:r>
    </w:p>
    <w:p w:rsidR="003E1183" w:rsidRPr="003E1183" w:rsidRDefault="003E1183" w:rsidP="003E1183">
      <w:pPr>
        <w:rPr>
          <w:rFonts w:ascii="Arial" w:hAnsi="Arial" w:cs="Arial"/>
          <w:b/>
          <w:bCs/>
          <w:color w:val="000000"/>
          <w:sz w:val="36"/>
          <w:szCs w:val="36"/>
        </w:rPr>
      </w:pPr>
      <w:r w:rsidRPr="003E1183">
        <w:rPr>
          <w:rFonts w:ascii="Arial" w:hAnsi="Arial" w:cs="Arial"/>
          <w:b/>
          <w:bCs/>
          <w:color w:val="000000"/>
          <w:sz w:val="36"/>
          <w:szCs w:val="36"/>
        </w:rPr>
        <w:t>επιλέγουμε ανάλογα με τις πληροφορίες που θέλουμε</w:t>
      </w:r>
    </w:p>
    <w:p w:rsidR="003E1183" w:rsidRPr="003E1183" w:rsidRDefault="003E1183" w:rsidP="003E1183">
      <w:pPr>
        <w:rPr>
          <w:rFonts w:ascii="Arial" w:hAnsi="Arial" w:cs="Arial"/>
          <w:b/>
          <w:bCs/>
          <w:color w:val="000000"/>
          <w:sz w:val="36"/>
          <w:szCs w:val="36"/>
        </w:rPr>
      </w:pPr>
      <w:r w:rsidRPr="003E1183">
        <w:rPr>
          <w:rFonts w:ascii="Arial" w:hAnsi="Arial" w:cs="Arial"/>
          <w:b/>
          <w:bCs/>
          <w:color w:val="000000"/>
          <w:sz w:val="36"/>
          <w:szCs w:val="36"/>
        </w:rPr>
        <w:t>να εξαγάγουμε. Ας δημιουργήσουμε, για παράδειγμα,</w:t>
      </w:r>
    </w:p>
    <w:p w:rsidR="003E1183" w:rsidRPr="003E1183" w:rsidRDefault="003E1183" w:rsidP="003E1183">
      <w:pPr>
        <w:rPr>
          <w:rFonts w:ascii="Arial" w:hAnsi="Arial" w:cs="Arial"/>
          <w:b/>
          <w:bCs/>
          <w:color w:val="000000"/>
          <w:sz w:val="36"/>
          <w:szCs w:val="36"/>
        </w:rPr>
      </w:pPr>
      <w:r w:rsidRPr="003E1183">
        <w:rPr>
          <w:rFonts w:ascii="Arial" w:hAnsi="Arial" w:cs="Arial"/>
          <w:b/>
          <w:bCs/>
          <w:color w:val="000000"/>
          <w:sz w:val="36"/>
          <w:szCs w:val="36"/>
        </w:rPr>
        <w:t>ένα κυκλικό γράφημα με βάση την ποσότητα των υλι-</w:t>
      </w:r>
    </w:p>
    <w:p w:rsidR="003E1183" w:rsidRPr="003E1183" w:rsidRDefault="003E1183" w:rsidP="003E1183">
      <w:pPr>
        <w:rPr>
          <w:rFonts w:ascii="Arial" w:hAnsi="Arial" w:cs="Arial"/>
          <w:b/>
          <w:bCs/>
          <w:color w:val="000000"/>
          <w:sz w:val="36"/>
          <w:szCs w:val="36"/>
        </w:rPr>
      </w:pPr>
      <w:r w:rsidRPr="003E1183">
        <w:rPr>
          <w:rFonts w:ascii="Arial" w:hAnsi="Arial" w:cs="Arial"/>
          <w:b/>
          <w:bCs/>
          <w:color w:val="000000"/>
          <w:sz w:val="36"/>
          <w:szCs w:val="36"/>
        </w:rPr>
        <w:t>κών που χρειαζόμαστε, για να φτιάξουμε ένα χαλβά.</w:t>
      </w:r>
    </w:p>
    <w:p w:rsidR="002764B7" w:rsidRDefault="003E1183" w:rsidP="003E1183">
      <w:pPr>
        <w:rPr>
          <w:rFonts w:ascii="Arial" w:hAnsi="Arial" w:cs="Arial"/>
          <w:b/>
          <w:bCs/>
          <w:color w:val="000000"/>
          <w:sz w:val="36"/>
          <w:szCs w:val="36"/>
          <w:lang w:val="en-US"/>
        </w:rPr>
      </w:pPr>
      <w:r w:rsidRPr="003E1183">
        <w:rPr>
          <w:rFonts w:ascii="Arial" w:hAnsi="Arial" w:cs="Arial"/>
          <w:b/>
          <w:bCs/>
          <w:color w:val="000000"/>
          <w:sz w:val="36"/>
          <w:szCs w:val="36"/>
          <w:lang w:val="en-US"/>
        </w:rPr>
        <w:t>(Εικόνα 9.3).</w:t>
      </w:r>
    </w:p>
    <w:p w:rsidR="003E1183" w:rsidRPr="003E1183" w:rsidRDefault="003E1183" w:rsidP="003E1183">
      <w:pPr>
        <w:rPr>
          <w:rFonts w:ascii="Arial" w:hAnsi="Arial"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E95531" w:rsidP="002803CF">
      <w:pPr>
        <w:rPr>
          <w:rFonts w:ascii="Microsoft Sans Serif" w:hAnsi="Microsoft Sans Serif" w:cs="Arial"/>
          <w:b/>
          <w:bCs/>
          <w:color w:val="000000"/>
          <w:sz w:val="36"/>
          <w:szCs w:val="36"/>
        </w:rPr>
      </w:pPr>
      <w:r w:rsidRPr="00E95531">
        <w:rPr>
          <w:rFonts w:ascii="Arial" w:hAnsi="Arial" w:cs="Arial"/>
          <w:b/>
          <w:bCs/>
          <w:noProof/>
          <w:color w:val="000000"/>
          <w:sz w:val="36"/>
          <w:szCs w:val="36"/>
          <w:lang w:val="en-US" w:eastAsia="en-US"/>
        </w:rPr>
        <w:pict>
          <v:shape id="_x0000_s1079" type="#_x0000_t202" style="position:absolute;margin-left:234.7pt;margin-top:774.75pt;width:99.2pt;height:28.35pt;z-index:251514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" o:allowincell="f" o:allowoverlap="f" fillcolor="#fc9" stroked="f" strokeweight="2.25pt">
            <v:textbox inset="1.5mm,1.5mm,1.5mm,1.5mm">
              <w:txbxContent>
                <w:p w:rsidR="00DC2E6E" w:rsidRPr="00432B70" w:rsidRDefault="00616622" w:rsidP="005F125B">
                  <w:pPr>
                    <w:suppressAutoHyphens/>
                    <w:autoSpaceDE w:val="0"/>
                    <w:autoSpaceDN w:val="0"/>
                    <w:adjustRightInd w:val="0"/>
                    <w:jc w:val="center"/>
                    <w:rPr>
                      <w:rFonts w:ascii="Arial" w:hAnsi="Arial"/>
                      <w:b/>
                      <w:sz w:val="36"/>
                      <w:szCs w:val="36"/>
                    </w:rPr>
                  </w:pPr>
                  <w:r>
                    <w:rPr>
                      <w:rFonts w:ascii="Arial" w:hAnsi="Arial"/>
                      <w:b/>
                      <w:sz w:val="36"/>
                      <w:szCs w:val="36"/>
                      <w:lang w:val="en-US"/>
                    </w:rPr>
                    <w:t>9</w:t>
                  </w:r>
                  <w:r w:rsidR="00DC2E6E" w:rsidRPr="00432B70">
                    <w:rPr>
                      <w:rFonts w:ascii="Arial" w:hAnsi="Arial"/>
                      <w:b/>
                      <w:sz w:val="36"/>
                      <w:szCs w:val="36"/>
                    </w:rPr>
                    <w:t xml:space="preserve"> / </w:t>
                  </w:r>
                  <w:r w:rsidR="00DC2E6E">
                    <w:rPr>
                      <w:rFonts w:ascii="Arial" w:hAnsi="Arial"/>
                      <w:b/>
                      <w:sz w:val="36"/>
                      <w:szCs w:val="36"/>
                    </w:rPr>
                    <w:t>160</w:t>
                  </w:r>
                </w:p>
              </w:txbxContent>
            </v:textbox>
            <w10:wrap anchorx="page" anchory="page"/>
          </v:shape>
        </w:pict>
      </w:r>
    </w:p>
    <w:p w:rsidR="003E1183" w:rsidRDefault="00E95531" w:rsidP="003E1183">
      <w:pPr>
        <w:jc w:val="center"/>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lastRenderedPageBreak/>
        <w:pict>
          <v:group id="Ομάδα 240" o:spid="_x0000_s1080" style="position:absolute;left:0;text-align:left;margin-left:68.5pt;margin-top:66.95pt;width:307.55pt;height:42.2pt;z-index:251724800" coordsize="39058,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">
            <v:shape id="Πλαίσιο κειμένου 238" o:spid="_x0000_s1081" type="#_x0000_t202" style="position:absolute;width:3080;height:4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s+cEA&#10;AADcAAAADwAAAGRycy9kb3ducmV2LnhtbERPTUsDMRC9C/0PYQrebNYtiKxNyyK0FEGh1YPHIZlm&#10;l24mSzJt139vDoLHx/tebaYwqCul3Ec28LioQBHb6Hr2Br4+tw/PoLIgOxwik4EfyrBZz+5W2Lh4&#10;4wNdj+JVCeHcoIFOZGy0zrajgHkRR+LCnWIKKAUmr13CWwkPg66r6kkH7Lk0dDjSa0f2fLwEA2+H&#10;HdZ+t6/el9/SfnixbU7WmPv51L6AEprkX/zn3jsD9bKsLWfK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O7PnBAAAA3AAAAA8AAAAAAAAAAAAAAAAAmAIAAGRycy9kb3du&#10;cmV2LnhtbFBLBQYAAAAABAAEAPUAAACGAwAAAAA=&#10;" fillcolor="window" strokecolor="window" strokeweight=".5pt">
              <v:textbox>
                <w:txbxContent>
                  <w:p w:rsidR="00DC2E6E" w:rsidRPr="002764B7" w:rsidRDefault="00DC2E6E" w:rsidP="003E1183">
                    <w:pPr>
                      <w:rPr>
                        <w:rFonts w:ascii="Arial" w:hAnsi="Arial" w:cs="Arial"/>
                        <w:b/>
                        <w:color w:val="FF0000"/>
                        <w:sz w:val="40"/>
                        <w:szCs w:val="40"/>
                      </w:rPr>
                    </w:pPr>
                    <w:r w:rsidRPr="002764B7">
                      <w:rPr>
                        <w:rFonts w:ascii="Arial" w:hAnsi="Arial" w:cs="Arial"/>
                        <w:b/>
                        <w:color w:val="FF0000"/>
                        <w:sz w:val="40"/>
                        <w:szCs w:val="40"/>
                      </w:rPr>
                      <w:t>1</w:t>
                    </w:r>
                  </w:p>
                </w:txbxContent>
              </v:textbox>
            </v:shape>
            <v:shape id="Πλαίσιο κειμένου 239" o:spid="_x0000_s1082" type="#_x0000_t202" style="position:absolute;left:35979;top:1689;width:3079;height:3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JYsQA&#10;AADcAAAADwAAAGRycy9kb3ducmV2LnhtbESPQUsDMRSE74L/ITyhN5t1C6Jr07IUWoqg0OrB4yN5&#10;Zhc3L0vy2q7/3giCx2FmvmGW6ykM6kwp95EN3M0rUMQ2up69gfe37e0DqCzIDofIZOCbMqxX11dL&#10;bFy88IHOR/GqQDg3aKATGRuts+0oYJ7Hkbh4nzEFlCKT1y7hpcDDoOuqutcBey4LHY606ch+HU/B&#10;wPNhh7Xf7auXxYe0r15sm5M1ZnYztU+ghCb5D/+1985AvXiE3zPl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SWLEAAAA3AAAAA8AAAAAAAAAAAAAAAAAmAIAAGRycy9k&#10;b3ducmV2LnhtbFBLBQYAAAAABAAEAPUAAACJAwAAAAA=&#10;" fillcolor="window" strokecolor="window" strokeweight=".5pt">
              <v:textbox>
                <w:txbxContent>
                  <w:p w:rsidR="00DC2E6E" w:rsidRPr="002764B7" w:rsidRDefault="00DC2E6E" w:rsidP="003E1183">
                    <w:pPr>
                      <w:rPr>
                        <w:rFonts w:ascii="Arial" w:hAnsi="Arial" w:cs="Arial"/>
                        <w:b/>
                        <w:color w:val="FF0000"/>
                        <w:sz w:val="40"/>
                        <w:szCs w:val="40"/>
                      </w:rPr>
                    </w:pPr>
                    <w:r>
                      <w:rPr>
                        <w:rFonts w:ascii="Arial" w:hAnsi="Arial" w:cs="Arial"/>
                        <w:b/>
                        <w:color w:val="FF0000"/>
                        <w:sz w:val="40"/>
                        <w:szCs w:val="40"/>
                      </w:rPr>
                      <w:t>2</w:t>
                    </w:r>
                  </w:p>
                </w:txbxContent>
              </v:textbox>
            </v:shape>
          </v:group>
        </w:pict>
      </w:r>
      <w:r w:rsidR="003E1183" w:rsidRPr="003E1183">
        <w:rPr>
          <w:rFonts w:ascii="Microsoft Sans Serif" w:hAnsi="Microsoft Sans Serif" w:cs="Arial"/>
          <w:b/>
          <w:bCs/>
          <w:noProof/>
          <w:color w:val="000000"/>
          <w:sz w:val="36"/>
          <w:szCs w:val="36"/>
        </w:rPr>
        <w:drawing>
          <wp:inline distT="0" distB="0" distL="0" distR="0">
            <wp:extent cx="5455807" cy="3051313"/>
            <wp:effectExtent l="0" t="0" r="0" b="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2321" cy="3054956"/>
                    </a:xfrm>
                    <a:prstGeom prst="rect">
                      <a:avLst/>
                    </a:prstGeom>
                    <a:noFill/>
                    <a:ln>
                      <a:noFill/>
                    </a:ln>
                  </pic:spPr>
                </pic:pic>
              </a:graphicData>
            </a:graphic>
          </wp:inline>
        </w:drawing>
      </w:r>
    </w:p>
    <w:p w:rsidR="003E1183" w:rsidRDefault="003E1183" w:rsidP="003E1183">
      <w:pPr>
        <w:jc w:val="center"/>
        <w:rPr>
          <w:rFonts w:ascii="Microsoft Sans Serif" w:hAnsi="Microsoft Sans Serif" w:cs="Arial"/>
          <w:b/>
          <w:bCs/>
          <w:color w:val="000000"/>
          <w:sz w:val="36"/>
          <w:szCs w:val="36"/>
        </w:rPr>
      </w:pPr>
    </w:p>
    <w:tbl>
      <w:tblPr>
        <w:tblpPr w:leftFromText="180" w:rightFromText="180" w:vertAnchor="text" w:horzAnchor="margin" w:tblpY="56"/>
        <w:tblW w:w="0" w:type="auto"/>
        <w:tblBorders>
          <w:top w:val="single" w:sz="18" w:space="0" w:color="333333"/>
          <w:left w:val="single" w:sz="18" w:space="0" w:color="333333"/>
          <w:bottom w:val="single" w:sz="18" w:space="0" w:color="333333"/>
          <w:right w:val="single" w:sz="18" w:space="0" w:color="333333"/>
          <w:insideH w:val="single" w:sz="18" w:space="0" w:color="333333"/>
          <w:insideV w:val="single" w:sz="18" w:space="0" w:color="333333"/>
        </w:tblBorders>
        <w:tblLook w:val="01E0"/>
      </w:tblPr>
      <w:tblGrid>
        <w:gridCol w:w="1111"/>
        <w:gridCol w:w="3081"/>
        <w:gridCol w:w="2862"/>
      </w:tblGrid>
      <w:tr w:rsidR="003E1183" w:rsidRPr="00124691" w:rsidTr="003E1183">
        <w:trPr>
          <w:trHeight w:val="381"/>
        </w:trPr>
        <w:tc>
          <w:tcPr>
            <w:tcW w:w="1111" w:type="dxa"/>
            <w:shd w:val="clear" w:color="auto" w:fill="D9D9D9"/>
          </w:tcPr>
          <w:p w:rsidR="003E1183" w:rsidRPr="00A35A99" w:rsidRDefault="003E1183" w:rsidP="003E1183">
            <w:pPr>
              <w:ind w:firstLine="720"/>
              <w:rPr>
                <w:rFonts w:ascii="Arial" w:hAnsi="Arial" w:cs="Arial"/>
                <w:b/>
                <w:color w:val="000000"/>
                <w:sz w:val="36"/>
                <w:szCs w:val="36"/>
              </w:rPr>
            </w:pPr>
          </w:p>
        </w:tc>
        <w:tc>
          <w:tcPr>
            <w:tcW w:w="3081" w:type="dxa"/>
            <w:shd w:val="clear" w:color="auto" w:fill="D9D9D9"/>
          </w:tcPr>
          <w:p w:rsidR="003E1183" w:rsidRPr="00124691" w:rsidRDefault="003E1183" w:rsidP="003E1183">
            <w:pPr>
              <w:rPr>
                <w:rFonts w:ascii="Arial" w:hAnsi="Arial" w:cs="Arial"/>
                <w:b/>
                <w:bCs/>
                <w:color w:val="000000"/>
                <w:sz w:val="36"/>
                <w:szCs w:val="36"/>
                <w:lang w:val="en-US"/>
              </w:rPr>
            </w:pPr>
            <w:r w:rsidRPr="00124691">
              <w:rPr>
                <w:rFonts w:ascii="Arial" w:hAnsi="Arial" w:cs="Arial"/>
                <w:b/>
                <w:bCs/>
                <w:color w:val="000000"/>
                <w:sz w:val="36"/>
                <w:szCs w:val="36"/>
                <w:lang w:val="en-US"/>
              </w:rPr>
              <w:t>A</w:t>
            </w:r>
          </w:p>
        </w:tc>
        <w:tc>
          <w:tcPr>
            <w:tcW w:w="2862" w:type="dxa"/>
            <w:shd w:val="clear" w:color="auto" w:fill="D9D9D9"/>
          </w:tcPr>
          <w:p w:rsidR="003E1183" w:rsidRPr="00124691" w:rsidRDefault="00E95531" w:rsidP="003E1183">
            <w:pPr>
              <w:rPr>
                <w:rFonts w:ascii="Arial" w:hAnsi="Arial" w:cs="Arial"/>
                <w:b/>
                <w:bCs/>
                <w:color w:val="000000"/>
                <w:sz w:val="36"/>
                <w:szCs w:val="36"/>
                <w:lang w:val="en-US"/>
              </w:rPr>
            </w:pPr>
            <w:r w:rsidRPr="00E95531">
              <w:rPr>
                <w:rFonts w:ascii="Arial" w:hAnsi="Arial" w:cs="Arial"/>
                <w:b/>
                <w:noProof/>
                <w:color w:val="000000"/>
                <w:sz w:val="36"/>
                <w:szCs w:val="36"/>
                <w:lang w:val="en-US" w:eastAsia="en-US"/>
              </w:rPr>
              <w:pict>
                <v:group id="Ομάδα 235" o:spid="_x0000_s1083" style="position:absolute;margin-left:128.9pt;margin-top:.85pt;width:48.45pt;height:39.9pt;z-index:251729920;mso-position-horizontal-relative:text;mso-position-vertical-relative:text;mso-width-relative:margin;mso-height-relative:margin" coordorigin="-2429,-28623" coordsize="6168,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">
                  <v:shape id="Πλαίσιο κειμένου 236" o:spid="_x0000_s1084" type="#_x0000_t202" style="position:absolute;left:658;top:-28623;width:308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dEMMA&#10;AADcAAAADwAAAGRycy9kb3ducmV2LnhtbESPQUsDMRSE70L/Q3gFbzbrFoqsTcsitBRBodWDx0fy&#10;zC5uXpbktV3/vREEj8PMfMOst1MY1IVS7iMbuF9UoIhtdD17A+9vu7sHUFmQHQ6RycA3ZdhuZjdr&#10;bFy88pEuJ/GqQDg3aKATGRuts+0oYF7Ekbh4nzEFlCKT1y7htcDDoOuqWumAPZeFDkd66sh+nc7B&#10;wPNxj7XfH6qX5Ye0r15sm5M15nY+tY+ghCb5D/+1D85AvVzB75ly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3dEMMAAADcAAAADwAAAAAAAAAAAAAAAACYAgAAZHJzL2Rv&#10;d25yZXYueG1sUEsFBgAAAAAEAAQA9QAAAIgDAAAAAA==&#10;" fillcolor="window" strokecolor="window" strokeweight=".5pt">
                    <v:textbox>
                      <w:txbxContent>
                        <w:p w:rsidR="00DC2E6E" w:rsidRPr="002764B7" w:rsidRDefault="00DC2E6E" w:rsidP="003E1183">
                          <w:pPr>
                            <w:rPr>
                              <w:rFonts w:ascii="Arial" w:hAnsi="Arial" w:cs="Arial"/>
                              <w:b/>
                              <w:color w:val="FF0000"/>
                              <w:sz w:val="40"/>
                              <w:szCs w:val="40"/>
                            </w:rPr>
                          </w:pPr>
                          <w:r w:rsidRPr="002764B7">
                            <w:rPr>
                              <w:rFonts w:ascii="Arial" w:hAnsi="Arial" w:cs="Arial"/>
                              <w:b/>
                              <w:color w:val="FF0000"/>
                              <w:sz w:val="40"/>
                              <w:szCs w:val="40"/>
                            </w:rPr>
                            <w:t>1</w:t>
                          </w:r>
                        </w:p>
                      </w:txbxContent>
                    </v:textbox>
                  </v:shape>
                  <v:shape id="Ευθύγραμμο βέλος σύνδεσης 237" o:spid="_x0000_s1085" type="#_x0000_t32" style="position:absolute;left:-2429;top:-25875;width:4168;height:232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QqMQAAADcAAAADwAAAGRycy9kb3ducmV2LnhtbESP3YrCMBSE7xd8h3AE79bUH3alGkVF&#10;F2/2YrUPcNocm2JzUpqo9e03guDlMDPfMItVZ2txo9ZXjhWMhgkI4sLpiksF2Wn/OQPhA7LG2jEp&#10;eJCH1bL3scBUuzv/0e0YShEh7FNUYEJoUil9YciiH7qGOHpn11oMUbal1C3eI9zWcpwkX9JixXHB&#10;YENbQ8XleLUK/Ho3ybabw29mmiq7/pR5fp7mSg363XoOIlAX3uFX+6AVjCff8Dw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9CoxAAAANwAAAAPAAAAAAAAAAAA&#10;AAAAAKECAABkcnMvZG93bnJldi54bWxQSwUGAAAAAAQABAD5AAAAkgMAAAAA&#10;" strokecolor="red" strokeweight="2.25pt">
                    <v:stroke endarrow="block"/>
                  </v:shape>
                </v:group>
              </w:pict>
            </w:r>
            <w:r w:rsidR="003E1183" w:rsidRPr="00124691">
              <w:rPr>
                <w:rFonts w:ascii="Arial" w:hAnsi="Arial" w:cs="Arial"/>
                <w:b/>
                <w:bCs/>
                <w:color w:val="000000"/>
                <w:sz w:val="36"/>
                <w:szCs w:val="36"/>
                <w:lang w:val="en-US"/>
              </w:rPr>
              <w:t>B</w:t>
            </w:r>
          </w:p>
        </w:tc>
      </w:tr>
      <w:tr w:rsidR="003E1183" w:rsidRPr="00124691" w:rsidTr="003E1183">
        <w:trPr>
          <w:trHeight w:val="347"/>
        </w:trPr>
        <w:tc>
          <w:tcPr>
            <w:tcW w:w="1111" w:type="dxa"/>
            <w:shd w:val="clear" w:color="auto" w:fill="D9D9D9"/>
          </w:tcPr>
          <w:p w:rsidR="003E1183" w:rsidRPr="00124691" w:rsidRDefault="003E1183" w:rsidP="003E1183">
            <w:pPr>
              <w:rPr>
                <w:rFonts w:ascii="Arial" w:hAnsi="Arial" w:cs="Arial"/>
                <w:b/>
                <w:color w:val="000000"/>
                <w:sz w:val="36"/>
                <w:szCs w:val="36"/>
                <w:lang w:val="en-US"/>
              </w:rPr>
            </w:pPr>
            <w:r w:rsidRPr="00124691">
              <w:rPr>
                <w:rFonts w:ascii="Arial" w:hAnsi="Arial" w:cs="Arial"/>
                <w:b/>
                <w:color w:val="000000"/>
                <w:sz w:val="36"/>
                <w:szCs w:val="36"/>
                <w:lang w:val="en-US"/>
              </w:rPr>
              <w:t>1</w:t>
            </w:r>
          </w:p>
        </w:tc>
        <w:tc>
          <w:tcPr>
            <w:tcW w:w="5943" w:type="dxa"/>
            <w:gridSpan w:val="2"/>
            <w:shd w:val="clear" w:color="auto" w:fill="CCFFCC"/>
          </w:tcPr>
          <w:p w:rsidR="003E1183" w:rsidRPr="00124691" w:rsidRDefault="003E1183" w:rsidP="003E1183">
            <w:pPr>
              <w:jc w:val="center"/>
              <w:rPr>
                <w:rFonts w:ascii="Tahoma" w:hAnsi="Tahoma" w:cs="Arial"/>
                <w:b/>
                <w:bCs/>
                <w:color w:val="000000"/>
                <w:sz w:val="36"/>
                <w:szCs w:val="36"/>
              </w:rPr>
            </w:pPr>
            <w:r w:rsidRPr="00124691">
              <w:rPr>
                <w:rFonts w:ascii="Tahoma" w:hAnsi="Tahoma" w:cs="Arial"/>
                <w:b/>
                <w:bCs/>
                <w:color w:val="000000"/>
                <w:sz w:val="36"/>
                <w:szCs w:val="36"/>
              </w:rPr>
              <w:t>Υλικά για Χαλβά</w:t>
            </w:r>
          </w:p>
        </w:tc>
      </w:tr>
      <w:tr w:rsidR="003E1183" w:rsidRPr="00124691" w:rsidTr="003E1183">
        <w:trPr>
          <w:trHeight w:val="297"/>
        </w:trPr>
        <w:tc>
          <w:tcPr>
            <w:tcW w:w="1111" w:type="dxa"/>
            <w:shd w:val="clear" w:color="auto" w:fill="D9D9D9"/>
          </w:tcPr>
          <w:p w:rsidR="003E1183" w:rsidRPr="00124691" w:rsidRDefault="003E1183" w:rsidP="003E1183">
            <w:pPr>
              <w:rPr>
                <w:rFonts w:ascii="Arial" w:hAnsi="Arial" w:cs="Arial"/>
                <w:b/>
                <w:color w:val="000000"/>
                <w:sz w:val="36"/>
                <w:szCs w:val="36"/>
                <w:lang w:val="en-US"/>
              </w:rPr>
            </w:pPr>
            <w:r w:rsidRPr="00124691">
              <w:rPr>
                <w:rFonts w:ascii="Arial" w:hAnsi="Arial" w:cs="Arial"/>
                <w:b/>
                <w:color w:val="000000"/>
                <w:sz w:val="36"/>
                <w:szCs w:val="36"/>
                <w:lang w:val="en-US"/>
              </w:rPr>
              <w:t>2</w:t>
            </w:r>
          </w:p>
        </w:tc>
        <w:tc>
          <w:tcPr>
            <w:tcW w:w="3081" w:type="dxa"/>
            <w:shd w:val="clear" w:color="auto" w:fill="DEBDFF"/>
          </w:tcPr>
          <w:p w:rsidR="003E1183" w:rsidRPr="00124691" w:rsidRDefault="003E1183" w:rsidP="003E1183">
            <w:pPr>
              <w:rPr>
                <w:rFonts w:ascii="Arial" w:hAnsi="Arial" w:cs="Arial"/>
                <w:b/>
                <w:color w:val="000000"/>
                <w:sz w:val="36"/>
                <w:szCs w:val="36"/>
              </w:rPr>
            </w:pPr>
            <w:r w:rsidRPr="00124691">
              <w:rPr>
                <w:rFonts w:ascii="Arial" w:hAnsi="Arial" w:cs="Arial"/>
                <w:b/>
                <w:color w:val="000000"/>
                <w:sz w:val="36"/>
                <w:szCs w:val="36"/>
              </w:rPr>
              <w:t>Συστατικά</w:t>
            </w:r>
          </w:p>
        </w:tc>
        <w:tc>
          <w:tcPr>
            <w:tcW w:w="2862" w:type="dxa"/>
            <w:shd w:val="clear" w:color="auto" w:fill="DEBDFF"/>
          </w:tcPr>
          <w:p w:rsidR="003E1183" w:rsidRPr="00124691" w:rsidRDefault="003E1183" w:rsidP="003E1183">
            <w:pPr>
              <w:rPr>
                <w:rFonts w:ascii="Arial" w:hAnsi="Arial" w:cs="Arial"/>
                <w:b/>
                <w:color w:val="000000"/>
                <w:sz w:val="36"/>
                <w:szCs w:val="36"/>
              </w:rPr>
            </w:pPr>
            <w:r w:rsidRPr="00124691">
              <w:rPr>
                <w:rFonts w:ascii="Arial" w:hAnsi="Arial" w:cs="Arial"/>
                <w:b/>
                <w:color w:val="000000"/>
                <w:sz w:val="36"/>
                <w:szCs w:val="36"/>
              </w:rPr>
              <w:t>Φλυτζάνια</w:t>
            </w:r>
          </w:p>
        </w:tc>
      </w:tr>
      <w:tr w:rsidR="003E1183" w:rsidRPr="00124691" w:rsidTr="003E1183">
        <w:trPr>
          <w:trHeight w:val="261"/>
        </w:trPr>
        <w:tc>
          <w:tcPr>
            <w:tcW w:w="1111" w:type="dxa"/>
            <w:shd w:val="clear" w:color="auto" w:fill="D9D9D9"/>
          </w:tcPr>
          <w:p w:rsidR="003E1183" w:rsidRPr="00124691" w:rsidRDefault="003E1183" w:rsidP="003E1183">
            <w:pPr>
              <w:rPr>
                <w:rFonts w:ascii="Arial" w:hAnsi="Arial" w:cs="Arial"/>
                <w:b/>
                <w:color w:val="000000"/>
                <w:sz w:val="36"/>
                <w:szCs w:val="36"/>
                <w:lang w:val="en-US"/>
              </w:rPr>
            </w:pPr>
            <w:r w:rsidRPr="00124691">
              <w:rPr>
                <w:rFonts w:ascii="Arial" w:hAnsi="Arial" w:cs="Arial"/>
                <w:b/>
                <w:color w:val="000000"/>
                <w:sz w:val="36"/>
                <w:szCs w:val="36"/>
                <w:lang w:val="en-US"/>
              </w:rPr>
              <w:t>3</w:t>
            </w:r>
          </w:p>
        </w:tc>
        <w:tc>
          <w:tcPr>
            <w:tcW w:w="3081" w:type="dxa"/>
            <w:shd w:val="clear" w:color="auto" w:fill="FFFFC1"/>
          </w:tcPr>
          <w:p w:rsidR="003E1183" w:rsidRPr="00124691" w:rsidRDefault="003E1183" w:rsidP="003E1183">
            <w:pPr>
              <w:rPr>
                <w:rFonts w:ascii="Arial" w:hAnsi="Arial" w:cs="Arial"/>
                <w:b/>
                <w:color w:val="000000"/>
                <w:sz w:val="36"/>
                <w:szCs w:val="36"/>
              </w:rPr>
            </w:pPr>
            <w:r w:rsidRPr="00124691">
              <w:rPr>
                <w:rFonts w:ascii="Arial" w:hAnsi="Arial" w:cs="Arial"/>
                <w:b/>
                <w:color w:val="000000"/>
                <w:sz w:val="36"/>
                <w:szCs w:val="36"/>
              </w:rPr>
              <w:t>Σιμιγδάλι</w:t>
            </w:r>
          </w:p>
        </w:tc>
        <w:tc>
          <w:tcPr>
            <w:tcW w:w="2862" w:type="dxa"/>
            <w:shd w:val="clear" w:color="auto" w:fill="FFFFC1"/>
          </w:tcPr>
          <w:p w:rsidR="003E1183" w:rsidRPr="00124691" w:rsidRDefault="003E1183" w:rsidP="003E1183">
            <w:pPr>
              <w:rPr>
                <w:rFonts w:ascii="Arial" w:hAnsi="Arial" w:cs="Arial"/>
                <w:b/>
                <w:color w:val="000000"/>
                <w:sz w:val="36"/>
                <w:szCs w:val="36"/>
              </w:rPr>
            </w:pPr>
            <w:r w:rsidRPr="00124691">
              <w:rPr>
                <w:rFonts w:ascii="Arial" w:hAnsi="Arial" w:cs="Arial"/>
                <w:b/>
                <w:color w:val="000000"/>
                <w:sz w:val="36"/>
                <w:szCs w:val="36"/>
              </w:rPr>
              <w:t>3</w:t>
            </w:r>
          </w:p>
        </w:tc>
      </w:tr>
      <w:tr w:rsidR="003E1183" w:rsidRPr="00124691" w:rsidTr="003E1183">
        <w:trPr>
          <w:trHeight w:val="381"/>
        </w:trPr>
        <w:tc>
          <w:tcPr>
            <w:tcW w:w="1111" w:type="dxa"/>
            <w:shd w:val="clear" w:color="auto" w:fill="D9D9D9"/>
          </w:tcPr>
          <w:p w:rsidR="003E1183" w:rsidRPr="00124691" w:rsidRDefault="003E1183" w:rsidP="003E1183">
            <w:pPr>
              <w:rPr>
                <w:rFonts w:ascii="Arial" w:hAnsi="Arial" w:cs="Arial"/>
                <w:b/>
                <w:color w:val="000000"/>
                <w:sz w:val="36"/>
                <w:szCs w:val="36"/>
                <w:lang w:val="en-US"/>
              </w:rPr>
            </w:pPr>
            <w:r w:rsidRPr="00124691">
              <w:rPr>
                <w:rFonts w:ascii="Arial" w:hAnsi="Arial" w:cs="Arial"/>
                <w:b/>
                <w:color w:val="000000"/>
                <w:sz w:val="36"/>
                <w:szCs w:val="36"/>
                <w:lang w:val="en-US"/>
              </w:rPr>
              <w:t>4</w:t>
            </w:r>
          </w:p>
        </w:tc>
        <w:tc>
          <w:tcPr>
            <w:tcW w:w="3081" w:type="dxa"/>
            <w:shd w:val="clear" w:color="auto" w:fill="FFFFC1"/>
          </w:tcPr>
          <w:p w:rsidR="003E1183" w:rsidRPr="00124691" w:rsidRDefault="003E1183" w:rsidP="003E1183">
            <w:pPr>
              <w:rPr>
                <w:rFonts w:ascii="Arial" w:hAnsi="Arial" w:cs="Arial"/>
                <w:b/>
                <w:color w:val="000000"/>
                <w:sz w:val="36"/>
                <w:szCs w:val="36"/>
              </w:rPr>
            </w:pPr>
            <w:r w:rsidRPr="00124691">
              <w:rPr>
                <w:rFonts w:ascii="Arial" w:hAnsi="Arial" w:cs="Arial"/>
                <w:b/>
                <w:color w:val="000000"/>
                <w:sz w:val="36"/>
                <w:szCs w:val="36"/>
              </w:rPr>
              <w:t>Ζάχαρη</w:t>
            </w:r>
          </w:p>
        </w:tc>
        <w:tc>
          <w:tcPr>
            <w:tcW w:w="2862" w:type="dxa"/>
            <w:shd w:val="clear" w:color="auto" w:fill="FFFFC1"/>
          </w:tcPr>
          <w:p w:rsidR="003E1183" w:rsidRPr="00124691" w:rsidRDefault="003E1183" w:rsidP="003E1183">
            <w:pPr>
              <w:rPr>
                <w:rFonts w:ascii="Arial" w:hAnsi="Arial" w:cs="Arial"/>
                <w:b/>
                <w:color w:val="000000"/>
                <w:sz w:val="36"/>
                <w:szCs w:val="36"/>
              </w:rPr>
            </w:pPr>
            <w:r w:rsidRPr="00124691">
              <w:rPr>
                <w:rFonts w:ascii="Arial" w:hAnsi="Arial" w:cs="Arial"/>
                <w:b/>
                <w:color w:val="000000"/>
                <w:sz w:val="36"/>
                <w:szCs w:val="36"/>
              </w:rPr>
              <w:t>2</w:t>
            </w:r>
          </w:p>
        </w:tc>
      </w:tr>
      <w:tr w:rsidR="003E1183" w:rsidRPr="00124691" w:rsidTr="003E1183">
        <w:trPr>
          <w:trHeight w:val="332"/>
        </w:trPr>
        <w:tc>
          <w:tcPr>
            <w:tcW w:w="1111" w:type="dxa"/>
            <w:shd w:val="clear" w:color="auto" w:fill="D9D9D9"/>
          </w:tcPr>
          <w:p w:rsidR="003E1183" w:rsidRPr="00124691" w:rsidRDefault="003E1183" w:rsidP="003E1183">
            <w:pPr>
              <w:rPr>
                <w:rFonts w:ascii="Arial" w:hAnsi="Arial" w:cs="Arial"/>
                <w:b/>
                <w:color w:val="000000"/>
                <w:sz w:val="36"/>
                <w:szCs w:val="36"/>
                <w:lang w:val="en-US"/>
              </w:rPr>
            </w:pPr>
            <w:r w:rsidRPr="00124691">
              <w:rPr>
                <w:rFonts w:ascii="Arial" w:hAnsi="Arial" w:cs="Arial"/>
                <w:b/>
                <w:color w:val="000000"/>
                <w:sz w:val="36"/>
                <w:szCs w:val="36"/>
                <w:lang w:val="en-US"/>
              </w:rPr>
              <w:t>5</w:t>
            </w:r>
          </w:p>
        </w:tc>
        <w:tc>
          <w:tcPr>
            <w:tcW w:w="3081" w:type="dxa"/>
            <w:shd w:val="clear" w:color="auto" w:fill="FFFFC1"/>
          </w:tcPr>
          <w:p w:rsidR="003E1183" w:rsidRPr="00124691" w:rsidRDefault="003E1183" w:rsidP="003E1183">
            <w:pPr>
              <w:rPr>
                <w:rFonts w:ascii="Arial" w:hAnsi="Arial" w:cs="Arial"/>
                <w:b/>
                <w:color w:val="000000"/>
                <w:sz w:val="36"/>
                <w:szCs w:val="36"/>
              </w:rPr>
            </w:pPr>
            <w:r w:rsidRPr="00124691">
              <w:rPr>
                <w:rFonts w:ascii="Arial" w:hAnsi="Arial" w:cs="Arial"/>
                <w:b/>
                <w:color w:val="000000"/>
                <w:sz w:val="36"/>
                <w:szCs w:val="36"/>
              </w:rPr>
              <w:t>Ελαιόλαδο</w:t>
            </w:r>
          </w:p>
        </w:tc>
        <w:tc>
          <w:tcPr>
            <w:tcW w:w="2862" w:type="dxa"/>
            <w:shd w:val="clear" w:color="auto" w:fill="FFFFC1"/>
          </w:tcPr>
          <w:p w:rsidR="003E1183" w:rsidRPr="00124691" w:rsidRDefault="003E1183" w:rsidP="003E1183">
            <w:pPr>
              <w:rPr>
                <w:rFonts w:ascii="Arial" w:hAnsi="Arial" w:cs="Arial"/>
                <w:b/>
                <w:color w:val="000000"/>
                <w:sz w:val="36"/>
                <w:szCs w:val="36"/>
              </w:rPr>
            </w:pPr>
            <w:r w:rsidRPr="00124691">
              <w:rPr>
                <w:rFonts w:ascii="Arial" w:hAnsi="Arial" w:cs="Arial"/>
                <w:b/>
                <w:color w:val="000000"/>
                <w:sz w:val="36"/>
                <w:szCs w:val="36"/>
              </w:rPr>
              <w:t>1</w:t>
            </w:r>
          </w:p>
        </w:tc>
      </w:tr>
    </w:tbl>
    <w:p w:rsidR="003E1183" w:rsidRDefault="003E1183" w:rsidP="003E1183">
      <w:pPr>
        <w:jc w:val="center"/>
        <w:rPr>
          <w:rFonts w:ascii="Microsoft Sans Serif" w:hAnsi="Microsoft Sans Serif" w:cs="Arial"/>
          <w:b/>
          <w:bCs/>
          <w:color w:val="000000"/>
          <w:sz w:val="36"/>
          <w:szCs w:val="36"/>
        </w:rPr>
      </w:pPr>
    </w:p>
    <w:p w:rsidR="003E1183" w:rsidRDefault="003E1183" w:rsidP="003E1183">
      <w:pPr>
        <w:jc w:val="center"/>
        <w:rPr>
          <w:rFonts w:ascii="Microsoft Sans Serif" w:hAnsi="Microsoft Sans Serif" w:cs="Arial"/>
          <w:b/>
          <w:bCs/>
          <w:color w:val="000000"/>
          <w:sz w:val="36"/>
          <w:szCs w:val="36"/>
        </w:rPr>
      </w:pPr>
    </w:p>
    <w:p w:rsidR="003E1183" w:rsidRDefault="003E1183" w:rsidP="003E1183">
      <w:pPr>
        <w:jc w:val="center"/>
        <w:rPr>
          <w:rFonts w:ascii="Microsoft Sans Serif" w:hAnsi="Microsoft Sans Serif" w:cs="Arial"/>
          <w:b/>
          <w:bCs/>
          <w:color w:val="000000"/>
          <w:sz w:val="36"/>
          <w:szCs w:val="36"/>
        </w:rPr>
      </w:pPr>
    </w:p>
    <w:p w:rsidR="003E1183" w:rsidRDefault="003E1183" w:rsidP="003E1183">
      <w:pPr>
        <w:jc w:val="cente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3E1183" w:rsidRDefault="003E1183" w:rsidP="002803CF">
      <w:pPr>
        <w:rPr>
          <w:rFonts w:ascii="Microsoft Sans Serif" w:hAnsi="Microsoft Sans Serif" w:cs="Arial"/>
          <w:b/>
          <w:bCs/>
          <w:color w:val="000000"/>
          <w:sz w:val="36"/>
          <w:szCs w:val="36"/>
        </w:rPr>
      </w:pPr>
    </w:p>
    <w:p w:rsidR="00124691" w:rsidRPr="00124691" w:rsidRDefault="00E95531" w:rsidP="002803CF">
      <w:pPr>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pict>
          <v:group id="Ομάδα 227" o:spid="_x0000_s1086" style="position:absolute;margin-left:-354.65pt;margin-top:11.95pt;width:71.55pt;height:31.25pt;z-index:251722752;mso-width-relative:margin;mso-height-relative:margin" coordorigin="-45024,1490" coordsize="908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">
            <v:shape id="Πλαίσιο κειμένου 232" o:spid="_x0000_s1087" type="#_x0000_t202" style="position:absolute;left:-45024;top:1490;width:3081;height:3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bE8MA&#10;AADcAAAADwAAAGRycy9kb3ducmV2LnhtbESPQUsDMRSE74L/IbyCN5vtFkTWpmURLEWo0NaDx0fy&#10;zC5uXpbk2a7/vhEEj8PMfMOsNlMY1JlS7iMbWMwrUMQ2up69gffTy/0jqCzIDofIZOCHMmzWtzcr&#10;bFy88IHOR/GqQDg3aKATGRuts+0oYJ7Hkbh4nzEFlCKT1y7hpcDDoOuqetABey4LHY703JH9On4H&#10;A6+HLdZ+u6v2yw9p37zYNidrzN1sap9ACU3yH/5r75yBelnD75ly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bbE8MAAADcAAAADwAAAAAAAAAAAAAAAACYAgAAZHJzL2Rv&#10;d25yZXYueG1sUEsFBgAAAAAEAAQA9QAAAIgDAAAAAA==&#10;" fillcolor="window" strokecolor="window" strokeweight=".5pt">
              <v:textbox>
                <w:txbxContent>
                  <w:p w:rsidR="00DC2E6E" w:rsidRPr="002764B7" w:rsidRDefault="00DC2E6E" w:rsidP="003E1183">
                    <w:pPr>
                      <w:rPr>
                        <w:rFonts w:ascii="Arial" w:hAnsi="Arial" w:cs="Arial"/>
                        <w:b/>
                        <w:color w:val="FF0000"/>
                        <w:sz w:val="40"/>
                        <w:szCs w:val="40"/>
                      </w:rPr>
                    </w:pPr>
                    <w:r>
                      <w:rPr>
                        <w:rFonts w:ascii="Arial" w:hAnsi="Arial" w:cs="Arial"/>
                        <w:b/>
                        <w:color w:val="FF0000"/>
                        <w:sz w:val="40"/>
                        <w:szCs w:val="40"/>
                      </w:rPr>
                      <w:t>2</w:t>
                    </w:r>
                  </w:p>
                </w:txbxContent>
              </v:textbox>
            </v:shape>
            <v:shape id="Ευθύγραμμο βέλος σύνδεσης 234" o:spid="_x0000_s1088" type="#_x0000_t32" style="position:absolute;left:-42841;top:3677;width:6903;height:17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3XXMQAAADcAAAADwAAAGRycy9kb3ducmV2LnhtbESPQWsCMRSE74X+h/AKXsTNqqXUrVGk&#10;UNCjuqV6e2xed1c3L0sSNf33jVDocZiZb5j5MppOXMn51rKCcZaDIK6sbrlWUO4/Rq8gfEDW2Fkm&#10;BT/kYbl4fJhjoe2Nt3TdhVokCPsCFTQh9IWUvmrIoM9sT5y8b+sMhiRdLbXDW4KbTk7y/EUabDkt&#10;NNjTe0PVeXcxCoafm+BOZngoZ/KrL3Edjy1FpQZPcfUGIlAM/+G/9lormEyf4X4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ddcxAAAANwAAAAPAAAAAAAAAAAA&#10;AAAAAKECAABkcnMvZG93bnJldi54bWxQSwUGAAAAAAQABAD5AAAAkgMAAAAA&#10;" strokecolor="red" strokeweight="2.25pt">
              <v:stroke endarrow="block"/>
            </v:shape>
          </v:group>
        </w:pict>
      </w:r>
      <w:r w:rsidR="002764B7">
        <w:rPr>
          <w:rFonts w:ascii="Microsoft Sans Serif" w:hAnsi="Microsoft Sans Serif" w:cs="Arial"/>
          <w:b/>
          <w:bCs/>
          <w:vanish/>
          <w:color w:val="000000"/>
          <w:sz w:val="36"/>
          <w:szCs w:val="36"/>
        </w:rPr>
        <w:cr/>
        <w:t>υφοπο;y</w:t>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r w:rsidR="002764B7">
        <w:rPr>
          <w:rFonts w:ascii="Microsoft Sans Serif" w:hAnsi="Microsoft Sans Serif" w:cs="Arial"/>
          <w:b/>
          <w:bCs/>
          <w:vanish/>
          <w:color w:val="000000"/>
          <w:sz w:val="36"/>
          <w:szCs w:val="36"/>
        </w:rPr>
        <w:pgNum/>
      </w:r>
    </w:p>
    <w:p w:rsidR="00124691" w:rsidRPr="003E1183" w:rsidRDefault="00E95531" w:rsidP="002803CF">
      <w:pPr>
        <w:rPr>
          <w:rFonts w:ascii="Microsoft Sans Serif" w:hAnsi="Microsoft Sans Serif" w:cs="Arial"/>
          <w:b/>
          <w:bCs/>
          <w:color w:val="000000"/>
          <w:sz w:val="36"/>
          <w:szCs w:val="36"/>
        </w:rPr>
      </w:pPr>
      <w:r w:rsidRPr="00E95531">
        <w:rPr>
          <w:rFonts w:ascii="Arial" w:hAnsi="Arial" w:cs="Arial"/>
          <w:b/>
          <w:bCs/>
          <w:noProof/>
          <w:color w:val="000000"/>
          <w:sz w:val="36"/>
          <w:szCs w:val="36"/>
          <w:lang w:val="en-US" w:eastAsia="en-US"/>
        </w:rPr>
        <w:pict>
          <v:shape id="Πλαίσιο κειμένου 7117" o:spid="_x0000_s1089" type="#_x0000_t202" style="position:absolute;margin-left:0;margin-top:785.3pt;width:99.2pt;height:28.35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BmswIAADU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C5HjBmswIA&#10;ADU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DC2E6E" w:rsidRPr="00CD65CA" w:rsidRDefault="00616622" w:rsidP="00CD65CA">
                  <w:pPr>
                    <w:suppressAutoHyphens/>
                    <w:autoSpaceDE w:val="0"/>
                    <w:autoSpaceDN w:val="0"/>
                    <w:adjustRightInd w:val="0"/>
                    <w:jc w:val="center"/>
                    <w:rPr>
                      <w:rFonts w:ascii="Arial" w:hAnsi="Arial"/>
                      <w:b/>
                      <w:sz w:val="36"/>
                      <w:szCs w:val="36"/>
                    </w:rPr>
                  </w:pPr>
                  <w:r>
                    <w:rPr>
                      <w:rFonts w:ascii="Arial" w:hAnsi="Arial"/>
                      <w:b/>
                      <w:sz w:val="36"/>
                      <w:szCs w:val="36"/>
                    </w:rPr>
                    <w:t>10</w:t>
                  </w:r>
                  <w:r w:rsidR="00DC2E6E" w:rsidRPr="00432B70">
                    <w:rPr>
                      <w:rFonts w:ascii="Arial" w:hAnsi="Arial"/>
                      <w:b/>
                      <w:sz w:val="36"/>
                      <w:szCs w:val="36"/>
                    </w:rPr>
                    <w:t xml:space="preserve"> / </w:t>
                  </w:r>
                  <w:r w:rsidR="00DC2E6E">
                    <w:rPr>
                      <w:rFonts w:ascii="Arial" w:hAnsi="Arial"/>
                      <w:b/>
                      <w:sz w:val="36"/>
                      <w:szCs w:val="36"/>
                    </w:rPr>
                    <w:t>160</w:t>
                  </w:r>
                </w:p>
              </w:txbxContent>
            </v:textbox>
            <w10:wrap anchorx="page" anchory="margin"/>
          </v:shape>
        </w:pict>
      </w:r>
    </w:p>
    <w:p w:rsidR="00124691" w:rsidRPr="00833B84" w:rsidRDefault="00124691" w:rsidP="003E1183">
      <w:pPr>
        <w:pBdr>
          <w:top w:val="single" w:sz="18" w:space="1" w:color="333333"/>
          <w:left w:val="single" w:sz="18" w:space="4" w:color="333333"/>
          <w:bottom w:val="single" w:sz="18" w:space="0" w:color="333333"/>
          <w:right w:val="single" w:sz="18" w:space="0" w:color="333333"/>
        </w:pBdr>
        <w:shd w:val="clear" w:color="auto" w:fill="FFFFAF"/>
        <w:jc w:val="center"/>
        <w:rPr>
          <w:rFonts w:ascii="Tahoma" w:hAnsi="Tahoma" w:cs="Arial"/>
          <w:b/>
          <w:bCs/>
          <w:color w:val="000000"/>
          <w:sz w:val="36"/>
          <w:szCs w:val="36"/>
        </w:rPr>
      </w:pPr>
      <w:r w:rsidRPr="00124691">
        <w:rPr>
          <w:rFonts w:ascii="Tahoma" w:hAnsi="Tahoma" w:cs="Arial"/>
          <w:b/>
          <w:bCs/>
          <w:color w:val="000000"/>
          <w:sz w:val="36"/>
          <w:szCs w:val="36"/>
        </w:rPr>
        <w:t>Συστατικά για Χαλβά</w:t>
      </w:r>
    </w:p>
    <w:p w:rsidR="00124691" w:rsidRPr="00124691" w:rsidRDefault="00E95531" w:rsidP="003E1183">
      <w:pPr>
        <w:pBdr>
          <w:top w:val="single" w:sz="18" w:space="1" w:color="333333"/>
          <w:left w:val="single" w:sz="18" w:space="4" w:color="333333"/>
          <w:bottom w:val="single" w:sz="18" w:space="0" w:color="333333"/>
          <w:right w:val="single" w:sz="18" w:space="0" w:color="333333"/>
        </w:pBdr>
        <w:shd w:val="clear" w:color="auto" w:fill="FFFFAF"/>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pict>
          <v:group id="Ομάδα 6021" o:spid="_x0000_s1090" style="position:absolute;margin-left:13.05pt;margin-top:2.9pt;width:332.95pt;height:159.75pt;z-index:251518976" coordsize="42284,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">
            <v:group id="Group 6421" o:spid="_x0000_s1091" style="position:absolute;left:7239;top:3333;width:26045;height:16955" coordorigin="1134,6714" coordsize="4956,4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CR7MUAAADdAAAADwAAAGRycy9kb3ducmV2LnhtbESPQYvCMBSE7wv+h/CE&#10;va1pXSxSjSKisgcRVgXx9miebbF5KU1s67/fCMIeh5n5hpkve1OJlhpXWlYQjyIQxJnVJecKzqft&#10;1xSE88gaK8uk4EkOlovBxxxTbTv+pfbocxEg7FJUUHhfp1K6rCCDbmRr4uDdbGPQB9nkUjfYBbip&#10;5DiKEmmw5LBQYE3rgrL78WEU7DrsVt/xpt3fb+vn9TQ5XPYxKfU57FczEJ56/x9+t3+0giSJxv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AkezFAAAA3QAA&#10;AA8AAAAAAAAAAAAAAAAAqgIAAGRycy9kb3ducmV2LnhtbFBLBQYAAAAABAAEAPoAAACcAwAAAAA=&#10;">
              <v:shape id="Picture 6422" o:spid="_x0000_s1092" type="#_x0000_t75" style="position:absolute;left:1134;top:6714;width:4956;height:46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4c0bGAAAA3QAAAA8AAABkcnMvZG93bnJldi54bWxEj09rAjEUxO9Cv0N4BS+i2aqsZWsUUQq9&#10;9KAWen1sXneXbl62Sdx/n74pFDwOM78ZZrvvTS1acr6yrOBpkYAgzq2uuFDwcX2dP4PwAVljbZkU&#10;DORhv3uYbDHTtuMztZdQiFjCPkMFZQhNJqXPSzLoF7Yhjt6XdQZDlK6Q2mEXy00tl0mSSoMVx4US&#10;GzqWlH9fbkZBOvu5DuZ9NW7c56G31p/cejwpNX3sDy8gAvXhHv6n33Tk0mQFf2/iE5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hzRsYAAADdAAAADwAAAAAAAAAAAAAA&#10;AACfAgAAZHJzL2Rvd25yZXYueG1sUEsFBgAAAAAEAAQA9wAAAJIDAAAAAA==&#10;">
                <v:imagedata r:id="rId29" o:title=""/>
              </v:shape>
              <v:group id="Group 6423" o:spid="_x0000_s1093" style="position:absolute;left:1527;top:6877;width:4390;height:4404" coordorigin="1527,6877" coordsize="4390,4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sA8YAAADdAAAADwAAAGRycy9kb3ducmV2LnhtbESPT2vCQBTE7wW/w/KE&#10;3uomtg0SXUVExYMU/APi7ZF9JsHs25Bdk/jtu4WCx2FmfsPMFr2pREuNKy0riEcRCOLM6pJzBefT&#10;5mMCwnlkjZVlUvAkB4v54G2GqbYdH6g9+lwECLsUFRTe16mULivIoBvZmjh4N9sY9EE2udQNdgFu&#10;KjmOokQaLDksFFjTqqDsfnwYBdsOu+VnvG7399vqeT19/1z2MSn1PuyXUxCeev8K/7d3WkGSR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5awDxgAAAN0A&#10;AAAPAAAAAAAAAAAAAAAAAKoCAABkcnMvZG93bnJldi54bWxQSwUGAAAAAAQABAD6AAAAnQMAAAAA&#10;">
                <v:oval id="Oval 6424" o:spid="_x0000_s1094" style="position:absolute;left:1527;top:6877;width:4390;height:4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xWscA&#10;AADdAAAADwAAAGRycy9kb3ducmV2LnhtbESPQWvCQBSE7wX/w/IEL6VujDaU6CrFImgFoSp4fWSf&#10;STD7NmZXE/99Vyj0OMzMN8xs0ZlK3KlxpWUFo2EEgjizuuRcwfGwevsA4TyyxsoyKXiQg8W89zLD&#10;VNuWf+i+97kIEHYpKii8r1MpXVaQQTe0NXHwzrYx6INscqkbbAPcVDKOokQaLDksFFjTsqDssr8Z&#10;Be1yMzmMr5tHfBrttsev9fdrXF2VGvS7zykIT53/D/+111pBkkTv8Hw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UcVrHAAAA3QAAAA8AAAAAAAAAAAAAAAAAmAIAAGRy&#10;cy9kb3ducmV2LnhtbFBLBQYAAAAABAAEAPUAAACMAwAAAAA=&#10;" filled="f" fillcolor="#cfc" strokeweight="2.25pt">
                  <v:textbox inset="2mm,1mm,2mm,1mm"/>
                </v:oval>
                <v:line id="Line 6425" o:spid="_x0000_s1095" style="position:absolute;visibility:visible" from="3695,6904" to="3695,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8QAAADdAAAADwAAAGRycy9kb3ducmV2LnhtbESPQWvCQBSE70L/w/IEb7qrSJDUVUQo&#10;5BAPpqW9PrKv2WD2bcyumv77bqHgcZiZb5jtfnSduNMQWs8algsFgrj2puVGw8f723wDIkRkg51n&#10;0vBDAfa7l8kWc+MffKZ7FRuRIBxy1GBj7HMpQ23JYVj4njh5335wGJMcGmkGfCS46+RKqUw6bDkt&#10;WOzpaKm+VDenYX0qrPkay1CeVfFJ7XV9vFZe69l0PLyCiDTGZ/i/XRgNWaYy+Hu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L77xAAAAN0AAAAPAAAAAAAAAAAA&#10;AAAAAKECAABkcnMvZG93bnJldi54bWxQSwUGAAAAAAQABAD5AAAAkgMAAAAA&#10;" strokeweight="2.25pt"/>
                <v:line id="Line 6426" o:spid="_x0000_s1096" style="position:absolute;flip:x y;visibility:visible" from="1824,7954" to="3723,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Jd8UAAADdAAAADwAAAGRycy9kb3ducmV2LnhtbESPQUvDQBSE70L/w/IK3uyuHqLEbksI&#10;FEov1VRoj4/sMwnNvg15axP/vSsIHoeZ+YZZb2ffqxuN0gW28LgyoIjr4DpuLHycdg8voCQiO+wD&#10;k4VvEthuFndrzF2Y+J1uVWxUgrDkaKGNcci1lrolj7IKA3HyPsPoMSY5NtqNOCW47/WTMZn22HFa&#10;aHGgsqX6Wn15C9ezXKpLIeV0ltIcTweZ34ra2vvlXLyCijTH//Bfe+8sZJl5ht836Qno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BJd8UAAADdAAAADwAAAAAAAAAA&#10;AAAAAAChAgAAZHJzL2Rvd25yZXYueG1sUEsFBgAAAAAEAAQA+QAAAJMDAAAAAA==&#10;" strokeweight="2.25pt"/>
              </v:group>
            </v:group>
            <v:shape id="Text Box 6428" o:spid="_x0000_s1097" type="#_x0000_t202" style="position:absolute;width:20092;height:3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mucYA&#10;AADdAAAADwAAAGRycy9kb3ducmV2LnhtbESPQWvCQBSE74L/YXmF3nTTCsGmrkGElEIFMQrt8ZF9&#10;JiHZt+nuVtN/7xYKHoeZ+YZZ5aPpxYWcby0reJonIIgrq1uuFZyOxWwJwgdkjb1lUvBLHvL1dLLC&#10;TNsrH+hShlpECPsMFTQhDJmUvmrIoJ/bgTh6Z+sMhihdLbXDa4SbXj4nSSoNthwXGhxo21DVlT9G&#10;wdd+973HQ39665ZFV35UC/dZL5R6fBg3ryACjeEe/m+/awVpmrzA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ZmucYAAADdAAAADwAAAAAAAAAAAAAAAACYAgAAZHJz&#10;L2Rvd25yZXYueG1sUEsFBgAAAAAEAAQA9QAAAIsDAAAAAA==&#10;" filled="f" fillcolor="#cfc" stroked="f">
              <v:textbox inset="2mm,1mm,2mm,1mm">
                <w:txbxContent>
                  <w:p w:rsidR="00DC2E6E" w:rsidRPr="00FF2831" w:rsidRDefault="00DC2E6E" w:rsidP="00D97D7F">
                    <w:pPr>
                      <w:pStyle w:val="a9"/>
                      <w:ind w:firstLine="0"/>
                      <w:rPr>
                        <w:sz w:val="36"/>
                      </w:rPr>
                    </w:pPr>
                    <w:r w:rsidRPr="00FF2831">
                      <w:rPr>
                        <w:sz w:val="36"/>
                      </w:rPr>
                      <w:t>Ελαιόλαδο</w:t>
                    </w:r>
                    <w:r>
                      <w:rPr>
                        <w:sz w:val="36"/>
                        <w:lang w:val="en-US"/>
                      </w:rPr>
                      <w:t xml:space="preserve"> </w:t>
                    </w:r>
                    <w:r w:rsidRPr="00FF2831">
                      <w:rPr>
                        <w:sz w:val="36"/>
                      </w:rPr>
                      <w:t>17%</w:t>
                    </w:r>
                  </w:p>
                </w:txbxContent>
              </v:textbox>
            </v:shape>
            <v:shape id="Text Box 6429" o:spid="_x0000_s1098" type="#_x0000_t202" style="position:absolute;left:22193;width:20091;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Z+cIA&#10;AADdAAAADwAAAGRycy9kb3ducmV2LnhtbERPTYvCMBC9L/gfwgje1tQVilSjiKAsrCBWQY9DM7al&#10;zaQmWa3/3hwW9vh434tVb1rxIOdrywom4wQEcWF1zaWC82n7OQPhA7LG1jIpeJGH1XLwscBM2ycf&#10;6ZGHUsQQ9hkqqELoMil9UZFBP7YdceRu1hkMEbpSaofPGG5a+ZUkqTRYc2yosKNNRUWT/xoF18P+&#10;fsBje941s22T/xRTdymnSo2G/XoOIlAf/sV/7m+tIE0ncX98E5+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Vn5wgAAAN0AAAAPAAAAAAAAAAAAAAAAAJgCAABkcnMvZG93&#10;bnJldi54bWxQSwUGAAAAAAQABAD1AAAAhwMAAAAA&#10;" filled="f" fillcolor="#cfc" stroked="f">
              <v:textbox inset="2mm,1mm,2mm,1mm">
                <w:txbxContent>
                  <w:p w:rsidR="00DC2E6E" w:rsidRPr="00FF2831" w:rsidRDefault="00DC2E6E" w:rsidP="00183BB9">
                    <w:pPr>
                      <w:pStyle w:val="a9"/>
                      <w:ind w:firstLine="0"/>
                      <w:rPr>
                        <w:sz w:val="36"/>
                      </w:rPr>
                    </w:pPr>
                    <w:r w:rsidRPr="00FF2831">
                      <w:rPr>
                        <w:sz w:val="36"/>
                      </w:rPr>
                      <w:t>Σιμιγδάλι</w:t>
                    </w:r>
                    <w:r>
                      <w:rPr>
                        <w:sz w:val="36"/>
                        <w:lang w:val="en-US"/>
                      </w:rPr>
                      <w:t xml:space="preserve"> </w:t>
                    </w:r>
                    <w:r w:rsidRPr="00FF2831">
                      <w:rPr>
                        <w:sz w:val="36"/>
                      </w:rPr>
                      <w:t>50%</w:t>
                    </w:r>
                  </w:p>
                </w:txbxContent>
              </v:textbox>
            </v:shape>
          </v:group>
        </w:pict>
      </w:r>
    </w:p>
    <w:p w:rsidR="00124691" w:rsidRPr="00124691" w:rsidRDefault="00124691" w:rsidP="003E1183">
      <w:pPr>
        <w:pBdr>
          <w:top w:val="single" w:sz="18" w:space="1" w:color="333333"/>
          <w:left w:val="single" w:sz="18" w:space="4" w:color="333333"/>
          <w:bottom w:val="single" w:sz="18" w:space="0" w:color="333333"/>
          <w:right w:val="single" w:sz="18" w:space="0" w:color="333333"/>
        </w:pBdr>
        <w:shd w:val="clear" w:color="auto" w:fill="FFFFAF"/>
        <w:rPr>
          <w:rFonts w:ascii="Microsoft Sans Serif" w:hAnsi="Microsoft Sans Serif" w:cs="Arial"/>
          <w:b/>
          <w:bCs/>
          <w:color w:val="000000"/>
          <w:sz w:val="36"/>
          <w:szCs w:val="36"/>
        </w:rPr>
      </w:pPr>
    </w:p>
    <w:p w:rsidR="00124691" w:rsidRPr="00124691" w:rsidRDefault="00124691" w:rsidP="003E1183">
      <w:pPr>
        <w:pBdr>
          <w:top w:val="single" w:sz="18" w:space="1" w:color="333333"/>
          <w:left w:val="single" w:sz="18" w:space="4" w:color="333333"/>
          <w:bottom w:val="single" w:sz="18" w:space="0" w:color="333333"/>
          <w:right w:val="single" w:sz="18" w:space="0" w:color="333333"/>
        </w:pBdr>
        <w:shd w:val="clear" w:color="auto" w:fill="FFFFAF"/>
        <w:rPr>
          <w:rFonts w:ascii="Microsoft Sans Serif" w:hAnsi="Microsoft Sans Serif" w:cs="Arial"/>
          <w:b/>
          <w:bCs/>
          <w:color w:val="000000"/>
          <w:sz w:val="36"/>
          <w:szCs w:val="36"/>
        </w:rPr>
      </w:pPr>
    </w:p>
    <w:p w:rsidR="00124691" w:rsidRPr="00124691" w:rsidRDefault="00E95531" w:rsidP="003E1183">
      <w:pPr>
        <w:pBdr>
          <w:top w:val="single" w:sz="18" w:space="1" w:color="333333"/>
          <w:left w:val="single" w:sz="18" w:space="4" w:color="333333"/>
          <w:bottom w:val="single" w:sz="18" w:space="0" w:color="333333"/>
          <w:right w:val="single" w:sz="18" w:space="0" w:color="333333"/>
        </w:pBdr>
        <w:shd w:val="clear" w:color="auto" w:fill="FFFFAF"/>
        <w:rPr>
          <w:rFonts w:ascii="Microsoft Sans Serif" w:hAnsi="Microsoft Sans Serif" w:cs="Arial"/>
          <w:b/>
          <w:bCs/>
          <w:color w:val="000000"/>
          <w:sz w:val="36"/>
          <w:szCs w:val="36"/>
        </w:rPr>
      </w:pPr>
      <w:r w:rsidRPr="00E95531">
        <w:rPr>
          <w:rFonts w:ascii="Microsoft Sans Serif" w:hAnsi="Microsoft Sans Serif" w:cs="Arial"/>
          <w:b/>
          <w:bCs/>
          <w:noProof/>
          <w:color w:val="000000"/>
          <w:sz w:val="36"/>
          <w:szCs w:val="36"/>
          <w:lang w:val="en-US" w:eastAsia="en-US"/>
        </w:rPr>
        <w:pict>
          <v:group id="Ομάδα 244" o:spid="_x0000_s1099" style="position:absolute;margin-left:-7.4pt;margin-top:22.85pt;width:327.15pt;height:77.8pt;z-index:251727872" coordsize="41545,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">
            <v:shape id="Text Box 6430" o:spid="_x0000_s1100" type="#_x0000_t202" style="position:absolute;top:6261;width:20091;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8YsUA&#10;AADdAAAADwAAAGRycy9kb3ducmV2LnhtbESPQWvCQBSE7wX/w/KE3uomFYKkrlIEi9CCGAV7fGRf&#10;k5Ds27i7avrvXUHwOMzMN8x8OZhOXMj5xrKCdJKAIC6tbrhScNiv32YgfEDW2FkmBf/kYbkYvcwx&#10;1/bKO7oUoRIRwj5HBXUIfS6lL2sy6Ce2J47en3UGQ5SuktrhNcJNJ9+TJJMGG44LNfa0qqlsi7NR&#10;8Lv9OW1x1x2+2tm6Lb7LqTtWU6Vex8PnB4hAQ3iGH+2NVpBla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fxixQAAAN0AAAAPAAAAAAAAAAAAAAAAAJgCAABkcnMv&#10;ZG93bnJldi54bWxQSwUGAAAAAAQABAD1AAAAigMAAAAA&#10;" filled="f" fillcolor="#cfc" stroked="f">
              <v:textbox inset="2mm,1mm,2mm,1mm">
                <w:txbxContent>
                  <w:p w:rsidR="00DC2E6E" w:rsidRPr="00FF2831" w:rsidRDefault="00DC2E6E" w:rsidP="00183BB9">
                    <w:pPr>
                      <w:pStyle w:val="a9"/>
                      <w:ind w:firstLine="0"/>
                      <w:rPr>
                        <w:sz w:val="36"/>
                      </w:rPr>
                    </w:pPr>
                    <w:r w:rsidRPr="00FF2831">
                      <w:rPr>
                        <w:sz w:val="36"/>
                      </w:rPr>
                      <w:t>Ζάχαρη</w:t>
                    </w:r>
                    <w:r>
                      <w:rPr>
                        <w:sz w:val="36"/>
                        <w:lang w:val="en-US"/>
                      </w:rPr>
                      <w:t xml:space="preserve"> </w:t>
                    </w:r>
                    <w:r w:rsidRPr="00FF2831">
                      <w:rPr>
                        <w:sz w:val="36"/>
                      </w:rPr>
                      <w:t>33%</w:t>
                    </w:r>
                  </w:p>
                  <w:p w:rsidR="00DC2E6E" w:rsidRDefault="00DC2E6E" w:rsidP="00124691"/>
                </w:txbxContent>
              </v:textbox>
            </v:shape>
            <v:shape id="Πλαίσιο κειμένου 241" o:spid="_x0000_s1101" type="#_x0000_t202" style="position:absolute;left:39557;width:1988;height:2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3hMMA&#10;AADcAAAADwAAAGRycy9kb3ducmV2LnhtbESPQYvCMBSE74L/ITzBm6bqskg1ii4IoniwKl4fzbMt&#10;bV5Kk9Xqr98ICx6HmfmGmS9bU4k7Na6wrGA0jEAQp1YXnCk4nzaDKQjnkTVWlknBkxwsF93OHGNt&#10;H3yke+IzESDsYlSQe1/HUro0J4NuaGvi4N1sY9AH2WRSN/gIcFPJcRR9S4MFh4Uca/rJKS2TX6Pg&#10;WBbrw/VWXhN0r4vf7+Rk85RK9XvtagbCU+s/4f/2VisYf43gf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U3hMMAAADcAAAADwAAAAAAAAAAAAAAAACYAgAAZHJzL2Rv&#10;d25yZXYueG1sUEsFBgAAAAAEAAQA9QAAAIgDAAAAAA==&#10;" fillcolor="yellow" strokecolor="window" strokeweight=".5pt">
              <v:textbox>
                <w:txbxContent>
                  <w:p w:rsidR="00DC2E6E" w:rsidRPr="002764B7" w:rsidRDefault="00DC2E6E" w:rsidP="003E1183">
                    <w:pPr>
                      <w:rPr>
                        <w:rFonts w:ascii="Arial" w:hAnsi="Arial" w:cs="Arial"/>
                        <w:b/>
                        <w:color w:val="FF0000"/>
                        <w:sz w:val="40"/>
                        <w:szCs w:val="40"/>
                      </w:rPr>
                    </w:pPr>
                  </w:p>
                </w:txbxContent>
              </v:textbox>
            </v:shape>
            <v:shape id="Πλαίσιο κειμένου 242" o:spid="_x0000_s1102" type="#_x0000_t202" style="position:absolute;left:39557;top:2882;width:1988;height:2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HIcYA&#10;AADcAAAADwAAAGRycy9kb3ducmV2LnhtbESPQWvCQBSE70L/w/KE3nRjlNpGVxGh1kKLaIvg7ZF9&#10;ZkOzb0N2jem/7xYEj8PMfMPMl52tREuNLx0rGA0TEMS50yUXCr6/XgfPIHxA1lg5JgW/5GG5eOjN&#10;MdPuyntqD6EQEcI+QwUmhDqT0ueGLPqhq4mjd3aNxRBlU0jd4DXCbSXTJHmSFkuOCwZrWhvKfw4X&#10;GynHk/942753ny2V4+luYjYv471Sj/1uNQMRqAv38K291QrSS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lHIcYAAADcAAAADwAAAAAAAAAAAAAAAACYAgAAZHJz&#10;L2Rvd25yZXYueG1sUEsFBgAAAAAEAAQA9QAAAIsDAAAAAA==&#10;" fillcolor="red" strokecolor="window" strokeweight=".5pt">
              <v:textbox>
                <w:txbxContent>
                  <w:p w:rsidR="00DC2E6E" w:rsidRPr="003E1183" w:rsidRDefault="00DC2E6E" w:rsidP="003E1183">
                    <w:pPr>
                      <w:rPr>
                        <w:rFonts w:ascii="Arial" w:hAnsi="Arial" w:cs="Arial"/>
                        <w:b/>
                        <w:color w:val="FF0000"/>
                        <w:sz w:val="40"/>
                        <w:szCs w:val="40"/>
                      </w:rPr>
                    </w:pPr>
                  </w:p>
                </w:txbxContent>
              </v:textbox>
            </v:shape>
            <v:shape id="Πλαίσιο κειμένου 243" o:spid="_x0000_s1103" type="#_x0000_t202" style="position:absolute;left:38961;top:6261;width:1988;height:2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rY8cA&#10;AADcAAAADwAAAGRycy9kb3ducmV2LnhtbESPW2sCMRSE3wv9D+EU+iKarTd0a5RSKIhP3lB8O92c&#10;7i7dnGyTuK7+elMo9HGYmW+Y2aI1lWjI+dKygpdeAoI4s7rkXMF+99GdgPABWWNlmRRcycNi/vgw&#10;w1TbC2+o2YZcRAj7FBUUIdSplD4ryKDv2Zo4el/WGQxRulxqh5cIN5XsJ8lYGiw5LhRY03tB2ff2&#10;bBQc1m6KeXX66dyMPzTlavQpjyOlnp/at1cQgdrwH/5rL7WC/nAAv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ha2PHAAAA3AAAAA8AAAAAAAAAAAAAAAAAmAIAAGRy&#10;cy9kb3ducmV2LnhtbFBLBQYAAAAABAAEAPUAAACMAwAAAAA=&#10;" fillcolor="#92d050" strokecolor="window" strokeweight=".5pt">
              <v:textbox>
                <w:txbxContent>
                  <w:p w:rsidR="00DC2E6E" w:rsidRPr="002764B7" w:rsidRDefault="00DC2E6E" w:rsidP="003E1183">
                    <w:pPr>
                      <w:rPr>
                        <w:rFonts w:ascii="Arial" w:hAnsi="Arial" w:cs="Arial"/>
                        <w:b/>
                        <w:color w:val="FF0000"/>
                        <w:sz w:val="40"/>
                        <w:szCs w:val="40"/>
                      </w:rPr>
                    </w:pPr>
                  </w:p>
                </w:txbxContent>
              </v:textbox>
            </v:shape>
          </v:group>
        </w:pict>
      </w:r>
      <w:r w:rsidRPr="00E95531">
        <w:rPr>
          <w:rFonts w:ascii="Microsoft Sans Serif" w:hAnsi="Microsoft Sans Serif" w:cs="Arial"/>
          <w:b/>
          <w:bCs/>
          <w:noProof/>
          <w:color w:val="000000"/>
          <w:sz w:val="36"/>
          <w:szCs w:val="36"/>
          <w:lang w:val="en-US" w:eastAsia="en-US"/>
        </w:rPr>
        <w:pict>
          <v:rect id="Rectangle 6427" o:spid="_x0000_s1868" style="position:absolute;margin-left:282.95pt;margin-top:9.55pt;width:123.65pt;height:91.45pt;z-index:251516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" filled="f" fillcolor="#cfc" strokeweight="2.25pt">
            <v:textbox inset="2mm,1mm,2mm,1mm"/>
          </v:rect>
        </w:pict>
      </w:r>
    </w:p>
    <w:p w:rsidR="00183BB9" w:rsidRDefault="00124691" w:rsidP="003E1183">
      <w:pPr>
        <w:pBdr>
          <w:top w:val="single" w:sz="18" w:space="1" w:color="333333"/>
          <w:left w:val="single" w:sz="18" w:space="4" w:color="333333"/>
          <w:bottom w:val="single" w:sz="18" w:space="0" w:color="333333"/>
          <w:right w:val="single" w:sz="18" w:space="0" w:color="333333"/>
        </w:pBdr>
        <w:shd w:val="clear" w:color="auto" w:fill="FFFFAF"/>
        <w:tabs>
          <w:tab w:val="left" w:pos="6120"/>
        </w:tabs>
        <w:rPr>
          <w:rFonts w:ascii="Microsoft Sans Serif" w:hAnsi="Microsoft Sans Serif" w:cs="Arial"/>
          <w:b/>
          <w:bCs/>
          <w:color w:val="000000"/>
          <w:sz w:val="36"/>
          <w:szCs w:val="36"/>
        </w:rPr>
      </w:pPr>
      <w:r w:rsidRPr="00124691">
        <w:rPr>
          <w:rFonts w:ascii="Arial" w:hAnsi="Arial" w:cs="Arial"/>
          <w:b/>
          <w:color w:val="FFCC00"/>
          <w:sz w:val="36"/>
          <w:szCs w:val="36"/>
        </w:rPr>
        <w:tab/>
      </w:r>
      <w:r w:rsidR="003E1183" w:rsidRPr="00616622">
        <w:rPr>
          <w:rFonts w:ascii="Arial" w:hAnsi="Arial" w:cs="Arial"/>
          <w:b/>
          <w:color w:val="FFCC00"/>
          <w:sz w:val="36"/>
          <w:szCs w:val="36"/>
        </w:rPr>
        <w:t xml:space="preserve">   </w:t>
      </w:r>
      <w:r w:rsidR="00183BB9" w:rsidRPr="00833B84">
        <w:rPr>
          <w:rFonts w:ascii="Microsoft Sans Serif" w:hAnsi="Microsoft Sans Serif" w:cs="Arial"/>
          <w:b/>
          <w:bCs/>
          <w:color w:val="000000"/>
          <w:sz w:val="36"/>
          <w:szCs w:val="36"/>
        </w:rPr>
        <w:t>Σιμιγδάλι</w:t>
      </w:r>
    </w:p>
    <w:p w:rsidR="00183BB9" w:rsidRPr="003E1183" w:rsidRDefault="003E1183" w:rsidP="003E1183">
      <w:pPr>
        <w:pBdr>
          <w:top w:val="single" w:sz="18" w:space="1" w:color="333333"/>
          <w:left w:val="single" w:sz="18" w:space="4" w:color="333333"/>
          <w:bottom w:val="single" w:sz="18" w:space="0" w:color="333333"/>
          <w:right w:val="single" w:sz="18" w:space="0" w:color="333333"/>
        </w:pBdr>
        <w:shd w:val="clear" w:color="auto" w:fill="FFFFAF"/>
        <w:tabs>
          <w:tab w:val="left" w:pos="6120"/>
        </w:tabs>
        <w:spacing w:before="120"/>
        <w:ind w:firstLine="6118"/>
        <w:rPr>
          <w:rFonts w:ascii="Arial" w:hAnsi="Arial" w:cs="Arial"/>
          <w:b/>
          <w:color w:val="000000"/>
          <w:sz w:val="36"/>
          <w:szCs w:val="36"/>
        </w:rPr>
      </w:pPr>
      <w:r w:rsidRPr="00616622">
        <w:rPr>
          <w:rFonts w:ascii="Microsoft Sans Serif" w:hAnsi="Microsoft Sans Serif" w:cs="Arial"/>
          <w:b/>
          <w:bCs/>
          <w:color w:val="000000"/>
          <w:sz w:val="36"/>
          <w:szCs w:val="36"/>
        </w:rPr>
        <w:t xml:space="preserve">    </w:t>
      </w:r>
      <w:r w:rsidR="00183BB9" w:rsidRPr="00833B84">
        <w:rPr>
          <w:rFonts w:ascii="Microsoft Sans Serif" w:hAnsi="Microsoft Sans Serif" w:cs="Arial"/>
          <w:b/>
          <w:bCs/>
          <w:color w:val="000000"/>
          <w:sz w:val="36"/>
          <w:szCs w:val="36"/>
        </w:rPr>
        <w:t>Ζάχαρη</w:t>
      </w:r>
    </w:p>
    <w:p w:rsidR="00124691" w:rsidRPr="00124691" w:rsidRDefault="00183BB9" w:rsidP="003E1183">
      <w:pPr>
        <w:pBdr>
          <w:top w:val="single" w:sz="18" w:space="1" w:color="333333"/>
          <w:left w:val="single" w:sz="18" w:space="4" w:color="333333"/>
          <w:bottom w:val="single" w:sz="18" w:space="0" w:color="333333"/>
          <w:right w:val="single" w:sz="18" w:space="0" w:color="333333"/>
        </w:pBdr>
        <w:shd w:val="clear" w:color="auto" w:fill="FFFFAF"/>
        <w:tabs>
          <w:tab w:val="left" w:pos="6120"/>
        </w:tabs>
        <w:spacing w:before="120"/>
        <w:rPr>
          <w:rFonts w:ascii="Microsoft Sans Serif" w:hAnsi="Microsoft Sans Serif" w:cs="Arial"/>
          <w:b/>
          <w:bCs/>
          <w:color w:val="000000"/>
          <w:sz w:val="36"/>
          <w:szCs w:val="36"/>
        </w:rPr>
      </w:pPr>
      <w:r w:rsidRPr="00833B84">
        <w:rPr>
          <w:rFonts w:ascii="Microsoft Sans Serif" w:hAnsi="Microsoft Sans Serif" w:cs="Arial"/>
          <w:b/>
          <w:bCs/>
          <w:color w:val="000000"/>
          <w:sz w:val="36"/>
          <w:szCs w:val="36"/>
        </w:rPr>
        <w:tab/>
      </w:r>
      <w:r w:rsidR="003E1183" w:rsidRPr="003E1183">
        <w:rPr>
          <w:rFonts w:ascii="Microsoft Sans Serif" w:hAnsi="Microsoft Sans Serif" w:cs="Arial"/>
          <w:b/>
          <w:bCs/>
          <w:color w:val="000000"/>
          <w:sz w:val="36"/>
          <w:szCs w:val="36"/>
        </w:rPr>
        <w:t xml:space="preserve"> </w:t>
      </w:r>
      <w:r w:rsidRPr="00833B84">
        <w:rPr>
          <w:rFonts w:ascii="Microsoft Sans Serif" w:hAnsi="Microsoft Sans Serif" w:cs="Arial"/>
          <w:b/>
          <w:bCs/>
          <w:color w:val="000000"/>
          <w:sz w:val="36"/>
          <w:szCs w:val="36"/>
        </w:rPr>
        <w:t xml:space="preserve"> Ελαιόλαδο</w:t>
      </w:r>
    </w:p>
    <w:p w:rsidR="00124691" w:rsidRPr="00183BB9" w:rsidRDefault="00124691" w:rsidP="003E1183">
      <w:pPr>
        <w:pBdr>
          <w:top w:val="single" w:sz="18" w:space="1" w:color="333333"/>
          <w:left w:val="single" w:sz="18" w:space="4" w:color="333333"/>
          <w:bottom w:val="single" w:sz="18" w:space="0" w:color="333333"/>
          <w:right w:val="single" w:sz="18" w:space="0" w:color="333333"/>
        </w:pBdr>
        <w:shd w:val="clear" w:color="auto" w:fill="FFFFAF"/>
        <w:rPr>
          <w:rFonts w:ascii="Microsoft Sans Serif" w:hAnsi="Microsoft Sans Serif" w:cs="Arial"/>
          <w:b/>
          <w:bCs/>
          <w:color w:val="000000"/>
          <w:sz w:val="36"/>
          <w:szCs w:val="36"/>
        </w:rPr>
      </w:pPr>
    </w:p>
    <w:p w:rsidR="003E1183" w:rsidRPr="00616622" w:rsidRDefault="003E1183" w:rsidP="002803CF">
      <w:pPr>
        <w:rPr>
          <w:rFonts w:ascii="Microsoft Sans Serif" w:hAnsi="Microsoft Sans Serif" w:cs="Arial"/>
          <w:b/>
          <w:bCs/>
          <w:color w:val="000080"/>
          <w:sz w:val="36"/>
          <w:szCs w:val="36"/>
        </w:rPr>
      </w:pPr>
      <w:r w:rsidRPr="00616622">
        <w:rPr>
          <w:rFonts w:ascii="Microsoft Sans Serif" w:hAnsi="Microsoft Sans Serif" w:cs="Arial"/>
          <w:b/>
          <w:bCs/>
          <w:color w:val="000080"/>
          <w:sz w:val="36"/>
          <w:szCs w:val="36"/>
        </w:rPr>
        <w:t xml:space="preserve"> </w:t>
      </w:r>
    </w:p>
    <w:p w:rsidR="003E1183" w:rsidRPr="003E1183" w:rsidRDefault="00124691">
      <w:pPr>
        <w:rPr>
          <w:rFonts w:ascii="Microsoft Sans Serif" w:hAnsi="Microsoft Sans Serif" w:cs="Arial"/>
          <w:b/>
          <w:color w:val="000000"/>
          <w:sz w:val="36"/>
          <w:szCs w:val="36"/>
        </w:rPr>
      </w:pPr>
      <w:r w:rsidRPr="00124691">
        <w:rPr>
          <w:rFonts w:ascii="Microsoft Sans Serif" w:hAnsi="Microsoft Sans Serif" w:cs="Arial"/>
          <w:b/>
          <w:bCs/>
          <w:color w:val="000080"/>
          <w:sz w:val="36"/>
          <w:szCs w:val="36"/>
        </w:rPr>
        <w:t>Εικ</w:t>
      </w:r>
      <w:r w:rsidRPr="00124691">
        <w:rPr>
          <w:rFonts w:ascii="Microsoft Sans Serif" w:hAnsi="Microsoft Sans Serif" w:cs="Arial"/>
          <w:b/>
          <w:color w:val="000080"/>
          <w:sz w:val="36"/>
          <w:szCs w:val="36"/>
        </w:rPr>
        <w:t>ό</w:t>
      </w:r>
      <w:r w:rsidRPr="00124691">
        <w:rPr>
          <w:rFonts w:ascii="Microsoft Sans Serif" w:hAnsi="Microsoft Sans Serif" w:cs="Arial"/>
          <w:b/>
          <w:bCs/>
          <w:color w:val="000080"/>
          <w:sz w:val="36"/>
          <w:szCs w:val="36"/>
        </w:rPr>
        <w:t xml:space="preserve">να </w:t>
      </w:r>
      <w:r w:rsidRPr="00124691">
        <w:rPr>
          <w:rFonts w:ascii="Microsoft Sans Serif" w:hAnsi="Microsoft Sans Serif" w:cs="Arial"/>
          <w:b/>
          <w:color w:val="000080"/>
          <w:sz w:val="36"/>
          <w:szCs w:val="36"/>
        </w:rPr>
        <w:t>9.3.</w:t>
      </w:r>
      <w:r w:rsidRPr="00124691">
        <w:rPr>
          <w:rFonts w:ascii="Microsoft Sans Serif" w:hAnsi="Microsoft Sans Serif" w:cs="Arial"/>
          <w:b/>
          <w:color w:val="000000"/>
          <w:sz w:val="36"/>
          <w:szCs w:val="36"/>
        </w:rPr>
        <w:t xml:space="preserve"> Κατανομή ποσοστών των συστατικών του χαλβά</w:t>
      </w:r>
    </w:p>
    <w:p w:rsidR="00124691" w:rsidRPr="006B3E45" w:rsidRDefault="00124691" w:rsidP="002803CF">
      <w:pPr>
        <w:rPr>
          <w:rFonts w:ascii="Tahoma" w:hAnsi="Tahoma" w:cs="Tahoma"/>
          <w:b/>
          <w:color w:val="000000"/>
          <w:sz w:val="36"/>
          <w:szCs w:val="36"/>
        </w:rPr>
      </w:pPr>
      <w:r w:rsidRPr="006B3E45">
        <w:rPr>
          <w:rFonts w:ascii="Tahoma" w:hAnsi="Tahoma" w:cs="Tahoma"/>
          <w:b/>
          <w:color w:val="000000"/>
          <w:sz w:val="36"/>
          <w:szCs w:val="36"/>
        </w:rPr>
        <w:lastRenderedPageBreak/>
        <w:t>9.2 Δημιουργία μιας παρουσίασης</w:t>
      </w:r>
      <w:r w:rsidR="00E95531" w:rsidRPr="00E95531">
        <w:rPr>
          <w:rFonts w:ascii="Arial" w:hAnsi="Arial" w:cs="Arial"/>
          <w:b/>
          <w:noProof/>
          <w:color w:val="000000"/>
          <w:sz w:val="36"/>
          <w:szCs w:val="36"/>
          <w:lang w:val="en-US" w:eastAsia="en-US"/>
        </w:rPr>
        <w:pict>
          <v:shape id="_x0000_s1104" type="#_x0000_t202" style="position:absolute;margin-left:248.15pt;margin-top:785.3pt;width:99.2pt;height:28.35pt;z-index:251527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5fsgIAADIFAAAOAAAAZHJzL2Uyb0RvYy54bWysVEtu2zAQ3RfoHQjuHUmO7FiC5SBxqqJA&#10;+gHSHoCWKIsoRaokbSktuip6j16gKLrooj/kBsqVOqRsx+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8weeX7IC&#10;AAAy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616622" w:rsidP="005F125B">
                  <w:pPr>
                    <w:suppressAutoHyphens/>
                    <w:autoSpaceDE w:val="0"/>
                    <w:autoSpaceDN w:val="0"/>
                    <w:adjustRightInd w:val="0"/>
                    <w:jc w:val="center"/>
                    <w:rPr>
                      <w:rFonts w:ascii="Arial" w:hAnsi="Arial"/>
                      <w:b/>
                      <w:sz w:val="36"/>
                      <w:szCs w:val="36"/>
                    </w:rPr>
                  </w:pPr>
                  <w:r>
                    <w:rPr>
                      <w:rFonts w:ascii="Arial" w:hAnsi="Arial"/>
                      <w:b/>
                      <w:sz w:val="36"/>
                      <w:szCs w:val="36"/>
                    </w:rPr>
                    <w:t>11</w:t>
                  </w:r>
                  <w:r w:rsidR="00DC2E6E" w:rsidRPr="00432B70">
                    <w:rPr>
                      <w:rFonts w:ascii="Arial" w:hAnsi="Arial"/>
                      <w:b/>
                      <w:sz w:val="36"/>
                      <w:szCs w:val="36"/>
                    </w:rPr>
                    <w:t xml:space="preserve"> /</w:t>
                  </w:r>
                  <w:r>
                    <w:rPr>
                      <w:rFonts w:ascii="Arial" w:hAnsi="Arial"/>
                      <w:b/>
                      <w:sz w:val="36"/>
                      <w:szCs w:val="36"/>
                      <w:lang w:val="en-US"/>
                    </w:rPr>
                    <w:t xml:space="preserve"> </w:t>
                  </w:r>
                  <w:r w:rsidR="00DC2E6E">
                    <w:rPr>
                      <w:rFonts w:ascii="Arial" w:hAnsi="Arial"/>
                      <w:b/>
                      <w:sz w:val="36"/>
                      <w:szCs w:val="36"/>
                    </w:rPr>
                    <w:t>160</w:t>
                  </w:r>
                </w:p>
              </w:txbxContent>
            </v:textbox>
            <w10:wrap anchorx="page" anchory="page"/>
          </v:shape>
        </w:pict>
      </w:r>
    </w:p>
    <w:p w:rsidR="00124691" w:rsidRPr="00124691" w:rsidRDefault="00124691" w:rsidP="002803CF">
      <w:pPr>
        <w:ind w:firstLine="720"/>
        <w:rPr>
          <w:rFonts w:ascii="Arial" w:hAnsi="Arial" w:cs="Arial"/>
          <w:b/>
          <w:color w:val="000000"/>
          <w:sz w:val="36"/>
          <w:szCs w:val="36"/>
        </w:rPr>
      </w:pPr>
    </w:p>
    <w:p w:rsidR="00124691" w:rsidRPr="00124691" w:rsidRDefault="00124691" w:rsidP="002803CF">
      <w:pPr>
        <w:ind w:firstLine="720"/>
        <w:rPr>
          <w:rFonts w:ascii="Arial" w:hAnsi="Arial" w:cs="Arial"/>
          <w:b/>
          <w:color w:val="000000"/>
          <w:sz w:val="36"/>
          <w:szCs w:val="36"/>
        </w:rPr>
      </w:pPr>
      <w:r w:rsidRPr="00124691">
        <w:rPr>
          <w:rFonts w:ascii="Arial" w:hAnsi="Arial" w:cs="Arial"/>
          <w:b/>
          <w:color w:val="000000"/>
          <w:sz w:val="36"/>
          <w:szCs w:val="36"/>
        </w:rPr>
        <w:t xml:space="preserve">Όταν θέλουμε να δημιουργήσου-με διαφάνειες για μια παρουσίαση, το κατάλληλο λογισμικό είναι ένα </w:t>
      </w:r>
      <w:r w:rsidRPr="00124691">
        <w:rPr>
          <w:rFonts w:ascii="Tahoma" w:hAnsi="Tahoma" w:cs="Arial"/>
          <w:b/>
          <w:bCs/>
          <w:color w:val="000000"/>
          <w:sz w:val="36"/>
          <w:szCs w:val="36"/>
        </w:rPr>
        <w:t>λογισμικό Παρουσιάσεων</w:t>
      </w:r>
      <w:r w:rsidRPr="00124691">
        <w:rPr>
          <w:rFonts w:ascii="Arial" w:hAnsi="Arial" w:cs="Arial"/>
          <w:b/>
          <w:color w:val="000000"/>
          <w:sz w:val="36"/>
          <w:szCs w:val="36"/>
        </w:rPr>
        <w:t>. Στην περιοχή εργασίας του λογισμικού εισάγουμε κείμενο, εικόνες και γραφήματα με τη λογική σειρά που θέλουμε να παρουσιάσουμε τις πληροφορίες.</w:t>
      </w:r>
    </w:p>
    <w:p w:rsidR="00124691" w:rsidRPr="00124691" w:rsidRDefault="00124691" w:rsidP="002803CF">
      <w:pPr>
        <w:ind w:firstLine="720"/>
        <w:rPr>
          <w:rFonts w:ascii="Arial" w:hAnsi="Arial" w:cs="Arial"/>
          <w:b/>
          <w:color w:val="000000"/>
          <w:sz w:val="36"/>
          <w:szCs w:val="36"/>
        </w:rPr>
      </w:pPr>
      <w:r w:rsidRPr="00124691">
        <w:rPr>
          <w:rFonts w:ascii="Arial" w:hAnsi="Arial" w:cs="Arial"/>
          <w:b/>
          <w:color w:val="000000"/>
          <w:sz w:val="36"/>
          <w:szCs w:val="36"/>
        </w:rPr>
        <w:t>Σε κάθε σειρά διαφανειών είναι ωραίο να έχουμε στο παρασκήνιο (</w:t>
      </w:r>
      <w:r w:rsidRPr="00124691">
        <w:rPr>
          <w:rFonts w:ascii="Arial" w:hAnsi="Arial" w:cs="Arial"/>
          <w:b/>
          <w:color w:val="000000"/>
          <w:sz w:val="36"/>
          <w:szCs w:val="36"/>
          <w:lang w:val="en-US"/>
        </w:rPr>
        <w:t>background</w:t>
      </w:r>
      <w:r w:rsidRPr="00124691">
        <w:rPr>
          <w:rFonts w:ascii="Arial" w:hAnsi="Arial" w:cs="Arial"/>
          <w:b/>
          <w:color w:val="000000"/>
          <w:sz w:val="36"/>
          <w:szCs w:val="36"/>
        </w:rPr>
        <w:t>) ένα γραφικό φόντο.</w:t>
      </w:r>
    </w:p>
    <w:p w:rsidR="00124691" w:rsidRPr="00124691" w:rsidRDefault="00124691" w:rsidP="002803CF">
      <w:pPr>
        <w:rPr>
          <w:rFonts w:ascii="Arial" w:hAnsi="Arial" w:cs="Arial"/>
          <w:b/>
          <w:color w:val="000000"/>
          <w:sz w:val="36"/>
          <w:szCs w:val="36"/>
        </w:rPr>
      </w:pPr>
      <w:r w:rsidRPr="00124691">
        <w:rPr>
          <w:rFonts w:ascii="Wingdings 2" w:hAnsi="Wingdings 2" w:cs="Arial"/>
          <w:b/>
          <w:color w:val="000000"/>
          <w:sz w:val="36"/>
          <w:szCs w:val="36"/>
        </w:rPr>
        <w:t></w:t>
      </w:r>
      <w:r w:rsidRPr="00124691">
        <w:rPr>
          <w:rFonts w:ascii="Arial" w:hAnsi="Arial" w:cs="Arial"/>
          <w:b/>
          <w:color w:val="000000"/>
          <w:sz w:val="36"/>
          <w:szCs w:val="36"/>
        </w:rPr>
        <w:t xml:space="preserve"> Από το μενού επιλογών με την επιλογή «Εισαγωγή </w:t>
      </w:r>
      <w:r w:rsidRPr="00124691">
        <w:rPr>
          <w:rFonts w:ascii="Arial" w:hAnsi="Arial" w:cs="Arial"/>
          <w:b/>
          <w:color w:val="000000"/>
          <w:sz w:val="36"/>
          <w:szCs w:val="36"/>
        </w:rPr>
        <w:sym w:font="Wingdings 3" w:char="F0AA"/>
      </w:r>
      <w:r w:rsidRPr="00124691">
        <w:rPr>
          <w:rFonts w:ascii="Arial" w:hAnsi="Arial" w:cs="Arial"/>
          <w:b/>
          <w:color w:val="000000"/>
          <w:sz w:val="36"/>
          <w:szCs w:val="36"/>
        </w:rPr>
        <w:t xml:space="preserve"> Πλαίσιο κειμένου» μπορούμε να γράψουμε κείμενο σε μια διαφάνεια.</w:t>
      </w:r>
    </w:p>
    <w:p w:rsidR="00833B84" w:rsidRDefault="00124691" w:rsidP="002803CF">
      <w:pPr>
        <w:rPr>
          <w:rFonts w:ascii="Arial" w:hAnsi="Arial" w:cs="Arial"/>
          <w:b/>
          <w:color w:val="000000"/>
          <w:sz w:val="36"/>
          <w:szCs w:val="36"/>
        </w:rPr>
      </w:pPr>
      <w:r w:rsidRPr="00124691">
        <w:rPr>
          <w:rFonts w:ascii="Wingdings 2" w:hAnsi="Wingdings 2" w:cs="Arial"/>
          <w:b/>
          <w:color w:val="000000"/>
          <w:sz w:val="36"/>
          <w:szCs w:val="36"/>
        </w:rPr>
        <w:t></w:t>
      </w:r>
      <w:r w:rsidRPr="00124691">
        <w:rPr>
          <w:rFonts w:ascii="Arial" w:hAnsi="Arial" w:cs="Arial"/>
          <w:b/>
          <w:color w:val="000000"/>
          <w:sz w:val="36"/>
          <w:szCs w:val="36"/>
        </w:rPr>
        <w:t xml:space="preserve"> Με την επιλογή «Εισαγωγή </w:t>
      </w:r>
      <w:r w:rsidRPr="00124691">
        <w:rPr>
          <w:rFonts w:ascii="Arial" w:hAnsi="Arial" w:cs="Arial"/>
          <w:b/>
          <w:color w:val="000000"/>
          <w:sz w:val="36"/>
          <w:szCs w:val="36"/>
        </w:rPr>
        <w:sym w:font="Wingdings 3" w:char="F0AA"/>
      </w:r>
      <w:r w:rsidRPr="00124691">
        <w:rPr>
          <w:rFonts w:ascii="Arial" w:hAnsi="Arial" w:cs="Arial"/>
          <w:b/>
          <w:color w:val="000000"/>
          <w:sz w:val="36"/>
          <w:szCs w:val="36"/>
        </w:rPr>
        <w:t xml:space="preserve"> Νέα διαφάνεια»</w:t>
      </w:r>
      <w:r w:rsidR="00B35A67">
        <w:rPr>
          <w:rFonts w:ascii="Arial" w:hAnsi="Arial" w:cs="Arial"/>
          <w:b/>
          <w:color w:val="000000"/>
          <w:sz w:val="36"/>
          <w:szCs w:val="36"/>
        </w:rPr>
        <w:t xml:space="preserve"> εισά-</w:t>
      </w:r>
      <w:r w:rsidRPr="00124691">
        <w:rPr>
          <w:rFonts w:ascii="Arial" w:hAnsi="Arial" w:cs="Arial"/>
          <w:b/>
          <w:color w:val="000000"/>
          <w:sz w:val="36"/>
          <w:szCs w:val="36"/>
        </w:rPr>
        <w:t xml:space="preserve"> γουμε νέες διαφάνειες στην παρουσίασή μας.</w:t>
      </w:r>
    </w:p>
    <w:p w:rsidR="00616622" w:rsidRDefault="00616622" w:rsidP="002803CF">
      <w:pPr>
        <w:rPr>
          <w:rFonts w:ascii="Arial" w:hAnsi="Arial" w:cs="Arial"/>
          <w:b/>
          <w:color w:val="000000"/>
          <w:sz w:val="36"/>
          <w:szCs w:val="36"/>
        </w:rPr>
      </w:pPr>
      <w:r w:rsidRPr="00616622">
        <w:rPr>
          <w:rFonts w:ascii="Arial" w:hAnsi="Arial" w:cs="Arial"/>
          <w:b/>
          <w:color w:val="000000"/>
          <w:sz w:val="36"/>
          <w:szCs w:val="36"/>
        </w:rPr>
        <w:t xml:space="preserve">Από το λογισμικό Υπολογιστικά Φύλλα με τη λει- τουργία </w:t>
      </w:r>
      <w:r w:rsidRPr="00616622">
        <w:rPr>
          <w:rFonts w:ascii="Tahoma" w:hAnsi="Tahoma" w:cs="Tahoma"/>
          <w:b/>
          <w:color w:val="000000"/>
          <w:sz w:val="36"/>
          <w:szCs w:val="36"/>
        </w:rPr>
        <w:t>Αντιγραφή-Επικόλληση</w:t>
      </w:r>
      <w:r w:rsidRPr="00616622">
        <w:rPr>
          <w:rFonts w:ascii="Arial" w:hAnsi="Arial" w:cs="Arial"/>
          <w:b/>
          <w:color w:val="000000"/>
          <w:sz w:val="36"/>
          <w:szCs w:val="36"/>
        </w:rPr>
        <w:t xml:space="preserve"> μπορούμε να εισά- γουμε είτε πίνακες με δεδομένα είτε τα γραφήματα που έχουμε δημιουργήσει.</w:t>
      </w:r>
    </w:p>
    <w:p w:rsidR="00616622" w:rsidRDefault="00616622" w:rsidP="002803CF">
      <w:pPr>
        <w:rPr>
          <w:rFonts w:ascii="Arial" w:hAnsi="Arial" w:cs="Arial"/>
          <w:b/>
          <w:color w:val="000000"/>
          <w:sz w:val="36"/>
          <w:szCs w:val="36"/>
        </w:rPr>
      </w:pPr>
    </w:p>
    <w:p w:rsidR="00124691" w:rsidRPr="008311D5" w:rsidRDefault="00833B84" w:rsidP="002803CF">
      <w:pPr>
        <w:rPr>
          <w:rFonts w:ascii="Arial" w:hAnsi="Arial" w:cs="Arial"/>
          <w:b/>
          <w:color w:val="000000"/>
          <w:sz w:val="36"/>
          <w:szCs w:val="36"/>
        </w:rPr>
      </w:pPr>
      <w:r>
        <w:rPr>
          <w:rFonts w:ascii="Arial" w:hAnsi="Arial" w:cs="Arial"/>
          <w:b/>
          <w:color w:val="000000"/>
          <w:sz w:val="36"/>
          <w:szCs w:val="36"/>
        </w:rPr>
        <w:br w:type="page"/>
      </w:r>
    </w:p>
    <w:p w:rsidR="00124691" w:rsidRPr="00124691" w:rsidRDefault="00E95531" w:rsidP="002803CF">
      <w:pPr>
        <w:rPr>
          <w:sz w:val="36"/>
          <w:szCs w:val="36"/>
        </w:rPr>
      </w:pPr>
      <w:r w:rsidRPr="00E95531">
        <w:rPr>
          <w:noProof/>
          <w:sz w:val="36"/>
          <w:szCs w:val="36"/>
          <w:lang w:val="en-US" w:eastAsia="en-US"/>
        </w:rPr>
        <w:lastRenderedPageBreak/>
        <w:pict>
          <v:group id="Group 944" o:spid="_x0000_s1105" style="position:absolute;margin-left:-.35pt;margin-top:-1.15pt;width:482.05pt;height:409pt;z-index:251834880" coordorigin="546,1110" coordsize="10124,84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&#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YA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EQAAAABSZ2h0bG9uZwAAAWw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jRjNjUy&#10;ZDgxLTM2YTQtMTFkZi04NGIzLWVmNTEwMDdmODIyOCcKICB4bWxuczp4YXBNTT0naHR0cDovL25z&#10;LmFkb2JlLmNvbS94YXAvMS4wL21tLyc+CiAgPHhhcE1NOkRvY3VtZW50SUQ+YWRvYmU6ZG9jaWQ6&#10;cGhvdG9zaG9wOjk4N2Y1N2Q4LTM2YTAtMTFkZi04NGIzLWVmNTEwMDdmODIyOD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BoAAAAAUmdo&#10;dGxvbmcAAAC6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mUzZGI1ZjAtMzcyMi0x&#10;MWRmLWExNmItYTU1ZThhOGU5MTg2JwogIHhtbG5zOnhhcE1NPSdodHRwOi8vbnMuYWRvYmUuY29t&#10;L3hhcC8xLjAvbW0vJz4KICA8eGFwTU06RG9jdW1lbnRJRD5hZG9iZTpkb2NpZDpwaG90b3Nob3A6&#10;ZGQ4MGE0MDktMzcyMS0xMWRmLWExNmItYTU1ZThhOGU5MTg2PC94YXBNTTpEb2N1bWVudElEPgog&#10;PC9yZGY6RGVzY3JpcHRpb24+Cgo8L3JkZjpSREY+CjwveDp4Y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B0AAAAAUmdodGxvbmcAAAC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">
            <v:shape id="Text Box 6441" o:spid="_x0000_s1106" type="#_x0000_t202" style="position:absolute;left:577;top:1887;width:10093;height: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qZscA&#10;AADdAAAADwAAAGRycy9kb3ducmV2LnhtbESPT2vCQBTE70K/w/IKXkQ3WqgxuooU+od6ilGKt9fs&#10;Mwlm34bsqvHbu0Khx2FmfsMsVp2pxYVaV1lWMB5FIIhzqysuFOyy92EMwnlkjbVlUnAjB6vlU2+B&#10;ibZXTumy9YUIEHYJKii9bxIpXV6SQTeyDXHwjrY16INsC6lbvAa4qeUkil6lwYrDQokNvZWUn7Zn&#10;o+DjhjzI0pfP7Dc9xOfvn81sf5gq1X/u1nMQnjr/H/5rf2kF8TQew+N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F6mbHAAAA3QAAAA8AAAAAAAAAAAAAAAAAmAIAAGRy&#10;cy9kb3ducmV2LnhtbFBLBQYAAAAABAAEAPUAAACMAwAAAAA=&#10;" fillcolor="#9cf" strokecolor="#969696" strokeweight="3pt">
              <v:textbox inset=".5mm,.3mm,.5mm,.3mm">
                <w:txbxContent>
                  <w:p w:rsidR="00DC2E6E" w:rsidRPr="00A35A99" w:rsidRDefault="00DC2E6E" w:rsidP="00A35A99">
                    <w:pPr>
                      <w:rPr>
                        <w:rFonts w:ascii="Arial" w:hAnsi="Arial" w:cs="Arial"/>
                        <w:b/>
                        <w:color w:val="000000"/>
                        <w:sz w:val="36"/>
                        <w:szCs w:val="36"/>
                      </w:rPr>
                    </w:pPr>
                    <w:r>
                      <w:rPr>
                        <w:rFonts w:ascii="Arial" w:hAnsi="Arial" w:cs="Arial"/>
                        <w:b/>
                        <w:color w:val="000000"/>
                        <w:sz w:val="36"/>
                        <w:szCs w:val="36"/>
                      </w:rPr>
                      <w:t>Αρχείο</w:t>
                    </w:r>
                    <w:r w:rsidRPr="00A35A99">
                      <w:rPr>
                        <w:rFonts w:ascii="Arial" w:hAnsi="Arial" w:cs="Arial"/>
                        <w:b/>
                        <w:color w:val="000000"/>
                        <w:sz w:val="36"/>
                        <w:szCs w:val="36"/>
                      </w:rPr>
                      <w:t xml:space="preserve"> </w:t>
                    </w:r>
                    <w:r w:rsidRPr="006B7FE6">
                      <w:rPr>
                        <w:rFonts w:ascii="Arial" w:hAnsi="Arial" w:cs="Arial"/>
                        <w:b/>
                        <w:color w:val="000000"/>
                        <w:sz w:val="36"/>
                        <w:szCs w:val="36"/>
                      </w:rPr>
                      <w:t>Επεξεργασία   Προβολή</w:t>
                    </w:r>
                    <w:r w:rsidRPr="00A35A99">
                      <w:rPr>
                        <w:rFonts w:ascii="Arial" w:hAnsi="Arial" w:cs="Arial"/>
                        <w:b/>
                        <w:color w:val="000000"/>
                        <w:sz w:val="36"/>
                        <w:szCs w:val="36"/>
                      </w:rPr>
                      <w:t xml:space="preserve"> </w:t>
                    </w:r>
                    <w:r>
                      <w:rPr>
                        <w:rFonts w:ascii="Arial" w:hAnsi="Arial" w:cs="Arial"/>
                        <w:b/>
                        <w:color w:val="000000"/>
                        <w:sz w:val="36"/>
                        <w:szCs w:val="36"/>
                      </w:rPr>
                      <w:t xml:space="preserve">Εισαγωγή </w:t>
                    </w:r>
                    <w:r w:rsidRPr="006B7FE6">
                      <w:rPr>
                        <w:rFonts w:ascii="Arial" w:hAnsi="Arial" w:cs="Arial"/>
                        <w:b/>
                        <w:color w:val="000000"/>
                        <w:sz w:val="36"/>
                        <w:szCs w:val="36"/>
                      </w:rPr>
                      <w:t>Μορφή            Εργαλεία</w:t>
                    </w:r>
                    <w:r w:rsidRPr="00A35A99">
                      <w:rPr>
                        <w:rFonts w:ascii="Arial" w:hAnsi="Arial" w:cs="Arial"/>
                        <w:b/>
                        <w:color w:val="000000"/>
                        <w:sz w:val="36"/>
                        <w:szCs w:val="36"/>
                      </w:rPr>
                      <w:t xml:space="preserve"> </w:t>
                    </w:r>
                    <w:r w:rsidRPr="006B7FE6">
                      <w:rPr>
                        <w:rFonts w:ascii="Arial" w:hAnsi="Arial" w:cs="Arial"/>
                        <w:b/>
                        <w:color w:val="000000"/>
                        <w:sz w:val="36"/>
                        <w:szCs w:val="36"/>
                      </w:rPr>
                      <w:t>Προβολή παρουσίασης</w:t>
                    </w:r>
                    <w:r w:rsidRPr="00A35A99">
                      <w:rPr>
                        <w:rFonts w:ascii="Arial" w:hAnsi="Arial" w:cs="Arial"/>
                        <w:b/>
                        <w:color w:val="000000"/>
                        <w:sz w:val="36"/>
                        <w:szCs w:val="36"/>
                      </w:rPr>
                      <w:t xml:space="preserve"> </w:t>
                    </w:r>
                    <w:r w:rsidRPr="006B7FE6">
                      <w:rPr>
                        <w:rFonts w:ascii="Arial" w:hAnsi="Arial" w:cs="Arial"/>
                        <w:b/>
                        <w:color w:val="000000"/>
                        <w:sz w:val="36"/>
                        <w:szCs w:val="36"/>
                      </w:rPr>
                      <w:t>Παρ</w:t>
                    </w:r>
                    <w:r>
                      <w:rPr>
                        <w:rFonts w:ascii="Arial" w:hAnsi="Arial" w:cs="Arial"/>
                        <w:b/>
                        <w:color w:val="000000"/>
                        <w:sz w:val="36"/>
                        <w:szCs w:val="36"/>
                      </w:rPr>
                      <w:t xml:space="preserve">άθυρο </w:t>
                    </w:r>
                    <w:r w:rsidRPr="00A35A99">
                      <w:rPr>
                        <w:rFonts w:ascii="Arial" w:hAnsi="Arial" w:cs="Arial"/>
                        <w:b/>
                        <w:color w:val="000000"/>
                        <w:spacing w:val="-20"/>
                        <w:sz w:val="36"/>
                        <w:szCs w:val="36"/>
                      </w:rPr>
                      <w:t>Βοήθεια</w:t>
                    </w:r>
                    <w:r>
                      <w:rPr>
                        <w:rFonts w:ascii="Arial" w:hAnsi="Arial" w:cs="Arial"/>
                        <w:b/>
                        <w:color w:val="000000"/>
                        <w:sz w:val="36"/>
                        <w:szCs w:val="36"/>
                      </w:rPr>
                      <w:t xml:space="preserve">                      </w:t>
                    </w:r>
                  </w:p>
                  <w:p w:rsidR="00DC2E6E" w:rsidRPr="00A35A99" w:rsidRDefault="00DC2E6E" w:rsidP="00B3400A">
                    <w:pPr>
                      <w:pStyle w:val="a4"/>
                      <w:tabs>
                        <w:tab w:val="left" w:pos="1260"/>
                      </w:tabs>
                      <w:rPr>
                        <w:rFonts w:ascii="Arial" w:eastAsia="Times New Roman" w:hAnsi="Arial"/>
                        <w:b/>
                        <w:color w:val="FFFFFF"/>
                        <w:sz w:val="36"/>
                        <w:szCs w:val="36"/>
                      </w:rPr>
                    </w:pPr>
                  </w:p>
                </w:txbxContent>
              </v:textbox>
            </v:shape>
            <v:shape id="Text Box 6442" o:spid="_x0000_s1107" type="#_x0000_t202" style="position:absolute;left:546;top:1110;width:10124;height: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v28gA&#10;AADdAAAADwAAAGRycy9kb3ducmV2LnhtbESPQWvCQBSE74L/YXkFb7qpFZumriItFtGLVSl6e8m+&#10;JsHs25BdNfbXu4VCj8PMfMNMZq2pxIUaV1pW8DiIQBBnVpecK9jvFv0YhPPIGivLpOBGDmbTbmeC&#10;ibZX/qTL1uciQNglqKDwvk6kdFlBBt3A1sTB+7aNQR9kk0vd4DXATSWHUTSWBksOCwXW9FZQdtqe&#10;jYLnePVly6f348dytDmMUreuftJUqd5DO38F4an1/+G/9lIriOPxC/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y/byAAAAN0AAAAPAAAAAAAAAAAAAAAAAJgCAABk&#10;cnMvZG93bnJldi54bWxQSwUGAAAAAAQABAD1AAAAjQMAAAAA&#10;" fillcolor="blue" strokecolor="#36f" strokeweight="3pt">
              <v:textbox inset=".5mm,.3mm,.5mm,.3mm">
                <w:txbxContent>
                  <w:p w:rsidR="00DC2E6E" w:rsidRPr="009B688B" w:rsidRDefault="00DC2E6E" w:rsidP="00124691">
                    <w:pPr>
                      <w:pStyle w:val="a4"/>
                      <w:tabs>
                        <w:tab w:val="left" w:pos="720"/>
                      </w:tabs>
                      <w:rPr>
                        <w:rFonts w:ascii="Arial" w:eastAsia="Times New Roman" w:hAnsi="Arial"/>
                        <w:b/>
                        <w:color w:val="FFFFFF"/>
                        <w:sz w:val="56"/>
                        <w:szCs w:val="56"/>
                        <w:lang w:val="en-US"/>
                      </w:rPr>
                    </w:pPr>
                    <w:r>
                      <w:rPr>
                        <w:noProof/>
                      </w:rPr>
                      <w:drawing>
                        <wp:inline distT="0" distB="0" distL="0" distR="0">
                          <wp:extent cx="385445" cy="340360"/>
                          <wp:effectExtent l="0" t="0" r="0" b="2540"/>
                          <wp:docPr id="245" name="Picture 6443"/>
                          <wp:cNvGraphicFramePr/>
                          <a:graphic xmlns:a="http://schemas.openxmlformats.org/drawingml/2006/main">
                            <a:graphicData uri="http://schemas.openxmlformats.org/drawingml/2006/picture">
                              <pic:pic xmlns:pic="http://schemas.openxmlformats.org/drawingml/2006/picture">
                                <pic:nvPicPr>
                                  <pic:cNvPr id="5911" name="Picture 6443"/>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45" cy="340360"/>
                                  </a:xfrm>
                                  <a:prstGeom prst="rect">
                                    <a:avLst/>
                                  </a:prstGeom>
                                  <a:noFill/>
                                </pic:spPr>
                              </pic:pic>
                            </a:graphicData>
                          </a:graphic>
                        </wp:inline>
                      </w:drawing>
                    </w:r>
                    <w:r>
                      <w:rPr>
                        <w:rFonts w:ascii="Arial" w:eastAsia="Times New Roman" w:hAnsi="Arial"/>
                        <w:b/>
                        <w:color w:val="FFFFFF"/>
                        <w:sz w:val="56"/>
                        <w:szCs w:val="56"/>
                      </w:rPr>
                      <w:tab/>
                    </w:r>
                    <w:r w:rsidRPr="006B7FE6">
                      <w:rPr>
                        <w:rFonts w:ascii="Arial" w:eastAsia="Times New Roman" w:hAnsi="Arial"/>
                        <w:b/>
                        <w:color w:val="FFFFFF"/>
                        <w:sz w:val="36"/>
                        <w:szCs w:val="36"/>
                        <w:lang w:val="en-US"/>
                      </w:rPr>
                      <w:t>Microsoft</w:t>
                    </w:r>
                    <w:r w:rsidRPr="006B7FE6">
                      <w:rPr>
                        <w:rFonts w:ascii="Arial" w:eastAsia="Times New Roman" w:hAnsi="Arial"/>
                        <w:b/>
                        <w:color w:val="FFFFFF"/>
                        <w:sz w:val="36"/>
                        <w:szCs w:val="36"/>
                      </w:rPr>
                      <w:t xml:space="preserve"> </w:t>
                    </w:r>
                    <w:r w:rsidRPr="006B7FE6">
                      <w:rPr>
                        <w:rFonts w:ascii="Arial" w:eastAsia="Times New Roman" w:hAnsi="Arial"/>
                        <w:b/>
                        <w:color w:val="FFFFFF"/>
                        <w:sz w:val="36"/>
                        <w:szCs w:val="36"/>
                        <w:lang w:val="en-US"/>
                      </w:rPr>
                      <w:t>PowerPoint-[</w:t>
                    </w:r>
                    <w:r w:rsidRPr="006B7FE6">
                      <w:rPr>
                        <w:rFonts w:ascii="Arial" w:eastAsia="Times New Roman" w:hAnsi="Arial"/>
                        <w:b/>
                        <w:color w:val="FFFFFF"/>
                        <w:sz w:val="36"/>
                        <w:szCs w:val="36"/>
                      </w:rPr>
                      <w:t>Παρουσίαση 1]</w:t>
                    </w:r>
                    <w:r>
                      <w:rPr>
                        <w:rFonts w:ascii="Arial" w:eastAsia="Times New Roman" w:hAnsi="Arial"/>
                        <w:b/>
                        <w:color w:val="FFFFFF"/>
                        <w:sz w:val="36"/>
                        <w:szCs w:val="36"/>
                        <w:lang w:val="en-US"/>
                      </w:rPr>
                      <w:t xml:space="preserve">   </w:t>
                    </w:r>
                    <w:r w:rsidRPr="006B7FE6">
                      <w:rPr>
                        <w:rFonts w:ascii="Arial" w:eastAsia="Times New Roman" w:hAnsi="Arial"/>
                        <w:b/>
                        <w:color w:val="FFFFFF"/>
                        <w:sz w:val="36"/>
                        <w:szCs w:val="36"/>
                      </w:rPr>
                      <w:t xml:space="preserve"> </w:t>
                    </w:r>
                    <w:r w:rsidRPr="006B7FE6">
                      <w:rPr>
                        <w:rFonts w:ascii="Arial" w:hAnsi="Arial"/>
                        <w:b/>
                        <w:color w:val="FFFFFF"/>
                        <w:sz w:val="36"/>
                        <w:szCs w:val="36"/>
                        <w:shd w:val="clear" w:color="auto" w:fill="00CCFF"/>
                      </w:rPr>
                      <w:sym w:font="Webdings" w:char="F030"/>
                    </w:r>
                    <w:r w:rsidRPr="006B7FE6">
                      <w:rPr>
                        <w:rFonts w:ascii="Arial" w:hAnsi="Arial"/>
                        <w:b/>
                        <w:color w:val="FFFFFF"/>
                        <w:sz w:val="36"/>
                        <w:szCs w:val="36"/>
                        <w:shd w:val="clear" w:color="auto" w:fill="00CCFF"/>
                      </w:rPr>
                      <w:t xml:space="preserve"> </w:t>
                    </w:r>
                    <w:r w:rsidRPr="006B7FE6">
                      <w:rPr>
                        <w:rFonts w:ascii="Arial" w:hAnsi="Arial"/>
                        <w:b/>
                        <w:color w:val="FFFFFF"/>
                        <w:sz w:val="36"/>
                        <w:szCs w:val="36"/>
                      </w:rPr>
                      <w:t xml:space="preserve"> </w:t>
                    </w:r>
                    <w:r w:rsidRPr="006B7FE6">
                      <w:rPr>
                        <w:rFonts w:ascii="Arial" w:hAnsi="Arial"/>
                        <w:b/>
                        <w:color w:val="FFFFFF"/>
                        <w:sz w:val="36"/>
                        <w:szCs w:val="36"/>
                        <w:shd w:val="clear" w:color="auto" w:fill="00CCFF"/>
                      </w:rPr>
                      <w:t xml:space="preserve"> </w:t>
                    </w:r>
                    <w:r w:rsidRPr="006B7FE6">
                      <w:rPr>
                        <w:rFonts w:ascii="Arial" w:hAnsi="Arial"/>
                        <w:b/>
                        <w:color w:val="FFFFFF"/>
                        <w:sz w:val="36"/>
                        <w:szCs w:val="36"/>
                        <w:shd w:val="clear" w:color="auto" w:fill="00CCFF"/>
                      </w:rPr>
                      <w:sym w:font="Webdings" w:char="F032"/>
                    </w:r>
                    <w:r w:rsidRPr="006B7FE6">
                      <w:rPr>
                        <w:rFonts w:ascii="Arial" w:hAnsi="Arial"/>
                        <w:b/>
                        <w:color w:val="FFFFFF"/>
                        <w:sz w:val="36"/>
                        <w:szCs w:val="36"/>
                        <w:shd w:val="clear" w:color="auto" w:fill="00CCFF"/>
                      </w:rPr>
                      <w:t xml:space="preserve"> </w:t>
                    </w:r>
                    <w:r w:rsidRPr="006B7FE6">
                      <w:rPr>
                        <w:rFonts w:ascii="Arial" w:hAnsi="Arial"/>
                        <w:b/>
                        <w:color w:val="FFFFFF"/>
                        <w:sz w:val="36"/>
                        <w:szCs w:val="36"/>
                      </w:rPr>
                      <w:t xml:space="preserve"> </w:t>
                    </w:r>
                    <w:r w:rsidRPr="006B7FE6">
                      <w:rPr>
                        <w:rFonts w:ascii="Arial" w:hAnsi="Arial"/>
                        <w:b/>
                        <w:color w:val="FFFFFF"/>
                        <w:sz w:val="36"/>
                        <w:szCs w:val="36"/>
                        <w:shd w:val="clear" w:color="auto" w:fill="FF0000"/>
                      </w:rPr>
                      <w:t xml:space="preserve"> </w:t>
                    </w:r>
                    <w:r w:rsidRPr="006B7FE6">
                      <w:rPr>
                        <w:rFonts w:ascii="Arial" w:hAnsi="Arial"/>
                        <w:b/>
                        <w:color w:val="FFFFFF"/>
                        <w:sz w:val="36"/>
                        <w:szCs w:val="36"/>
                        <w:shd w:val="clear" w:color="auto" w:fill="FF0000"/>
                      </w:rPr>
                      <w:sym w:font="Webdings" w:char="F072"/>
                    </w:r>
                    <w:r w:rsidRPr="006B7FE6">
                      <w:rPr>
                        <w:rFonts w:ascii="Arial" w:hAnsi="Arial"/>
                        <w:b/>
                        <w:color w:val="FF0000"/>
                        <w:sz w:val="36"/>
                        <w:szCs w:val="36"/>
                        <w:shd w:val="clear" w:color="auto" w:fill="FF0000"/>
                      </w:rPr>
                      <w:t>.</w:t>
                    </w:r>
                  </w:p>
                  <w:p w:rsidR="00DC2E6E" w:rsidRPr="006B7FE6" w:rsidRDefault="00DC2E6E" w:rsidP="00124691">
                    <w:pPr>
                      <w:pStyle w:val="a4"/>
                      <w:tabs>
                        <w:tab w:val="left" w:pos="1260"/>
                      </w:tabs>
                      <w:jc w:val="both"/>
                      <w:rPr>
                        <w:rFonts w:ascii="Arial" w:eastAsia="Times New Roman" w:hAnsi="Arial"/>
                        <w:b/>
                        <w:color w:val="FFFFFF"/>
                        <w:sz w:val="36"/>
                        <w:szCs w:val="36"/>
                      </w:rPr>
                    </w:pPr>
                    <w:r w:rsidRPr="006B7FE6">
                      <w:rPr>
                        <w:rFonts w:ascii="Arial" w:eastAsia="Times New Roman" w:hAnsi="Arial"/>
                        <w:b/>
                        <w:color w:val="FFFFFF"/>
                        <w:sz w:val="36"/>
                        <w:szCs w:val="36"/>
                      </w:rPr>
                      <w:t xml:space="preserve">     </w:t>
                    </w:r>
                  </w:p>
                  <w:p w:rsidR="00DC2E6E" w:rsidRDefault="00DC2E6E" w:rsidP="00124691"/>
                </w:txbxContent>
              </v:textbox>
            </v:shape>
            <v:group id="Group 6450" o:spid="_x0000_s1108" style="position:absolute;left:6779;top:3384;width:2895;height:768" coordorigin="7072,5881" coordsize="27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nXocMAAADdAAAADwAAAGRycy9kb3ducmV2LnhtbERPTYvCMBC9C/6HMII3&#10;TausdLtGEVHxIMLqwrK3oRnbYjMpTWzrv98cBI+P971c96YSLTWutKwgnkYgiDOrS84V/Fz3kwSE&#10;88gaK8uk4EkO1qvhYImpth1/U3vxuQgh7FJUUHhfp1K6rCCDbmpr4sDdbGPQB9jkUjfYhXBTyVkU&#10;LaTBkkNDgTVtC8rul4dRcOiw28zjXXu637bPv+vH+fcUk1LjUb/5AuGp92/xy33UCpLkM+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dehwwAAAN0AAAAP&#10;AAAAAAAAAAAAAAAAAKoCAABkcnMvZG93bnJldi54bWxQSwUGAAAAAAQABAD6AAAAmgMAAAAA&#10;">
              <v:shape id="Picture 6451" o:spid="_x0000_s1109" type="#_x0000_t75" alt="σελ 160-1" style="position:absolute;left:7072;top:5911;width:2760;height: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CG7THAAAA3QAAAA8AAABkcnMvZG93bnJldi54bWxEj09rwkAUxO8Fv8PyhF6kbrQomroJWppS&#10;0ItW8PrIvvyh2bchu03Sb98tCD0OM/MbZpeOphE9da62rGAxj0AQ51bXXCq4fmZPGxDOI2tsLJOC&#10;H3KQJpOHHcbaDnym/uJLESDsYlRQed/GUrq8IoNublvi4BW2M+iD7EqpOxwC3DRyGUVrabDmsFBh&#10;S68V5V+Xb6PgsC36mT+Ns7c+W66L47PB/e1dqcfpuH8B4Wn0/+F7+0Mr2GyjFfy9CU9AJ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CG7THAAAA3QAAAA8AAAAAAAAAAAAA&#10;AAAAnwIAAGRycy9kb3ducmV2LnhtbFBLBQYAAAAABAAEAPcAAACTAwAAAAA=&#10;">
                <v:imagedata r:id="rId31" o:title="σελ 160-1"/>
              </v:shape>
              <v:shape id="Text Box 6452" o:spid="_x0000_s1110" type="#_x0000_t202" style="position:absolute;left:7342;top:5881;width:15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X38YA&#10;AADdAAAADwAAAGRycy9kb3ducmV2LnhtbESPQWvCQBSE74L/YXlCb7qxQonRVUSwFFoQU6EeH9ln&#10;EpJ9G3e3mv77riB4HGbmG2a57k0rruR8bVnBdJKAIC6srrlUcPzejVMQPiBrbC2Tgj/ysF4NB0vM&#10;tL3xga55KEWEsM9QQRVCl0npi4oM+ontiKN3ts5giNKVUju8Rbhp5WuSvEmDNceFCjvaVlQ0+a9R&#10;cNp/XfZ4aI/vTbpr8s9i5n7KmVIvo36zABGoD8/wo/2hFaTz6Rz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MX38YAAADdAAAADwAAAAAAAAAAAAAAAACYAgAAZHJz&#10;L2Rvd25yZXYueG1sUEsFBgAAAAAEAAQA9QAAAIsDAAAAAA==&#10;" filled="f" fillcolor="#cfc" stroked="f">
                <v:textbox inset="2mm,1mm,2mm,1mm">
                  <w:txbxContent>
                    <w:p w:rsidR="00DC2E6E" w:rsidRPr="006B7FE6" w:rsidRDefault="00DC2E6E" w:rsidP="00124691">
                      <w:pPr>
                        <w:pStyle w:val="a9"/>
                        <w:ind w:firstLine="0"/>
                        <w:rPr>
                          <w:sz w:val="36"/>
                        </w:rPr>
                      </w:pPr>
                      <w:r w:rsidRPr="006B7FE6">
                        <w:rPr>
                          <w:sz w:val="36"/>
                        </w:rPr>
                        <w:t>57%</w:t>
                      </w:r>
                    </w:p>
                  </w:txbxContent>
                </v:textbox>
              </v:shape>
            </v:group>
            <v:group id="Group 6463" o:spid="_x0000_s1111" style="position:absolute;left:5300;top:4621;width:4397;height:615" coordorigin="4786,7383" coordsize="5725,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cR28QAAADdAAAADwAAAGRycy9kb3ducmV2LnhtbERPTWuDQBC9B/oflin0&#10;lqymJFibjYTQlh5CIFoovQ3uREV3Vtytmn+fPRR6fLzvXTabTow0uMaygngVgSAurW64UvBVvC8T&#10;EM4ja+wsk4IbOcj2D4sdptpOfKEx95UIIexSVFB736dSurImg25le+LAXe1g0Ac4VFIPOIVw08l1&#10;FG2lwYZDQ409HWsq2/zXKPiYcDo8x2/jqb0ebz/F5vx9ikmpp8f58ArC0+z/xX/uT60geV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cR28QAAADdAAAA&#10;DwAAAAAAAAAAAAAAAACqAgAAZHJzL2Rvd25yZXYueG1sUEsFBgAAAAAEAAQA+gAAAJsDAAAAAA==&#10;">
              <v:shape id="Text Box 6464" o:spid="_x0000_s1112" type="#_x0000_t202" style="position:absolute;left:5351;top:7383;width:5160;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0xMYA&#10;AADdAAAADwAAAGRycy9kb3ducmV2LnhtbESPQWvCQBSE74L/YXmF3nRjLRKjq0jBUmhBjIIeH9nX&#10;JCT7Nt3davrvu4LgcZiZb5jlujetuJDztWUFk3ECgriwuuZSwfGwHaUgfEDW2FomBX/kYb0aDpaY&#10;aXvlPV3yUIoIYZ+hgiqELpPSFxUZ9GPbEUfv2zqDIUpXSu3wGuGmlS9JMpMGa44LFXb0VlHR5L9G&#10;wXn39bPDfXt8b9Jtk38WU3cqp0o9P/WbBYhAfXiE7+0PrSCdv07g9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Y0xMYAAADdAAAADwAAAAAAAAAAAAAAAACYAgAAZHJz&#10;L2Rvd25yZXYueG1sUEsFBgAAAAAEAAQA9QAAAIsDAAAAAA==&#10;" filled="f" fillcolor="#cfc" stroked="f">
                <v:textbox inset="2mm,1mm,2mm,1mm">
                  <w:txbxContent>
                    <w:p w:rsidR="00DC2E6E" w:rsidRPr="006B7FE6" w:rsidRDefault="00DC2E6E" w:rsidP="00124691">
                      <w:pPr>
                        <w:pStyle w:val="a9"/>
                        <w:ind w:firstLine="0"/>
                        <w:rPr>
                          <w:sz w:val="36"/>
                        </w:rPr>
                      </w:pPr>
                      <w:r w:rsidRPr="006B7FE6">
                        <w:rPr>
                          <w:sz w:val="36"/>
                        </w:rPr>
                        <w:t>Νέα διαφάνεια</w:t>
                      </w:r>
                    </w:p>
                  </w:txbxContent>
                </v:textbox>
              </v:shape>
              <v:shape id="Picture 6465" o:spid="_x0000_s1113" type="#_x0000_t75" style="position:absolute;left:4786;top:7468;width:605;height:6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mdY/FAAAA3QAAAA8AAABkcnMvZG93bnJldi54bWxEj0FrAjEUhO9C/0N4BW+atbWiq1GKpVDs&#10;RVcRvD02z+zi5mXdRF3/vSkUPA4z8w0zW7S2EldqfOlYwaCfgCDOnS7ZKNhtv3tjED4ga6wck4I7&#10;eVjMXzozTLW78YauWTAiQtinqKAIoU6l9HlBFn3f1cTRO7rGYoiyMVI3eItwW8m3JBlJiyXHhQJr&#10;WhaUn7KLVWCq8d5M+Lf8WB6+VgO9Ptecn5XqvrafUxCB2vAM/7d/tILRezKEvzfxCc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pnWPxQAAAN0AAAAPAAAAAAAAAAAAAAAA&#10;AJ8CAABkcnMvZG93bnJldi54bWxQSwUGAAAAAAQABAD3AAAAkQMAAAAA&#10;">
                <v:imagedata r:id="rId32" o:title="" gain="69719f" blacklevel="-1966f"/>
              </v:shape>
            </v:group>
            <v:shape id="Picture 6449" o:spid="_x0000_s1114" type="#_x0000_t75" style="position:absolute;left:546;top:3411;width:6442;height: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1iqXAAAAA3QAAAA8AAABkcnMvZG93bnJldi54bWxEj82qwjAUhPcXfIdwBDcXTa9ikWoUqQhu&#10;/dsfmmNbbE5qkqv17Y0guBxm5htmsepMI+7kfG1Zwd8oAUFcWF1zqeB03A5nIHxA1thYJgVP8rBa&#10;9n4WmGn74D3dD6EUEcI+QwVVCG0mpS8qMuhHtiWO3sU6gyFKV0rt8BHhppHjJEmlwZrjQoUt5RUV&#10;18O/UTDL02vubpvJmqZnPd7+MjfMSg363XoOIlAXvuFPe6cVpJNkCu838Qn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HWKpcAAAADdAAAADwAAAAAAAAAAAAAAAACfAgAA&#10;ZHJzL2Rvd25yZXYueG1sUEsFBgAAAAAEAAQA9wAAAIwDAAAAAA==&#10;">
              <v:imagedata r:id="rId33" o:title=""/>
              <v:path arrowok="t"/>
            </v:shape>
            <v:group id="Group 6453" o:spid="_x0000_s1115" style="position:absolute;left:573;top:3973;width:9356;height:584" coordorigin="419,6553" coordsize="951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U0a8UAAADdAAAADwAAAGRycy9kb3ducmV2LnhtbESPQYvCMBSE7wv+h/AE&#10;b2taxSLVKCKu7EGEVUG8PZpnW2xeSpNt67/fCMIeh5n5hlmue1OJlhpXWlYQjyMQxJnVJecKLuev&#10;zzkI55E1VpZJwZMcrFeDjyWm2nb8Q+3J5yJA2KWooPC+TqV0WUEG3djWxMG728agD7LJpW6wC3BT&#10;yUkUJdJgyWGhwJq2BWWP069RsO+w20zjXXt43LfP23l2vB5iUmo07DcLEJ56/x9+t7+1gmQa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VNGvFAAAA3QAA&#10;AA8AAAAAAAAAAAAAAAAAqgIAAGRycy9kb3ducmV2LnhtbFBLBQYAAAAABAAEAPoAAACcAwAAAAA=&#10;">
              <v:group id="Group 6454" o:spid="_x0000_s1116" style="position:absolute;left:419;top:6553;width:5040;height:730" coordorigin="4225,7711" coordsize="504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mR8MUAAADdAAAADwAAAGRycy9kb3ducmV2LnhtbESPQYvCMBSE78L+h/CE&#10;vWnaFXWpRhFxlz2IoC6It0fzbIvNS2liW/+9EQSPw8x8w8yXnSlFQ7UrLCuIhxEI4tTqgjMF/8ef&#10;wTcI55E1lpZJwZ0cLBcfvTkm2ra8p+bgMxEg7BJUkHtfJVK6NCeDbmgr4uBdbG3QB1lnUtfYBrgp&#10;5VcUTaTBgsNCjhWtc0qvh5tR8NtiuxrFm2Z7vazv5+N4d9rGpNRnv1vNQHjq/Dv8av9pBZNR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ZkfDFAAAA3QAA&#10;AA8AAAAAAAAAAAAAAAAAqgIAAGRycy9kb3ducmV2LnhtbFBLBQYAAAAABAAEAPoAAACcAwAAAAA=&#10;">
                <v:shape id="Picture 6455" o:spid="_x0000_s1117" type="#_x0000_t75" alt="σελ 160-3" style="position:absolute;left:4225;top:7766;width:5040;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rILBAAAA3QAAAA8AAABkcnMvZG93bnJldi54bWxET8uKwjAU3QvzD+EOzE7TUVCpRpEBwUFc&#10;WHV/SW4f2NyUJrbVrzeLgVkeznu9HWwtOmp95VjB9yQBQaydqbhQcL3sx0sQPiAbrB2Tgid52G4+&#10;RmtMjev5TF0WChFD2KeooAyhSaX0uiSLfuIa4sjlrrUYImwLaVrsY7it5TRJ5tJixbGhxIZ+StL3&#10;7GEVdLpf2OPt8Zqd8t8h18fqJqeZUl+fw24FItAQ/sV/7oNRMJ8lcW58E5+A3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grILBAAAA3QAAAA8AAAAAAAAAAAAAAAAAnwIA&#10;AGRycy9kb3ducmV2LnhtbFBLBQYAAAAABAAEAPcAAACNAwAAAAA=&#10;">
                  <v:imagedata r:id="rId34" o:title="σελ 160-3"/>
                </v:shape>
                <v:shape id="Text Box 6456" o:spid="_x0000_s1118" type="#_x0000_t202" style="position:absolute;left:4261;top:7711;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uUcUA&#10;AADdAAAADwAAAGRycy9kb3ducmV2LnhtbESPQWvCQBSE7wX/w/KE3uqubRVN3QRpKfSkGLXQ2yP7&#10;TEKzb0N2a9J/7wqCx2FmvmFW2WAbcabO1441TCcKBHHhTM2lhsP+82kBwgdkg41j0vBPHrJ09LDC&#10;xLied3TOQykihH2CGqoQ2kRKX1Rk0U9cSxy9k+sshii7UpoO+wi3jXxWai4t1hwXKmzpvaLiN/+z&#10;Go6b08/3q9qWH3bW9m5Qku1Sav04HtZvIAIN4R6+tb+MhvmLWsL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a5RxQAAAN0AAAAPAAAAAAAAAAAAAAAAAJgCAABkcnMv&#10;ZG93bnJldi54bWxQSwUGAAAAAAQABAD1AAAAigMAAAAA&#10;" filled="f" stroked="f">
                  <v:textbox>
                    <w:txbxContent>
                      <w:p w:rsidR="00DC2E6E" w:rsidRPr="006B7FE6" w:rsidRDefault="00DC2E6E" w:rsidP="00124691">
                        <w:pPr>
                          <w:rPr>
                            <w:rFonts w:ascii="Arial" w:hAnsi="Arial" w:cs="Arial"/>
                            <w:b/>
                            <w:sz w:val="36"/>
                            <w:szCs w:val="36"/>
                            <w:lang w:val="en-US"/>
                          </w:rPr>
                        </w:pPr>
                        <w:r w:rsidRPr="006B7FE6">
                          <w:rPr>
                            <w:rFonts w:ascii="Arial" w:hAnsi="Arial" w:cs="Arial"/>
                            <w:b/>
                            <w:sz w:val="36"/>
                            <w:szCs w:val="36"/>
                            <w:lang w:val="en-US"/>
                          </w:rPr>
                          <w:t>Arial</w:t>
                        </w:r>
                      </w:p>
                    </w:txbxContent>
                  </v:textbox>
                </v:shape>
                <v:shape id="Text Box 6457" o:spid="_x0000_s1119" type="#_x0000_t202" style="position:absolute;left:8063;top:7721;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REcEA&#10;AADdAAAADwAAAGRycy9kb3ducmV2LnhtbERPy4rCMBTdC/5DuII7TRxnRDtGGRRhVg4+wd2lubZl&#10;mpvSRFv/3iwEl4fzni9bW4o71b5wrGE0VCCIU2cKzjQcD5vBFIQPyAZLx6ThQR6Wi25njolxDe/o&#10;vg+ZiCHsE9SQh1AlUvo0J4t+6CriyF1dbTFEWGfS1NjEcFvKD6Um0mLBsSHHilY5pf/7m9Vw2l4v&#10;50/1l63tV9W4Vkm2M6l1v9f+fIMI1Ia3+OX+NRom41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akRHBAAAA3QAAAA8AAAAAAAAAAAAAAAAAmAIAAGRycy9kb3du&#10;cmV2LnhtbFBLBQYAAAAABAAEAPUAAACGAwAAAAA=&#10;" filled="f" stroked="f">
                  <v:textbox>
                    <w:txbxContent>
                      <w:p w:rsidR="00DC2E6E" w:rsidRPr="006B7FE6" w:rsidRDefault="00DC2E6E" w:rsidP="00124691">
                        <w:pPr>
                          <w:rPr>
                            <w:rFonts w:ascii="Arial" w:hAnsi="Arial" w:cs="Arial"/>
                            <w:b/>
                            <w:sz w:val="36"/>
                            <w:szCs w:val="36"/>
                          </w:rPr>
                        </w:pPr>
                        <w:r>
                          <w:rPr>
                            <w:rFonts w:ascii="Arial" w:hAnsi="Arial" w:cs="Arial"/>
                            <w:b/>
                            <w:sz w:val="36"/>
                            <w:szCs w:val="36"/>
                            <w:lang w:val="en-US"/>
                          </w:rPr>
                          <w:t>1</w:t>
                        </w:r>
                        <w:r w:rsidRPr="006B7FE6">
                          <w:rPr>
                            <w:rFonts w:ascii="Arial" w:hAnsi="Arial" w:cs="Arial"/>
                            <w:b/>
                            <w:sz w:val="36"/>
                            <w:szCs w:val="36"/>
                          </w:rPr>
                          <w:t>8</w:t>
                        </w:r>
                      </w:p>
                    </w:txbxContent>
                  </v:textbox>
                </v:shape>
              </v:group>
              <v:shape id="Picture 6458" o:spid="_x0000_s1120" type="#_x0000_t75" style="position:absolute;left:5494;top:6563;width:2755;height: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JZ9/HAAAA3QAAAA8AAABkcnMvZG93bnJldi54bWxEj09rwkAUxO+C32F5hV6kblIxlugq4h/w&#10;JrWFtrdH9pkNzb4N2dXEb98tCB6HmfkNs1j1thZXan3lWEE6TkAQF05XXCr4/Ni/vIHwAVlj7ZgU&#10;3MjDajkcLDDXruN3up5CKSKEfY4KTAhNLqUvDFn0Y9cQR+/sWoshyraUusUuwm0tX5MkkxYrjgsG&#10;G9oYKn5PF6sA91+m24xG6+33bvYzyw7lceo7pZ6f+vUcRKA+PML39kEryCZpCv9v4hO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JZ9/HAAAA3QAAAA8AAAAAAAAAAAAA&#10;AAAAnwIAAGRycy9kb3ducmV2LnhtbFBLBQYAAAAABAAEAPcAAACTAwAAAAA=&#10;">
                <v:imagedata r:id="rId35" o:title="" gain="79922f" blacklevel="-3932f"/>
              </v:shape>
              <v:shape id="Picture 6459" o:spid="_x0000_s1121" type="#_x0000_t75" style="position:absolute;left:8249;top:6563;width:1680;height:6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eJjjEAAAA3QAAAA8AAABkcnMvZG93bnJldi54bWxEj0FrwkAUhO+C/2F5Qm+6MaFBUlexhRaP&#10;NRF7fWRfk9Ds25BdY+qvdwXB4zAz3zDr7WhaMVDvGssKlosIBHFpdcOVgmPxOV+BcB5ZY2uZFPyT&#10;g+1mOlljpu2FDzTkvhIBwi5DBbX3XSalK2sy6Ba2Iw7er+0N+iD7SuoeLwFuWhlHUSoNNhwWauzo&#10;o6byLz8bBd/5sLPn/N1fv+IkMeneFD+vJ6VeZuPuDYSn0T/Dj/ZeK0iTZQz3N+EJ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eJjjEAAAA3QAAAA8AAAAAAAAAAAAAAAAA&#10;nwIAAGRycy9kb3ducmV2LnhtbFBLBQYAAAAABAAEAPcAAACQAwAAAAA=&#10;">
                <v:imagedata r:id="rId36" o:title=""/>
              </v:shape>
            </v:group>
            <v:group id="Group 6468" o:spid="_x0000_s1122" style="position:absolute;left:2239;top:5431;width:7544;height:3211" coordorigin="1910,8766" coordsize="8224,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7sBLsUAAADdAAAADwAAAGRycy9kb3ducmV2LnhtbESPQYvCMBSE7wv+h/AE&#10;b2tay4pUo4ioeJCFVUG8PZpnW2xeShPb+u/NwsIeh5n5hlmselOJlhpXWlYQjyMQxJnVJecKLufd&#10;5wyE88gaK8uk4EUOVsvBxwJTbTv+ofbkcxEg7FJUUHhfp1K6rCCDbmxr4uDdbWPQB9nkUjfYBbip&#10;5CSKptJgyWGhwJo2BWWP09Mo2HfYrZN42x4f983rdv76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7AS7FAAAA3QAA&#10;AA8AAAAAAAAAAAAAAAAAqgIAAGRycy9kb3ducmV2LnhtbFBLBQYAAAAABAAEAPoAAACcAwAAAAA=&#10;">
              <v:rect id="Rectangle 6469" o:spid="_x0000_s1123" style="position:absolute;left:1910;top:8766;width:8040;height: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jwcYA&#10;AADdAAAADwAAAGRycy9kb3ducmV2LnhtbESP3WrCQBSE74W+w3IK3jUbfxAbXaUWKiIimgri3SF7&#10;TEKzZ0N21ejTdwsFL4eZ+YaZzltTiSs1rrSsoBfFIIgzq0vOFRy+v97GIJxH1lhZJgV3cjCfvXSm&#10;mGh74z1dU5+LAGGXoILC+zqR0mUFGXSRrYmDd7aNQR9kk0vd4C3ATSX7cTySBksOCwXW9FlQ9pNe&#10;jII1W87TxYOP28HGxzs8bd6XJ6W6r+3HBISn1j/D/+2VVjAa9Ibw9yY8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jwcYAAADdAAAADwAAAAAAAAAAAAAAAACYAgAAZHJz&#10;L2Rvd25yZXYueG1sUEsFBgAAAAAEAAQA9QAAAIsDAAAAAA==&#10;" strokeweight="1pt">
                <v:imagedata embosscolor="shadow add(51)"/>
                <v:shadow on="t" type="emboss" color="black" color2="shadow add(102)" offset="3pt,3pt" offset2="-3pt,-3pt"/>
                <v:textbox inset="2mm,1mm,2mm,1mm"/>
              </v:rect>
              <v:group id="Group 6470" o:spid="_x0000_s1124" style="position:absolute;left:2214;top:8766;width:7920;height:5406" coordorigin="2214,8766" coordsize="7920,5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48wcUAAADdAAAADwAAAGRycy9kb3ducmV2LnhtbESPQYvCMBSE7wv7H8Jb&#10;8LamVZSlaxSRVTyIYF0Qb4/m2Rabl9LEtv57Iwgeh5n5hpktelOJlhpXWlYQDyMQxJnVJecK/o/r&#10;7x8QziNrrCyTgjs5WMw/P2aYaNvxgdrU5yJA2CWooPC+TqR0WUEG3dDWxMG72MagD7LJpW6wC3BT&#10;yVEUTaXBksNCgTWtCsqu6c0o2HTYLcfxX7u7Xlb383GyP+1iUmrw1S9/QXjq/Tv8am+1guk4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ePMHFAAAA3QAA&#10;AA8AAAAAAAAAAAAAAAAAqgIAAGRycy9kb3ducmV2LnhtbFBLBQYAAAAABAAEAPoAAACcAwAAAAA=&#10;">
                <v:shape id="Picture 6471" o:spid="_x0000_s1125" type="#_x0000_t75" alt="σελ 160-2" style="position:absolute;left:2267;top:8766;width:7200;height:54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pjFAAAA3QAAAA8AAABkcnMvZG93bnJldi54bWxEj0FrwkAUhO+C/2F5gjfdRDGU1FWCoC2I&#10;h9oq9PbIPpNg9m3IbpP037tCocdhZr5h1tvB1KKj1lWWFcTzCARxbnXFhYKvz/3sBYTzyBpry6Tg&#10;lxxsN+PRGlNte/6g7uwLESDsUlRQet+kUrq8JINubhvi4N1sa9AH2RZSt9gHuKnlIooSabDisFBi&#10;Q7uS8vv5xyi44jW/nNCcdpfsKA8HXkXJ27dS08mQvYLwNPj/8F/7XStIlnECzzfhCc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LvqYxQAAAN0AAAAPAAAAAAAAAAAAAAAA&#10;AJ8CAABkcnMvZG93bnJldi54bWxQSwUGAAAAAAQABAD3AAAAkQMAAAAA&#10;">
                  <v:imagedata r:id="rId37" o:title="σελ 160-2"/>
                </v:shape>
                <v:shape id="Text Box 6472" o:spid="_x0000_s1126" type="#_x0000_t202" style="position:absolute;left:2214;top:10134;width:7920;height:1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iCcYA&#10;AADdAAAADwAAAGRycy9kb3ducmV2LnhtbESPQWvCQBSE74L/YXlCb7qxASvRVUSwFFoQU6EeH9ln&#10;EpJ9G3e3mv57Vyh4HGbmG2a57k0rruR8bVnBdJKAIC6srrlUcPzejecgfEDW2FomBX/kYb0aDpaY&#10;aXvjA13zUIoIYZ+hgiqELpPSFxUZ9BPbEUfvbJ3BEKUrpXZ4i3DTytckmUmDNceFCjvaVlQ0+a9R&#10;cNp/XfZ4aI/vzXzX5J9F6n7KVKmXUb9ZgAjUh2f4v/2hFczS6Rs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JiCcYAAADdAAAADwAAAAAAAAAAAAAAAACYAgAAZHJz&#10;L2Rvd25yZXYueG1sUEsFBgAAAAAEAAQA9QAAAIsDAAAAAA==&#10;" filled="f" fillcolor="#cfc" stroked="f">
                  <v:textbox inset="2mm,1mm,2mm,1mm">
                    <w:txbxContent>
                      <w:p w:rsidR="00DC2E6E" w:rsidRPr="006B7FE6" w:rsidRDefault="00DC2E6E" w:rsidP="00124691">
                        <w:pPr>
                          <w:pStyle w:val="a9"/>
                          <w:ind w:firstLine="0"/>
                          <w:jc w:val="center"/>
                          <w:rPr>
                            <w:color w:val="800000"/>
                            <w:sz w:val="36"/>
                          </w:rPr>
                        </w:pPr>
                        <w:r w:rsidRPr="006B7FE6">
                          <w:rPr>
                            <w:color w:val="800000"/>
                            <w:sz w:val="36"/>
                          </w:rPr>
                          <w:t>Έρευνα μαθητών του Β1</w:t>
                        </w:r>
                      </w:p>
                      <w:p w:rsidR="00DC2E6E" w:rsidRPr="006B7FE6" w:rsidRDefault="00DC2E6E" w:rsidP="009B688B">
                        <w:pPr>
                          <w:pStyle w:val="a9"/>
                          <w:ind w:firstLine="0"/>
                          <w:jc w:val="center"/>
                          <w:rPr>
                            <w:color w:val="003300"/>
                            <w:sz w:val="36"/>
                          </w:rPr>
                        </w:pPr>
                        <w:r w:rsidRPr="006B7FE6">
                          <w:rPr>
                            <w:color w:val="003300"/>
                            <w:sz w:val="36"/>
                          </w:rPr>
                          <w:t>Ελεύθερος Χρόνος</w:t>
                        </w:r>
                      </w:p>
                    </w:txbxContent>
                  </v:textbox>
                </v:shape>
              </v:group>
            </v:group>
            <v:shape id="Picture 6473" o:spid="_x0000_s1127" type="#_x0000_t75" style="position:absolute;left:608;top:9015;width:9931;height:5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BYfEAAAA3QAAAA8AAABkcnMvZG93bnJldi54bWxET89rwjAUvg/2P4QneFtTK3OlGkXGBu6y&#10;YefF27N5tsHmpTSp1v31y2Gw48f3e7UZbSuu1HvjWMEsSUEQV04brhUcvt+fchA+IGtsHZOCO3nY&#10;rB8fVlhod+M9XctQixjCvkAFTQhdIaWvGrLoE9cRR+7seoshwr6WusdbDLetzNJ0IS0ajg0NdvTa&#10;UHUpB6tg+2I4H3L9Nprs5/P0EZ4v9uuo1HQybpcgAo3hX/zn3mkFi/kszo1v4hO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sBYfEAAAA3QAAAA8AAAAAAAAAAAAAAAAA&#10;nwIAAGRycy9kb3ducmV2LnhtbFBLBQYAAAAABAAEAPcAAACQAwAAAAA=&#10;">
              <v:imagedata r:id="rId38" o:title=""/>
              <v:path arrowok="t"/>
            </v:shape>
          </v:group>
        </w:pict>
      </w:r>
    </w:p>
    <w:p w:rsidR="00124691" w:rsidRPr="00124691" w:rsidRDefault="00124691" w:rsidP="002803CF">
      <w:pPr>
        <w:rPr>
          <w:sz w:val="36"/>
          <w:szCs w:val="36"/>
        </w:rPr>
      </w:pPr>
    </w:p>
    <w:p w:rsidR="00124691" w:rsidRPr="00124691" w:rsidRDefault="00124691" w:rsidP="002803CF">
      <w:pPr>
        <w:rPr>
          <w:sz w:val="36"/>
          <w:szCs w:val="36"/>
        </w:rPr>
      </w:pPr>
    </w:p>
    <w:p w:rsidR="00124691" w:rsidRPr="00124691" w:rsidRDefault="00124691" w:rsidP="002803CF">
      <w:pPr>
        <w:rPr>
          <w:sz w:val="36"/>
          <w:szCs w:val="36"/>
        </w:rPr>
      </w:pPr>
    </w:p>
    <w:p w:rsidR="00124691" w:rsidRPr="00124691" w:rsidRDefault="00E95531" w:rsidP="002803CF">
      <w:pPr>
        <w:rPr>
          <w:sz w:val="36"/>
          <w:szCs w:val="36"/>
        </w:rPr>
      </w:pPr>
      <w:r w:rsidRPr="00E95531">
        <w:rPr>
          <w:noProof/>
          <w:sz w:val="36"/>
          <w:szCs w:val="36"/>
          <w:lang w:val="en-US" w:eastAsia="en-US"/>
        </w:rPr>
        <w:pict>
          <v:group id="Ομάδα 246" o:spid="_x0000_s1865" style="position:absolute;margin-left:-.35pt;margin-top:4.5pt;width:479.4pt;height:28.25pt;z-index:251833856" coordsize="60885,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">
            <v:shape id="Picture 6446" o:spid="_x0000_s1867" type="#_x0000_t75" style="position:absolute;width:41967;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9oJvCAAAA3QAAAA8AAABkcnMvZG93bnJldi54bWxET8tqAjEU3Rf8h3CFboomWlp1NIoVBDdd&#10;1BcuL5PrZHByM0ziOP17syh0eTjvxapzlWipCaVnDaOhAkGce1NyoeF42A6mIEJENlh5Jg2/FGC1&#10;7L0sMDP+wT/U7mMhUgiHDDXYGOtMypBbchiGviZO3NU3DmOCTSFNg48U7io5VupTOiw5NVisaWMp&#10;v+3vTsNX66TaTk7l2+XyroL9Poc1j7V+7XfrOYhIXfwX/7l3RsPHTKW56U16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vaCbwgAAAN0AAAAPAAAAAAAAAAAAAAAAAJ8C&#10;AABkcnMvZG93bnJldi54bWxQSwUGAAAAAAQABAD3AAAAjgMAAAAA&#10;">
              <v:imagedata r:id="rId39" o:title="" gain="69719f" blacklevel="-1966f"/>
              <v:path arrowok="t"/>
            </v:shape>
            <v:shape id="Picture 6447" o:spid="_x0000_s1866" type="#_x0000_t75" style="position:absolute;left:41943;width:18942;height:35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geG7HAAAA3QAAAA8AAABkcnMvZG93bnJldi54bWxEj09LAzEUxO+C3yG8gjebrajYtWlZZIui&#10;Veifi7fXzetmcfMSk9iu394IgsdhZn7DzBaD7cWRQuwcK5iMCxDEjdMdtwp22+XlHYiYkDX2jknB&#10;N0VYzM/PZlhqd+I1HTepFRnCsUQFJiVfShkbQxbj2Hni7B1csJiyDK3UAU8Zbnt5VRS30mLHecGg&#10;pwdDzcfmyyqoXny4rk31vFraz/rtde0f9/W7UhejoboHkWhI/+G/9pNWcDMtpvD7Jj8B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geG7HAAAA3QAAAA8AAAAAAAAAAAAA&#10;AAAAnwIAAGRycy9kb3ducmV2LnhtbFBLBQYAAAAABAAEAPcAAACTAwAAAAA=&#10;">
              <v:imagedata r:id="rId40" o:title=""/>
              <v:path arrowok="t"/>
            </v:shape>
          </v:group>
        </w:pict>
      </w:r>
    </w:p>
    <w:p w:rsidR="00124691" w:rsidRPr="00124691" w:rsidRDefault="00E95531" w:rsidP="002803CF">
      <w:pPr>
        <w:rPr>
          <w:sz w:val="36"/>
          <w:szCs w:val="36"/>
        </w:rPr>
      </w:pPr>
      <w:r w:rsidRPr="00E95531">
        <w:rPr>
          <w:noProof/>
          <w:sz w:val="36"/>
          <w:szCs w:val="36"/>
          <w:lang w:val="en-US" w:eastAsia="en-US"/>
        </w:rPr>
        <w:pict>
          <v:rect id="Rectangle 6440" o:spid="_x0000_s1864" style="position:absolute;margin-left:76pt;margin-top:15.25pt;width:402.7pt;height:86.25pt;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" fillcolor="#9cf" strokecolor="gray" strokeweight="3pt"/>
        </w:pict>
      </w:r>
    </w:p>
    <w:p w:rsidR="00124691" w:rsidRPr="009B688B" w:rsidRDefault="00124691" w:rsidP="002803CF">
      <w:pPr>
        <w:rPr>
          <w:sz w:val="36"/>
          <w:szCs w:val="36"/>
        </w:rPr>
      </w:pPr>
    </w:p>
    <w:p w:rsidR="00124691" w:rsidRPr="00124691" w:rsidRDefault="00124691" w:rsidP="002803CF">
      <w:pPr>
        <w:rPr>
          <w:sz w:val="36"/>
          <w:szCs w:val="36"/>
        </w:rPr>
      </w:pPr>
    </w:p>
    <w:p w:rsidR="00124691" w:rsidRPr="00124691" w:rsidRDefault="00E95531" w:rsidP="002803CF">
      <w:pPr>
        <w:rPr>
          <w:sz w:val="36"/>
          <w:szCs w:val="36"/>
        </w:rPr>
      </w:pPr>
      <w:r w:rsidRPr="00E95531">
        <w:rPr>
          <w:rFonts w:ascii="Microsoft Sans Serif" w:hAnsi="Microsoft Sans Serif" w:cs="Arial"/>
          <w:b/>
          <w:noProof/>
          <w:color w:val="000000"/>
          <w:sz w:val="36"/>
          <w:szCs w:val="36"/>
          <w:lang w:val="en-US" w:eastAsia="en-US"/>
        </w:rPr>
        <w:pict>
          <v:rect id="Rectangle 6467" o:spid="_x0000_s1863" style="position:absolute;margin-left:-.25pt;margin-top:1.25pt;width:475.8pt;height:216.05pt;z-index:-2514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" fillcolor="#cfcfcf" strokecolor="gray" strokeweight="3pt">
            <v:textbox inset="2mm,1mm,2mm,1mm"/>
          </v:rect>
        </w:pict>
      </w:r>
      <w:r w:rsidRPr="00E95531">
        <w:rPr>
          <w:noProof/>
          <w:sz w:val="36"/>
          <w:szCs w:val="36"/>
          <w:lang w:val="en-US" w:eastAsia="en-US"/>
        </w:rPr>
        <w:pict>
          <v:group id="Group 6460" o:spid="_x0000_s1128" style="position:absolute;margin-left:80.25pt;margin-top:5.45pt;width:134.8pt;height:30.3pt;z-index:251456000;mso-height-relative:margin" coordorigin="2971,7139" coordsize="351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">
            <v:shape id="Picture 6461" o:spid="_x0000_s1129" type="#_x0000_t75" style="position:absolute;left:2971;top:7139;width:720;height:6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YCDGAAAA3QAAAA8AAABkcnMvZG93bnJldi54bWxEj0FrwkAUhO+F/oflFXoR3SiN1ugqIm3t&#10;McaC10f2mQSzb0N268Z/3y0Uehxm5htmvR1MK27Uu8aygukkAUFcWt1wpeDr9D5+BeE8ssbWMim4&#10;k4Pt5vFhjZm2gY90K3wlIoRdhgpq77tMSlfWZNBNbEccvYvtDfoo+0rqHkOEm1bOkmQuDTYcF2rs&#10;aF9TeS2+jYLR4pDm+Ye7v51DOavmo93L4RqUen4adisQngb/H/5rf2oF6TJJ4fdNf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4FgIMYAAADdAAAADwAAAAAAAAAAAAAA&#10;AACfAgAAZHJzL2Rvd25yZXYueG1sUEsFBgAAAAAEAAQA9wAAAJIDAAAAAA==&#10;">
              <v:imagedata r:id="rId41" o:title="" gain="69719f" blacklevel="-1966f"/>
            </v:shape>
            <v:shape id="Text Box 6462" o:spid="_x0000_s1130" type="#_x0000_t202" style="position:absolute;left:3723;top:7144;width:2760;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bjMcA&#10;AADdAAAADwAAAGRycy9kb3ducmV2LnhtbESPQWvCQBSE7wX/w/KE3uqmSsVGN6EULEILYirU4yP7&#10;moRk38bdVeO/dwtCj8PMfMOs8sF04kzON5YVPE8SEMSl1Q1XCvbf66cFCB+QNXaWScGVPOTZ6GGF&#10;qbYX3tG5CJWIEPYpKqhD6FMpfVmTQT+xPXH0fq0zGKJ0ldQOLxFuOjlNkrk02HBcqLGn95rKtjgZ&#10;BYft13GLu27/0S7WbfFZztxPNVPqcTy8LUEEGsJ/+N7eaAUvr8kc/t7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G4zHAAAA3QAAAA8AAAAAAAAAAAAAAAAAmAIAAGRy&#10;cy9kb3ducmV2LnhtbFBLBQYAAAAABAAEAPUAAACMAwAAAAA=&#10;" filled="f" fillcolor="#cfc" stroked="f">
              <v:textbox inset="2mm,1mm,2mm,1mm">
                <w:txbxContent>
                  <w:p w:rsidR="00DC2E6E" w:rsidRPr="006B7FE6" w:rsidRDefault="00DC2E6E" w:rsidP="00124691">
                    <w:pPr>
                      <w:pStyle w:val="a9"/>
                      <w:ind w:firstLine="0"/>
                      <w:rPr>
                        <w:sz w:val="36"/>
                      </w:rPr>
                    </w:pPr>
                    <w:r w:rsidRPr="006B7FE6">
                      <w:rPr>
                        <w:sz w:val="36"/>
                      </w:rPr>
                      <w:t>Σχεδίαση</w:t>
                    </w:r>
                  </w:p>
                </w:txbxContent>
              </v:textbox>
            </v:shape>
          </v:group>
        </w:pict>
      </w:r>
    </w:p>
    <w:p w:rsidR="00124691" w:rsidRPr="00124691" w:rsidRDefault="00124691" w:rsidP="002803CF">
      <w:pPr>
        <w:rPr>
          <w:sz w:val="36"/>
          <w:szCs w:val="36"/>
        </w:rPr>
      </w:pPr>
    </w:p>
    <w:p w:rsidR="00124691" w:rsidRPr="00124691" w:rsidRDefault="00124691" w:rsidP="002803CF">
      <w:pPr>
        <w:ind w:firstLine="720"/>
        <w:rPr>
          <w:rFonts w:ascii="Arial" w:hAnsi="Arial" w:cs="Arial"/>
          <w:b/>
          <w:color w:val="000000"/>
          <w:sz w:val="36"/>
          <w:szCs w:val="36"/>
        </w:rPr>
      </w:pPr>
    </w:p>
    <w:p w:rsidR="00124691" w:rsidRPr="00124691" w:rsidRDefault="00124691" w:rsidP="002803CF">
      <w:pPr>
        <w:rPr>
          <w:sz w:val="36"/>
          <w:szCs w:val="36"/>
        </w:rPr>
      </w:pPr>
    </w:p>
    <w:p w:rsidR="00124691" w:rsidRPr="00124691" w:rsidRDefault="00124691" w:rsidP="002803CF">
      <w:pPr>
        <w:rPr>
          <w:rFonts w:ascii="Microsoft Sans Serif" w:hAnsi="Microsoft Sans Serif" w:cs="Arial"/>
          <w:b/>
          <w:color w:val="000000"/>
          <w:sz w:val="36"/>
          <w:szCs w:val="36"/>
        </w:rPr>
      </w:pPr>
    </w:p>
    <w:p w:rsidR="00124691" w:rsidRPr="00124691" w:rsidRDefault="00124691" w:rsidP="002803CF">
      <w:pPr>
        <w:rPr>
          <w:rFonts w:ascii="Microsoft Sans Serif" w:hAnsi="Microsoft Sans Serif" w:cs="Arial"/>
          <w:b/>
          <w:color w:val="000000"/>
          <w:sz w:val="36"/>
          <w:szCs w:val="36"/>
        </w:rPr>
      </w:pPr>
    </w:p>
    <w:p w:rsidR="00124691" w:rsidRPr="00124691" w:rsidRDefault="00124691" w:rsidP="002803CF">
      <w:pPr>
        <w:rPr>
          <w:sz w:val="36"/>
          <w:szCs w:val="36"/>
        </w:rPr>
      </w:pPr>
    </w:p>
    <w:p w:rsidR="00124691" w:rsidRPr="00124691" w:rsidRDefault="00124691" w:rsidP="002803CF">
      <w:pPr>
        <w:rPr>
          <w:sz w:val="36"/>
          <w:szCs w:val="36"/>
        </w:rPr>
      </w:pPr>
    </w:p>
    <w:p w:rsidR="00124691" w:rsidRPr="00124691" w:rsidRDefault="00124691" w:rsidP="002803CF">
      <w:pPr>
        <w:rPr>
          <w:sz w:val="36"/>
          <w:szCs w:val="36"/>
        </w:rPr>
      </w:pPr>
    </w:p>
    <w:p w:rsidR="00124691" w:rsidRPr="00124691" w:rsidRDefault="00124691" w:rsidP="002803CF">
      <w:pPr>
        <w:rPr>
          <w:sz w:val="36"/>
          <w:szCs w:val="36"/>
        </w:rPr>
      </w:pPr>
    </w:p>
    <w:p w:rsidR="00124691" w:rsidRPr="00124691" w:rsidRDefault="00124691" w:rsidP="002803CF">
      <w:pPr>
        <w:rPr>
          <w:sz w:val="36"/>
          <w:szCs w:val="36"/>
        </w:rPr>
      </w:pPr>
    </w:p>
    <w:p w:rsidR="00124691" w:rsidRPr="00124691" w:rsidRDefault="00124691" w:rsidP="002803CF">
      <w:pPr>
        <w:rPr>
          <w:sz w:val="36"/>
          <w:szCs w:val="36"/>
        </w:rPr>
      </w:pPr>
    </w:p>
    <w:p w:rsidR="009D42A9" w:rsidRPr="008311D5" w:rsidRDefault="00124691" w:rsidP="002803CF">
      <w:pPr>
        <w:rPr>
          <w:rFonts w:ascii="Microsoft Sans Serif" w:hAnsi="Microsoft Sans Serif" w:cs="Arial"/>
          <w:b/>
          <w:color w:val="000000"/>
          <w:sz w:val="36"/>
          <w:szCs w:val="36"/>
        </w:rPr>
      </w:pPr>
      <w:r w:rsidRPr="00124691">
        <w:rPr>
          <w:rFonts w:ascii="Microsoft Sans Serif" w:hAnsi="Microsoft Sans Serif" w:cs="Arial"/>
          <w:b/>
          <w:bCs/>
          <w:color w:val="000000"/>
          <w:sz w:val="36"/>
          <w:szCs w:val="36"/>
        </w:rPr>
        <w:t xml:space="preserve"> </w:t>
      </w:r>
      <w:r w:rsidRPr="00124691">
        <w:rPr>
          <w:rFonts w:ascii="Microsoft Sans Serif" w:hAnsi="Microsoft Sans Serif" w:cs="Arial"/>
          <w:b/>
          <w:bCs/>
          <w:color w:val="000080"/>
          <w:sz w:val="36"/>
          <w:szCs w:val="36"/>
        </w:rPr>
        <w:t>Εικ</w:t>
      </w:r>
      <w:r w:rsidRPr="00124691">
        <w:rPr>
          <w:rFonts w:ascii="Microsoft Sans Serif" w:hAnsi="Microsoft Sans Serif" w:cs="Arial"/>
          <w:b/>
          <w:color w:val="000080"/>
          <w:sz w:val="36"/>
          <w:szCs w:val="36"/>
        </w:rPr>
        <w:t>ό</w:t>
      </w:r>
      <w:r w:rsidRPr="00124691">
        <w:rPr>
          <w:rFonts w:ascii="Microsoft Sans Serif" w:hAnsi="Microsoft Sans Serif" w:cs="Arial"/>
          <w:b/>
          <w:bCs/>
          <w:color w:val="000080"/>
          <w:sz w:val="36"/>
          <w:szCs w:val="36"/>
        </w:rPr>
        <w:t xml:space="preserve">να </w:t>
      </w:r>
      <w:r w:rsidRPr="00124691">
        <w:rPr>
          <w:rFonts w:ascii="Microsoft Sans Serif" w:hAnsi="Microsoft Sans Serif" w:cs="Arial"/>
          <w:b/>
          <w:color w:val="000080"/>
          <w:sz w:val="36"/>
          <w:szCs w:val="36"/>
        </w:rPr>
        <w:t>9.4.</w:t>
      </w:r>
      <w:r w:rsidRPr="00124691">
        <w:rPr>
          <w:rFonts w:ascii="Microsoft Sans Serif" w:hAnsi="Microsoft Sans Serif" w:cs="Arial"/>
          <w:b/>
          <w:color w:val="000000"/>
          <w:sz w:val="36"/>
          <w:szCs w:val="36"/>
        </w:rPr>
        <w:t xml:space="preserve"> Το λογισμικό Παρουσιάσεων </w:t>
      </w:r>
      <w:r w:rsidRPr="00124691">
        <w:rPr>
          <w:rFonts w:ascii="Microsoft Sans Serif" w:hAnsi="Microsoft Sans Serif" w:cs="Arial"/>
          <w:b/>
          <w:color w:val="000000"/>
          <w:sz w:val="36"/>
          <w:szCs w:val="36"/>
          <w:lang w:val="en-US"/>
        </w:rPr>
        <w:t>Power</w:t>
      </w:r>
      <w:r w:rsidRPr="00124691">
        <w:rPr>
          <w:rFonts w:ascii="Microsoft Sans Serif" w:hAnsi="Microsoft Sans Serif" w:cs="Arial"/>
          <w:b/>
          <w:color w:val="000000"/>
          <w:sz w:val="36"/>
          <w:szCs w:val="36"/>
        </w:rPr>
        <w:t xml:space="preserve"> </w:t>
      </w:r>
      <w:r w:rsidRPr="00124691">
        <w:rPr>
          <w:rFonts w:ascii="Microsoft Sans Serif" w:hAnsi="Microsoft Sans Serif" w:cs="Arial"/>
          <w:b/>
          <w:color w:val="000000"/>
          <w:sz w:val="36"/>
          <w:szCs w:val="36"/>
          <w:lang w:val="en-US"/>
        </w:rPr>
        <w:t>Point</w:t>
      </w:r>
      <w:r w:rsidRPr="00124691">
        <w:rPr>
          <w:rFonts w:ascii="Microsoft Sans Serif" w:hAnsi="Microsoft Sans Serif" w:cs="Arial"/>
          <w:b/>
          <w:color w:val="000000"/>
          <w:sz w:val="36"/>
          <w:szCs w:val="36"/>
        </w:rPr>
        <w:t xml:space="preserve"> της </w:t>
      </w:r>
      <w:r w:rsidRPr="00124691">
        <w:rPr>
          <w:rFonts w:ascii="Microsoft Sans Serif" w:hAnsi="Microsoft Sans Serif" w:cs="Arial"/>
          <w:b/>
          <w:color w:val="000000"/>
          <w:sz w:val="36"/>
          <w:szCs w:val="36"/>
          <w:lang w:val="en-US"/>
        </w:rPr>
        <w:t>Microsoft</w:t>
      </w:r>
    </w:p>
    <w:p w:rsidR="009D42A9" w:rsidRPr="008311D5" w:rsidRDefault="009D42A9" w:rsidP="002803CF">
      <w:pPr>
        <w:rPr>
          <w:rFonts w:ascii="Microsoft Sans Serif" w:hAnsi="Microsoft Sans Serif" w:cs="Arial"/>
          <w:b/>
          <w:color w:val="000000"/>
          <w:sz w:val="36"/>
          <w:szCs w:val="36"/>
        </w:rPr>
      </w:pPr>
    </w:p>
    <w:p w:rsidR="009D42A9" w:rsidRPr="008311D5" w:rsidRDefault="009D42A9" w:rsidP="002803CF">
      <w:pPr>
        <w:rPr>
          <w:rFonts w:ascii="Microsoft Sans Serif" w:hAnsi="Microsoft Sans Serif" w:cs="Arial"/>
          <w:b/>
          <w:color w:val="000000"/>
          <w:sz w:val="36"/>
          <w:szCs w:val="36"/>
        </w:rPr>
      </w:pPr>
    </w:p>
    <w:p w:rsidR="009D42A9" w:rsidRPr="008311D5" w:rsidRDefault="009D42A9" w:rsidP="002803CF">
      <w:pPr>
        <w:rPr>
          <w:rFonts w:ascii="Microsoft Sans Serif" w:hAnsi="Microsoft Sans Serif" w:cs="Arial"/>
          <w:b/>
          <w:color w:val="000000"/>
          <w:sz w:val="36"/>
          <w:szCs w:val="36"/>
        </w:rPr>
      </w:pPr>
    </w:p>
    <w:p w:rsidR="009D42A9" w:rsidRPr="008311D5" w:rsidRDefault="009D42A9" w:rsidP="002803CF">
      <w:pPr>
        <w:rPr>
          <w:rFonts w:ascii="Microsoft Sans Serif" w:hAnsi="Microsoft Sans Serif" w:cs="Arial"/>
          <w:b/>
          <w:color w:val="000000"/>
          <w:sz w:val="36"/>
          <w:szCs w:val="36"/>
        </w:rPr>
      </w:pPr>
    </w:p>
    <w:p w:rsidR="00124691" w:rsidRPr="00A35A99" w:rsidRDefault="00E95531" w:rsidP="002803CF">
      <w:pPr>
        <w:rPr>
          <w:rFonts w:ascii="Microsoft Sans Serif" w:hAnsi="Microsoft Sans Serif" w:cs="Arial"/>
          <w:b/>
          <w:color w:val="000000"/>
          <w:sz w:val="36"/>
          <w:szCs w:val="36"/>
        </w:rPr>
      </w:pPr>
      <w:r w:rsidRPr="00E95531">
        <w:rPr>
          <w:rFonts w:ascii="Arial" w:hAnsi="Arial" w:cs="Arial"/>
          <w:noProof/>
          <w:lang w:val="en-US" w:eastAsia="en-US"/>
        </w:rPr>
        <w:pict>
          <v:shape id="Πλαίσιο κειμένου 5879" o:spid="_x0000_s1131" type="#_x0000_t202" style="position:absolute;margin-left:0;margin-top:785.3pt;width:99.2pt;height:28.35pt;z-index:251831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" o:allowincell="f" o:allowoverlap="f" fillcolor="#fc9" stroked="f" strokeweight="2.25pt">
            <v:textbox inset="1.5mm,1.5mm,1.5mm,1.5mm">
              <w:txbxContent>
                <w:p w:rsidR="00DC2E6E" w:rsidRPr="00432B70" w:rsidRDefault="00616622" w:rsidP="00A35A99">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12 </w:t>
                  </w:r>
                  <w:r w:rsidR="00DC2E6E" w:rsidRPr="00432B70">
                    <w:rPr>
                      <w:rFonts w:ascii="Arial" w:hAnsi="Arial"/>
                      <w:b/>
                      <w:sz w:val="36"/>
                      <w:szCs w:val="36"/>
                    </w:rPr>
                    <w:t xml:space="preserve">/ </w:t>
                  </w:r>
                  <w:r>
                    <w:rPr>
                      <w:rFonts w:ascii="Arial" w:hAnsi="Arial"/>
                      <w:b/>
                      <w:sz w:val="36"/>
                      <w:szCs w:val="36"/>
                      <w:lang w:val="en-US"/>
                    </w:rPr>
                    <w:t>16</w:t>
                  </w:r>
                  <w:r w:rsidR="00DC2E6E" w:rsidRPr="00432B70">
                    <w:rPr>
                      <w:rFonts w:ascii="Arial" w:hAnsi="Arial"/>
                      <w:b/>
                      <w:sz w:val="36"/>
                      <w:szCs w:val="36"/>
                      <w:lang w:val="en-US"/>
                    </w:rPr>
                    <w:t>0</w:t>
                  </w:r>
                </w:p>
              </w:txbxContent>
            </v:textbox>
            <w10:wrap anchorx="page" anchory="margin"/>
          </v:shape>
        </w:pict>
      </w:r>
    </w:p>
    <w:p w:rsidR="00124691" w:rsidRPr="00124691" w:rsidRDefault="00124691" w:rsidP="002803CF"/>
    <w:p w:rsidR="00124691" w:rsidRPr="00124691" w:rsidRDefault="00124691" w:rsidP="002803CF"/>
    <w:p w:rsidR="00124691" w:rsidRPr="00124691" w:rsidRDefault="00124691" w:rsidP="002803CF"/>
    <w:p w:rsidR="00124691" w:rsidRPr="00124691" w:rsidRDefault="00124691" w:rsidP="002803CF"/>
    <w:p w:rsidR="00124691" w:rsidRPr="00124691" w:rsidRDefault="00124691" w:rsidP="002803CF"/>
    <w:p w:rsidR="003E1183" w:rsidRDefault="003E1183" w:rsidP="00A35A99">
      <w:pPr>
        <w:ind w:firstLine="720"/>
        <w:rPr>
          <w:rFonts w:ascii="Microsoft Sans Serif" w:hAnsi="Microsoft Sans Serif" w:cs="Arial"/>
          <w:b/>
          <w:color w:val="000000"/>
          <w:sz w:val="58"/>
          <w:szCs w:val="58"/>
        </w:rPr>
      </w:pPr>
    </w:p>
    <w:p w:rsidR="003E1183" w:rsidRDefault="003E1183" w:rsidP="00A35A99">
      <w:pPr>
        <w:ind w:firstLine="720"/>
        <w:rPr>
          <w:rFonts w:ascii="Microsoft Sans Serif" w:hAnsi="Microsoft Sans Serif" w:cs="Arial"/>
          <w:b/>
          <w:color w:val="000000"/>
          <w:sz w:val="58"/>
          <w:szCs w:val="58"/>
        </w:rPr>
      </w:pPr>
    </w:p>
    <w:p w:rsidR="003E1183" w:rsidRDefault="003E1183" w:rsidP="00A35A99">
      <w:pPr>
        <w:ind w:firstLine="720"/>
        <w:rPr>
          <w:rFonts w:ascii="Microsoft Sans Serif" w:hAnsi="Microsoft Sans Serif" w:cs="Arial"/>
          <w:b/>
          <w:color w:val="000000"/>
          <w:sz w:val="58"/>
          <w:szCs w:val="58"/>
        </w:rPr>
      </w:pPr>
    </w:p>
    <w:p w:rsidR="003E1183" w:rsidRDefault="00E95531" w:rsidP="00A35A99">
      <w:pPr>
        <w:ind w:firstLine="720"/>
        <w:rPr>
          <w:rFonts w:ascii="Microsoft Sans Serif" w:hAnsi="Microsoft Sans Serif" w:cs="Arial"/>
          <w:b/>
          <w:color w:val="000000"/>
          <w:sz w:val="58"/>
          <w:szCs w:val="58"/>
        </w:rPr>
      </w:pPr>
      <w:r w:rsidRPr="00E95531">
        <w:rPr>
          <w:noProof/>
          <w:lang w:val="en-US" w:eastAsia="en-US"/>
        </w:rPr>
        <w:lastRenderedPageBreak/>
        <w:pict>
          <v:group id="Ομάδα 778" o:spid="_x0000_s1132" style="position:absolute;left:0;text-align:left;margin-left:-1.15pt;margin-top:27.8pt;width:491.65pt;height:441.35pt;z-index:251847168" coordorigin="-24,5847" coordsize="9833,8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BoAAAAAUmdodGxvbmcAAAC6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DOEJJTQQMAAAAAAQkAAAAAQAAAIAA&#10;AAASAAABgAAAGwAAAAQIABgAAf/Y/+AAEEpGSUYAAQIBAEgASAAA/+0ADEFkb2JlX0NNAAL/7gAO&#10;QWRvYmUAZIAAAAAB/9sAhAAMCAgICQgMCQkMEQsKCxEVDwwMDxUYExMVExMYEQwMDAwMDBEMDAwM&#10;DAwMDAwMDAwMDAwMDAwMDAwMDAwMDAwMAQ0LCw0ODRAODhAUDg4OFBQODg4OFBEMDAwMDBERDAwM&#10;DAwMEQwMDAwMDAwMDAwMDAwMDAwMDAwMDAwMDAwMDAz/wAARCAAS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NmUzZGI1ZjAtMzcyMi0xMWRmLWExNmItYTU1&#10;ZThhOGU5MTg2JwogIHhtbG5zOnhhcE1NPSdodHRwOi8vbnMuYWRvYmUuY29tL3hhcC8xLjAvbW0v&#10;Jz4KICA8eGFwTU06RG9jdW1lbnRJRD5hZG9iZTpkb2NpZDpwaG90b3Nob3A6ZGQ4MGE0MDktMzcy&#10;MS0xMWRmLWExNmItYTU1ZThhOGU5MTg2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dAAAAAFJnaHRsb25nAAAA&#10;m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">
            <v:shape id="Text Box 7" o:spid="_x0000_s1133" type="#_x0000_t202" style="position:absolute;left:52;top:5847;width:9563;height:1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t08YA&#10;AADcAAAADwAAAGRycy9kb3ducmV2LnhtbESPQWvCQBSE7wX/w/IKvRTdtEKj0VVKoa3UU4wi3p7Z&#10;1ySYfRuyq8Z/7wqCx2FmvmGm887U4kStqywreBtEIIhzqysuFKyz7/4IhPPIGmvLpOBCDuaz3tMU&#10;E23PnNJp5QsRIOwSVFB63yRSurwkg25gG+Lg/dvWoA+yLaRu8RzgppbvUfQhDVYcFkps6Kuk/LA6&#10;GgU/F+TXLB3+Zvt0Nzr+bZfjzS5W6uW5+5yA8NT5R/jeXmgFcTyG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Jt08YAAADcAAAADwAAAAAAAAAAAAAAAACYAgAAZHJz&#10;L2Rvd25yZXYueG1sUEsFBgAAAAAEAAQA9QAAAIsDAAAAAA==&#10;" fillcolor="#9cf" strokecolor="#969696" strokeweight="3pt">
              <v:textbox inset=".5mm,.3mm,.5mm,.3mm">
                <w:txbxContent>
                  <w:p w:rsidR="00DC2E6E" w:rsidRPr="003E1183" w:rsidRDefault="00DC2E6E" w:rsidP="003E1183">
                    <w:pPr>
                      <w:rPr>
                        <w:rFonts w:ascii="Arial" w:hAnsi="Arial" w:cs="Arial"/>
                        <w:b/>
                        <w:color w:val="000000"/>
                        <w:sz w:val="36"/>
                        <w:szCs w:val="36"/>
                      </w:rPr>
                    </w:pPr>
                    <w:r>
                      <w:rPr>
                        <w:rFonts w:ascii="Arial" w:hAnsi="Arial" w:cs="Arial"/>
                        <w:b/>
                        <w:color w:val="000000"/>
                        <w:sz w:val="36"/>
                        <w:szCs w:val="36"/>
                      </w:rPr>
                      <w:t xml:space="preserve">Αρχείο Επεξεργασία </w:t>
                    </w:r>
                    <w:r w:rsidRPr="003E1183">
                      <w:rPr>
                        <w:rFonts w:ascii="Arial" w:hAnsi="Arial" w:cs="Arial"/>
                        <w:b/>
                        <w:color w:val="000000"/>
                        <w:sz w:val="36"/>
                        <w:szCs w:val="36"/>
                      </w:rPr>
                      <w:t>Προβολή Εισαγωγή   Μορφή            Εργαλεία Προβολή παρουσίασης Παρ</w:t>
                    </w:r>
                    <w:r>
                      <w:rPr>
                        <w:rFonts w:ascii="Arial" w:hAnsi="Arial" w:cs="Arial"/>
                        <w:b/>
                        <w:color w:val="000000"/>
                        <w:sz w:val="36"/>
                        <w:szCs w:val="36"/>
                      </w:rPr>
                      <w:t xml:space="preserve">άθυρο </w:t>
                    </w:r>
                    <w:r w:rsidRPr="003E1183">
                      <w:rPr>
                        <w:rFonts w:ascii="Arial" w:hAnsi="Arial" w:cs="Arial"/>
                        <w:b/>
                        <w:color w:val="000000"/>
                        <w:sz w:val="36"/>
                        <w:szCs w:val="36"/>
                      </w:rPr>
                      <w:t>Βοήθεια</w:t>
                    </w:r>
                    <w:r>
                      <w:rPr>
                        <w:rFonts w:ascii="Arial" w:hAnsi="Arial" w:cs="Arial"/>
                        <w:b/>
                        <w:color w:val="000000"/>
                        <w:sz w:val="36"/>
                        <w:szCs w:val="36"/>
                      </w:rPr>
                      <w:t xml:space="preserve">                        </w:t>
                    </w:r>
                  </w:p>
                  <w:p w:rsidR="00DC2E6E" w:rsidRDefault="00DC2E6E" w:rsidP="003E1183"/>
                </w:txbxContent>
              </v:textbox>
            </v:shape>
            <v:group id="Group 10" o:spid="_x0000_s1134" style="position:absolute;left:-24;top:6956;width:9733;height:2821" coordorigin="-18,4836" coordsize="9733,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group id="Group 11" o:spid="_x0000_s1135" style="position:absolute;left:-5;top:4836;width:9626;height:669" coordorigin="-5,4836" coordsize="9626,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Picture 12" o:spid="_x0000_s1136" type="#_x0000_t75" style="position:absolute;left:-5;top:4836;width:7195;height:6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3bDAAAA3AAAAA8AAABkcnMvZG93bnJldi54bWxEj0FrwkAUhO9C/8PyCl6kbhrEhtRVRBC9&#10;qj30+Mi+ZEOzb8PuNon/3i0UPA4z8w2z2U22EwP50DpW8L7MQBBXTrfcKPi6Hd8KECEia+wck4I7&#10;BdhtX2YbLLUb+ULDNTYiQTiUqMDE2JdShsqQxbB0PXHyauctxiR9I7XHMcFtJ/MsW0uLLacFgz0d&#10;DFU/11+roB/1YsizfP2996dDURtTdzwpNX+d9p8gIk3xGf5vn7WCj2IFf2fSEZ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ndsMAAADcAAAADwAAAAAAAAAAAAAAAACf&#10;AgAAZHJzL2Rvd25yZXYueG1sUEsFBgAAAAAEAAQA9wAAAI8DAAAAAA==&#10;">
                  <v:imagedata r:id="rId39" o:title="" gain="69719f" blacklevel="-1966f"/>
                </v:shape>
                <v:shape id="Picture 13" o:spid="_x0000_s1137" type="#_x0000_t75" style="position:absolute;left:7190;top:4836;width:2431;height: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8G6rEAAAA3AAAAA8AAABkcnMvZG93bnJldi54bWxEj0FrAjEUhO8F/0N4greaVbDKahQRhB48&#10;dG0LHp+b52Z187Ik6e723zeFQo/DzHzDbHaDbURHPtSOFcymGQji0umaKwUf78fnFYgQkTU2jknB&#10;NwXYbUdPG8y167mg7hwrkSAcclRgYmxzKUNpyGKYupY4eTfnLcYkfSW1xz7BbSPnWfYiLdacFgy2&#10;dDBUPs5fVoHnz2VHp8L3hzfur5e6ON0ro9RkPOzXICIN8T/8137VCparBfyeS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8G6rEAAAA3AAAAA8AAAAAAAAAAAAAAAAA&#10;nwIAAGRycy9kb3ducmV2LnhtbFBLBQYAAAAABAAEAPcAAACQAwAAAAA=&#10;">
                  <v:imagedata r:id="rId40" o:title=""/>
                </v:shape>
              </v:group>
              <v:group id="Group 14" o:spid="_x0000_s1138" style="position:absolute;left:-18;top:5511;width:9733;height:646" coordorigin="-18,5511" coordsize="973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Picture 15" o:spid="_x0000_s1139" type="#_x0000_t75" style="position:absolute;left:-18;top:5511;width:6973;height:6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uk/HAAAA3AAAAA8AAABkcnMvZG93bnJldi54bWxEj0FrwkAUhO+F/oflFXopdWMJRqKr1EKh&#10;lwiJHnp8ZJ9JbPZtzG5j2l/vCoLHYWa+YZbr0bRioN41lhVMJxEI4tLqhisF+93n6xyE88gaW8uk&#10;4I8crFePD0tMtT1zTkPhKxEg7FJUUHvfpVK6siaDbmI74uAdbG/QB9lXUvd4DnDTyrcomkmDDYeF&#10;Gjv6qKn8KX6NAnzZH7M8+8fD6SSHYbv5zuJdrNTz0/i+AOFp9Pfwrf2lFSTzBK5nwh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quk/HAAAA3AAAAA8AAAAAAAAAAAAA&#10;AAAAnwIAAGRycy9kb3ducmV2LnhtbFBLBQYAAAAABAAEAPcAAACTAwAAAAA=&#10;">
                  <v:imagedata r:id="rId33" o:title=""/>
                </v:shape>
                <v:group id="Group 16" o:spid="_x0000_s1140" style="position:absolute;left:6955;top:5517;width:2760;height:640" coordorigin="6955,5517" coordsize="276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Picture 17" o:spid="_x0000_s1141" type="#_x0000_t75" alt="σελ 160-1" style="position:absolute;left:6955;top:5517;width:2760;height: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v7ETGAAAA3AAAAA8AAABkcnMvZG93bnJldi54bWxEj09rwkAUxO8Fv8PyBC/SbIxgTeoqtmgp&#10;2EtV6PWRffmD2bchuybpt+8WCj0OM/MbZrMbTSN66lxtWcEiikEQ51bXXCq4Xo6PaxDOI2tsLJOC&#10;b3Kw204eNphpO/An9WdfigBhl6GCyvs2k9LlFRl0kW2Jg1fYzqAPsiul7nAIcNPIJI5X0mDNYaHC&#10;ll4rym/nu1Hwkhb93H+M80N/TFbFaWlw//Wm1Gw67p9BeBr9f/iv/a4VPK1T+D0Tjo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sRMYAAADcAAAADwAAAAAAAAAAAAAA&#10;AACfAgAAZHJzL2Rvd25yZXYueG1sUEsFBgAAAAAEAAQA9wAAAJIDAAAAAA==&#10;">
                    <v:imagedata r:id="rId31" o:title="σελ 160-1"/>
                  </v:shape>
                  <v:shape id="Text Box 18" o:spid="_x0000_s1142" type="#_x0000_t202" style="position:absolute;left:7338;top:5594;width:1127;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s8sMA&#10;AADcAAAADwAAAGRycy9kb3ducmV2LnhtbERPXWvCMBR9F/Yfwh34pukUZtc1lSEogw3ETtgeL81d&#10;W9rc1CRq9++XB8HHw/nO16PpxYWcby0reJonIIgrq1uuFRy/trMUhA/IGnvLpOCPPKyLh0mOmbZX&#10;PtClDLWIIewzVNCEMGRS+qohg35uB+LI/VpnMEToaqkdXmO46eUiSZ6lwZZjQ4MDbRqquvJsFPzs&#10;P097PPTHXZduu/KjWrrveqnU9HF8ewURaAx38c39rhWsXuL8eCYe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ls8sMAAADcAAAADwAAAAAAAAAAAAAAAACYAgAAZHJzL2Rv&#10;d25yZXYueG1sUEsFBgAAAAAEAAQA9QAAAIgDAAAAAA==&#10;" filled="f" fillcolor="#cfc" stroked="f">
                    <v:textbox inset="2mm,1mm,2mm,1mm">
                      <w:txbxContent>
                        <w:p w:rsidR="00DC2E6E" w:rsidRPr="003E1183" w:rsidRDefault="00DC2E6E" w:rsidP="003E1183">
                          <w:pPr>
                            <w:pStyle w:val="a9"/>
                            <w:ind w:firstLine="0"/>
                            <w:rPr>
                              <w:sz w:val="36"/>
                            </w:rPr>
                          </w:pPr>
                          <w:r w:rsidRPr="003E1183">
                            <w:rPr>
                              <w:sz w:val="36"/>
                            </w:rPr>
                            <w:t>57%</w:t>
                          </w:r>
                        </w:p>
                      </w:txbxContent>
                    </v:textbox>
                  </v:shape>
                </v:group>
              </v:group>
              <v:group id="Group 19" o:spid="_x0000_s1143" style="position:absolute;left:58;top:6157;width:9475;height:720" coordorigin="58,6157" coordsize="947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group id="Group 20" o:spid="_x0000_s1144" style="position:absolute;left:58;top:6157;width:5040;height:720" coordorigin="3864,7315" coordsize="50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Picture 21" o:spid="_x0000_s1145" type="#_x0000_t75" alt="σελ 160-3" style="position:absolute;left:3864;top:7383;width:5040;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df3EAAAA3AAAAA8AAABkcnMvZG93bnJldi54bWxEj09rAjEUxO8Fv0N4greaVaHW1SgiCBbx&#10;0K3eH8nbP7h5WTZxd9tP3xSEHoeZ+Q2z2Q22Fh21vnKsYDZNQBBrZyouFFy/jq/vIHxANlg7JgXf&#10;5GG3Hb1sMDWu50/qslCICGGfooIyhCaV0uuSLPqpa4ijl7vWYoiyLaRpsY9wW8t5krxJixXHhRIb&#10;OpSk79nDKuh0v7Tn2+Nncck/hlyfq5ucZ0pNxsN+DSLQEP7Dz/bJKFiuFvB3Jh4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jdf3EAAAA3AAAAA8AAAAAAAAAAAAAAAAA&#10;nwIAAGRycy9kb3ducmV2LnhtbFBLBQYAAAAABAAEAPcAAACQAwAAAAA=&#10;">
                    <v:imagedata r:id="rId34" o:title="σελ 160-3"/>
                  </v:shape>
                  <v:shape id="Text Box 22" o:spid="_x0000_s1146" type="#_x0000_t202" style="position:absolute;left:4693;top:7315;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rsidR="00DC2E6E" w:rsidRPr="003E1183" w:rsidRDefault="00DC2E6E" w:rsidP="003E1183">
                          <w:pPr>
                            <w:rPr>
                              <w:rFonts w:ascii="Arial" w:hAnsi="Arial" w:cs="Arial"/>
                              <w:b/>
                              <w:sz w:val="36"/>
                              <w:szCs w:val="36"/>
                              <w:lang w:val="en-US"/>
                            </w:rPr>
                          </w:pPr>
                          <w:r w:rsidRPr="003E1183">
                            <w:rPr>
                              <w:rFonts w:ascii="Arial" w:hAnsi="Arial" w:cs="Arial"/>
                              <w:b/>
                              <w:sz w:val="36"/>
                              <w:szCs w:val="36"/>
                              <w:lang w:val="en-US"/>
                            </w:rPr>
                            <w:t>Arial</w:t>
                          </w:r>
                        </w:p>
                      </w:txbxContent>
                    </v:textbox>
                  </v:shape>
                  <v:shape id="Text Box 23" o:spid="_x0000_s1147" type="#_x0000_t202" style="position:absolute;left:7635;top:7350;width:849;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rsidR="00DC2E6E" w:rsidRPr="003E1183" w:rsidRDefault="00DC2E6E" w:rsidP="003E1183">
                          <w:pPr>
                            <w:rPr>
                              <w:rFonts w:ascii="Arial" w:hAnsi="Arial" w:cs="Arial"/>
                              <w:b/>
                              <w:sz w:val="36"/>
                              <w:szCs w:val="36"/>
                            </w:rPr>
                          </w:pPr>
                          <w:r w:rsidRPr="003E1183">
                            <w:rPr>
                              <w:rFonts w:ascii="Arial" w:hAnsi="Arial" w:cs="Arial"/>
                              <w:b/>
                              <w:sz w:val="36"/>
                              <w:szCs w:val="36"/>
                            </w:rPr>
                            <w:t>28</w:t>
                          </w:r>
                        </w:p>
                      </w:txbxContent>
                    </v:textbox>
                  </v:shape>
                </v:group>
                <v:shape id="Picture 24" o:spid="_x0000_s1148" type="#_x0000_t75" style="position:absolute;left:5098;top:6234;width:2755;height: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DCbGAAAA3AAAAA8AAABkcnMvZG93bnJldi54bWxEj09rwkAUxO+FfoflFXoR3VQwsdFVxD/g&#10;rZgW2t4e2Wc2NPs2ZLcm/fZdQfA4zMxvmOV6sI24UOdrxwpeJgkI4tLpmisFH++H8RyED8gaG8ek&#10;4I88rFePD0vMtev5RJciVCJC2OeowITQ5lL60pBFP3EtcfTOrrMYouwqqTvsI9w2cpokqbRYc1ww&#10;2NLWUPlT/FoFePg0/XY02uy+9tl3lh6rt5nvlXp+GjYLEIGGcA/f2ketIHtN4XomHg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YQMJsYAAADcAAAADwAAAAAAAAAAAAAA&#10;AACfAgAAZHJzL2Rvd25yZXYueG1sUEsFBgAAAAAEAAQA9wAAAJIDAAAAAA==&#10;">
                  <v:imagedata r:id="rId35" o:title="" gain="79922f" blacklevel="-3932f"/>
                </v:shape>
                <v:shape id="Picture 25" o:spid="_x0000_s1149" type="#_x0000_t75" style="position:absolute;left:7853;top:6225;width:1680;height:6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cd3FAAAA3AAAAA8AAABkcnMvZG93bnJldi54bWxEj09rwkAUxO8Fv8PyhN7qpgnVGl1FhRaP&#10;NUq9PrLPJDT7NmQ3f9pP3y0UPA4z8xtmvR1NLXpqXWVZwfMsAkGcW11xoeByfnt6BeE8ssbaMin4&#10;JgfbzeRhjam2A5+oz3whAoRdigpK75tUSpeXZNDNbEMcvJttDfog20LqFocAN7WMo2guDVYcFkps&#10;6FBS/pV1RsFH1u9sl+39z3ucJGZ+NOfry6dSj9NxtwLhafT38H/7qBUslgv4Ox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anHdxQAAANwAAAAPAAAAAAAAAAAAAAAA&#10;AJ8CAABkcnMvZG93bnJldi54bWxQSwUGAAAAAAQABAD3AAAAkQMAAAAA&#10;">
                  <v:imagedata r:id="rId36" o:title=""/>
                </v:shape>
              </v:group>
              <v:group id="Group 26" o:spid="_x0000_s1150" style="position:absolute;left:94;top:6741;width:3342;height:900" coordorigin="94,6741" coordsize="334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Picture 27" o:spid="_x0000_s1151" type="#_x0000_t75" style="position:absolute;left:94;top:6779;width:720;height:6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8+DHFAAAA3AAAAA8AAABkcnMvZG93bnJldi54bWxEj0uLwkAQhO8L/oehF7zIOlFcH1lHEfF1&#10;jK6w1ybTmwQzPSEzmvjvHUHwWFTVV9R82ZpS3Kh2hWUFg34Egji1uuBMwfl3+zUF4TyyxtIyKbiT&#10;g+Wi8zHHWNuGj3Q7+UwECLsYFeTeV7GULs3JoOvbijh4/7Y26IOsM6lrbALclHIYRWNpsOCwkGNF&#10;65zSy+lqFPQm++8k2bn75q9Jh9m4txrtL41S3c929QPCU+vf4Vf7oBVMZjN4ng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PgxxQAAANwAAAAPAAAAAAAAAAAAAAAA&#10;AJ8CAABkcnMvZG93bnJldi54bWxQSwUGAAAAAAQABAD3AAAAkQMAAAAA&#10;">
                  <v:imagedata r:id="rId41" o:title="" gain="69719f" blacklevel="-1966f"/>
                </v:shape>
                <v:shape id="Text Box 28" o:spid="_x0000_s1152" type="#_x0000_t202" style="position:absolute;left:676;top:6741;width:27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I8MA&#10;AADcAAAADwAAAGRycy9kb3ducmV2LnhtbERPXWvCMBR9H+w/hDvwbaZbYZRqFBEcA4ViFbbHS3Nt&#10;S5ubLsna+u+Xh8EeD+d7vZ1NL0ZyvrWs4GWZgCCurG65VnC9HJ4zED4ga+wtk4I7edhuHh/WmGs7&#10;8ZnGMtQihrDPUUETwpBL6auGDPqlHYgjd7POYIjQ1VI7nGK46eVrkrxJgy3HhgYH2jdUdeWPUfBV&#10;nL4LPPfX9y47dOWxSt1nnSq1eJp3KxCB5vAv/nN/aAVZE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tI8MAAADcAAAADwAAAAAAAAAAAAAAAACYAgAAZHJzL2Rv&#10;d25yZXYueG1sUEsFBgAAAAAEAAQA9QAAAIgDAAAAAA==&#10;" filled="f" fillcolor="#cfc" stroked="f">
                  <v:textbox inset="2mm,1mm,2mm,1mm">
                    <w:txbxContent>
                      <w:p w:rsidR="00DC2E6E" w:rsidRPr="003E1183" w:rsidRDefault="00DC2E6E" w:rsidP="003E1183">
                        <w:pPr>
                          <w:pStyle w:val="a9"/>
                          <w:ind w:firstLine="0"/>
                          <w:rPr>
                            <w:sz w:val="36"/>
                          </w:rPr>
                        </w:pPr>
                        <w:r w:rsidRPr="003E1183">
                          <w:rPr>
                            <w:sz w:val="36"/>
                          </w:rPr>
                          <w:t>Σχεδίαση</w:t>
                        </w:r>
                      </w:p>
                    </w:txbxContent>
                  </v:textbox>
                </v:shape>
              </v:group>
              <v:group id="Group 29" o:spid="_x0000_s1153" style="position:absolute;left:3240;top:6757;width:5644;height:900" coordorigin="3240,6757" coordsize="564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Text Box 30" o:spid="_x0000_s1154" type="#_x0000_t202" style="position:absolute;left:3724;top:6757;width:5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Wz8UA&#10;AADcAAAADwAAAGRycy9kb3ducmV2LnhtbESPQWvCQBSE70L/w/KE3nSjgoTUVURQhBbEGNDjI/ua&#10;hGTfprtbTf99Vyj0OMzMN8xqM5hO3Mn5xrKC2TQBQVxa3XCloLjsJykIH5A1dpZJwQ952KxfRivM&#10;tH3wme55qESEsM9QQR1Cn0npy5oM+qntiaP3aZ3BEKWrpHb4iHDTyXmSLKXBhuNCjT3tairb/Nso&#10;uJ0+vk547opDm+7b/L1cuGu1UOp1PGzfQAQawn/4r33UCtJkDs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VbPxQAAANwAAAAPAAAAAAAAAAAAAAAAAJgCAABkcnMv&#10;ZG93bnJldi54bWxQSwUGAAAAAAQABAD1AAAAigMAAAAA&#10;" filled="f" fillcolor="#cfc" stroked="f">
                  <v:textbox inset="2mm,1mm,2mm,1mm">
                    <w:txbxContent>
                      <w:p w:rsidR="00DC2E6E" w:rsidRPr="003E1183" w:rsidRDefault="00DC2E6E" w:rsidP="003E1183">
                        <w:pPr>
                          <w:pStyle w:val="a9"/>
                          <w:ind w:firstLine="0"/>
                          <w:rPr>
                            <w:sz w:val="36"/>
                          </w:rPr>
                        </w:pPr>
                        <w:r w:rsidRPr="003E1183">
                          <w:rPr>
                            <w:sz w:val="36"/>
                          </w:rPr>
                          <w:t>Νέα διαφάνεια</w:t>
                        </w:r>
                      </w:p>
                    </w:txbxContent>
                  </v:textbox>
                </v:shape>
                <v:shape id="Picture 31" o:spid="_x0000_s1155" type="#_x0000_t75" style="position:absolute;left:3240;top:6838;width:605;height:6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0QpLFAAAA3AAAAA8AAABkcnMvZG93bnJldi54bWxEj0FrwkAUhO+C/2F5BW+60dKSpm6CKAWx&#10;F42l0Nsj+7oJzb6N2VXTf98VCh6HmfmGWRaDbcWFet84VjCfJSCIK6cbNgo+jm/TFIQPyBpbx6Tg&#10;lzwU+Xi0xEy7Kx/oUgYjIoR9hgrqELpMSl/VZNHPXEccvW/XWwxR9kbqHq8Rblu5SJJnabHhuFBj&#10;R+uaqp/ybBWYNv00L/zePK2/Nru53p86rk5KTR6G1SuIQEO4h//bW60gTR7hdiYe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dEKSxQAAANwAAAAPAAAAAAAAAAAAAAAA&#10;AJ8CAABkcnMvZG93bnJldi54bWxQSwUGAAAAAAQABAD3AAAAkQMAAAAA&#10;">
                  <v:imagedata r:id="rId32" o:title="" gain="69719f" blacklevel="-1966f"/>
                </v:shape>
              </v:group>
            </v:group>
            <v:rect id="Rectangle 32" o:spid="_x0000_s1156" style="position:absolute;left:143;top:9594;width:9666;height:5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t28cA&#10;AADcAAAADwAAAGRycy9kb3ducmV2LnhtbESPQWvCQBSE74L/YXlCL6IbRRpNs4oIlvbQQ9Mq5PbI&#10;vibR7NuQ3Zr477uFQo/DzHzDpLvBNOJGnastK1jMIxDEhdU1lwo+P46zNQjnkTU2lknBnRzstuNR&#10;iom2Pb/TLfOlCBB2CSqovG8TKV1RkUE3ty1x8L5sZ9AH2ZVSd9gHuGnkMooepcGaw0KFLR0qKq7Z&#10;t1EQ58URfRz3b+0pf11sLs8HnJ6VepgM+ycQngb/H/5rv2gF62gFv2fC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QbdvHAAAA3AAAAA8AAAAAAAAAAAAAAAAAmAIAAGRy&#10;cy9kb3ducmV2LnhtbFBLBQYAAAAABAAEAPUAAACMAwAAAAA=&#10;" fillcolor="#cfcfcf" strokecolor="gray" strokeweight="3pt">
              <v:textbox inset="2mm,1mm,2mm,1mm"/>
            </v:rect>
            <v:shape id="Picture 35" o:spid="_x0000_s1157" type="#_x0000_t75" style="position:absolute;left:284;top:9672;width:9120;height:4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35vFAAAA3AAAAA8AAABkcnMvZG93bnJldi54bWxEj0FrAjEUhO9C/0N4gjfNWsS1W6OIoAji&#10;oba0PT42r5ttNy9LEtftv2+EgsdhZr5hluveNqIjH2rHCqaTDARx6XTNlYK31914ASJEZI2NY1Lw&#10;SwHWq4fBEgvtrvxC3TlWIkE4FKjAxNgWUobSkMUwcS1x8r6ctxiT9JXUHq8Jbhv5mGVzabHmtGCw&#10;pa2h8ud8sQqO36d9125yyj/ezdxsn3z1OTsqNRr2m2cQkfp4D/+3D1rBIsvhdiYd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9t+bxQAAANwAAAAPAAAAAAAAAAAAAAAA&#10;AJ8CAABkcnMvZG93bnJldi54bWxQSwUGAAAAAAQABAD3AAAAkQMAAAAA&#10;">
              <v:imagedata r:id="rId42" o:title="" croptop="5471f" cropleft="4615f"/>
            </v:shape>
          </v:group>
        </w:pict>
      </w:r>
      <w:r w:rsidRPr="00E95531">
        <w:rPr>
          <w:noProof/>
          <w:lang w:val="en-US" w:eastAsia="en-US"/>
        </w:rPr>
        <w:pict>
          <v:shape id="Text Box 6511" o:spid="_x0000_s1158" type="#_x0000_t202" style="position:absolute;left:0;text-align:left;margin-left:-.45pt;margin-top:-25.95pt;width:481.3pt;height:49.5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" fillcolor="blue" strokecolor="#36f" strokeweight="3pt">
            <v:textbox inset=".5mm,.3mm,.5mm,.3mm">
              <w:txbxContent>
                <w:p w:rsidR="00DC2E6E" w:rsidRPr="00D22271" w:rsidRDefault="00DC2E6E" w:rsidP="003E1183">
                  <w:pPr>
                    <w:pStyle w:val="a4"/>
                    <w:tabs>
                      <w:tab w:val="left" w:pos="720"/>
                    </w:tabs>
                    <w:rPr>
                      <w:rFonts w:ascii="Arial" w:eastAsia="Times New Roman" w:hAnsi="Arial"/>
                      <w:b/>
                      <w:color w:val="FFFFFF"/>
                      <w:sz w:val="36"/>
                      <w:szCs w:val="36"/>
                    </w:rPr>
                  </w:pPr>
                  <w:r>
                    <w:rPr>
                      <w:noProof/>
                    </w:rPr>
                    <w:drawing>
                      <wp:inline distT="0" distB="0" distL="0" distR="0">
                        <wp:extent cx="417830" cy="402590"/>
                        <wp:effectExtent l="0" t="0" r="1270" b="0"/>
                        <wp:docPr id="781" name="Picture 9"/>
                        <wp:cNvGraphicFramePr/>
                        <a:graphic xmlns:a="http://schemas.openxmlformats.org/drawingml/2006/main">
                          <a:graphicData uri="http://schemas.openxmlformats.org/drawingml/2006/picture">
                            <pic:pic xmlns:pic="http://schemas.openxmlformats.org/drawingml/2006/picture">
                              <pic:nvPicPr>
                                <pic:cNvPr id="781" name="Picture 9"/>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30" cy="40259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D22271">
                    <w:rPr>
                      <w:rFonts w:ascii="Arial" w:eastAsia="Times New Roman" w:hAnsi="Arial"/>
                      <w:b/>
                      <w:color w:val="FFFFFF"/>
                      <w:sz w:val="36"/>
                      <w:szCs w:val="36"/>
                      <w:lang w:val="en-US"/>
                    </w:rPr>
                    <w:t>Microsoft</w:t>
                  </w:r>
                  <w:r w:rsidRPr="00D22271">
                    <w:rPr>
                      <w:rFonts w:ascii="Arial" w:eastAsia="Times New Roman" w:hAnsi="Arial"/>
                      <w:b/>
                      <w:color w:val="FFFFFF"/>
                      <w:sz w:val="36"/>
                      <w:szCs w:val="36"/>
                    </w:rPr>
                    <w:t xml:space="preserve"> </w:t>
                  </w:r>
                  <w:r w:rsidRPr="00D22271">
                    <w:rPr>
                      <w:rFonts w:ascii="Arial" w:eastAsia="Times New Roman" w:hAnsi="Arial"/>
                      <w:b/>
                      <w:color w:val="FFFFFF"/>
                      <w:sz w:val="36"/>
                      <w:szCs w:val="36"/>
                      <w:lang w:val="en-US"/>
                    </w:rPr>
                    <w:t>PowerPoint-</w:t>
                  </w:r>
                  <w:r>
                    <w:rPr>
                      <w:rFonts w:ascii="Arial" w:eastAsia="Times New Roman" w:hAnsi="Arial"/>
                      <w:b/>
                      <w:color w:val="FFFFFF"/>
                      <w:sz w:val="36"/>
                      <w:szCs w:val="36"/>
                    </w:rPr>
                    <w:t xml:space="preserve"> </w:t>
                  </w:r>
                  <w:r w:rsidRPr="00D22271">
                    <w:rPr>
                      <w:rFonts w:ascii="Arial" w:eastAsia="Times New Roman" w:hAnsi="Arial"/>
                      <w:b/>
                      <w:color w:val="FFFFFF"/>
                      <w:sz w:val="36"/>
                      <w:szCs w:val="36"/>
                      <w:lang w:val="en-US"/>
                    </w:rPr>
                    <w:t>[</w:t>
                  </w:r>
                  <w:r w:rsidRPr="00D22271">
                    <w:rPr>
                      <w:rFonts w:ascii="Arial" w:eastAsia="Times New Roman" w:hAnsi="Arial"/>
                      <w:b/>
                      <w:color w:val="FFFFFF"/>
                      <w:sz w:val="36"/>
                      <w:szCs w:val="36"/>
                    </w:rPr>
                    <w:t>Παρουσίαση 1]</w:t>
                  </w:r>
                  <w:r>
                    <w:rPr>
                      <w:rFonts w:ascii="Arial" w:eastAsia="Times New Roman" w:hAnsi="Arial"/>
                      <w:b/>
                      <w:color w:val="FFFFFF"/>
                      <w:sz w:val="36"/>
                      <w:szCs w:val="36"/>
                      <w:lang w:val="en-US"/>
                    </w:rPr>
                    <w:t xml:space="preserve">  </w:t>
                  </w:r>
                  <w:r w:rsidRPr="00D22271">
                    <w:rPr>
                      <w:rFonts w:ascii="Arial" w:hAnsi="Arial"/>
                      <w:b/>
                      <w:color w:val="FFFFFF"/>
                      <w:sz w:val="36"/>
                      <w:szCs w:val="36"/>
                      <w:shd w:val="clear" w:color="auto" w:fill="00CCFF"/>
                    </w:rPr>
                    <w:sym w:font="Webdings" w:char="F030"/>
                  </w:r>
                  <w:r w:rsidRPr="00D22271">
                    <w:rPr>
                      <w:rFonts w:ascii="Arial" w:hAnsi="Arial"/>
                      <w:b/>
                      <w:color w:val="FFFFFF"/>
                      <w:sz w:val="36"/>
                      <w:szCs w:val="36"/>
                      <w:shd w:val="clear" w:color="auto" w:fill="00CCFF"/>
                    </w:rPr>
                    <w:t xml:space="preserve"> </w:t>
                  </w:r>
                  <w:r w:rsidRPr="00D22271">
                    <w:rPr>
                      <w:rFonts w:ascii="Arial" w:hAnsi="Arial"/>
                      <w:b/>
                      <w:color w:val="FFFFFF"/>
                      <w:sz w:val="36"/>
                      <w:szCs w:val="36"/>
                    </w:rPr>
                    <w:t xml:space="preserve"> </w:t>
                  </w:r>
                  <w:r w:rsidRPr="00D22271">
                    <w:rPr>
                      <w:rFonts w:ascii="Arial" w:hAnsi="Arial"/>
                      <w:b/>
                      <w:color w:val="FFFFFF"/>
                      <w:sz w:val="36"/>
                      <w:szCs w:val="36"/>
                      <w:shd w:val="clear" w:color="auto" w:fill="00CCFF"/>
                    </w:rPr>
                    <w:t xml:space="preserve"> </w:t>
                  </w:r>
                  <w:r w:rsidRPr="00D22271">
                    <w:rPr>
                      <w:rFonts w:ascii="Arial" w:hAnsi="Arial"/>
                      <w:b/>
                      <w:color w:val="FFFFFF"/>
                      <w:sz w:val="36"/>
                      <w:szCs w:val="36"/>
                      <w:shd w:val="clear" w:color="auto" w:fill="00CCFF"/>
                    </w:rPr>
                    <w:sym w:font="Webdings" w:char="F032"/>
                  </w:r>
                  <w:r w:rsidRPr="00D22271">
                    <w:rPr>
                      <w:rFonts w:ascii="Arial" w:hAnsi="Arial"/>
                      <w:b/>
                      <w:color w:val="FFFFFF"/>
                      <w:sz w:val="36"/>
                      <w:szCs w:val="36"/>
                      <w:shd w:val="clear" w:color="auto" w:fill="00CCFF"/>
                    </w:rPr>
                    <w:t xml:space="preserve"> </w:t>
                  </w:r>
                  <w:r w:rsidRPr="00D22271">
                    <w:rPr>
                      <w:rFonts w:ascii="Arial" w:hAnsi="Arial"/>
                      <w:b/>
                      <w:color w:val="FFFFFF"/>
                      <w:sz w:val="36"/>
                      <w:szCs w:val="36"/>
                    </w:rPr>
                    <w:t xml:space="preserve"> </w:t>
                  </w:r>
                  <w:r w:rsidRPr="00D22271">
                    <w:rPr>
                      <w:rFonts w:ascii="Arial" w:hAnsi="Arial"/>
                      <w:b/>
                      <w:color w:val="FFFFFF"/>
                      <w:sz w:val="36"/>
                      <w:szCs w:val="36"/>
                      <w:shd w:val="clear" w:color="auto" w:fill="FF0000"/>
                    </w:rPr>
                    <w:t xml:space="preserve"> </w:t>
                  </w:r>
                  <w:r w:rsidRPr="00D22271">
                    <w:rPr>
                      <w:rFonts w:ascii="Arial" w:hAnsi="Arial"/>
                      <w:b/>
                      <w:color w:val="FFFFFF"/>
                      <w:sz w:val="36"/>
                      <w:szCs w:val="36"/>
                      <w:shd w:val="clear" w:color="auto" w:fill="FF0000"/>
                    </w:rPr>
                    <w:sym w:font="Webdings" w:char="F072"/>
                  </w:r>
                  <w:r w:rsidRPr="00D22271">
                    <w:rPr>
                      <w:rFonts w:ascii="Arial" w:hAnsi="Arial"/>
                      <w:b/>
                      <w:color w:val="FF0000"/>
                      <w:sz w:val="36"/>
                      <w:szCs w:val="36"/>
                      <w:shd w:val="clear" w:color="auto" w:fill="FF0000"/>
                    </w:rPr>
                    <w:t>.</w:t>
                  </w:r>
                  <w:r>
                    <w:rPr>
                      <w:rFonts w:ascii="Arial" w:eastAsia="Times New Roman" w:hAnsi="Arial"/>
                      <w:b/>
                      <w:color w:val="FFFFFF"/>
                      <w:sz w:val="36"/>
                      <w:szCs w:val="36"/>
                      <w:lang w:val="en-US"/>
                    </w:rPr>
                    <w:t xml:space="preserve">                             </w:t>
                  </w:r>
                </w:p>
                <w:p w:rsidR="00DC2E6E" w:rsidRPr="00D22271" w:rsidRDefault="00DC2E6E" w:rsidP="003E1183">
                  <w:pPr>
                    <w:pStyle w:val="a4"/>
                    <w:tabs>
                      <w:tab w:val="left" w:pos="1260"/>
                    </w:tabs>
                    <w:jc w:val="both"/>
                    <w:rPr>
                      <w:rFonts w:ascii="Arial" w:eastAsia="Times New Roman" w:hAnsi="Arial"/>
                      <w:b/>
                      <w:color w:val="FFFFFF"/>
                      <w:sz w:val="36"/>
                      <w:szCs w:val="36"/>
                    </w:rPr>
                  </w:pPr>
                </w:p>
                <w:p w:rsidR="00DC2E6E" w:rsidRDefault="00DC2E6E" w:rsidP="003E1183"/>
                <w:p w:rsidR="00DC2E6E" w:rsidRPr="00D22271" w:rsidRDefault="00DC2E6E" w:rsidP="003E1183">
                  <w:pPr>
                    <w:pStyle w:val="a4"/>
                    <w:tabs>
                      <w:tab w:val="left" w:pos="1260"/>
                    </w:tabs>
                    <w:jc w:val="both"/>
                    <w:rPr>
                      <w:rFonts w:ascii="Arial" w:eastAsia="Times New Roman" w:hAnsi="Arial"/>
                      <w:b/>
                      <w:color w:val="FFFFFF"/>
                      <w:sz w:val="36"/>
                      <w:szCs w:val="36"/>
                    </w:rPr>
                  </w:pPr>
                  <w:r w:rsidRPr="00D22271">
                    <w:rPr>
                      <w:rFonts w:ascii="Arial" w:eastAsia="Times New Roman" w:hAnsi="Arial"/>
                      <w:b/>
                      <w:color w:val="FFFFFF"/>
                      <w:sz w:val="36"/>
                      <w:szCs w:val="36"/>
                    </w:rPr>
                    <w:t xml:space="preserve">     </w:t>
                  </w:r>
                </w:p>
                <w:p w:rsidR="00DC2E6E" w:rsidRDefault="00DC2E6E" w:rsidP="003E1183"/>
              </w:txbxContent>
            </v:textbox>
          </v:shape>
        </w:pict>
      </w:r>
    </w:p>
    <w:p w:rsidR="003E1183" w:rsidRDefault="003E1183" w:rsidP="00A35A99">
      <w:pPr>
        <w:ind w:firstLine="720"/>
        <w:rPr>
          <w:rFonts w:ascii="Microsoft Sans Serif" w:hAnsi="Microsoft Sans Serif" w:cs="Arial"/>
          <w:b/>
          <w:color w:val="000000"/>
          <w:sz w:val="58"/>
          <w:szCs w:val="58"/>
        </w:rPr>
      </w:pPr>
    </w:p>
    <w:p w:rsidR="003E1183" w:rsidRDefault="003E1183" w:rsidP="003E1183">
      <w:pPr>
        <w:ind w:firstLine="720"/>
        <w:rPr>
          <w:rFonts w:ascii="Microsoft Sans Serif" w:hAnsi="Microsoft Sans Serif" w:cs="Arial"/>
          <w:b/>
          <w:color w:val="000000"/>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3E1183" w:rsidRDefault="003E1183" w:rsidP="003E1183">
      <w:pPr>
        <w:rPr>
          <w:rFonts w:ascii="Microsoft Sans Serif" w:hAnsi="Microsoft Sans Serif" w:cs="Arial"/>
          <w:sz w:val="58"/>
          <w:szCs w:val="58"/>
        </w:rPr>
      </w:pPr>
    </w:p>
    <w:p w:rsidR="003E1183" w:rsidRPr="00FC0331" w:rsidRDefault="003E1183" w:rsidP="003E1183">
      <w:pPr>
        <w:tabs>
          <w:tab w:val="left" w:pos="1800"/>
        </w:tabs>
        <w:rPr>
          <w:rFonts w:ascii="Microsoft Sans Serif" w:hAnsi="Microsoft Sans Serif" w:cs="Arial"/>
          <w:b/>
          <w:sz w:val="38"/>
          <w:szCs w:val="38"/>
        </w:rPr>
      </w:pPr>
      <w:r w:rsidRPr="003E1183">
        <w:rPr>
          <w:rFonts w:ascii="Microsoft Sans Serif" w:hAnsi="Microsoft Sans Serif" w:cs="Arial"/>
          <w:b/>
          <w:bCs/>
          <w:color w:val="1F497D" w:themeColor="text2"/>
          <w:sz w:val="38"/>
          <w:szCs w:val="38"/>
        </w:rPr>
        <w:t>Εικόνα 9.5</w:t>
      </w:r>
      <w:r w:rsidRPr="003E1183">
        <w:rPr>
          <w:rFonts w:ascii="Microsoft Sans Serif" w:hAnsi="Microsoft Sans Serif" w:cs="Arial"/>
          <w:b/>
          <w:color w:val="1F497D" w:themeColor="text2"/>
          <w:sz w:val="38"/>
          <w:szCs w:val="38"/>
        </w:rPr>
        <w:t xml:space="preserve">. </w:t>
      </w:r>
      <w:r w:rsidRPr="003E1183">
        <w:rPr>
          <w:rFonts w:ascii="Microsoft Sans Serif" w:hAnsi="Microsoft Sans Serif" w:cs="Arial"/>
          <w:b/>
          <w:sz w:val="38"/>
          <w:szCs w:val="38"/>
        </w:rPr>
        <w:t>Με τη λειτουργία «Αντιγραφή-Επικόλληση» εισάγουμε δεδομένα και γραφήματα από το λογισμικό των Υπολογιστικών</w:t>
      </w:r>
      <w:r>
        <w:rPr>
          <w:rFonts w:ascii="Microsoft Sans Serif" w:hAnsi="Microsoft Sans Serif" w:cs="Arial"/>
          <w:b/>
          <w:sz w:val="38"/>
          <w:szCs w:val="38"/>
        </w:rPr>
        <w:t xml:space="preserve"> </w:t>
      </w:r>
      <w:r w:rsidRPr="003E1183">
        <w:rPr>
          <w:rFonts w:ascii="Microsoft Sans Serif" w:hAnsi="Microsoft Sans Serif" w:cs="Arial"/>
          <w:b/>
          <w:sz w:val="38"/>
          <w:szCs w:val="38"/>
        </w:rPr>
        <w:t>Φύλλων στο λογισμικό των Παρουσιάσεων</w:t>
      </w:r>
      <w:r w:rsidR="00FC0331" w:rsidRPr="00FC0331">
        <w:rPr>
          <w:rFonts w:ascii="Microsoft Sans Serif" w:hAnsi="Microsoft Sans Serif" w:cs="Arial"/>
          <w:b/>
          <w:sz w:val="38"/>
          <w:szCs w:val="38"/>
        </w:rPr>
        <w:t xml:space="preserve"> (</w:t>
      </w:r>
      <w:r w:rsidR="00FC0331">
        <w:rPr>
          <w:rFonts w:ascii="Microsoft Sans Serif" w:hAnsi="Microsoft Sans Serif" w:cs="Arial"/>
          <w:b/>
          <w:sz w:val="38"/>
          <w:szCs w:val="38"/>
        </w:rPr>
        <w:t>συνέχεια και στην επόμενη σελίδα</w:t>
      </w:r>
      <w:r w:rsidR="00FC0331" w:rsidRPr="00FC0331">
        <w:rPr>
          <w:rFonts w:ascii="Microsoft Sans Serif" w:hAnsi="Microsoft Sans Serif" w:cs="Arial"/>
          <w:b/>
          <w:sz w:val="38"/>
          <w:szCs w:val="38"/>
        </w:rPr>
        <w:t>)</w:t>
      </w:r>
    </w:p>
    <w:p w:rsidR="003E1183" w:rsidRPr="003E1183" w:rsidRDefault="00E95531" w:rsidP="003E1183">
      <w:pPr>
        <w:rPr>
          <w:rFonts w:ascii="Microsoft Sans Serif" w:hAnsi="Microsoft Sans Serif" w:cs="Arial"/>
          <w:sz w:val="58"/>
          <w:szCs w:val="58"/>
        </w:rPr>
      </w:pPr>
      <w:r w:rsidRPr="00E95531">
        <w:rPr>
          <w:rFonts w:ascii="Arial" w:hAnsi="Arial" w:cs="Arial"/>
          <w:b/>
          <w:noProof/>
          <w:color w:val="000000"/>
          <w:sz w:val="58"/>
          <w:szCs w:val="58"/>
          <w:lang w:val="en-US" w:eastAsia="en-US"/>
        </w:rPr>
        <w:pict>
          <v:shape id="_x0000_s1159" type="#_x0000_t202" style="position:absolute;margin-left:233.75pt;margin-top:785.3pt;width:99.2pt;height:28.35pt;z-index:251560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" o:allowincell="f" o:allowoverlap="f" fillcolor="#fc9" stroked="f" strokeweight="2.25pt">
            <v:textbox inset="1.5mm,1.5mm,1.5mm,1.5mm">
              <w:txbxContent>
                <w:p w:rsidR="00DC2E6E" w:rsidRPr="00432B70" w:rsidRDefault="00616622" w:rsidP="005F125B">
                  <w:pPr>
                    <w:suppressAutoHyphens/>
                    <w:autoSpaceDE w:val="0"/>
                    <w:autoSpaceDN w:val="0"/>
                    <w:adjustRightInd w:val="0"/>
                    <w:jc w:val="center"/>
                    <w:rPr>
                      <w:rFonts w:ascii="Arial" w:hAnsi="Arial"/>
                      <w:b/>
                      <w:sz w:val="36"/>
                      <w:szCs w:val="36"/>
                    </w:rPr>
                  </w:pPr>
                  <w:r>
                    <w:rPr>
                      <w:rFonts w:ascii="Arial" w:hAnsi="Arial"/>
                      <w:b/>
                      <w:sz w:val="36"/>
                      <w:szCs w:val="36"/>
                      <w:lang w:val="en-US"/>
                    </w:rPr>
                    <w:t>13</w:t>
                  </w:r>
                  <w:r w:rsidR="00DC2E6E" w:rsidRPr="00432B70">
                    <w:rPr>
                      <w:rFonts w:ascii="Arial" w:hAnsi="Arial"/>
                      <w:b/>
                      <w:sz w:val="36"/>
                      <w:szCs w:val="36"/>
                    </w:rPr>
                    <w:t xml:space="preserve"> / </w:t>
                  </w:r>
                  <w:r w:rsidR="00DC2E6E">
                    <w:rPr>
                      <w:rFonts w:ascii="Arial" w:hAnsi="Arial"/>
                      <w:b/>
                      <w:sz w:val="36"/>
                      <w:szCs w:val="36"/>
                    </w:rPr>
                    <w:t>161</w:t>
                  </w:r>
                </w:p>
              </w:txbxContent>
            </v:textbox>
            <w10:wrap anchorx="page" anchory="page"/>
          </v:shape>
        </w:pict>
      </w:r>
    </w:p>
    <w:p w:rsidR="00616622" w:rsidRDefault="00E95531" w:rsidP="00FC0331">
      <w:pPr>
        <w:ind w:firstLine="720"/>
        <w:rPr>
          <w:rFonts w:ascii="Microsoft Sans Serif" w:hAnsi="Microsoft Sans Serif" w:cs="Arial"/>
          <w:b/>
          <w:color w:val="000000"/>
          <w:sz w:val="58"/>
          <w:szCs w:val="58"/>
        </w:rPr>
      </w:pPr>
      <w:r w:rsidRPr="00E95531">
        <w:rPr>
          <w:rFonts w:ascii="Arial" w:hAnsi="Arial" w:cs="Arial"/>
          <w:b/>
          <w:noProof/>
          <w:color w:val="000000"/>
          <w:sz w:val="58"/>
          <w:szCs w:val="58"/>
          <w:lang w:val="en-US" w:eastAsia="en-US"/>
        </w:rPr>
        <w:lastRenderedPageBreak/>
        <w:pict>
          <v:group id="Ομάδα 6022" o:spid="_x0000_s1160" style="position:absolute;left:0;text-align:left;margin-left:-.1pt;margin-top:-26pt;width:484.5pt;height:181.75pt;z-index:251544576;mso-width-relative:margin;mso-height-relative:margin" coordsize="61531,230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AdAAAAAFJnaHRsb25nAAAAm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&#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">
            <v:shape id="Text Box 6510" o:spid="_x0000_s1161" type="#_x0000_t202" style="position:absolute;top:6286;width:61125;height:6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2z8gA&#10;AADdAAAADwAAAGRycy9kb3ducmV2LnhtbESPQWvCQBSE74L/YXlCL6IbW7Rp6iql0Cp6irEUb6/Z&#10;1ySYfRuyq8Z/3xWEHoeZ+YaZLztTizO1rrKsYDKOQBDnVldcKNhnH6MYhPPIGmvLpOBKDpaLfm+O&#10;ibYXTum884UIEHYJKii9bxIpXV6SQTe2DXHwfm1r0AfZFlK3eAlwU8vHKJpJgxWHhRIbei8pP+5O&#10;RsHnFXmYpU+r7Cc9xKfN9/bl6/Cs1MOge3sF4anz/+F7e60VTON4Crc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eHbPyAAAAN0AAAAPAAAAAAAAAAAAAAAAAJgCAABk&#10;cnMvZG93bnJldi54bWxQSwUGAAAAAAQABAD1AAAAjQMAAAAA&#10;" fillcolor="#9cf" strokecolor="#969696" strokeweight="3pt">
              <v:textbox inset=".5mm,.3mm,.5mm,.3mm">
                <w:txbxContent>
                  <w:p w:rsidR="00DC2E6E" w:rsidRPr="00183BB9" w:rsidRDefault="00DC2E6E" w:rsidP="00183BB9">
                    <w:pPr>
                      <w:rPr>
                        <w:rFonts w:ascii="Arial" w:hAnsi="Arial" w:cs="Arial"/>
                        <w:b/>
                        <w:color w:val="000000"/>
                        <w:sz w:val="36"/>
                        <w:szCs w:val="36"/>
                      </w:rPr>
                    </w:pPr>
                    <w:r w:rsidRPr="00D22271">
                      <w:rPr>
                        <w:rFonts w:ascii="Arial" w:hAnsi="Arial" w:cs="Arial"/>
                        <w:b/>
                        <w:color w:val="000000"/>
                        <w:sz w:val="36"/>
                        <w:szCs w:val="36"/>
                      </w:rPr>
                      <w:t>Α</w:t>
                    </w:r>
                    <w:r>
                      <w:rPr>
                        <w:rFonts w:ascii="Arial" w:hAnsi="Arial" w:cs="Arial"/>
                        <w:b/>
                        <w:color w:val="000000"/>
                        <w:sz w:val="36"/>
                        <w:szCs w:val="36"/>
                      </w:rPr>
                      <w:t>ρχεί</w:t>
                    </w:r>
                    <w:r>
                      <w:rPr>
                        <w:rFonts w:ascii="Arial" w:hAnsi="Arial" w:cs="Arial"/>
                        <w:b/>
                        <w:color w:val="000000"/>
                        <w:sz w:val="36"/>
                        <w:szCs w:val="36"/>
                        <w:lang w:val="en-US"/>
                      </w:rPr>
                      <w:t>o</w:t>
                    </w:r>
                    <w:r w:rsidRPr="00183BB9">
                      <w:rPr>
                        <w:rFonts w:ascii="Arial" w:hAnsi="Arial" w:cs="Arial"/>
                        <w:b/>
                        <w:color w:val="000000"/>
                        <w:sz w:val="36"/>
                        <w:szCs w:val="36"/>
                      </w:rPr>
                      <w:t xml:space="preserve"> </w:t>
                    </w:r>
                    <w:r>
                      <w:rPr>
                        <w:rFonts w:ascii="Arial" w:hAnsi="Arial" w:cs="Arial"/>
                        <w:b/>
                        <w:color w:val="000000"/>
                        <w:sz w:val="36"/>
                        <w:szCs w:val="36"/>
                      </w:rPr>
                      <w:t>Επεξεργασία</w:t>
                    </w:r>
                    <w:r w:rsidRPr="00D22271">
                      <w:rPr>
                        <w:rFonts w:ascii="Arial" w:hAnsi="Arial" w:cs="Arial"/>
                        <w:b/>
                        <w:color w:val="000000"/>
                        <w:sz w:val="36"/>
                        <w:szCs w:val="36"/>
                      </w:rPr>
                      <w:t xml:space="preserve"> Προβολή</w:t>
                    </w:r>
                    <w:r w:rsidRPr="00183BB9">
                      <w:rPr>
                        <w:rFonts w:ascii="Arial" w:hAnsi="Arial" w:cs="Arial"/>
                        <w:b/>
                        <w:color w:val="000000"/>
                        <w:sz w:val="36"/>
                        <w:szCs w:val="36"/>
                      </w:rPr>
                      <w:t xml:space="preserve"> </w:t>
                    </w:r>
                    <w:r>
                      <w:rPr>
                        <w:rFonts w:ascii="Arial" w:hAnsi="Arial" w:cs="Arial"/>
                        <w:b/>
                        <w:color w:val="000000"/>
                        <w:sz w:val="36"/>
                        <w:szCs w:val="36"/>
                      </w:rPr>
                      <w:t>Εισαγωγή</w:t>
                    </w:r>
                    <w:r w:rsidRPr="00183BB9">
                      <w:rPr>
                        <w:rFonts w:ascii="Arial" w:hAnsi="Arial" w:cs="Arial"/>
                        <w:b/>
                        <w:color w:val="000000"/>
                        <w:sz w:val="36"/>
                        <w:szCs w:val="36"/>
                      </w:rPr>
                      <w:t xml:space="preserve"> </w:t>
                    </w:r>
                    <w:r>
                      <w:rPr>
                        <w:rFonts w:ascii="Arial" w:hAnsi="Arial" w:cs="Arial"/>
                        <w:b/>
                        <w:color w:val="000000"/>
                        <w:sz w:val="36"/>
                        <w:szCs w:val="36"/>
                      </w:rPr>
                      <w:t xml:space="preserve">Μορφή        </w:t>
                    </w:r>
                    <w:r w:rsidRPr="00D22271">
                      <w:rPr>
                        <w:rFonts w:ascii="Arial" w:hAnsi="Arial" w:cs="Arial"/>
                        <w:b/>
                        <w:color w:val="000000"/>
                        <w:sz w:val="36"/>
                        <w:szCs w:val="36"/>
                      </w:rPr>
                      <w:t>Εργαλεία Προβολή παρουσίασης</w:t>
                    </w:r>
                    <w:r w:rsidRPr="00183BB9">
                      <w:rPr>
                        <w:rFonts w:ascii="Arial" w:hAnsi="Arial" w:cs="Arial"/>
                        <w:b/>
                        <w:color w:val="000000"/>
                        <w:sz w:val="36"/>
                        <w:szCs w:val="36"/>
                      </w:rPr>
                      <w:t xml:space="preserve"> </w:t>
                    </w:r>
                    <w:r w:rsidRPr="00D22271">
                      <w:rPr>
                        <w:rFonts w:ascii="Arial" w:hAnsi="Arial" w:cs="Arial"/>
                        <w:b/>
                        <w:color w:val="000000"/>
                        <w:sz w:val="36"/>
                        <w:szCs w:val="36"/>
                      </w:rPr>
                      <w:t>Παρ</w:t>
                    </w:r>
                    <w:r>
                      <w:rPr>
                        <w:rFonts w:ascii="Arial" w:hAnsi="Arial" w:cs="Arial"/>
                        <w:b/>
                        <w:color w:val="000000"/>
                        <w:sz w:val="36"/>
                        <w:szCs w:val="36"/>
                      </w:rPr>
                      <w:t>άθυρο</w:t>
                    </w:r>
                    <w:r w:rsidRPr="00183BB9">
                      <w:rPr>
                        <w:rFonts w:ascii="Arial" w:hAnsi="Arial" w:cs="Arial"/>
                        <w:b/>
                        <w:color w:val="000000"/>
                        <w:sz w:val="36"/>
                        <w:szCs w:val="36"/>
                      </w:rPr>
                      <w:t xml:space="preserve"> </w:t>
                    </w:r>
                    <w:r>
                      <w:rPr>
                        <w:rFonts w:ascii="Arial" w:hAnsi="Arial" w:cs="Arial"/>
                        <w:b/>
                        <w:color w:val="000000"/>
                        <w:sz w:val="36"/>
                        <w:szCs w:val="36"/>
                      </w:rPr>
                      <w:t xml:space="preserve"> </w:t>
                    </w:r>
                    <w:r w:rsidRPr="00D22271">
                      <w:rPr>
                        <w:rFonts w:ascii="Arial" w:hAnsi="Arial" w:cs="Arial"/>
                        <w:b/>
                        <w:color w:val="000000"/>
                        <w:sz w:val="36"/>
                        <w:szCs w:val="36"/>
                      </w:rPr>
                      <w:t>Βοήθεια</w:t>
                    </w:r>
                    <w:r>
                      <w:rPr>
                        <w:rFonts w:ascii="Arial" w:hAnsi="Arial" w:cs="Arial"/>
                        <w:b/>
                        <w:color w:val="000000"/>
                        <w:sz w:val="36"/>
                        <w:szCs w:val="36"/>
                      </w:rPr>
                      <w:t xml:space="preserve">                   </w:t>
                    </w:r>
                  </w:p>
                  <w:p w:rsidR="00DC2E6E" w:rsidRDefault="00DC2E6E" w:rsidP="00124691"/>
                </w:txbxContent>
              </v:textbox>
            </v:shape>
            <v:shape id="_x0000_s1162" type="#_x0000_t202" style="position:absolute;width:61125;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Tr8kA&#10;AADdAAAADwAAAGRycy9kb3ducmV2LnhtbESPW2vCQBSE3wv9D8sp+FY3XqohdRVRWsS+1Ati306y&#10;xySYPRuyW43++m6h0MdhZr5hJrPWVOJCjSstK+h1IxDEmdUl5wr2u7fnGITzyBory6TgRg5m08eH&#10;CSbaXnlDl63PRYCwS1BB4X2dSOmyggy6rq2Jg3eyjUEfZJNL3eA1wE0l+1E0kgZLDgsF1rQoKDtv&#10;v42Ccbw+2HKw/HpfDT+Pw9R9VPc0Varz1M5fQXhq/X/4r73SCl7ieAS/b8ITk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MZTr8kAAADdAAAADwAAAAAAAAAAAAAAAACYAgAA&#10;ZHJzL2Rvd25yZXYueG1sUEsFBgAAAAAEAAQA9QAAAI4DAAAAAA==&#10;" fillcolor="blue" strokecolor="#36f" strokeweight="3pt">
              <v:textbox inset=".5mm,.3mm,.5mm,.3mm">
                <w:txbxContent>
                  <w:p w:rsidR="00DC2E6E" w:rsidRPr="00D22271" w:rsidRDefault="00E95531" w:rsidP="00FC0331">
                    <w:pPr>
                      <w:pStyle w:val="a4"/>
                      <w:tabs>
                        <w:tab w:val="left" w:pos="720"/>
                      </w:tabs>
                      <w:rPr>
                        <w:rFonts w:ascii="Arial" w:eastAsia="Times New Roman" w:hAnsi="Arial"/>
                        <w:b/>
                        <w:color w:val="FFFFFF"/>
                        <w:sz w:val="36"/>
                        <w:szCs w:val="36"/>
                      </w:rPr>
                    </w:pPr>
                    <w:r w:rsidRPr="00E95531">
                      <w:rPr>
                        <w:noProof/>
                        <w:lang w:val="en-US" w:eastAsia="en-US"/>
                      </w:rPr>
                      <w:pict>
                        <v:shape id="Picture 9" o:spid="_x0000_i1028" type="#_x0000_t75" style="width:32.65pt;height:31.7pt;visibility:visible;mso-wrap-style:square" o:bullet="t">
                          <v:imagedata r:id="rId43" o:title=""/>
                        </v:shape>
                      </w:pict>
                    </w:r>
                    <w:r w:rsidR="00DC2E6E">
                      <w:rPr>
                        <w:rFonts w:ascii="Arial" w:eastAsia="Times New Roman" w:hAnsi="Arial"/>
                        <w:b/>
                        <w:color w:val="FFFFFF"/>
                        <w:sz w:val="56"/>
                        <w:szCs w:val="56"/>
                        <w:lang w:val="en-US"/>
                      </w:rPr>
                      <w:t xml:space="preserve"> </w:t>
                    </w:r>
                    <w:r w:rsidR="00DC2E6E" w:rsidRPr="00D22271">
                      <w:rPr>
                        <w:rFonts w:ascii="Arial" w:eastAsia="Times New Roman" w:hAnsi="Arial"/>
                        <w:b/>
                        <w:color w:val="FFFFFF"/>
                        <w:sz w:val="36"/>
                        <w:szCs w:val="36"/>
                        <w:lang w:val="en-US"/>
                      </w:rPr>
                      <w:t>Microsoft</w:t>
                    </w:r>
                    <w:r w:rsidR="00DC2E6E" w:rsidRPr="00D22271">
                      <w:rPr>
                        <w:rFonts w:ascii="Arial" w:eastAsia="Times New Roman" w:hAnsi="Arial"/>
                        <w:b/>
                        <w:color w:val="FFFFFF"/>
                        <w:sz w:val="36"/>
                        <w:szCs w:val="36"/>
                      </w:rPr>
                      <w:t xml:space="preserve"> </w:t>
                    </w:r>
                    <w:r w:rsidR="00DC2E6E" w:rsidRPr="00D22271">
                      <w:rPr>
                        <w:rFonts w:ascii="Arial" w:eastAsia="Times New Roman" w:hAnsi="Arial"/>
                        <w:b/>
                        <w:color w:val="FFFFFF"/>
                        <w:sz w:val="36"/>
                        <w:szCs w:val="36"/>
                        <w:lang w:val="en-US"/>
                      </w:rPr>
                      <w:t>PowerPoint-</w:t>
                    </w:r>
                    <w:r w:rsidR="00DC2E6E">
                      <w:rPr>
                        <w:rFonts w:ascii="Arial" w:eastAsia="Times New Roman" w:hAnsi="Arial"/>
                        <w:b/>
                        <w:color w:val="FFFFFF"/>
                        <w:sz w:val="36"/>
                        <w:szCs w:val="36"/>
                      </w:rPr>
                      <w:t xml:space="preserve"> </w:t>
                    </w:r>
                    <w:r w:rsidR="00DC2E6E" w:rsidRPr="00D22271">
                      <w:rPr>
                        <w:rFonts w:ascii="Arial" w:eastAsia="Times New Roman" w:hAnsi="Arial"/>
                        <w:b/>
                        <w:color w:val="FFFFFF"/>
                        <w:sz w:val="36"/>
                        <w:szCs w:val="36"/>
                        <w:lang w:val="en-US"/>
                      </w:rPr>
                      <w:t>[</w:t>
                    </w:r>
                    <w:r w:rsidR="00DC2E6E" w:rsidRPr="00D22271">
                      <w:rPr>
                        <w:rFonts w:ascii="Arial" w:eastAsia="Times New Roman" w:hAnsi="Arial"/>
                        <w:b/>
                        <w:color w:val="FFFFFF"/>
                        <w:sz w:val="36"/>
                        <w:szCs w:val="36"/>
                      </w:rPr>
                      <w:t>Παρουσίαση 1]</w:t>
                    </w:r>
                    <w:r w:rsidR="00DC2E6E">
                      <w:rPr>
                        <w:rFonts w:ascii="Arial" w:eastAsia="Times New Roman" w:hAnsi="Arial"/>
                        <w:b/>
                        <w:color w:val="FFFFFF"/>
                        <w:sz w:val="36"/>
                        <w:szCs w:val="36"/>
                        <w:lang w:val="en-US"/>
                      </w:rPr>
                      <w:t xml:space="preserve">  </w:t>
                    </w:r>
                    <w:r w:rsidR="00DC2E6E" w:rsidRPr="00D22271">
                      <w:rPr>
                        <w:rFonts w:ascii="Arial" w:hAnsi="Arial"/>
                        <w:b/>
                        <w:color w:val="FFFFFF"/>
                        <w:sz w:val="36"/>
                        <w:szCs w:val="36"/>
                        <w:shd w:val="clear" w:color="auto" w:fill="00CCFF"/>
                      </w:rPr>
                      <w:sym w:font="Webdings" w:char="F030"/>
                    </w:r>
                    <w:r w:rsidR="00DC2E6E" w:rsidRPr="00D22271">
                      <w:rPr>
                        <w:rFonts w:ascii="Arial" w:hAnsi="Arial"/>
                        <w:b/>
                        <w:color w:val="FFFFFF"/>
                        <w:sz w:val="36"/>
                        <w:szCs w:val="36"/>
                        <w:shd w:val="clear" w:color="auto" w:fill="00CCFF"/>
                      </w:rPr>
                      <w:t xml:space="preserve"> </w:t>
                    </w:r>
                    <w:r w:rsidR="00DC2E6E" w:rsidRPr="00D22271">
                      <w:rPr>
                        <w:rFonts w:ascii="Arial" w:hAnsi="Arial"/>
                        <w:b/>
                        <w:color w:val="FFFFFF"/>
                        <w:sz w:val="36"/>
                        <w:szCs w:val="36"/>
                      </w:rPr>
                      <w:t xml:space="preserve"> </w:t>
                    </w:r>
                    <w:r w:rsidR="00DC2E6E" w:rsidRPr="00D22271">
                      <w:rPr>
                        <w:rFonts w:ascii="Arial" w:hAnsi="Arial"/>
                        <w:b/>
                        <w:color w:val="FFFFFF"/>
                        <w:sz w:val="36"/>
                        <w:szCs w:val="36"/>
                        <w:shd w:val="clear" w:color="auto" w:fill="00CCFF"/>
                      </w:rPr>
                      <w:t xml:space="preserve"> </w:t>
                    </w:r>
                    <w:r w:rsidR="00DC2E6E" w:rsidRPr="00D22271">
                      <w:rPr>
                        <w:rFonts w:ascii="Arial" w:hAnsi="Arial"/>
                        <w:b/>
                        <w:color w:val="FFFFFF"/>
                        <w:sz w:val="36"/>
                        <w:szCs w:val="36"/>
                        <w:shd w:val="clear" w:color="auto" w:fill="00CCFF"/>
                      </w:rPr>
                      <w:sym w:font="Webdings" w:char="F032"/>
                    </w:r>
                    <w:r w:rsidR="00DC2E6E" w:rsidRPr="00D22271">
                      <w:rPr>
                        <w:rFonts w:ascii="Arial" w:hAnsi="Arial"/>
                        <w:b/>
                        <w:color w:val="FFFFFF"/>
                        <w:sz w:val="36"/>
                        <w:szCs w:val="36"/>
                        <w:shd w:val="clear" w:color="auto" w:fill="00CCFF"/>
                      </w:rPr>
                      <w:t xml:space="preserve"> </w:t>
                    </w:r>
                    <w:r w:rsidR="00DC2E6E" w:rsidRPr="00D22271">
                      <w:rPr>
                        <w:rFonts w:ascii="Arial" w:hAnsi="Arial"/>
                        <w:b/>
                        <w:color w:val="FFFFFF"/>
                        <w:sz w:val="36"/>
                        <w:szCs w:val="36"/>
                      </w:rPr>
                      <w:t xml:space="preserve"> </w:t>
                    </w:r>
                    <w:r w:rsidR="00DC2E6E" w:rsidRPr="00D22271">
                      <w:rPr>
                        <w:rFonts w:ascii="Arial" w:hAnsi="Arial"/>
                        <w:b/>
                        <w:color w:val="FFFFFF"/>
                        <w:sz w:val="36"/>
                        <w:szCs w:val="36"/>
                        <w:shd w:val="clear" w:color="auto" w:fill="FF0000"/>
                      </w:rPr>
                      <w:t xml:space="preserve"> </w:t>
                    </w:r>
                    <w:r w:rsidR="00DC2E6E" w:rsidRPr="00D22271">
                      <w:rPr>
                        <w:rFonts w:ascii="Arial" w:hAnsi="Arial"/>
                        <w:b/>
                        <w:color w:val="FFFFFF"/>
                        <w:sz w:val="36"/>
                        <w:szCs w:val="36"/>
                        <w:shd w:val="clear" w:color="auto" w:fill="FF0000"/>
                      </w:rPr>
                      <w:sym w:font="Webdings" w:char="F072"/>
                    </w:r>
                    <w:r w:rsidR="00DC2E6E" w:rsidRPr="00D22271">
                      <w:rPr>
                        <w:rFonts w:ascii="Arial" w:hAnsi="Arial"/>
                        <w:b/>
                        <w:color w:val="FF0000"/>
                        <w:sz w:val="36"/>
                        <w:szCs w:val="36"/>
                        <w:shd w:val="clear" w:color="auto" w:fill="FF0000"/>
                      </w:rPr>
                      <w:t>.</w:t>
                    </w:r>
                    <w:r w:rsidR="00DC2E6E">
                      <w:rPr>
                        <w:rFonts w:ascii="Arial" w:eastAsia="Times New Roman" w:hAnsi="Arial"/>
                        <w:b/>
                        <w:color w:val="FFFFFF"/>
                        <w:sz w:val="36"/>
                        <w:szCs w:val="36"/>
                        <w:lang w:val="en-US"/>
                      </w:rPr>
                      <w:t xml:space="preserve">                             </w:t>
                    </w:r>
                  </w:p>
                  <w:p w:rsidR="00DC2E6E" w:rsidRPr="00D22271" w:rsidRDefault="00DC2E6E" w:rsidP="00183BB9">
                    <w:pPr>
                      <w:pStyle w:val="a4"/>
                      <w:tabs>
                        <w:tab w:val="left" w:pos="1260"/>
                      </w:tabs>
                      <w:jc w:val="both"/>
                      <w:rPr>
                        <w:rFonts w:ascii="Arial" w:eastAsia="Times New Roman" w:hAnsi="Arial"/>
                        <w:b/>
                        <w:color w:val="FFFFFF"/>
                        <w:sz w:val="36"/>
                        <w:szCs w:val="36"/>
                      </w:rPr>
                    </w:pPr>
                  </w:p>
                  <w:p w:rsidR="00DC2E6E" w:rsidRDefault="00DC2E6E" w:rsidP="00183BB9"/>
                  <w:p w:rsidR="00DC2E6E" w:rsidRPr="00D22271" w:rsidRDefault="00DC2E6E" w:rsidP="00124691">
                    <w:pPr>
                      <w:pStyle w:val="a4"/>
                      <w:tabs>
                        <w:tab w:val="left" w:pos="1260"/>
                      </w:tabs>
                      <w:jc w:val="both"/>
                      <w:rPr>
                        <w:rFonts w:ascii="Arial" w:eastAsia="Times New Roman" w:hAnsi="Arial"/>
                        <w:b/>
                        <w:color w:val="FFFFFF"/>
                        <w:sz w:val="36"/>
                        <w:szCs w:val="36"/>
                      </w:rPr>
                    </w:pPr>
                    <w:r w:rsidRPr="00D22271">
                      <w:rPr>
                        <w:rFonts w:ascii="Arial" w:eastAsia="Times New Roman" w:hAnsi="Arial"/>
                        <w:b/>
                        <w:color w:val="FFFFFF"/>
                        <w:sz w:val="36"/>
                        <w:szCs w:val="36"/>
                      </w:rPr>
                      <w:t xml:space="preserve">     </w:t>
                    </w:r>
                  </w:p>
                  <w:p w:rsidR="00DC2E6E" w:rsidRDefault="00DC2E6E" w:rsidP="00124691"/>
                </w:txbxContent>
              </v:textbox>
            </v:shape>
            <v:shape id="Picture 6515" o:spid="_x0000_s1163" type="#_x0000_t75" style="position:absolute;left:95;top:12763;width:45720;height:2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gNofDAAAA3QAAAA8AAABkcnMvZG93bnJldi54bWxET8lqwzAQvRf6D2IKuYREakqWupZDEgj0&#10;0kO2kuNgTS1Ta2QsxXH/vjoUeny8PV8PrhE9daH2rOF5qkAQl97UXGk4n/aTFYgQkQ02nknDDwVY&#10;F48POWbG3/lA/TFWIoVwyFCDjbHNpAylJYdh6lvixH35zmFMsKuk6fCewl0jZ0otpMOaU4PFlnaW&#10;yu/jzWnY9k6q/fJSj6/XFxXsx2fY8Ezr0dOweQMRaYj/4j/3u9EwX72m/elNegK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A2h8MAAADdAAAADwAAAAAAAAAAAAAAAACf&#10;AgAAZHJzL2Rvd25yZXYueG1sUEsFBgAAAAAEAAQA9wAAAI8DAAAAAA==&#10;">
              <v:imagedata r:id="rId39" o:title="" gain="69719f" blacklevel="-1966f"/>
              <v:path arrowok="t"/>
            </v:shape>
            <v:shape id="Picture 6518" o:spid="_x0000_s1164" type="#_x0000_t75" style="position:absolute;left:285;top:15144;width:44196;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r7Q3AAAAA2gAAAA8AAABkcnMvZG93bnJldi54bWxEj0FrwkAUhO8F/8PyBC/FbEypSMwaQkTw&#10;WtveH9lnEsy+jburpv++KxR6HGbmG6YoJzOIOznfW1awSlIQxI3VPbcKvj4Pyw0IH5A1DpZJwQ95&#10;KHezlwJzbR/8QfdTaEWEsM9RQRfCmEvpm44M+sSOxNE7W2cwROlaqR0+ItwMMkvTtTTYc1zocKS6&#10;o+ZyuhkFm3p9qd11/1bR+7fODq/MA7NSi/lUbUEEmsJ/+K991AoyeF6JN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vtDcAAAADaAAAADwAAAAAAAAAAAAAAAACfAgAA&#10;ZHJzL2Rvd25yZXYueG1sUEsFBgAAAAAEAAQA9wAAAIwDAAAAAA==&#10;">
              <v:imagedata r:id="rId33" o:title=""/>
              <v:path arrowok="t"/>
            </v:shape>
            <v:group id="Group 6519" o:spid="_x0000_s1165" style="position:absolute;left:44005;top:15049;width:17526;height:2666" coordorigin="7974,6147" coordsize="276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6520" o:spid="_x0000_s1166" type="#_x0000_t75" alt="σελ 160-1" style="position:absolute;left:7974;top:6157;width:2760;height: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JUkTHAAAA3QAAAA8AAABkcnMvZG93bnJldi54bWxEj09rwkAUxO9Cv8PyCr1I3aho0tRVtNQi&#10;tJdGoddH9uUPzb4N2W2M394VCh6HmfkNs9oMphE9da62rGA6iUAQ51bXXCo4HffPCQjnkTU2lknB&#10;hRxs1g+jFabanvmb+syXIkDYpaig8r5NpXR5RQbdxLbEwStsZ9AH2ZVSd3gOcNPIWRQtpcGaw0KF&#10;Lb1VlP9mf0bB7qXox/5rGL/3+9my+Jwb3P58KPX0OGxfQXga/D383z5oBYskjuH2JjwBu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JUkTHAAAA3QAAAA8AAAAAAAAAAAAA&#10;AAAAnwIAAGRycy9kb3ducmV2LnhtbFBLBQYAAAAABAAEAPcAAACTAwAAAAA=&#10;">
                <v:imagedata r:id="rId31" o:title="σελ 160-1"/>
              </v:shape>
              <v:shape id="Text Box 6521" o:spid="_x0000_s1167" type="#_x0000_t202" style="position:absolute;left:8049;top:6147;width:1560;height: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HscA&#10;AADdAAAADwAAAGRycy9kb3ducmV2LnhtbESPQWvCQBSE7wX/w/IKvdVNK9aYuooULIIFMQp6fGRf&#10;k5Ds23R3q/HfdwuCx2FmvmFmi9604kzO15YVvAwTEMSF1TWXCg771XMKwgdkja1lUnAlD4v54GGG&#10;mbYX3tE5D6WIEPYZKqhC6DIpfVGRQT+0HXH0vq0zGKJ0pdQOLxFuWvmaJG/SYM1xocKOPioqmvzX&#10;KDhtv362uGsPn026avJNMXLHcqTU02O/fAcRqA/38K291grG6WQK/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f8x7HAAAA3QAAAA8AAAAAAAAAAAAAAAAAmAIAAGRy&#10;cy9kb3ducmV2LnhtbFBLBQYAAAAABAAEAPUAAACMAwAAAAA=&#10;" filled="f" fillcolor="#cfc" stroked="f">
                <v:textbox inset="2mm,1mm,2mm,1mm">
                  <w:txbxContent>
                    <w:p w:rsidR="00DC2E6E" w:rsidRPr="00D22271" w:rsidRDefault="00DC2E6E" w:rsidP="00124691">
                      <w:pPr>
                        <w:pStyle w:val="a9"/>
                        <w:ind w:firstLine="0"/>
                        <w:rPr>
                          <w:sz w:val="36"/>
                        </w:rPr>
                      </w:pPr>
                      <w:r w:rsidRPr="00D22271">
                        <w:rPr>
                          <w:sz w:val="36"/>
                        </w:rPr>
                        <w:t>57%</w:t>
                      </w:r>
                    </w:p>
                  </w:txbxContent>
                </v:textbox>
              </v:shape>
            </v:group>
            <v:group id="Group 6529" o:spid="_x0000_s1168" style="position:absolute;top:19522;width:22098;height:3524" coordorigin="1238,7100" coordsize="34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JBKccAAADdAAAADwAAAGRycy9kb3ducmV2LnhtbESPQWvCQBSE7wX/w/IK&#10;vTWbKFZNs4qILT2IoBaKt0f2mYRk34bsNon/vlso9DjMzDdMthlNI3rqXGVZQRLFIIhzqysuFHxe&#10;3p6XIJxH1thYJgV3crBZTx4yTLUd+ET92RciQNilqKD0vk2ldHlJBl1kW+Lg3Wxn0AfZFVJ3OAS4&#10;aeQ0jl+kwYrDQokt7UrK6/O3UfA+4LCdJfv+UN929+tlfvw6JKTU0+O4fQXhafT/4b/2h1YwX6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JBKccAAADd&#10;AAAADwAAAAAAAAAAAAAAAACqAgAAZHJzL2Rvd25yZXYueG1sUEsFBgAAAAAEAAQA+gAAAJ4DAAAA&#10;AA==&#10;">
              <v:shape id="Picture 6530" o:spid="_x0000_s1169" type="#_x0000_t75" style="position:absolute;left:1238;top:7101;width:720;height:6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rVaTCAAAA3QAAAA8AAABkcnMvZG93bnJldi54bWxET8uKwjAU3QvzD+EOuBFNR3x2GkVkHF36&#10;AreX5tqWNjelydj695OF4PJw3sm6M5V4UOMKywq+RhEI4tTqgjMF18tuuADhPLLGyjIpeJKD9eqj&#10;l2Csbcsnepx9JkIIuxgV5N7XsZQuzcmgG9maOHB32xj0ATaZ1A22IdxUchxFM2mw4NCQY03bnNLy&#10;/GcUDOb76fH4654/tzYdZ7PBZrIvW6X6n93mG4Snzr/FL/dBK5gulmFueBOe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a1WkwgAAAN0AAAAPAAAAAAAAAAAAAAAAAJ8C&#10;AABkcnMvZG93bnJldi54bWxQSwUGAAAAAAQABAD3AAAAjgMAAAAA&#10;">
                <v:imagedata r:id="rId41" o:title="" gain="69719f" blacklevel="-1966f"/>
              </v:shape>
              <v:shape id="Text Box 6531" o:spid="_x0000_s1170" type="#_x0000_t202" style="position:absolute;left:2063;top:7100;width:265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V5MYA&#10;AADdAAAADwAAAGRycy9kb3ducmV2LnhtbESPQWvCQBSE70L/w/IKvemmlUqMrlIKlkIFMQp6fGSf&#10;SUj2bbq71fTfu4LgcZiZb5j5sjetOJPztWUFr6MEBHFhdc2lgv1uNUxB+ICssbVMCv7Jw3LxNJhj&#10;pu2Ft3TOQykihH2GCqoQukxKX1Rk0I9sRxy9k3UGQ5SulNrhJcJNK9+SZCIN1hwXKuzos6Kiyf+M&#10;guNm/bvBbbv/atJVk/8UY3cox0q9PPcfMxCB+vAI39vfWsF7Op3C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MV5MYAAADdAAAADwAAAAAAAAAAAAAAAACYAgAAZHJz&#10;L2Rvd25yZXYueG1sUEsFBgAAAAAEAAQA9QAAAIsDAAAAAA==&#10;" filled="f" fillcolor="#cfc" stroked="f">
                <v:textbox inset="2mm,1mm,2mm,1mm">
                  <w:txbxContent>
                    <w:p w:rsidR="00DC2E6E" w:rsidRPr="00D22271" w:rsidRDefault="00DC2E6E" w:rsidP="00124691">
                      <w:pPr>
                        <w:pStyle w:val="a9"/>
                        <w:ind w:firstLine="0"/>
                        <w:rPr>
                          <w:sz w:val="36"/>
                        </w:rPr>
                      </w:pPr>
                      <w:r w:rsidRPr="00D22271">
                        <w:rPr>
                          <w:sz w:val="36"/>
                        </w:rPr>
                        <w:t>Σχεδίαση</w:t>
                      </w:r>
                    </w:p>
                  </w:txbxContent>
                </v:textbox>
              </v:shape>
            </v:group>
            <v:group id="Group 6532" o:spid="_x0000_s1171" style="position:absolute;left:22098;top:19812;width:36607;height:3273" coordorigin="4532,7435" coordsize="576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BDR8MAAADdAAAADwAAAGRycy9kb3ducmV2LnhtbERPTYvCMBC9C/sfwix4&#10;07S7KG7XKCKueBDBuiDehmZsi82kNLGt/94cBI+P9z1f9qYSLTWutKwgHkcgiDOrS84V/J/+RjMQ&#10;ziNrrCyTggc5WC4+BnNMtO34SG3qcxFC2CWooPC+TqR0WUEG3djWxIG72sagD7DJpW6wC+Gmkl9R&#10;NJUGSw4NBda0Lii7pXejYNtht/qON+3+dl0/LqfJ4byPSanhZ7/6BeGp92/xy73TCiY/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AENHwwAAAN0AAAAP&#10;AAAAAAAAAAAAAAAAAKoCAABkcnMvZG93bnJldi54bWxQSwUGAAAAAAQABAD6AAAAmgMAAAAA&#10;">
              <v:shape id="Text Box 6533" o:spid="_x0000_s1172" type="#_x0000_t202" style="position:absolute;left:5137;top:7435;width:5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D+MYA&#10;AADdAAAADwAAAGRycy9kb3ducmV2LnhtbESPQWvCQBSE70L/w/KE3nSjotjoKkWwFFoQo1CPj+wz&#10;Ccm+TXe3Gv99VxA8DjPzDbNcd6YRF3K+sqxgNExAEOdWV1woOB62gzkIH5A1NpZJwY08rFcvvSWm&#10;2l55T5csFCJC2KeooAyhTaX0eUkG/dC2xNE7W2cwROkKqR1eI9w0cpwkM2mw4rhQYkubkvI6+zMK&#10;Trvv3x3um+NHPd/W2Vc+cT/FRKnXfve+ABGoC8/wo/2pFUzfkhH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6D+MYAAADdAAAADwAAAAAAAAAAAAAAAACYAgAAZHJz&#10;L2Rvd25yZXYueG1sUEsFBgAAAAAEAAQA9QAAAIsDAAAAAA==&#10;" filled="f" fillcolor="#cfc" stroked="f">
                <v:textbox inset="2mm,1mm,2mm,1mm">
                  <w:txbxContent>
                    <w:p w:rsidR="00DC2E6E" w:rsidRPr="00D22271" w:rsidRDefault="00DC2E6E" w:rsidP="00124691">
                      <w:pPr>
                        <w:pStyle w:val="a9"/>
                        <w:ind w:firstLine="0"/>
                        <w:rPr>
                          <w:sz w:val="36"/>
                        </w:rPr>
                      </w:pPr>
                      <w:r w:rsidRPr="00D22271">
                        <w:rPr>
                          <w:sz w:val="36"/>
                        </w:rPr>
                        <w:t>Νέα διαφάνεια</w:t>
                      </w:r>
                    </w:p>
                  </w:txbxContent>
                </v:textbox>
              </v:shape>
              <v:shape id="Picture 6534" o:spid="_x0000_s1173" type="#_x0000_t75" style="position:absolute;left:4532;top:7468;width:605;height:6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AqPGAAAA3QAAAA8AAABkcnMvZG93bnJldi54bWxEj0FrwkAUhO8F/8PyhN7qRiElia5SLIVS&#10;L9UWwdsj+9yEZt/G7DaJ/75bEDwOM/MNs9qMthE9db52rGA+S0AQl07XbBR8f709ZSB8QNbYOCYF&#10;V/KwWU8eVlhoN/Ce+kMwIkLYF6igCqEtpPRlRRb9zLXE0Tu7zmKIsjNSdzhEuG3kIkmepcWa40KF&#10;LW0rKn8Ov1aBabKjyXlXp9vT68dcf15aLi9KPU7HlyWIQGO4h2/td60gzZMF/L+JT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7MCo8YAAADdAAAADwAAAAAAAAAAAAAA&#10;AACfAgAAZHJzL2Rvd25yZXYueG1sUEsFBgAAAAAEAAQA9wAAAJIDAAAAAA==&#10;">
                <v:imagedata r:id="rId32" o:title="" gain="69719f" blacklevel="-1966f"/>
              </v:shape>
            </v:group>
          </v:group>
        </w:pict>
      </w:r>
      <w:r w:rsidR="00124691" w:rsidRPr="003E1183">
        <w:rPr>
          <w:rFonts w:ascii="Microsoft Sans Serif" w:hAnsi="Microsoft Sans Serif" w:cs="Arial"/>
          <w:sz w:val="58"/>
          <w:szCs w:val="58"/>
        </w:rPr>
        <w:br w:type="page"/>
      </w:r>
      <w:r w:rsidRPr="00E95531">
        <w:rPr>
          <w:rFonts w:ascii="Arial" w:hAnsi="Arial" w:cs="Arial"/>
          <w:b/>
          <w:noProof/>
          <w:color w:val="000000"/>
          <w:sz w:val="58"/>
          <w:szCs w:val="58"/>
          <w:lang w:val="en-US" w:eastAsia="en-US"/>
        </w:rPr>
        <w:pict>
          <v:group id="Ομάδα 6023" o:spid="_x0000_s1859" style="position:absolute;left:0;text-align:left;margin-left:-.45pt;margin-top:166.05pt;width:468pt;height:291.75pt;z-index:251552768" coordsize="59436,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">
            <v:rect id="Rectangle 6538" o:spid="_x0000_s1861" style="position:absolute;width:59436;height:37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MmcUA&#10;AADdAAAADwAAAGRycy9kb3ducmV2LnhtbESPQWvCQBSE7wX/w/IEb3VjxaLRVbSgiEipURBvj+wz&#10;CWbfhuyq0V/vFgo9DjPzDTOZNaYUN6pdYVlBrxuBIE6tLjhTcNgv34cgnEfWWFomBQ9yMJu23iYY&#10;a3vnHd0Sn4kAYRejgtz7KpbSpTkZdF1bEQfvbGuDPsg6k7rGe4CbUn5E0ac0WHBYyLGir5zSS3I1&#10;CjZsOUsWTz5+97c++sHTdrQ6KdVpN/MxCE+N/w//tddawWDUG8Dvm/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gyZxQAAAN0AAAAPAAAAAAAAAAAAAAAAAJgCAABkcnMv&#10;ZG93bnJldi54bWxQSwUGAAAAAAQABAD1AAAAigMAAAAA&#10;" strokeweight="1pt">
              <v:imagedata embosscolor="shadow add(51)"/>
              <v:shadow on="t" type="emboss" color="black" color2="shadow add(102)" offset="3pt,3pt" offset2="-3pt,-3pt"/>
              <v:textbox inset="2mm,1mm,2mm,1mm"/>
            </v:rect>
            <v:shape id="Picture 6539" o:spid="_x0000_s1860" type="#_x0000_t75" style="position:absolute;left:5334;top:1238;width:46005;height:35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EeDGAAAA3QAAAA8AAABkcnMvZG93bnJldi54bWxEj19rwjAUxd8Fv0O4g73ZVGHqOqOI3cAH&#10;EVYH2+OluWvLmpuaZNr56Y0g7PFw/vw4i1VvWnEi5xvLCsZJCoK4tLrhSsHH4W00B+EDssbWMin4&#10;Iw+r5XCwwEzbM7/TqQiViCPsM1RQh9BlUvqyJoM+sR1x9L6tMxiidJXUDs9x3LRykqZTabDhSKix&#10;o01N5U/xayLEvLr9Mf/azSYuz7dFefncca7U40O/fgERqA//4Xt7qxU8PY+ncHsTn4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sR4MYAAADdAAAADwAAAAAAAAAAAAAA&#10;AACfAgAAZHJzL2Rvd25yZXYueG1sUEsFBgAAAAAEAAQA9wAAAJIDAAAAAA==&#10;">
              <v:imagedata r:id="rId44" o:title=""/>
              <v:path arrowok="t"/>
            </v:shape>
          </v:group>
        </w:pict>
      </w:r>
      <w:r w:rsidRPr="00E95531">
        <w:rPr>
          <w:rFonts w:ascii="Arial" w:hAnsi="Arial" w:cs="Arial"/>
          <w:b/>
          <w:noProof/>
          <w:color w:val="000000"/>
          <w:sz w:val="58"/>
          <w:szCs w:val="58"/>
          <w:lang w:val="en-US" w:eastAsia="en-US"/>
        </w:rPr>
        <w:pict>
          <v:rect id="Rectangle 6536" o:spid="_x0000_s1858" style="position:absolute;left:0;text-align:left;margin-left:-2.5pt;margin-top:155.55pt;width:483.3pt;height:314.7pt;z-index:251548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" fillcolor="#cfcfcf" strokecolor="gray" strokeweight="3pt">
            <v:textbox inset="2mm,1mm,2mm,1mm"/>
          </v:rect>
        </w:pict>
      </w:r>
      <w:r w:rsidRPr="00E95531">
        <w:rPr>
          <w:rFonts w:ascii="Arial" w:hAnsi="Arial" w:cs="Arial"/>
          <w:b/>
          <w:noProof/>
          <w:color w:val="000000"/>
          <w:sz w:val="58"/>
          <w:szCs w:val="58"/>
          <w:lang w:val="en-US" w:eastAsia="en-US"/>
        </w:rPr>
        <w:pict>
          <v:shape id="Text Box 6526" o:spid="_x0000_s1174" type="#_x0000_t202" style="position:absolute;left:0;text-align:left;margin-left:186.3pt;margin-top:106.05pt;width:54pt;height:24.9pt;z-index:251534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lavwIAAMY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" filled="f" stroked="f">
            <v:textbox>
              <w:txbxContent>
                <w:p w:rsidR="00DC2E6E" w:rsidRPr="00D22271" w:rsidRDefault="00DC2E6E" w:rsidP="00124691">
                  <w:pPr>
                    <w:rPr>
                      <w:rFonts w:ascii="Arial" w:hAnsi="Arial" w:cs="Arial"/>
                      <w:b/>
                      <w:sz w:val="36"/>
                      <w:szCs w:val="36"/>
                    </w:rPr>
                  </w:pPr>
                  <w:r>
                    <w:rPr>
                      <w:rFonts w:ascii="Arial" w:hAnsi="Arial" w:cs="Arial"/>
                      <w:b/>
                      <w:sz w:val="36"/>
                      <w:szCs w:val="36"/>
                      <w:lang w:val="en-US"/>
                    </w:rPr>
                    <w:t>1</w:t>
                  </w:r>
                  <w:r w:rsidRPr="00D22271">
                    <w:rPr>
                      <w:rFonts w:ascii="Arial" w:hAnsi="Arial" w:cs="Arial"/>
                      <w:b/>
                      <w:sz w:val="36"/>
                      <w:szCs w:val="36"/>
                    </w:rPr>
                    <w:t>8</w:t>
                  </w:r>
                </w:p>
              </w:txbxContent>
            </v:textbox>
          </v:shape>
        </w:pict>
      </w:r>
      <w:r w:rsidRPr="00E95531">
        <w:rPr>
          <w:rFonts w:ascii="Arial" w:hAnsi="Arial" w:cs="Arial"/>
          <w:b/>
          <w:noProof/>
          <w:color w:val="000000"/>
          <w:sz w:val="58"/>
          <w:szCs w:val="58"/>
          <w:lang w:val="en-US" w:eastAsia="en-US"/>
        </w:rPr>
        <w:pict>
          <v:shape id="Text Box 6525" o:spid="_x0000_s1175" type="#_x0000_t202" style="position:absolute;left:0;text-align:left;margin-left:6.3pt;margin-top:106.05pt;width:117pt;height:24.9pt;z-index:251531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SnvgIAAMcFAAAOAAAAZHJzL2Uyb0RvYy54bWysVNtunDAQfa/Uf7D8TrislwA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" filled="f" stroked="f">
            <v:textbox>
              <w:txbxContent>
                <w:p w:rsidR="00DC2E6E" w:rsidRPr="00D22271" w:rsidRDefault="00DC2E6E" w:rsidP="00124691">
                  <w:pPr>
                    <w:rPr>
                      <w:rFonts w:ascii="Arial" w:hAnsi="Arial" w:cs="Arial"/>
                      <w:b/>
                      <w:sz w:val="36"/>
                      <w:szCs w:val="36"/>
                      <w:lang w:val="en-US"/>
                    </w:rPr>
                  </w:pPr>
                  <w:r w:rsidRPr="00D22271">
                    <w:rPr>
                      <w:rFonts w:ascii="Arial" w:hAnsi="Arial" w:cs="Arial"/>
                      <w:b/>
                      <w:sz w:val="36"/>
                      <w:szCs w:val="36"/>
                      <w:lang w:val="en-US"/>
                    </w:rPr>
                    <w:t>Arial</w:t>
                  </w:r>
                </w:p>
              </w:txbxContent>
            </v:textbox>
          </v:shape>
        </w:pict>
      </w:r>
      <w:r w:rsidR="00126EE9">
        <w:rPr>
          <w:rFonts w:ascii="Arial" w:hAnsi="Arial" w:cs="Arial"/>
          <w:b/>
          <w:noProof/>
          <w:color w:val="000000"/>
          <w:sz w:val="58"/>
          <w:szCs w:val="58"/>
        </w:rPr>
        <w:drawing>
          <wp:anchor distT="0" distB="0" distL="114300" distR="114300" simplePos="0" relativeHeight="251528192" behindDoc="0" locked="0" layoutInCell="1" allowOverlap="1">
            <wp:simplePos x="0" y="0"/>
            <wp:positionH relativeFrom="column">
              <wp:posOffset>3810</wp:posOffset>
            </wp:positionH>
            <wp:positionV relativeFrom="paragraph">
              <wp:posOffset>1403985</wp:posOffset>
            </wp:positionV>
            <wp:extent cx="3165991" cy="234857"/>
            <wp:effectExtent l="0" t="0" r="0" b="0"/>
            <wp:wrapNone/>
            <wp:docPr id="5892" name="Picture 6524" descr="σελ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 name="Picture 6524" descr="σελ 160-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37410"/>
                    </a:xfrm>
                    <a:prstGeom prst="rect">
                      <a:avLst/>
                    </a:prstGeom>
                    <a:noFill/>
                    <a:extLst/>
                  </pic:spPr>
                </pic:pic>
              </a:graphicData>
            </a:graphic>
          </wp:anchor>
        </w:drawing>
      </w:r>
      <w:r w:rsidR="00126EE9">
        <w:rPr>
          <w:rFonts w:ascii="Arial" w:hAnsi="Arial" w:cs="Arial"/>
          <w:b/>
          <w:noProof/>
          <w:color w:val="000000"/>
          <w:sz w:val="58"/>
          <w:szCs w:val="58"/>
        </w:rPr>
        <w:drawing>
          <wp:anchor distT="0" distB="0" distL="114300" distR="114300" simplePos="0" relativeHeight="251540480" behindDoc="0" locked="0" layoutInCell="1" allowOverlap="1">
            <wp:simplePos x="0" y="0"/>
            <wp:positionH relativeFrom="column">
              <wp:posOffset>4912529</wp:posOffset>
            </wp:positionH>
            <wp:positionV relativeFrom="paragraph">
              <wp:posOffset>1401974</wp:posOffset>
            </wp:positionV>
            <wp:extent cx="1066800" cy="250825"/>
            <wp:effectExtent l="0" t="0" r="0" b="0"/>
            <wp:wrapNone/>
            <wp:docPr id="5896" name="Picture 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 name="Picture 652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250825"/>
                    </a:xfrm>
                    <a:prstGeom prst="rect">
                      <a:avLst/>
                    </a:prstGeom>
                    <a:noFill/>
                    <a:extLst/>
                  </pic:spPr>
                </pic:pic>
              </a:graphicData>
            </a:graphic>
          </wp:anchor>
        </w:drawing>
      </w:r>
      <w:r w:rsidR="00126EE9">
        <w:rPr>
          <w:rFonts w:ascii="Arial" w:hAnsi="Arial" w:cs="Arial"/>
          <w:b/>
          <w:noProof/>
          <w:color w:val="000000"/>
          <w:sz w:val="58"/>
          <w:szCs w:val="58"/>
        </w:rPr>
        <w:drawing>
          <wp:anchor distT="0" distB="0" distL="114300" distR="114300" simplePos="0" relativeHeight="251537408" behindDoc="0" locked="0" layoutInCell="1" allowOverlap="1">
            <wp:simplePos x="0" y="0"/>
            <wp:positionH relativeFrom="column">
              <wp:posOffset>3204210</wp:posOffset>
            </wp:positionH>
            <wp:positionV relativeFrom="paragraph">
              <wp:posOffset>1417320</wp:posOffset>
            </wp:positionV>
            <wp:extent cx="1752600" cy="231775"/>
            <wp:effectExtent l="0" t="0" r="0" b="0"/>
            <wp:wrapNone/>
            <wp:docPr id="5895" name="Picture 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 name="Picture 6527"/>
                    <pic:cNvPicPr>
                      <a:picLocks noChangeAspect="1" noChangeArrowheads="1"/>
                    </pic:cNvPicPr>
                  </pic:nvPicPr>
                  <pic:blipFill>
                    <a:blip r:embed="rId47" cstate="print">
                      <a:lum bright="-12000"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231775"/>
                    </a:xfrm>
                    <a:prstGeom prst="rect">
                      <a:avLst/>
                    </a:prstGeom>
                    <a:noFill/>
                    <a:extLst/>
                  </pic:spPr>
                </pic:pic>
              </a:graphicData>
            </a:graphic>
          </wp:anchor>
        </w:drawing>
      </w:r>
      <w:r w:rsidR="00183BB9">
        <w:rPr>
          <w:rFonts w:ascii="Arial" w:hAnsi="Arial" w:cs="Arial"/>
          <w:b/>
          <w:noProof/>
          <w:color w:val="000000"/>
          <w:sz w:val="58"/>
          <w:szCs w:val="58"/>
        </w:rPr>
        <w:drawing>
          <wp:anchor distT="0" distB="0" distL="114300" distR="114300" simplePos="0" relativeHeight="251525120" behindDoc="0" locked="0" layoutInCell="1" allowOverlap="1">
            <wp:simplePos x="0" y="0"/>
            <wp:positionH relativeFrom="column">
              <wp:posOffset>4493895</wp:posOffset>
            </wp:positionH>
            <wp:positionV relativeFrom="paragraph">
              <wp:posOffset>918210</wp:posOffset>
            </wp:positionV>
            <wp:extent cx="1657350" cy="265430"/>
            <wp:effectExtent l="0" t="0" r="0" b="1270"/>
            <wp:wrapNone/>
            <wp:docPr id="5891" name="Picture 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 name="Picture 651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65430"/>
                    </a:xfrm>
                    <a:prstGeom prst="rect">
                      <a:avLst/>
                    </a:prstGeom>
                    <a:noFill/>
                    <a:extLst/>
                  </pic:spPr>
                </pic:pic>
              </a:graphicData>
            </a:graphic>
          </wp:anchor>
        </w:drawing>
      </w:r>
      <w:r w:rsidR="00183BB9">
        <w:rPr>
          <w:rFonts w:ascii="Arial" w:hAnsi="Arial" w:cs="Arial"/>
          <w:b/>
          <w:noProof/>
          <w:color w:val="000000"/>
          <w:sz w:val="58"/>
          <w:szCs w:val="58"/>
        </w:rPr>
        <w:drawing>
          <wp:anchor distT="0" distB="0" distL="114300" distR="114300" simplePos="0" relativeHeight="251522048" behindDoc="0" locked="0" layoutInCell="1" allowOverlap="1">
            <wp:simplePos x="0" y="0"/>
            <wp:positionH relativeFrom="column">
              <wp:posOffset>22860</wp:posOffset>
            </wp:positionH>
            <wp:positionV relativeFrom="paragraph">
              <wp:posOffset>-272415</wp:posOffset>
            </wp:positionV>
            <wp:extent cx="266700" cy="257175"/>
            <wp:effectExtent l="0" t="0" r="0" b="9525"/>
            <wp:wrapNone/>
            <wp:docPr id="5887" name="Picture 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 name="Picture 65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57175"/>
                    </a:xfrm>
                    <a:prstGeom prst="rect">
                      <a:avLst/>
                    </a:prstGeom>
                    <a:noFill/>
                    <a:extLst/>
                  </pic:spPr>
                </pic:pic>
              </a:graphicData>
            </a:graphic>
          </wp:anchor>
        </w:drawing>
      </w:r>
      <w:r w:rsidRPr="00E95531">
        <w:rPr>
          <w:rFonts w:ascii="Arial" w:hAnsi="Arial" w:cs="Arial"/>
          <w:b/>
          <w:noProof/>
          <w:color w:val="000000"/>
          <w:sz w:val="58"/>
          <w:szCs w:val="58"/>
          <w:lang w:val="en-US" w:eastAsia="en-US"/>
        </w:rPr>
        <w:pict>
          <v:shape id="Πλαίσιο κειμένου 7118" o:spid="_x0000_s1176" type="#_x0000_t202" style="position:absolute;left:0;text-align:left;margin-left:0;margin-top:785.3pt;width:99.2pt;height:28.35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" o:allowincell="f" o:allowoverlap="f" fillcolor="#fc9" stroked="f" strokeweight="2.25pt">
            <v:textbox inset="1.5mm,1.5mm,1.5mm,1.5mm">
              <w:txbxContent>
                <w:p w:rsidR="00DC2E6E" w:rsidRPr="00CD65CA" w:rsidRDefault="00616622" w:rsidP="00CD65CA">
                  <w:pPr>
                    <w:suppressAutoHyphens/>
                    <w:autoSpaceDE w:val="0"/>
                    <w:autoSpaceDN w:val="0"/>
                    <w:adjustRightInd w:val="0"/>
                    <w:jc w:val="center"/>
                    <w:rPr>
                      <w:rFonts w:ascii="Arial" w:hAnsi="Arial"/>
                      <w:b/>
                      <w:sz w:val="36"/>
                      <w:szCs w:val="36"/>
                    </w:rPr>
                  </w:pPr>
                  <w:r>
                    <w:rPr>
                      <w:rFonts w:ascii="Arial" w:hAnsi="Arial"/>
                      <w:b/>
                      <w:sz w:val="36"/>
                      <w:szCs w:val="36"/>
                      <w:lang w:val="en-US"/>
                    </w:rPr>
                    <w:t>14</w:t>
                  </w:r>
                  <w:r w:rsidR="00DC2E6E" w:rsidRPr="00432B70">
                    <w:rPr>
                      <w:rFonts w:ascii="Arial" w:hAnsi="Arial"/>
                      <w:b/>
                      <w:sz w:val="36"/>
                      <w:szCs w:val="36"/>
                    </w:rPr>
                    <w:t xml:space="preserve"> / </w:t>
                  </w:r>
                  <w:r w:rsidR="00DC2E6E">
                    <w:rPr>
                      <w:rFonts w:ascii="Arial" w:hAnsi="Arial"/>
                      <w:b/>
                      <w:sz w:val="36"/>
                      <w:szCs w:val="36"/>
                    </w:rPr>
                    <w:t>161</w:t>
                  </w:r>
                </w:p>
              </w:txbxContent>
            </v:textbox>
            <w10:wrap anchorx="page" anchory="margin"/>
          </v:shape>
        </w:pict>
      </w:r>
    </w:p>
    <w:p w:rsidR="00124691" w:rsidRPr="00124691" w:rsidRDefault="00124691" w:rsidP="002803CF">
      <w:pPr>
        <w:ind w:firstLine="720"/>
        <w:rPr>
          <w:rFonts w:ascii="Arial" w:hAnsi="Arial" w:cs="Arial"/>
          <w:b/>
          <w:color w:val="000000"/>
          <w:sz w:val="36"/>
          <w:szCs w:val="36"/>
        </w:rPr>
      </w:pPr>
    </w:p>
    <w:p w:rsidR="00124691" w:rsidRDefault="00124691" w:rsidP="002803CF">
      <w:pPr>
        <w:ind w:firstLine="720"/>
        <w:rPr>
          <w:rFonts w:ascii="Arial" w:hAnsi="Arial" w:cs="Arial"/>
          <w:b/>
          <w:color w:val="000000"/>
          <w:sz w:val="36"/>
          <w:szCs w:val="36"/>
        </w:rPr>
      </w:pPr>
      <w:r w:rsidRPr="00124691">
        <w:rPr>
          <w:rFonts w:ascii="Arial" w:hAnsi="Arial" w:cs="Arial"/>
          <w:b/>
          <w:color w:val="000000"/>
          <w:sz w:val="36"/>
          <w:szCs w:val="36"/>
        </w:rPr>
        <w:t xml:space="preserve">Από το μενού επιλογών με την επιλογή «Προβολή </w:t>
      </w:r>
      <w:r w:rsidRPr="00124691">
        <w:rPr>
          <w:rFonts w:ascii="Arial" w:hAnsi="Arial" w:cs="Arial"/>
          <w:b/>
          <w:color w:val="000000"/>
          <w:sz w:val="36"/>
          <w:szCs w:val="36"/>
        </w:rPr>
        <w:sym w:font="Wingdings 3" w:char="F0AA"/>
      </w:r>
      <w:r w:rsidRPr="00124691">
        <w:rPr>
          <w:rFonts w:ascii="Arial" w:hAnsi="Arial" w:cs="Arial"/>
          <w:b/>
          <w:color w:val="000000"/>
          <w:sz w:val="36"/>
          <w:szCs w:val="36"/>
        </w:rPr>
        <w:t xml:space="preserve"> Προβολή παρουσίασης» εμφανίζουμε τις διαφάνειες στην οθόνη του υπολογιστή μας. Με ένα</w:t>
      </w:r>
      <w:r w:rsidR="00833B84">
        <w:rPr>
          <w:rFonts w:ascii="Arial" w:hAnsi="Arial" w:cs="Arial"/>
          <w:b/>
          <w:color w:val="000000"/>
          <w:sz w:val="36"/>
          <w:szCs w:val="36"/>
        </w:rPr>
        <w:t xml:space="preserve"> βιντεοπροβο-</w:t>
      </w:r>
      <w:r w:rsidRPr="00124691">
        <w:rPr>
          <w:rFonts w:ascii="Arial" w:hAnsi="Arial" w:cs="Arial"/>
          <w:b/>
          <w:color w:val="000000"/>
          <w:sz w:val="36"/>
          <w:szCs w:val="36"/>
        </w:rPr>
        <w:t xml:space="preserve"> λέα, που έχουμε συνδέσει με τον υπολογιστή μας,</w:t>
      </w:r>
      <w:r w:rsidR="00B35A67">
        <w:rPr>
          <w:rFonts w:ascii="Arial" w:hAnsi="Arial" w:cs="Arial"/>
          <w:b/>
          <w:color w:val="000000"/>
          <w:sz w:val="36"/>
          <w:szCs w:val="36"/>
        </w:rPr>
        <w:t xml:space="preserve"> μπο-</w:t>
      </w:r>
      <w:r w:rsidRPr="00124691">
        <w:rPr>
          <w:rFonts w:ascii="Arial" w:hAnsi="Arial" w:cs="Arial"/>
          <w:b/>
          <w:color w:val="000000"/>
          <w:sz w:val="36"/>
          <w:szCs w:val="36"/>
        </w:rPr>
        <w:t xml:space="preserve"> ρούμε να παρουσιάσουμε τις διαφάνειες.</w:t>
      </w:r>
    </w:p>
    <w:p w:rsidR="003E1183" w:rsidRDefault="003E1183" w:rsidP="003E1183">
      <w:pPr>
        <w:ind w:firstLine="1418"/>
        <w:rPr>
          <w:rFonts w:ascii="Arial" w:hAnsi="Arial" w:cs="Arial"/>
          <w:b/>
          <w:color w:val="000000"/>
          <w:sz w:val="36"/>
          <w:szCs w:val="36"/>
        </w:rPr>
      </w:pPr>
      <w:r w:rsidRPr="003E1183">
        <w:rPr>
          <w:rFonts w:ascii="Arial" w:hAnsi="Arial" w:cs="Arial"/>
          <w:b/>
          <w:noProof/>
          <w:color w:val="000000"/>
          <w:sz w:val="36"/>
          <w:szCs w:val="36"/>
        </w:rPr>
        <w:drawing>
          <wp:inline distT="0" distB="0" distL="0" distR="0">
            <wp:extent cx="3627783" cy="2943390"/>
            <wp:effectExtent l="0" t="0" r="0" b="9525"/>
            <wp:docPr id="6649" name="Εικόνα 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1392" cy="2946318"/>
                    </a:xfrm>
                    <a:prstGeom prst="rect">
                      <a:avLst/>
                    </a:prstGeom>
                    <a:noFill/>
                    <a:ln>
                      <a:noFill/>
                    </a:ln>
                  </pic:spPr>
                </pic:pic>
              </a:graphicData>
            </a:graphic>
          </wp:inline>
        </w:drawing>
      </w:r>
    </w:p>
    <w:p w:rsidR="003E1183" w:rsidRDefault="003E1183" w:rsidP="003E1183">
      <w:pPr>
        <w:ind w:left="862" w:firstLine="1418"/>
        <w:rPr>
          <w:rFonts w:ascii="Arial" w:hAnsi="Arial" w:cs="Arial"/>
          <w:b/>
          <w:color w:val="000000"/>
          <w:sz w:val="36"/>
          <w:szCs w:val="36"/>
        </w:rPr>
      </w:pPr>
    </w:p>
    <w:p w:rsidR="00124691" w:rsidRPr="003E1183" w:rsidRDefault="003E1183" w:rsidP="003E1183">
      <w:pPr>
        <w:ind w:left="862" w:firstLine="1418"/>
        <w:rPr>
          <w:rFonts w:ascii="Arial" w:hAnsi="Arial" w:cs="Arial"/>
          <w:b/>
          <w:color w:val="000000"/>
          <w:sz w:val="36"/>
          <w:szCs w:val="36"/>
        </w:rPr>
      </w:pPr>
      <w:r>
        <w:rPr>
          <w:rFonts w:ascii="Tahoma" w:hAnsi="Tahoma" w:cs="Tahoma"/>
          <w:b/>
          <w:color w:val="FF0000"/>
          <w:sz w:val="36"/>
          <w:szCs w:val="36"/>
        </w:rPr>
        <w:t xml:space="preserve">            </w:t>
      </w:r>
      <w:r w:rsidR="00124691" w:rsidRPr="006B3E45">
        <w:rPr>
          <w:rFonts w:ascii="Tahoma" w:hAnsi="Tahoma" w:cs="Tahoma"/>
          <w:b/>
          <w:color w:val="FF0000"/>
          <w:sz w:val="36"/>
          <w:szCs w:val="36"/>
        </w:rPr>
        <w:t>ΕΡΩΤΗΣΕΙΣ</w:t>
      </w:r>
    </w:p>
    <w:p w:rsidR="00124691" w:rsidRPr="00124691" w:rsidRDefault="003E1183" w:rsidP="002803CF">
      <w:pPr>
        <w:shd w:val="clear" w:color="auto" w:fill="CCFFCC"/>
        <w:ind w:firstLine="2280"/>
        <w:rPr>
          <w:rFonts w:ascii="Arial" w:hAnsi="Arial" w:cs="Arial"/>
          <w:b/>
          <w:color w:val="FF0000"/>
          <w:sz w:val="36"/>
          <w:szCs w:val="36"/>
        </w:rPr>
      </w:pPr>
      <w:r>
        <w:rPr>
          <w:rFonts w:ascii="Arial" w:hAnsi="Arial" w:cs="Arial"/>
          <w:b/>
          <w:noProof/>
          <w:color w:val="FF0000"/>
          <w:sz w:val="36"/>
          <w:szCs w:val="36"/>
        </w:rPr>
        <w:drawing>
          <wp:anchor distT="0" distB="0" distL="114300" distR="114300" simplePos="0" relativeHeight="251457024" behindDoc="1" locked="0" layoutInCell="1" allowOverlap="1">
            <wp:simplePos x="0" y="0"/>
            <wp:positionH relativeFrom="column">
              <wp:posOffset>-4473</wp:posOffset>
            </wp:positionH>
            <wp:positionV relativeFrom="paragraph">
              <wp:posOffset>19271</wp:posOffset>
            </wp:positionV>
            <wp:extent cx="1356995" cy="1000760"/>
            <wp:effectExtent l="0" t="0" r="0" b="8890"/>
            <wp:wrapTight wrapText="bothSides">
              <wp:wrapPolygon edited="0">
                <wp:start x="0" y="0"/>
                <wp:lineTo x="0" y="21381"/>
                <wp:lineTo x="21226" y="21381"/>
                <wp:lineTo x="21226" y="0"/>
                <wp:lineTo x="0" y="0"/>
              </wp:wrapPolygon>
            </wp:wrapTight>
            <wp:docPr id="6541" name="Εικόνα 6541"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1" descr="Εικ"/>
                    <pic:cNvPicPr>
                      <a:picLocks noChangeAspect="1" noChangeArrowheads="1"/>
                    </pic:cNvPicPr>
                  </pic:nvPicPr>
                  <pic:blipFill>
                    <a:blip r:embed="rId50"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995" cy="1000760"/>
                    </a:xfrm>
                    <a:prstGeom prst="rect">
                      <a:avLst/>
                    </a:prstGeom>
                    <a:noFill/>
                  </pic:spPr>
                </pic:pic>
              </a:graphicData>
            </a:graphic>
          </wp:anchor>
        </w:drawing>
      </w:r>
    </w:p>
    <w:p w:rsidR="00124691" w:rsidRPr="00124691" w:rsidRDefault="00124691" w:rsidP="003E1183">
      <w:pPr>
        <w:shd w:val="clear" w:color="auto" w:fill="CCFFCC"/>
        <w:rPr>
          <w:rFonts w:ascii="Arial" w:hAnsi="Arial" w:cs="Arial"/>
          <w:b/>
          <w:color w:val="000000"/>
          <w:sz w:val="36"/>
          <w:szCs w:val="36"/>
        </w:rPr>
      </w:pPr>
      <w:r w:rsidRPr="00124691">
        <w:rPr>
          <w:rFonts w:ascii="Arial" w:hAnsi="Arial" w:cs="Arial"/>
          <w:b/>
          <w:color w:val="FF0000"/>
          <w:sz w:val="36"/>
          <w:szCs w:val="36"/>
        </w:rPr>
        <w:t>1.</w:t>
      </w:r>
      <w:r w:rsidRPr="00124691">
        <w:rPr>
          <w:rFonts w:ascii="Arial" w:hAnsi="Arial" w:cs="Arial"/>
          <w:b/>
          <w:color w:val="000000"/>
          <w:sz w:val="36"/>
          <w:szCs w:val="36"/>
        </w:rPr>
        <w:t xml:space="preserve"> Αναφέρατε ένα Λογισμικό με το οποίο μπορούμε να δημιουργήσουμε γραφήματα από τα δεδομένα μας.</w:t>
      </w:r>
    </w:p>
    <w:p w:rsidR="00124691" w:rsidRPr="00124691" w:rsidRDefault="00124691" w:rsidP="002803CF">
      <w:pPr>
        <w:shd w:val="clear" w:color="auto" w:fill="CCFFCC"/>
        <w:rPr>
          <w:rFonts w:ascii="Arial" w:hAnsi="Arial" w:cs="Arial"/>
          <w:b/>
          <w:color w:val="000000"/>
          <w:sz w:val="36"/>
          <w:szCs w:val="36"/>
        </w:rPr>
      </w:pPr>
      <w:r w:rsidRPr="00124691">
        <w:rPr>
          <w:rFonts w:ascii="Arial" w:hAnsi="Arial" w:cs="Arial"/>
          <w:b/>
          <w:color w:val="FF0000"/>
          <w:sz w:val="36"/>
          <w:szCs w:val="36"/>
        </w:rPr>
        <w:t>2.</w:t>
      </w:r>
      <w:r w:rsidRPr="00124691">
        <w:rPr>
          <w:rFonts w:ascii="Arial" w:hAnsi="Arial" w:cs="Arial"/>
          <w:b/>
          <w:color w:val="000000"/>
          <w:sz w:val="36"/>
          <w:szCs w:val="36"/>
        </w:rPr>
        <w:t xml:space="preserve"> Σε τι μας εξυπηρετεί ένα γράφημα;</w:t>
      </w:r>
    </w:p>
    <w:p w:rsidR="00124691" w:rsidRPr="00124691" w:rsidRDefault="00124691" w:rsidP="002803CF">
      <w:pPr>
        <w:shd w:val="clear" w:color="auto" w:fill="CCFFCC"/>
        <w:rPr>
          <w:rFonts w:ascii="Arial" w:hAnsi="Arial" w:cs="Arial"/>
          <w:b/>
          <w:color w:val="000000"/>
          <w:sz w:val="36"/>
          <w:szCs w:val="36"/>
        </w:rPr>
      </w:pPr>
      <w:r w:rsidRPr="00124691">
        <w:rPr>
          <w:rFonts w:ascii="Arial" w:hAnsi="Arial" w:cs="Arial"/>
          <w:b/>
          <w:color w:val="FF0000"/>
          <w:sz w:val="36"/>
          <w:szCs w:val="36"/>
        </w:rPr>
        <w:t>3.</w:t>
      </w:r>
      <w:r w:rsidRPr="00124691">
        <w:rPr>
          <w:rFonts w:ascii="Arial" w:hAnsi="Arial" w:cs="Arial"/>
          <w:b/>
          <w:color w:val="000000"/>
          <w:sz w:val="36"/>
          <w:szCs w:val="36"/>
        </w:rPr>
        <w:t xml:space="preserve"> Με ποια ενέργεια μπορούμε να μεταφέρουμε γραφήματα ή δεδομένα από ένα άλλο λογισμικό στο λογισμικό της Παρουσίασης; . Ποιο λογισμικό είναι κατάλληλο, για να κάνουμε παρουσιάσεις;</w:t>
      </w:r>
    </w:p>
    <w:p w:rsidR="00124691" w:rsidRPr="00124691" w:rsidRDefault="00124691" w:rsidP="002803CF">
      <w:pPr>
        <w:ind w:firstLine="720"/>
        <w:rPr>
          <w:rFonts w:ascii="Arial" w:hAnsi="Arial" w:cs="Arial"/>
          <w:b/>
          <w:color w:val="000000"/>
          <w:sz w:val="36"/>
          <w:szCs w:val="36"/>
        </w:rPr>
      </w:pPr>
    </w:p>
    <w:p w:rsidR="00FC0331" w:rsidRDefault="00E95531">
      <w:pPr>
        <w:rPr>
          <w:rFonts w:ascii="Tahoma" w:hAnsi="Tahoma" w:cs="Tahoma"/>
          <w:b/>
          <w:color w:val="000080"/>
          <w:sz w:val="36"/>
          <w:szCs w:val="36"/>
        </w:rPr>
      </w:pPr>
      <w:r w:rsidRPr="00E95531">
        <w:rPr>
          <w:rFonts w:ascii="Arial" w:hAnsi="Arial" w:cs="Arial"/>
          <w:b/>
          <w:noProof/>
          <w:color w:val="000080"/>
          <w:sz w:val="36"/>
          <w:szCs w:val="36"/>
          <w:lang w:val="en-US" w:eastAsia="en-US"/>
        </w:rPr>
        <w:pict>
          <v:shape id="_x0000_s1177" type="#_x0000_t202" style="position:absolute;margin-left:232.3pt;margin-top:772.8pt;width:128.65pt;height:28.35pt;z-index:251563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9nswIAADI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" o:allowincell="f" o:allowoverlap="f" fillcolor="#fc9" stroked="f" strokeweight="2.25pt">
            <v:textbox inset="1.5mm,1.5mm,1.5mm,1.5mm">
              <w:txbxContent>
                <w:p w:rsidR="00DC2E6E" w:rsidRPr="00432B70" w:rsidRDefault="00FC0331" w:rsidP="005F125B">
                  <w:pPr>
                    <w:suppressAutoHyphens/>
                    <w:autoSpaceDE w:val="0"/>
                    <w:autoSpaceDN w:val="0"/>
                    <w:adjustRightInd w:val="0"/>
                    <w:jc w:val="center"/>
                    <w:rPr>
                      <w:rFonts w:ascii="Arial" w:hAnsi="Arial"/>
                      <w:b/>
                      <w:sz w:val="36"/>
                      <w:szCs w:val="36"/>
                    </w:rPr>
                  </w:pPr>
                  <w:r>
                    <w:rPr>
                      <w:rFonts w:ascii="Arial" w:hAnsi="Arial"/>
                      <w:b/>
                      <w:sz w:val="36"/>
                      <w:szCs w:val="36"/>
                    </w:rPr>
                    <w:t>15</w:t>
                  </w:r>
                  <w:r w:rsidR="00DC2E6E" w:rsidRPr="00432B70">
                    <w:rPr>
                      <w:rFonts w:ascii="Arial" w:hAnsi="Arial"/>
                      <w:b/>
                      <w:sz w:val="36"/>
                      <w:szCs w:val="36"/>
                    </w:rPr>
                    <w:t xml:space="preserve"> / </w:t>
                  </w:r>
                  <w:r>
                    <w:rPr>
                      <w:rFonts w:ascii="Arial" w:hAnsi="Arial"/>
                      <w:b/>
                      <w:sz w:val="36"/>
                      <w:szCs w:val="36"/>
                    </w:rPr>
                    <w:t xml:space="preserve"> 161</w:t>
                  </w:r>
                </w:p>
              </w:txbxContent>
            </v:textbox>
            <w10:wrap anchorx="page" anchory="page"/>
          </v:shape>
        </w:pict>
      </w:r>
      <w:r w:rsidR="00FC0331">
        <w:rPr>
          <w:rFonts w:ascii="Tahoma" w:hAnsi="Tahoma" w:cs="Tahoma"/>
          <w:b/>
          <w:color w:val="000080"/>
          <w:sz w:val="36"/>
          <w:szCs w:val="36"/>
        </w:rPr>
        <w:br w:type="page"/>
      </w:r>
    </w:p>
    <w:p w:rsidR="00124691" w:rsidRPr="006B3E45" w:rsidRDefault="00124691" w:rsidP="002803CF">
      <w:pPr>
        <w:ind w:firstLine="2160"/>
        <w:rPr>
          <w:rFonts w:ascii="Tahoma" w:hAnsi="Tahoma" w:cs="Tahoma"/>
          <w:b/>
          <w:color w:val="000080"/>
          <w:sz w:val="36"/>
          <w:szCs w:val="36"/>
        </w:rPr>
      </w:pPr>
      <w:r w:rsidRPr="006B3E45">
        <w:rPr>
          <w:rFonts w:ascii="Tahoma" w:hAnsi="Tahoma" w:cs="Tahoma"/>
          <w:b/>
          <w:color w:val="000080"/>
          <w:sz w:val="36"/>
          <w:szCs w:val="36"/>
        </w:rPr>
        <w:lastRenderedPageBreak/>
        <w:t>ΑΝΑΚΕΦΑΛΑΙΩΣΗ</w:t>
      </w:r>
    </w:p>
    <w:p w:rsidR="00124691" w:rsidRPr="00124691" w:rsidRDefault="003E1183" w:rsidP="002803CF">
      <w:pPr>
        <w:ind w:firstLine="2160"/>
        <w:rPr>
          <w:rFonts w:ascii="Arial" w:hAnsi="Arial" w:cs="Arial"/>
          <w:b/>
          <w:color w:val="000000"/>
          <w:sz w:val="36"/>
          <w:szCs w:val="36"/>
        </w:rPr>
      </w:pPr>
      <w:r>
        <w:rPr>
          <w:rFonts w:ascii="Tahoma" w:hAnsi="Tahoma" w:cs="Tahoma"/>
          <w:b/>
          <w:noProof/>
          <w:color w:val="000080"/>
          <w:sz w:val="36"/>
          <w:szCs w:val="36"/>
        </w:rPr>
        <w:drawing>
          <wp:anchor distT="0" distB="0" distL="114300" distR="114300" simplePos="0" relativeHeight="251554816" behindDoc="1" locked="0" layoutInCell="1" allowOverlap="1">
            <wp:simplePos x="0" y="0"/>
            <wp:positionH relativeFrom="column">
              <wp:posOffset>84980</wp:posOffset>
            </wp:positionH>
            <wp:positionV relativeFrom="paragraph">
              <wp:posOffset>85946</wp:posOffset>
            </wp:positionV>
            <wp:extent cx="1270635" cy="911225"/>
            <wp:effectExtent l="0" t="0" r="5715" b="3175"/>
            <wp:wrapTight wrapText="bothSides">
              <wp:wrapPolygon edited="0">
                <wp:start x="0" y="0"/>
                <wp:lineTo x="0" y="21224"/>
                <wp:lineTo x="21373" y="21224"/>
                <wp:lineTo x="21373" y="0"/>
                <wp:lineTo x="0" y="0"/>
              </wp:wrapPolygon>
            </wp:wrapTight>
            <wp:docPr id="6542" name="Εικόνα 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635" cy="911225"/>
                    </a:xfrm>
                    <a:prstGeom prst="rect">
                      <a:avLst/>
                    </a:prstGeom>
                    <a:noFill/>
                  </pic:spPr>
                </pic:pic>
              </a:graphicData>
            </a:graphic>
          </wp:anchor>
        </w:drawing>
      </w:r>
    </w:p>
    <w:p w:rsidR="00124691" w:rsidRPr="00124691" w:rsidRDefault="00124691" w:rsidP="003E1183">
      <w:pPr>
        <w:rPr>
          <w:rFonts w:ascii="Arial" w:hAnsi="Arial" w:cs="Arial"/>
          <w:b/>
          <w:color w:val="000000"/>
          <w:sz w:val="36"/>
          <w:szCs w:val="36"/>
        </w:rPr>
      </w:pPr>
      <w:r w:rsidRPr="00124691">
        <w:rPr>
          <w:rFonts w:ascii="Arial" w:hAnsi="Arial" w:cs="Arial"/>
          <w:b/>
          <w:color w:val="000000"/>
          <w:sz w:val="36"/>
          <w:szCs w:val="36"/>
        </w:rPr>
        <w:t xml:space="preserve">Στην Ενότητα αυτή παρουσιάστηκε αρχικά ο τρόπος με τον οποίο μπορούμε να βρούμε χρήσιμες πληροφορίες στον Παγκόσμιο Ιστό χρησιμοποιώντας τις </w:t>
      </w:r>
      <w:r w:rsidRPr="00124691">
        <w:rPr>
          <w:rFonts w:ascii="Tahoma" w:hAnsi="Tahoma" w:cs="Arial"/>
          <w:b/>
          <w:bCs/>
          <w:color w:val="000000"/>
          <w:sz w:val="36"/>
          <w:szCs w:val="36"/>
        </w:rPr>
        <w:t>Υπηρεσίες Αναζήτησης</w:t>
      </w:r>
      <w:r w:rsidRPr="00124691">
        <w:rPr>
          <w:rFonts w:ascii="Arial" w:hAnsi="Arial" w:cs="Arial"/>
          <w:b/>
          <w:color w:val="000000"/>
          <w:sz w:val="36"/>
          <w:szCs w:val="36"/>
        </w:rPr>
        <w:t xml:space="preserve">. </w:t>
      </w: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 xml:space="preserve">Οι βασικότερες Υπηρεσίες Αναζήτησης είναι οι </w:t>
      </w:r>
      <w:r w:rsidRPr="00124691">
        <w:rPr>
          <w:rFonts w:ascii="Tahoma" w:hAnsi="Tahoma" w:cs="Arial"/>
          <w:b/>
          <w:bCs/>
          <w:color w:val="000000"/>
          <w:sz w:val="36"/>
          <w:szCs w:val="36"/>
        </w:rPr>
        <w:t>Θεματικοί Κατάλογοι</w:t>
      </w:r>
      <w:r w:rsidRPr="00124691">
        <w:rPr>
          <w:rFonts w:ascii="Arial" w:hAnsi="Arial" w:cs="Arial"/>
          <w:b/>
          <w:bCs/>
          <w:color w:val="000000"/>
          <w:sz w:val="36"/>
          <w:szCs w:val="36"/>
        </w:rPr>
        <w:t xml:space="preserve"> </w:t>
      </w:r>
      <w:r w:rsidRPr="00124691">
        <w:rPr>
          <w:rFonts w:ascii="Arial" w:hAnsi="Arial" w:cs="Arial"/>
          <w:b/>
          <w:color w:val="000000"/>
          <w:sz w:val="36"/>
          <w:szCs w:val="36"/>
        </w:rPr>
        <w:t xml:space="preserve">και οι </w:t>
      </w:r>
      <w:r w:rsidRPr="00124691">
        <w:rPr>
          <w:rFonts w:ascii="Tahoma" w:hAnsi="Tahoma" w:cs="Arial"/>
          <w:b/>
          <w:bCs/>
          <w:color w:val="000000"/>
          <w:sz w:val="36"/>
          <w:szCs w:val="36"/>
        </w:rPr>
        <w:t>Μηχανές Αναζήτησης</w:t>
      </w:r>
      <w:r w:rsidRPr="00124691">
        <w:rPr>
          <w:rFonts w:ascii="Arial" w:hAnsi="Arial" w:cs="Arial"/>
          <w:b/>
          <w:color w:val="000000"/>
          <w:sz w:val="36"/>
          <w:szCs w:val="36"/>
        </w:rPr>
        <w:t>. Οι Θεματικοί Κατάλογοι είναι μεγάλες λίστες με</w:t>
      </w:r>
      <w:r w:rsidR="00833B84">
        <w:rPr>
          <w:rFonts w:ascii="Arial" w:hAnsi="Arial" w:cs="Arial"/>
          <w:b/>
          <w:color w:val="000000"/>
          <w:sz w:val="36"/>
          <w:szCs w:val="36"/>
        </w:rPr>
        <w:t xml:space="preserve"> συνδέ-</w:t>
      </w:r>
      <w:r w:rsidRPr="00124691">
        <w:rPr>
          <w:rFonts w:ascii="Arial" w:hAnsi="Arial" w:cs="Arial"/>
          <w:b/>
          <w:color w:val="000000"/>
          <w:sz w:val="36"/>
          <w:szCs w:val="36"/>
        </w:rPr>
        <w:t xml:space="preserve"> σμους (</w:t>
      </w:r>
      <w:r w:rsidRPr="00124691">
        <w:rPr>
          <w:rFonts w:ascii="Arial" w:hAnsi="Arial" w:cs="Arial"/>
          <w:b/>
          <w:color w:val="000000"/>
          <w:sz w:val="36"/>
          <w:szCs w:val="36"/>
          <w:lang w:val="en-US"/>
        </w:rPr>
        <w:t>links</w:t>
      </w:r>
      <w:r w:rsidRPr="00124691">
        <w:rPr>
          <w:rFonts w:ascii="Arial" w:hAnsi="Arial" w:cs="Arial"/>
          <w:b/>
          <w:color w:val="000000"/>
          <w:sz w:val="36"/>
          <w:szCs w:val="36"/>
        </w:rPr>
        <w:t>) που μας οδηγούν σε ανάλογες</w:t>
      </w:r>
      <w:r w:rsidR="00833B84">
        <w:rPr>
          <w:rFonts w:ascii="Arial" w:hAnsi="Arial" w:cs="Arial"/>
          <w:b/>
          <w:color w:val="000000"/>
          <w:sz w:val="36"/>
          <w:szCs w:val="36"/>
        </w:rPr>
        <w:t xml:space="preserve"> ιστοσελί-</w:t>
      </w:r>
      <w:r w:rsidRPr="00124691">
        <w:rPr>
          <w:rFonts w:ascii="Arial" w:hAnsi="Arial" w:cs="Arial"/>
          <w:b/>
          <w:color w:val="000000"/>
          <w:sz w:val="36"/>
          <w:szCs w:val="36"/>
        </w:rPr>
        <w:t xml:space="preserve"> δες. Οι σύνδεσμοι ενός καταλόγου είναι οργανωμένοι σε κατηγορίες θεμάτων, ανάλογα με το περιεχόμενο των ιστοσελίδων στις οποίες είναι συνδεδεμένοι. Ο πιο διαδεδομένος, όμως, τρόπος αναζήτησης</w:t>
      </w:r>
      <w:r w:rsidR="00833B84">
        <w:rPr>
          <w:rFonts w:ascii="Arial" w:hAnsi="Arial" w:cs="Arial"/>
          <w:b/>
          <w:color w:val="000000"/>
          <w:sz w:val="36"/>
          <w:szCs w:val="36"/>
        </w:rPr>
        <w:t xml:space="preserve"> πληροφο-</w:t>
      </w:r>
      <w:r w:rsidRPr="00124691">
        <w:rPr>
          <w:rFonts w:ascii="Arial" w:hAnsi="Arial" w:cs="Arial"/>
          <w:b/>
          <w:color w:val="000000"/>
          <w:sz w:val="36"/>
          <w:szCs w:val="36"/>
        </w:rPr>
        <w:t xml:space="preserve"> ριών είναι οι Μηχανές Αναζήτησης. Η αναζήτηση των ιστοσελίδων γίνεται με τις κατάλληλες </w:t>
      </w:r>
      <w:r w:rsidRPr="00124691">
        <w:rPr>
          <w:rFonts w:ascii="Tahoma" w:hAnsi="Tahoma" w:cs="Arial"/>
          <w:b/>
          <w:bCs/>
          <w:color w:val="000000"/>
          <w:sz w:val="36"/>
          <w:szCs w:val="36"/>
        </w:rPr>
        <w:t>λέξεις</w:t>
      </w:r>
      <w:r w:rsidRPr="00124691">
        <w:rPr>
          <w:rFonts w:ascii="Arial" w:hAnsi="Arial" w:cs="Arial"/>
          <w:b/>
          <w:color w:val="000000"/>
          <w:sz w:val="36"/>
          <w:szCs w:val="36"/>
        </w:rPr>
        <w:t xml:space="preserve"> </w:t>
      </w:r>
      <w:r w:rsidRPr="00124691">
        <w:rPr>
          <w:rFonts w:ascii="Tahoma" w:hAnsi="Tahoma" w:cs="Arial"/>
          <w:b/>
          <w:bCs/>
          <w:color w:val="000000"/>
          <w:sz w:val="36"/>
          <w:szCs w:val="36"/>
        </w:rPr>
        <w:t>κλειδιά</w:t>
      </w:r>
      <w:r w:rsidRPr="00124691">
        <w:rPr>
          <w:rFonts w:ascii="Arial" w:hAnsi="Arial" w:cs="Arial"/>
          <w:b/>
          <w:color w:val="000000"/>
          <w:sz w:val="36"/>
          <w:szCs w:val="36"/>
        </w:rPr>
        <w:t>, που περιγράφουν περιληπτικά το θέμα για το οποίο ενδιαφερόμαστε.</w:t>
      </w:r>
    </w:p>
    <w:p w:rsidR="00124691" w:rsidRPr="00124691" w:rsidRDefault="00124691" w:rsidP="002803CF">
      <w:pPr>
        <w:ind w:firstLine="720"/>
        <w:rPr>
          <w:rFonts w:ascii="Arial" w:hAnsi="Arial" w:cs="Arial"/>
          <w:b/>
          <w:color w:val="000000"/>
          <w:sz w:val="36"/>
          <w:szCs w:val="36"/>
        </w:rPr>
      </w:pPr>
      <w:r w:rsidRPr="00124691">
        <w:rPr>
          <w:rFonts w:ascii="Arial" w:hAnsi="Arial" w:cs="Arial"/>
          <w:b/>
          <w:color w:val="000000"/>
          <w:sz w:val="36"/>
          <w:szCs w:val="36"/>
        </w:rPr>
        <w:t xml:space="preserve">Στη συνέχεια περιγράφηκε πώς μπορούμε να χρησιμοποιούμε το λογισμικό </w:t>
      </w:r>
      <w:r w:rsidRPr="00124691">
        <w:rPr>
          <w:rFonts w:ascii="Tahoma" w:hAnsi="Tahoma" w:cs="Arial"/>
          <w:b/>
          <w:bCs/>
          <w:color w:val="000000"/>
          <w:sz w:val="36"/>
          <w:szCs w:val="36"/>
        </w:rPr>
        <w:t>Υπολογιστικά Φύλλα</w:t>
      </w:r>
      <w:r w:rsidRPr="00124691">
        <w:rPr>
          <w:rFonts w:ascii="Arial" w:hAnsi="Arial" w:cs="Arial"/>
          <w:b/>
          <w:color w:val="000000"/>
          <w:sz w:val="36"/>
          <w:szCs w:val="36"/>
        </w:rPr>
        <w:t>, για να επεξεργαζόμαστε διάφορα δεδομένα στον</w:t>
      </w:r>
      <w:r w:rsidR="00833B84">
        <w:rPr>
          <w:rFonts w:ascii="Arial" w:hAnsi="Arial" w:cs="Arial"/>
          <w:b/>
          <w:color w:val="000000"/>
          <w:sz w:val="36"/>
          <w:szCs w:val="36"/>
        </w:rPr>
        <w:t xml:space="preserve"> υπο-</w:t>
      </w:r>
      <w:r w:rsidRPr="00124691">
        <w:rPr>
          <w:rFonts w:ascii="Arial" w:hAnsi="Arial" w:cs="Arial"/>
          <w:b/>
          <w:color w:val="000000"/>
          <w:sz w:val="36"/>
          <w:szCs w:val="36"/>
        </w:rPr>
        <w:t xml:space="preserve"> λογιστή. Κατηγοριοποιώντας κατάλληλα τα δεδομένα σε γραμμές και στήλες έχουμε τη δυνατότητα με βάση αυτά να κάνουμε πλήθος υπολογισμών για την παραγωγή χρήσιμων πληροφοριών.</w:t>
      </w:r>
    </w:p>
    <w:p w:rsidR="00124691" w:rsidRPr="00124691" w:rsidRDefault="00124691" w:rsidP="002803CF">
      <w:pPr>
        <w:ind w:firstLine="720"/>
        <w:rPr>
          <w:rFonts w:ascii="Arial" w:hAnsi="Arial" w:cs="Arial"/>
          <w:b/>
          <w:color w:val="000000"/>
          <w:sz w:val="36"/>
          <w:szCs w:val="36"/>
        </w:rPr>
      </w:pPr>
      <w:r w:rsidRPr="00124691">
        <w:rPr>
          <w:rFonts w:ascii="Arial" w:hAnsi="Arial" w:cs="Arial"/>
          <w:b/>
          <w:color w:val="000000"/>
          <w:sz w:val="36"/>
          <w:szCs w:val="36"/>
        </w:rPr>
        <w:t xml:space="preserve">Στο λογισμικό Υπολογιστικά Φύλλα μπορούμε να δημιουργούμε </w:t>
      </w:r>
      <w:r w:rsidRPr="00124691">
        <w:rPr>
          <w:rFonts w:ascii="Tahoma" w:hAnsi="Tahoma" w:cs="Arial"/>
          <w:b/>
          <w:bCs/>
          <w:color w:val="000000"/>
          <w:sz w:val="36"/>
          <w:szCs w:val="36"/>
        </w:rPr>
        <w:t>γραφήματα</w:t>
      </w:r>
      <w:r w:rsidRPr="00124691">
        <w:rPr>
          <w:rFonts w:ascii="Arial" w:hAnsi="Arial" w:cs="Arial"/>
          <w:b/>
          <w:bCs/>
          <w:color w:val="000000"/>
          <w:sz w:val="36"/>
          <w:szCs w:val="36"/>
        </w:rPr>
        <w:t xml:space="preserve"> </w:t>
      </w:r>
      <w:r w:rsidRPr="00124691">
        <w:rPr>
          <w:rFonts w:ascii="Arial" w:hAnsi="Arial" w:cs="Arial"/>
          <w:b/>
          <w:color w:val="000000"/>
          <w:sz w:val="36"/>
          <w:szCs w:val="36"/>
        </w:rPr>
        <w:t>από τα δεδομένα μας. Η</w:t>
      </w:r>
      <w:r w:rsidR="00B35A67">
        <w:rPr>
          <w:rFonts w:ascii="Arial" w:hAnsi="Arial" w:cs="Arial"/>
          <w:b/>
          <w:color w:val="000000"/>
          <w:sz w:val="36"/>
          <w:szCs w:val="36"/>
        </w:rPr>
        <w:t xml:space="preserve"> επι-</w:t>
      </w:r>
      <w:r w:rsidRPr="00124691">
        <w:rPr>
          <w:rFonts w:ascii="Arial" w:hAnsi="Arial" w:cs="Arial"/>
          <w:b/>
          <w:color w:val="000000"/>
          <w:sz w:val="36"/>
          <w:szCs w:val="36"/>
        </w:rPr>
        <w:t xml:space="preserve"> λογή ενός γραφήματος μπορεί να διαφέρει, ανάλογα με τις πληροφορίες που μας ενδιαφέρει να εξαγάγουμε από τα δεδομένα μας.</w:t>
      </w:r>
      <w:r w:rsidR="00E95531" w:rsidRPr="00E95531">
        <w:rPr>
          <w:rFonts w:ascii="Arial" w:hAnsi="Arial" w:cs="Arial"/>
          <w:b/>
          <w:noProof/>
          <w:color w:val="000000"/>
          <w:sz w:val="36"/>
          <w:szCs w:val="36"/>
          <w:lang w:val="en-US" w:eastAsia="en-US"/>
        </w:rPr>
        <w:pict>
          <v:shape id="_x0000_s1178" type="#_x0000_t202" style="position:absolute;left:0;text-align:left;margin-left:248.15pt;margin-top:785.3pt;width:99.2pt;height:28.35pt;z-index:25157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qWsgIAADI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is6KlrIC&#10;AAAy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FC0331" w:rsidP="005F125B">
                  <w:pPr>
                    <w:suppressAutoHyphens/>
                    <w:autoSpaceDE w:val="0"/>
                    <w:autoSpaceDN w:val="0"/>
                    <w:adjustRightInd w:val="0"/>
                    <w:jc w:val="center"/>
                    <w:rPr>
                      <w:rFonts w:ascii="Arial" w:hAnsi="Arial"/>
                      <w:b/>
                      <w:sz w:val="36"/>
                      <w:szCs w:val="36"/>
                    </w:rPr>
                  </w:pPr>
                  <w:r>
                    <w:rPr>
                      <w:rFonts w:ascii="Arial" w:hAnsi="Arial"/>
                      <w:b/>
                      <w:sz w:val="36"/>
                      <w:szCs w:val="36"/>
                    </w:rPr>
                    <w:t>16</w:t>
                  </w:r>
                  <w:r w:rsidR="00DC2E6E" w:rsidRPr="00432B70">
                    <w:rPr>
                      <w:rFonts w:ascii="Arial" w:hAnsi="Arial"/>
                      <w:b/>
                      <w:sz w:val="36"/>
                      <w:szCs w:val="36"/>
                    </w:rPr>
                    <w:t xml:space="preserve"> / </w:t>
                  </w:r>
                  <w:r w:rsidR="00DC2E6E">
                    <w:rPr>
                      <w:rFonts w:ascii="Arial" w:hAnsi="Arial"/>
                      <w:b/>
                      <w:sz w:val="36"/>
                      <w:szCs w:val="36"/>
                    </w:rPr>
                    <w:t>162</w:t>
                  </w:r>
                </w:p>
              </w:txbxContent>
            </v:textbox>
            <w10:wrap anchorx="page" anchory="page"/>
          </v:shape>
        </w:pict>
      </w:r>
    </w:p>
    <w:p w:rsidR="003E1183" w:rsidRPr="00124691" w:rsidRDefault="00124691" w:rsidP="00FC0331">
      <w:pPr>
        <w:ind w:firstLine="720"/>
        <w:rPr>
          <w:rFonts w:ascii="Arial" w:hAnsi="Arial" w:cs="Arial"/>
          <w:b/>
          <w:color w:val="000000"/>
          <w:sz w:val="36"/>
          <w:szCs w:val="36"/>
        </w:rPr>
      </w:pPr>
      <w:r w:rsidRPr="00124691">
        <w:rPr>
          <w:rFonts w:ascii="Arial" w:hAnsi="Arial" w:cs="Arial"/>
          <w:b/>
          <w:color w:val="000000"/>
          <w:sz w:val="36"/>
          <w:szCs w:val="36"/>
        </w:rPr>
        <w:t xml:space="preserve">Με τα δεδομένα και τα γραφήματά μας μπορούμε να δημιουργήσου-με διαφάνειες με ένα λογισμικό </w:t>
      </w:r>
      <w:r w:rsidRPr="00124691">
        <w:rPr>
          <w:rFonts w:ascii="Arial" w:hAnsi="Arial" w:cs="Arial"/>
          <w:b/>
          <w:bCs/>
          <w:color w:val="000000"/>
          <w:sz w:val="36"/>
          <w:szCs w:val="36"/>
        </w:rPr>
        <w:t>Παρουσίασης</w:t>
      </w:r>
      <w:r w:rsidRPr="00124691">
        <w:rPr>
          <w:rFonts w:ascii="Arial" w:hAnsi="Arial" w:cs="Arial"/>
          <w:b/>
          <w:color w:val="000000"/>
          <w:sz w:val="36"/>
          <w:szCs w:val="36"/>
        </w:rPr>
        <w:t xml:space="preserve">. Η λειτουργία «Αντιγραφή-Επικόλληση» </w:t>
      </w:r>
      <w:r w:rsidRPr="00124691">
        <w:rPr>
          <w:rFonts w:ascii="Arial" w:hAnsi="Arial" w:cs="Arial"/>
          <w:b/>
          <w:color w:val="000000"/>
          <w:sz w:val="36"/>
          <w:szCs w:val="36"/>
        </w:rPr>
        <w:lastRenderedPageBreak/>
        <w:t>μας δίνει τη δυνατότητα να εισαγάγουμε σε μια</w:t>
      </w:r>
      <w:r w:rsidR="00833B84">
        <w:rPr>
          <w:rFonts w:ascii="Arial" w:hAnsi="Arial" w:cs="Arial"/>
          <w:b/>
          <w:color w:val="000000"/>
          <w:sz w:val="36"/>
          <w:szCs w:val="36"/>
        </w:rPr>
        <w:t xml:space="preserve"> διαφά-</w:t>
      </w:r>
      <w:r w:rsidRPr="00124691">
        <w:rPr>
          <w:rFonts w:ascii="Arial" w:hAnsi="Arial" w:cs="Arial"/>
          <w:b/>
          <w:color w:val="000000"/>
          <w:sz w:val="36"/>
          <w:szCs w:val="36"/>
        </w:rPr>
        <w:t xml:space="preserve"> νεια οποιαδήποτε στοιχεία (κείμενο, φωτογραφίες,</w:t>
      </w:r>
      <w:r w:rsidR="00B35A67">
        <w:rPr>
          <w:rFonts w:ascii="Arial" w:hAnsi="Arial" w:cs="Arial"/>
          <w:b/>
          <w:color w:val="000000"/>
          <w:sz w:val="36"/>
          <w:szCs w:val="36"/>
        </w:rPr>
        <w:t xml:space="preserve"> σχέ-</w:t>
      </w:r>
      <w:r w:rsidRPr="00124691">
        <w:rPr>
          <w:rFonts w:ascii="Arial" w:hAnsi="Arial" w:cs="Arial"/>
          <w:b/>
          <w:color w:val="000000"/>
          <w:sz w:val="36"/>
          <w:szCs w:val="36"/>
        </w:rPr>
        <w:t xml:space="preserve"> δια) που υπάρχουν σε ένα άλλο λογισμικό.</w:t>
      </w:r>
    </w:p>
    <w:p w:rsidR="00124691" w:rsidRPr="00124691" w:rsidRDefault="00124691" w:rsidP="002803CF">
      <w:pPr>
        <w:ind w:firstLine="720"/>
        <w:rPr>
          <w:rFonts w:ascii="Arial" w:hAnsi="Arial" w:cs="Arial"/>
          <w:b/>
          <w:color w:val="000000"/>
          <w:sz w:val="36"/>
          <w:szCs w:val="36"/>
        </w:rPr>
      </w:pPr>
    </w:p>
    <w:p w:rsidR="00124691" w:rsidRPr="006B3E45" w:rsidRDefault="00124691" w:rsidP="002803CF">
      <w:pPr>
        <w:shd w:val="clear" w:color="auto" w:fill="FFFF99"/>
        <w:ind w:firstLine="720"/>
        <w:rPr>
          <w:rFonts w:ascii="Tahoma" w:hAnsi="Tahoma" w:cs="Tahoma"/>
          <w:b/>
          <w:color w:val="000080"/>
          <w:sz w:val="36"/>
          <w:szCs w:val="36"/>
        </w:rPr>
      </w:pPr>
      <w:r w:rsidRPr="006B3E45">
        <w:rPr>
          <w:rFonts w:ascii="Tahoma" w:hAnsi="Tahoma" w:cs="Tahoma"/>
          <w:b/>
          <w:color w:val="000080"/>
          <w:sz w:val="36"/>
          <w:szCs w:val="36"/>
        </w:rPr>
        <w:t>ΑΣΚΗΣΕΙΣ ΑΥΤΟ-ΑΞΙΟΛΟΓΗΣΗΣ</w:t>
      </w:r>
    </w:p>
    <w:p w:rsidR="006B3E45" w:rsidRDefault="00314F6D" w:rsidP="002803CF">
      <w:pPr>
        <w:shd w:val="clear" w:color="auto" w:fill="FFFF99"/>
        <w:ind w:firstLine="2400"/>
        <w:rPr>
          <w:rFonts w:ascii="Tahoma" w:hAnsi="Tahoma" w:cs="Tahoma"/>
          <w:b/>
          <w:color w:val="000080"/>
          <w:sz w:val="36"/>
          <w:szCs w:val="36"/>
        </w:rPr>
      </w:pPr>
      <w:r>
        <w:rPr>
          <w:rFonts w:ascii="Tahoma" w:hAnsi="Tahoma" w:cs="Tahoma"/>
          <w:b/>
          <w:noProof/>
          <w:color w:val="000080"/>
          <w:sz w:val="36"/>
          <w:szCs w:val="36"/>
        </w:rPr>
        <w:drawing>
          <wp:anchor distT="0" distB="0" distL="114300" distR="114300" simplePos="0" relativeHeight="251519488" behindDoc="0" locked="0" layoutInCell="1" allowOverlap="1">
            <wp:simplePos x="0" y="0"/>
            <wp:positionH relativeFrom="column">
              <wp:posOffset>0</wp:posOffset>
            </wp:positionH>
            <wp:positionV relativeFrom="paragraph">
              <wp:posOffset>29210</wp:posOffset>
            </wp:positionV>
            <wp:extent cx="1409700" cy="952500"/>
            <wp:effectExtent l="0" t="0" r="0" b="0"/>
            <wp:wrapNone/>
            <wp:docPr id="6546" name="Εικόνα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952500"/>
                    </a:xfrm>
                    <a:prstGeom prst="rect">
                      <a:avLst/>
                    </a:prstGeom>
                    <a:noFill/>
                  </pic:spPr>
                </pic:pic>
              </a:graphicData>
            </a:graphic>
          </wp:anchor>
        </w:drawing>
      </w:r>
    </w:p>
    <w:p w:rsidR="0093042D" w:rsidRDefault="0093042D" w:rsidP="002803CF">
      <w:pPr>
        <w:shd w:val="clear" w:color="auto" w:fill="FFFF99"/>
        <w:ind w:firstLine="2400"/>
        <w:rPr>
          <w:rFonts w:ascii="Tahoma" w:hAnsi="Tahoma" w:cs="Tahoma"/>
          <w:b/>
          <w:color w:val="000080"/>
          <w:sz w:val="36"/>
          <w:szCs w:val="36"/>
        </w:rPr>
      </w:pPr>
    </w:p>
    <w:p w:rsidR="00124691" w:rsidRPr="00124691" w:rsidRDefault="00124691" w:rsidP="002803CF">
      <w:pPr>
        <w:shd w:val="clear" w:color="auto" w:fill="FFFF99"/>
        <w:ind w:firstLine="2400"/>
        <w:rPr>
          <w:rFonts w:ascii="Arial" w:hAnsi="Arial" w:cs="Arial"/>
          <w:b/>
          <w:color w:val="000000"/>
          <w:sz w:val="36"/>
          <w:szCs w:val="36"/>
        </w:rPr>
      </w:pPr>
      <w:r w:rsidRPr="006B3E45">
        <w:rPr>
          <w:rFonts w:ascii="Tahoma" w:hAnsi="Tahoma" w:cs="Tahoma"/>
          <w:b/>
          <w:color w:val="000080"/>
          <w:sz w:val="36"/>
          <w:szCs w:val="36"/>
        </w:rPr>
        <w:t>1.</w:t>
      </w:r>
      <w:r w:rsidRPr="00124691">
        <w:rPr>
          <w:rFonts w:ascii="Arial" w:hAnsi="Arial" w:cs="Arial"/>
          <w:b/>
          <w:color w:val="000000"/>
          <w:sz w:val="36"/>
          <w:szCs w:val="36"/>
        </w:rPr>
        <w:t xml:space="preserve"> Να επιλέξετε με Χ τη </w:t>
      </w:r>
    </w:p>
    <w:p w:rsidR="00124691" w:rsidRPr="00124691" w:rsidRDefault="00124691" w:rsidP="002803CF">
      <w:pPr>
        <w:shd w:val="clear" w:color="auto" w:fill="FFFF99"/>
        <w:ind w:firstLine="2400"/>
        <w:rPr>
          <w:rFonts w:ascii="Arial" w:hAnsi="Arial" w:cs="Arial"/>
          <w:b/>
          <w:color w:val="000000"/>
          <w:sz w:val="36"/>
          <w:szCs w:val="36"/>
        </w:rPr>
      </w:pPr>
      <w:r w:rsidRPr="00124691">
        <w:rPr>
          <w:rFonts w:ascii="Arial" w:hAnsi="Arial" w:cs="Arial"/>
          <w:b/>
          <w:color w:val="000000"/>
          <w:sz w:val="36"/>
          <w:szCs w:val="36"/>
        </w:rPr>
        <w:t xml:space="preserve">σωστή εκδοχή, ώστε να συμπληρωθεί το νόημα των παρακάτω προτάσεων. </w:t>
      </w:r>
    </w:p>
    <w:p w:rsidR="00124691" w:rsidRPr="00124691" w:rsidRDefault="00124691" w:rsidP="002803CF">
      <w:pPr>
        <w:shd w:val="clear" w:color="auto" w:fill="FFFF99"/>
        <w:rPr>
          <w:rFonts w:ascii="Arial" w:hAnsi="Arial" w:cs="Arial"/>
          <w:b/>
          <w:color w:val="000000"/>
          <w:sz w:val="36"/>
          <w:szCs w:val="36"/>
        </w:rPr>
      </w:pPr>
      <w:r w:rsidRPr="00124691">
        <w:rPr>
          <w:rFonts w:ascii="Tahoma" w:hAnsi="Tahoma" w:cs="Arial"/>
          <w:b/>
          <w:bCs/>
          <w:color w:val="000000"/>
          <w:sz w:val="36"/>
          <w:szCs w:val="36"/>
        </w:rPr>
        <w:t>α.</w:t>
      </w:r>
      <w:r w:rsidRPr="00124691">
        <w:rPr>
          <w:rFonts w:ascii="Arial" w:hAnsi="Arial" w:cs="Arial"/>
          <w:b/>
          <w:color w:val="000000"/>
          <w:sz w:val="36"/>
          <w:szCs w:val="36"/>
        </w:rPr>
        <w:t xml:space="preserve"> Για να κάνουμε υπολογισμούς σε ομάδες δεδομένων στον υπολογιστή, θα χρησιμοποιήσουμε:</w:t>
      </w:r>
    </w:p>
    <w:p w:rsidR="00124691" w:rsidRPr="00124691" w:rsidRDefault="00124691" w:rsidP="002803CF">
      <w:pPr>
        <w:shd w:val="clear" w:color="auto" w:fill="FFFF99"/>
        <w:rPr>
          <w:rFonts w:ascii="Arial" w:hAnsi="Arial" w:cs="Arial"/>
          <w:b/>
          <w:color w:val="000000"/>
          <w:sz w:val="36"/>
          <w:szCs w:val="36"/>
        </w:rPr>
      </w:pPr>
      <w:r w:rsidRPr="00124691">
        <w:rPr>
          <w:rFonts w:ascii="Tahoma" w:hAnsi="Tahoma" w:cs="Arial"/>
          <w:b/>
          <w:bCs/>
          <w:color w:val="000000"/>
          <w:sz w:val="36"/>
          <w:szCs w:val="36"/>
        </w:rPr>
        <w:t>Α.</w:t>
      </w:r>
      <w:r w:rsidRPr="00124691">
        <w:rPr>
          <w:rFonts w:ascii="Arial" w:hAnsi="Arial" w:cs="Arial"/>
          <w:b/>
          <w:color w:val="000000"/>
          <w:sz w:val="36"/>
          <w:szCs w:val="36"/>
        </w:rPr>
        <w:t xml:space="preserve"> τον Επεξεργαστή Κειμένου</w:t>
      </w:r>
    </w:p>
    <w:p w:rsidR="00124691" w:rsidRPr="00124691" w:rsidRDefault="00124691" w:rsidP="002803CF">
      <w:pPr>
        <w:shd w:val="clear" w:color="auto" w:fill="FFFF99"/>
        <w:rPr>
          <w:rFonts w:ascii="Arial" w:hAnsi="Arial" w:cs="Arial"/>
          <w:b/>
          <w:color w:val="000000"/>
          <w:sz w:val="36"/>
          <w:szCs w:val="36"/>
        </w:rPr>
      </w:pPr>
      <w:r w:rsidRPr="00124691">
        <w:rPr>
          <w:rFonts w:ascii="Tahoma" w:hAnsi="Tahoma" w:cs="Arial"/>
          <w:b/>
          <w:bCs/>
          <w:color w:val="000000"/>
          <w:sz w:val="36"/>
          <w:szCs w:val="36"/>
        </w:rPr>
        <w:t>Β.</w:t>
      </w:r>
      <w:r w:rsidRPr="00124691">
        <w:rPr>
          <w:rFonts w:ascii="Arial" w:hAnsi="Arial" w:cs="Arial"/>
          <w:b/>
          <w:color w:val="000000"/>
          <w:sz w:val="36"/>
          <w:szCs w:val="36"/>
        </w:rPr>
        <w:t xml:space="preserve"> το λογισμικό Υπολογιστικών Φύλλων</w:t>
      </w:r>
    </w:p>
    <w:p w:rsidR="00124691" w:rsidRPr="00124691" w:rsidRDefault="00124691" w:rsidP="002803CF">
      <w:pPr>
        <w:shd w:val="clear" w:color="auto" w:fill="FFFF99"/>
        <w:rPr>
          <w:rFonts w:ascii="Arial" w:hAnsi="Arial" w:cs="Arial"/>
          <w:b/>
          <w:color w:val="000000"/>
          <w:sz w:val="36"/>
          <w:szCs w:val="36"/>
        </w:rPr>
      </w:pPr>
      <w:r w:rsidRPr="00124691">
        <w:rPr>
          <w:rFonts w:ascii="Tahoma" w:hAnsi="Tahoma" w:cs="Arial"/>
          <w:b/>
          <w:bCs/>
          <w:color w:val="000000"/>
          <w:sz w:val="36"/>
          <w:szCs w:val="36"/>
        </w:rPr>
        <w:t>Γ.</w:t>
      </w:r>
      <w:r w:rsidRPr="00124691">
        <w:rPr>
          <w:rFonts w:ascii="Arial" w:hAnsi="Arial" w:cs="Arial"/>
          <w:b/>
          <w:color w:val="000000"/>
          <w:sz w:val="36"/>
          <w:szCs w:val="36"/>
        </w:rPr>
        <w:t xml:space="preserve"> μία Μηχανή Αναζήτησης</w:t>
      </w:r>
    </w:p>
    <w:p w:rsidR="00124691" w:rsidRPr="00124691" w:rsidRDefault="00124691" w:rsidP="002803CF">
      <w:pPr>
        <w:shd w:val="clear" w:color="auto" w:fill="FFFF99"/>
        <w:rPr>
          <w:rFonts w:ascii="Arial" w:hAnsi="Arial" w:cs="Arial"/>
          <w:b/>
          <w:color w:val="000000"/>
          <w:sz w:val="36"/>
          <w:szCs w:val="36"/>
        </w:rPr>
      </w:pPr>
      <w:r w:rsidRPr="00124691">
        <w:rPr>
          <w:rFonts w:ascii="Tahoma" w:hAnsi="Tahoma" w:cs="Arial"/>
          <w:b/>
          <w:bCs/>
          <w:color w:val="000000"/>
          <w:sz w:val="36"/>
          <w:szCs w:val="36"/>
        </w:rPr>
        <w:t>Δ.</w:t>
      </w:r>
      <w:r w:rsidRPr="00124691">
        <w:rPr>
          <w:rFonts w:ascii="Arial" w:hAnsi="Arial" w:cs="Arial"/>
          <w:b/>
          <w:color w:val="000000"/>
          <w:sz w:val="36"/>
          <w:szCs w:val="36"/>
        </w:rPr>
        <w:t xml:space="preserve"> τη Ζωγραφική</w:t>
      </w:r>
    </w:p>
    <w:p w:rsidR="00124691" w:rsidRPr="00124691" w:rsidRDefault="00124691" w:rsidP="002803CF">
      <w:pPr>
        <w:shd w:val="clear" w:color="auto" w:fill="FFFF99"/>
        <w:rPr>
          <w:rFonts w:ascii="Tahoma" w:hAnsi="Tahoma" w:cs="Arial"/>
          <w:b/>
          <w:bCs/>
          <w:color w:val="000000"/>
          <w:sz w:val="36"/>
          <w:szCs w:val="36"/>
        </w:rPr>
      </w:pPr>
    </w:p>
    <w:p w:rsidR="00124691" w:rsidRPr="00124691" w:rsidRDefault="00124691" w:rsidP="002803CF">
      <w:pPr>
        <w:shd w:val="clear" w:color="auto" w:fill="FFFF99"/>
        <w:rPr>
          <w:rFonts w:ascii="Arial" w:hAnsi="Arial" w:cs="Arial"/>
          <w:b/>
          <w:color w:val="000000"/>
          <w:sz w:val="36"/>
          <w:szCs w:val="36"/>
        </w:rPr>
      </w:pPr>
      <w:r w:rsidRPr="00124691">
        <w:rPr>
          <w:rFonts w:ascii="Tahoma" w:hAnsi="Tahoma" w:cs="Arial"/>
          <w:b/>
          <w:bCs/>
          <w:color w:val="000000"/>
          <w:sz w:val="36"/>
          <w:szCs w:val="36"/>
        </w:rPr>
        <w:t>β.</w:t>
      </w:r>
      <w:r w:rsidRPr="00124691">
        <w:rPr>
          <w:rFonts w:ascii="Arial" w:hAnsi="Arial" w:cs="Arial"/>
          <w:b/>
          <w:color w:val="000000"/>
          <w:sz w:val="36"/>
          <w:szCs w:val="36"/>
        </w:rPr>
        <w:t xml:space="preserve"> Ένα κελί μπορεί να περιέχει:</w:t>
      </w:r>
    </w:p>
    <w:p w:rsidR="00124691" w:rsidRPr="00124691" w:rsidRDefault="00124691" w:rsidP="002803CF">
      <w:pPr>
        <w:shd w:val="clear" w:color="auto" w:fill="FFFF99"/>
        <w:rPr>
          <w:rFonts w:ascii="Arial" w:hAnsi="Arial" w:cs="Arial"/>
          <w:b/>
          <w:color w:val="000000"/>
          <w:sz w:val="36"/>
          <w:szCs w:val="36"/>
        </w:rPr>
      </w:pPr>
      <w:r w:rsidRPr="00124691">
        <w:rPr>
          <w:rFonts w:ascii="Tahoma" w:hAnsi="Tahoma" w:cs="Arial"/>
          <w:b/>
          <w:bCs/>
          <w:color w:val="000000"/>
          <w:sz w:val="36"/>
          <w:szCs w:val="36"/>
        </w:rPr>
        <w:t>Α.</w:t>
      </w:r>
      <w:r w:rsidRPr="00124691">
        <w:rPr>
          <w:rFonts w:ascii="Arial" w:hAnsi="Arial" w:cs="Arial"/>
          <w:b/>
          <w:color w:val="000000"/>
          <w:sz w:val="36"/>
          <w:szCs w:val="36"/>
        </w:rPr>
        <w:t xml:space="preserve"> αριθμό, </w:t>
      </w:r>
      <w:r w:rsidRPr="00124691">
        <w:rPr>
          <w:rFonts w:ascii="Tahoma" w:hAnsi="Tahoma" w:cs="Arial"/>
          <w:b/>
          <w:bCs/>
          <w:color w:val="000000"/>
          <w:sz w:val="36"/>
          <w:szCs w:val="36"/>
        </w:rPr>
        <w:t>Β.</w:t>
      </w:r>
      <w:r w:rsidRPr="00124691">
        <w:rPr>
          <w:rFonts w:ascii="Arial" w:hAnsi="Arial" w:cs="Arial"/>
          <w:b/>
          <w:color w:val="000000"/>
          <w:sz w:val="36"/>
          <w:szCs w:val="36"/>
        </w:rPr>
        <w:t xml:space="preserve"> κείμενο, </w:t>
      </w:r>
    </w:p>
    <w:p w:rsidR="00124691" w:rsidRPr="00124691" w:rsidRDefault="00124691" w:rsidP="002803CF">
      <w:pPr>
        <w:shd w:val="clear" w:color="auto" w:fill="FFFF99"/>
        <w:rPr>
          <w:rFonts w:ascii="Arial" w:hAnsi="Arial" w:cs="Arial"/>
          <w:b/>
          <w:color w:val="000000"/>
          <w:sz w:val="36"/>
          <w:szCs w:val="36"/>
        </w:rPr>
      </w:pPr>
      <w:r w:rsidRPr="00124691">
        <w:rPr>
          <w:rFonts w:ascii="Tahoma" w:hAnsi="Tahoma" w:cs="Arial"/>
          <w:b/>
          <w:bCs/>
          <w:color w:val="000000"/>
          <w:sz w:val="36"/>
          <w:szCs w:val="36"/>
        </w:rPr>
        <w:t>Γ.</w:t>
      </w:r>
      <w:r w:rsidRPr="00124691">
        <w:rPr>
          <w:rFonts w:ascii="Arial" w:hAnsi="Arial" w:cs="Arial"/>
          <w:b/>
          <w:color w:val="000000"/>
          <w:sz w:val="36"/>
          <w:szCs w:val="36"/>
        </w:rPr>
        <w:t xml:space="preserve"> συνάρτηση, </w:t>
      </w:r>
    </w:p>
    <w:p w:rsidR="00124691" w:rsidRPr="00124691" w:rsidRDefault="00124691" w:rsidP="002803CF">
      <w:pPr>
        <w:shd w:val="clear" w:color="auto" w:fill="FFFF99"/>
        <w:rPr>
          <w:rFonts w:ascii="Arial" w:hAnsi="Arial" w:cs="Arial"/>
          <w:b/>
          <w:color w:val="000000"/>
          <w:sz w:val="36"/>
          <w:szCs w:val="36"/>
        </w:rPr>
      </w:pPr>
      <w:r w:rsidRPr="00124691">
        <w:rPr>
          <w:rFonts w:ascii="Tahoma" w:hAnsi="Tahoma" w:cs="Arial"/>
          <w:b/>
          <w:bCs/>
          <w:color w:val="000000"/>
          <w:sz w:val="36"/>
          <w:szCs w:val="36"/>
        </w:rPr>
        <w:t>Δ.</w:t>
      </w:r>
      <w:r w:rsidRPr="00124691">
        <w:rPr>
          <w:rFonts w:ascii="Arial" w:hAnsi="Arial" w:cs="Arial"/>
          <w:b/>
          <w:color w:val="000000"/>
          <w:sz w:val="36"/>
          <w:szCs w:val="36"/>
        </w:rPr>
        <w:t xml:space="preserve"> όλα τα προηγούμενα</w:t>
      </w:r>
    </w:p>
    <w:p w:rsidR="00124691" w:rsidRPr="00124691" w:rsidRDefault="00124691" w:rsidP="002803CF">
      <w:pPr>
        <w:shd w:val="clear" w:color="auto" w:fill="FFFF99"/>
        <w:rPr>
          <w:rFonts w:ascii="Arial" w:hAnsi="Arial" w:cs="Arial"/>
          <w:b/>
          <w:color w:val="000000"/>
          <w:sz w:val="36"/>
          <w:szCs w:val="36"/>
        </w:rPr>
      </w:pPr>
      <w:r w:rsidRPr="00124691">
        <w:rPr>
          <w:rFonts w:ascii="Arial" w:hAnsi="Arial" w:cs="Arial"/>
          <w:b/>
          <w:color w:val="000080"/>
          <w:sz w:val="36"/>
          <w:szCs w:val="36"/>
        </w:rPr>
        <w:t>2.</w:t>
      </w:r>
      <w:r w:rsidRPr="00124691">
        <w:rPr>
          <w:rFonts w:ascii="Arial" w:hAnsi="Arial" w:cs="Arial"/>
          <w:b/>
          <w:color w:val="000000"/>
          <w:sz w:val="36"/>
          <w:szCs w:val="36"/>
        </w:rPr>
        <w:t xml:space="preserve"> Χαρακτηρίστε τις παρακάτω προτάσεις</w:t>
      </w:r>
      <w:r w:rsidR="00E95531" w:rsidRPr="00E95531">
        <w:rPr>
          <w:rFonts w:ascii="Arial" w:hAnsi="Arial" w:cs="Arial"/>
          <w:b/>
          <w:noProof/>
          <w:color w:val="000000"/>
          <w:sz w:val="36"/>
          <w:szCs w:val="36"/>
          <w:lang w:val="en-US" w:eastAsia="en-US"/>
        </w:rPr>
        <w:pict>
          <v:shape id="_x0000_s1179" type="#_x0000_t202" style="position:absolute;margin-left:248.15pt;margin-top:785.3pt;width:99.2pt;height:28.35pt;z-index:251529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" o:allowincell="f" o:allowoverlap="f" fillcolor="#fc9" stroked="f" strokeweight="2.25pt">
            <v:textbox inset="1.5mm,1.5mm,1.5mm,1.5mm">
              <w:txbxContent>
                <w:p w:rsidR="00DC2E6E" w:rsidRPr="00432B70" w:rsidRDefault="00FC0331" w:rsidP="005F125B">
                  <w:pPr>
                    <w:suppressAutoHyphens/>
                    <w:autoSpaceDE w:val="0"/>
                    <w:autoSpaceDN w:val="0"/>
                    <w:adjustRightInd w:val="0"/>
                    <w:jc w:val="center"/>
                    <w:rPr>
                      <w:rFonts w:ascii="Arial" w:hAnsi="Arial"/>
                      <w:b/>
                      <w:sz w:val="36"/>
                      <w:szCs w:val="36"/>
                    </w:rPr>
                  </w:pPr>
                  <w:r>
                    <w:rPr>
                      <w:rFonts w:ascii="Arial" w:hAnsi="Arial"/>
                      <w:b/>
                      <w:sz w:val="36"/>
                      <w:szCs w:val="36"/>
                    </w:rPr>
                    <w:t>17</w:t>
                  </w:r>
                  <w:r w:rsidR="00DC2E6E">
                    <w:rPr>
                      <w:rFonts w:ascii="Arial" w:hAnsi="Arial"/>
                      <w:b/>
                      <w:sz w:val="36"/>
                      <w:szCs w:val="36"/>
                      <w:lang w:val="en-US"/>
                    </w:rPr>
                    <w:t xml:space="preserve"> </w:t>
                  </w:r>
                  <w:r w:rsidR="00DC2E6E" w:rsidRPr="00432B70">
                    <w:rPr>
                      <w:rFonts w:ascii="Arial" w:hAnsi="Arial"/>
                      <w:b/>
                      <w:sz w:val="36"/>
                      <w:szCs w:val="36"/>
                    </w:rPr>
                    <w:t xml:space="preserve">/ </w:t>
                  </w:r>
                  <w:r w:rsidR="00DC2E6E">
                    <w:rPr>
                      <w:rFonts w:ascii="Arial" w:hAnsi="Arial"/>
                      <w:b/>
                      <w:sz w:val="36"/>
                      <w:szCs w:val="36"/>
                    </w:rPr>
                    <w:t>162</w:t>
                  </w:r>
                </w:p>
              </w:txbxContent>
            </v:textbox>
            <w10:wrap anchorx="page" anchory="page"/>
          </v:shape>
        </w:pict>
      </w:r>
      <w:r w:rsidRPr="00124691">
        <w:rPr>
          <w:rFonts w:ascii="Arial" w:hAnsi="Arial" w:cs="Arial"/>
          <w:b/>
          <w:color w:val="000000"/>
          <w:sz w:val="36"/>
          <w:szCs w:val="36"/>
        </w:rPr>
        <w:t xml:space="preserve"> ως σωστές ή λάθος βάζοντας δίπλα στα αντίστοιχα κελιά Σ ή Λ. Στην περίπτωση που πιστεύετε ότι είναι λανθασμένες σκεφτείτε ποια θα μπορούσε να είναι η αντίστοιχη σωστή πρόταση.</w:t>
      </w:r>
    </w:p>
    <w:p w:rsidR="00124691" w:rsidRPr="00124691" w:rsidRDefault="00124691" w:rsidP="002803CF">
      <w:pPr>
        <w:shd w:val="clear" w:color="auto" w:fill="FFFF99"/>
        <w:rPr>
          <w:rFonts w:ascii="Arial" w:hAnsi="Arial" w:cs="Arial"/>
          <w:b/>
          <w:color w:val="000000"/>
          <w:sz w:val="36"/>
          <w:szCs w:val="36"/>
        </w:rPr>
      </w:pPr>
    </w:p>
    <w:tbl>
      <w:tblPr>
        <w:tblW w:w="9639" w:type="dxa"/>
        <w:tblInd w:w="40" w:type="dxa"/>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ayout w:type="fixed"/>
        <w:tblCellMar>
          <w:left w:w="40" w:type="dxa"/>
          <w:right w:w="40" w:type="dxa"/>
        </w:tblCellMar>
        <w:tblLook w:val="0000"/>
      </w:tblPr>
      <w:tblGrid>
        <w:gridCol w:w="567"/>
        <w:gridCol w:w="33"/>
        <w:gridCol w:w="8047"/>
        <w:gridCol w:w="992"/>
      </w:tblGrid>
      <w:tr w:rsidR="00124691" w:rsidRPr="00124691" w:rsidTr="003E1183">
        <w:trPr>
          <w:trHeight w:val="322"/>
        </w:trPr>
        <w:tc>
          <w:tcPr>
            <w:tcW w:w="600" w:type="dxa"/>
            <w:gridSpan w:val="2"/>
            <w:shd w:val="clear" w:color="auto" w:fill="93FF93"/>
            <w:vAlign w:val="center"/>
          </w:tcPr>
          <w:p w:rsidR="00124691" w:rsidRPr="00124691" w:rsidRDefault="00124691" w:rsidP="002803CF">
            <w:pPr>
              <w:ind w:firstLine="720"/>
              <w:rPr>
                <w:rFonts w:ascii="Arial" w:hAnsi="Arial" w:cs="Arial"/>
                <w:b/>
                <w:color w:val="000000"/>
                <w:sz w:val="36"/>
                <w:szCs w:val="36"/>
              </w:rPr>
            </w:pPr>
          </w:p>
        </w:tc>
        <w:tc>
          <w:tcPr>
            <w:tcW w:w="8047" w:type="dxa"/>
            <w:shd w:val="clear" w:color="auto" w:fill="93FF93"/>
          </w:tcPr>
          <w:p w:rsidR="00124691" w:rsidRPr="006B3E45" w:rsidRDefault="00124691" w:rsidP="002803CF">
            <w:pPr>
              <w:ind w:firstLine="720"/>
              <w:rPr>
                <w:rFonts w:ascii="Tahoma" w:hAnsi="Tahoma" w:cs="Tahoma"/>
                <w:b/>
                <w:color w:val="000000"/>
                <w:sz w:val="36"/>
                <w:szCs w:val="36"/>
              </w:rPr>
            </w:pPr>
            <w:r w:rsidRPr="006B3E45">
              <w:rPr>
                <w:rFonts w:ascii="Tahoma" w:hAnsi="Tahoma" w:cs="Tahoma"/>
                <w:b/>
                <w:color w:val="000000"/>
                <w:sz w:val="36"/>
                <w:szCs w:val="36"/>
              </w:rPr>
              <w:t>Προτάσεις</w:t>
            </w:r>
          </w:p>
          <w:p w:rsidR="00124691" w:rsidRPr="006B3E45" w:rsidRDefault="00124691" w:rsidP="002803CF">
            <w:pPr>
              <w:ind w:firstLine="720"/>
              <w:rPr>
                <w:rFonts w:ascii="Tahoma" w:hAnsi="Tahoma" w:cs="Tahoma"/>
                <w:b/>
                <w:color w:val="000000"/>
                <w:sz w:val="36"/>
                <w:szCs w:val="36"/>
              </w:rPr>
            </w:pPr>
            <w:r w:rsidRPr="006B3E45">
              <w:rPr>
                <w:rFonts w:ascii="Tahoma" w:hAnsi="Tahoma" w:cs="Tahoma"/>
                <w:b/>
                <w:color w:val="000000"/>
                <w:sz w:val="36"/>
                <w:szCs w:val="36"/>
              </w:rPr>
              <w:t>Σωστού-Λάθους</w:t>
            </w:r>
          </w:p>
        </w:tc>
        <w:tc>
          <w:tcPr>
            <w:tcW w:w="992" w:type="dxa"/>
            <w:shd w:val="clear" w:color="auto" w:fill="93FF93"/>
          </w:tcPr>
          <w:p w:rsidR="00124691" w:rsidRPr="006B3E45" w:rsidRDefault="00124691" w:rsidP="002803CF">
            <w:pPr>
              <w:rPr>
                <w:rFonts w:ascii="Tahoma" w:hAnsi="Tahoma" w:cs="Tahoma"/>
                <w:b/>
                <w:color w:val="000000"/>
                <w:sz w:val="36"/>
                <w:szCs w:val="36"/>
              </w:rPr>
            </w:pPr>
            <w:r w:rsidRPr="006B3E45">
              <w:rPr>
                <w:rFonts w:ascii="Tahoma" w:hAnsi="Tahoma" w:cs="Tahoma"/>
                <w:b/>
                <w:color w:val="000000"/>
                <w:sz w:val="36"/>
                <w:szCs w:val="36"/>
              </w:rPr>
              <w:t>Σ ή Λ</w:t>
            </w:r>
          </w:p>
        </w:tc>
      </w:tr>
      <w:tr w:rsidR="00124691" w:rsidRPr="00124691" w:rsidTr="003E1183">
        <w:trPr>
          <w:trHeight w:val="346"/>
        </w:trPr>
        <w:tc>
          <w:tcPr>
            <w:tcW w:w="600" w:type="dxa"/>
            <w:gridSpan w:val="2"/>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1</w:t>
            </w:r>
          </w:p>
        </w:tc>
        <w:tc>
          <w:tcPr>
            <w:tcW w:w="8047" w:type="dxa"/>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Οι Θεματικοί Κατάλογοι περιέχουν ιστοσε</w:t>
            </w:r>
            <w:r w:rsidR="003E1183">
              <w:rPr>
                <w:rFonts w:ascii="Arial" w:hAnsi="Arial" w:cs="Arial"/>
                <w:b/>
                <w:color w:val="000000"/>
                <w:sz w:val="36"/>
                <w:szCs w:val="36"/>
              </w:rPr>
              <w:t>-</w:t>
            </w:r>
            <w:r w:rsidRPr="00124691">
              <w:rPr>
                <w:rFonts w:ascii="Arial" w:hAnsi="Arial" w:cs="Arial"/>
                <w:b/>
                <w:color w:val="000000"/>
                <w:sz w:val="36"/>
                <w:szCs w:val="36"/>
              </w:rPr>
              <w:t>λίδες οργανωμένες σε θεματικές κατηγορίες.</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576"/>
        </w:trPr>
        <w:tc>
          <w:tcPr>
            <w:tcW w:w="600" w:type="dxa"/>
            <w:gridSpan w:val="2"/>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2</w:t>
            </w:r>
          </w:p>
        </w:tc>
        <w:tc>
          <w:tcPr>
            <w:tcW w:w="8047" w:type="dxa"/>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 xml:space="preserve">Οι Μηχανές Αναζήτησης χρησιμοποιούν προγράμματα που συλλέγουν πληροφορίες </w:t>
            </w:r>
            <w:r w:rsidRPr="00124691">
              <w:rPr>
                <w:rFonts w:ascii="Arial" w:hAnsi="Arial" w:cs="Arial"/>
                <w:b/>
                <w:color w:val="000000"/>
                <w:sz w:val="36"/>
                <w:szCs w:val="36"/>
              </w:rPr>
              <w:lastRenderedPageBreak/>
              <w:t>από τις διαθέσιμες ιστοσελίδες του Παγκόσμιου Ιστού.</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E95531" w:rsidP="002803CF">
            <w:pPr>
              <w:rPr>
                <w:rFonts w:ascii="Arial" w:hAnsi="Arial" w:cs="Arial"/>
                <w:b/>
                <w:color w:val="000000"/>
                <w:sz w:val="36"/>
                <w:szCs w:val="36"/>
              </w:rPr>
            </w:pPr>
            <w:r w:rsidRPr="00E95531">
              <w:rPr>
                <w:rFonts w:ascii="Arial" w:hAnsi="Arial" w:cs="Arial"/>
                <w:b/>
                <w:i/>
                <w:noProof/>
                <w:color w:val="000000"/>
                <w:sz w:val="36"/>
                <w:szCs w:val="36"/>
                <w:lang w:val="en-US" w:eastAsia="en-US"/>
              </w:rPr>
              <w:lastRenderedPageBreak/>
              <w:pict>
                <v:shape id="Text Box 6552" o:spid="_x0000_s1180" type="#_x0000_t202" style="position:absolute;margin-left:0;margin-top:776.9pt;width:128.85pt;height:35.6pt;z-index:251458048;visibility:visibl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" fillcolor="#cfc" strokecolor="#cfc">
                  <v:textbox inset="2mm,1mm,2mm,1mm">
                    <w:txbxContent>
                      <w:p w:rsidR="00DC2E6E" w:rsidRDefault="00DC2E6E" w:rsidP="00124691">
                        <w:pPr>
                          <w:jc w:val="center"/>
                          <w:rPr>
                            <w:rFonts w:ascii="Arial" w:hAnsi="Arial" w:cs="Arial"/>
                            <w:b/>
                            <w:sz w:val="56"/>
                            <w:szCs w:val="56"/>
                          </w:rPr>
                        </w:pPr>
                        <w:r>
                          <w:rPr>
                            <w:rFonts w:ascii="Arial" w:hAnsi="Arial" w:cs="Arial"/>
                            <w:b/>
                            <w:sz w:val="56"/>
                            <w:szCs w:val="56"/>
                          </w:rPr>
                          <w:t>66 / 162</w:t>
                        </w:r>
                      </w:p>
                    </w:txbxContent>
                  </v:textbox>
                  <w10:wrap anchory="page"/>
                </v:shape>
              </w:pict>
            </w:r>
            <w:r w:rsidR="00124691" w:rsidRPr="00124691">
              <w:rPr>
                <w:rFonts w:ascii="Arial" w:hAnsi="Arial" w:cs="Arial"/>
                <w:b/>
                <w:color w:val="000000"/>
                <w:sz w:val="36"/>
                <w:szCs w:val="36"/>
              </w:rPr>
              <w:t>3</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Ο Παγκόσμιος Ιστός είναι ένας καλά οργανωμένος χώρος.</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4</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Διάφοροι εξειδικευμένοι δικτυακοί τόποι διαθέτουν θεματικούς Καταλόγους.</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5</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Η αναζήτηση πληροφοριών στις Μηχανές Αναζήτησης γίνεται με τη βοήθεια κατάλληλων λέξεων κλειδιών.</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6</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Σε κάθε πληροφορία που αναζητάμε μέσω μιας Μηχανής Αναζήτησης αντιστοιχεί μόνο μία λέξη κλειδί.</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7</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Όλα τα αποτελέσματα μιας Μηχανής Αναζήτησης περιέχουν πληροφορίες σχετικές με το θέμα που θέλουμε.</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E95531" w:rsidP="002803CF">
            <w:pPr>
              <w:rPr>
                <w:rFonts w:ascii="Arial" w:hAnsi="Arial" w:cs="Arial"/>
                <w:b/>
                <w:color w:val="000000"/>
                <w:sz w:val="36"/>
                <w:szCs w:val="36"/>
              </w:rPr>
            </w:pPr>
            <w:r w:rsidRPr="00E95531">
              <w:rPr>
                <w:rFonts w:ascii="Arial" w:hAnsi="Arial" w:cs="Arial"/>
                <w:b/>
                <w:i/>
                <w:noProof/>
                <w:color w:val="000000"/>
                <w:sz w:val="36"/>
                <w:szCs w:val="36"/>
                <w:lang w:val="en-US" w:eastAsia="en-US"/>
              </w:rPr>
              <w:pict>
                <v:shape id="Text Box 6553" o:spid="_x0000_s1181" type="#_x0000_t202" style="position:absolute;margin-left:0;margin-top:776.9pt;width:128.85pt;height:35.6pt;z-index:251459072;visibility:visibl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" fillcolor="#cfc" strokecolor="#cfc">
                  <v:textbox inset="2mm,1mm,2mm,1mm">
                    <w:txbxContent>
                      <w:p w:rsidR="00DC2E6E" w:rsidRDefault="00DC2E6E" w:rsidP="00124691">
                        <w:pPr>
                          <w:jc w:val="center"/>
                          <w:rPr>
                            <w:rFonts w:ascii="Arial" w:hAnsi="Arial" w:cs="Arial"/>
                            <w:b/>
                            <w:sz w:val="56"/>
                            <w:szCs w:val="56"/>
                          </w:rPr>
                        </w:pPr>
                        <w:r>
                          <w:rPr>
                            <w:rFonts w:ascii="Arial" w:hAnsi="Arial" w:cs="Arial"/>
                            <w:b/>
                            <w:sz w:val="56"/>
                            <w:szCs w:val="56"/>
                          </w:rPr>
                          <w:t>67 / 162</w:t>
                        </w:r>
                      </w:p>
                    </w:txbxContent>
                  </v:textbox>
                  <w10:wrap anchory="page"/>
                </v:shape>
              </w:pict>
            </w:r>
            <w:r w:rsidR="00124691" w:rsidRPr="00124691">
              <w:rPr>
                <w:rFonts w:ascii="Arial" w:hAnsi="Arial" w:cs="Arial"/>
                <w:b/>
                <w:color w:val="000000"/>
                <w:sz w:val="36"/>
                <w:szCs w:val="36"/>
              </w:rPr>
              <w:t>8</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Όλες οι Μηχανές Αναζήτησης μας δίνουν τα ίδια αποτελέσματα, αν χρησιμοποιήσουμε την ίδια λέξη κλειδί.</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9</w:t>
            </w:r>
          </w:p>
        </w:tc>
        <w:tc>
          <w:tcPr>
            <w:tcW w:w="8080" w:type="dxa"/>
            <w:gridSpan w:val="2"/>
            <w:shd w:val="clear" w:color="auto" w:fill="CCFFCC"/>
          </w:tcPr>
          <w:p w:rsidR="00124691" w:rsidRPr="00124691" w:rsidRDefault="00E95531" w:rsidP="002803CF">
            <w:pPr>
              <w:rPr>
                <w:rFonts w:ascii="Arial" w:hAnsi="Arial" w:cs="Arial"/>
                <w:b/>
                <w:color w:val="000000"/>
                <w:sz w:val="36"/>
                <w:szCs w:val="36"/>
              </w:rPr>
            </w:pPr>
            <w:r w:rsidRPr="00E95531">
              <w:rPr>
                <w:rFonts w:ascii="Arial" w:hAnsi="Arial" w:cs="Arial"/>
                <w:b/>
                <w:noProof/>
                <w:color w:val="000000"/>
                <w:sz w:val="36"/>
                <w:szCs w:val="36"/>
                <w:lang w:val="en-US" w:eastAsia="en-US"/>
              </w:rPr>
              <w:pict>
                <v:shape id="_x0000_s1182" type="#_x0000_t202" style="position:absolute;margin-left:247.7pt;margin-top:785.3pt;width:151.7pt;height:28.35pt;z-index:25156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" o:allowincell="f" o:allowoverlap="f" fillcolor="#fc9" stroked="f" strokeweight="2.25pt">
                  <v:textbox inset="1.5mm,1.5mm,1.5mm,1.5mm">
                    <w:txbxContent>
                      <w:p w:rsidR="00DC2E6E" w:rsidRPr="00432B70" w:rsidRDefault="00FC0331" w:rsidP="005F125B">
                        <w:pPr>
                          <w:suppressAutoHyphens/>
                          <w:autoSpaceDE w:val="0"/>
                          <w:autoSpaceDN w:val="0"/>
                          <w:adjustRightInd w:val="0"/>
                          <w:jc w:val="center"/>
                          <w:rPr>
                            <w:rFonts w:ascii="Arial" w:hAnsi="Arial"/>
                            <w:b/>
                            <w:sz w:val="36"/>
                            <w:szCs w:val="36"/>
                          </w:rPr>
                        </w:pPr>
                        <w:r>
                          <w:rPr>
                            <w:rFonts w:ascii="Arial" w:hAnsi="Arial"/>
                            <w:b/>
                            <w:sz w:val="36"/>
                            <w:szCs w:val="36"/>
                          </w:rPr>
                          <w:t>18</w:t>
                        </w:r>
                        <w:r w:rsidR="00DC2E6E" w:rsidRPr="00432B70">
                          <w:rPr>
                            <w:rFonts w:ascii="Arial" w:hAnsi="Arial"/>
                            <w:b/>
                            <w:sz w:val="36"/>
                            <w:szCs w:val="36"/>
                          </w:rPr>
                          <w:t xml:space="preserve"> / </w:t>
                        </w:r>
                        <w:r w:rsidR="00DC2E6E">
                          <w:rPr>
                            <w:rFonts w:ascii="Arial" w:hAnsi="Arial"/>
                            <w:b/>
                            <w:sz w:val="36"/>
                            <w:szCs w:val="36"/>
                          </w:rPr>
                          <w:t>162</w:t>
                        </w:r>
                      </w:p>
                    </w:txbxContent>
                  </v:textbox>
                  <w10:wrap anchorx="page" anchory="page"/>
                </v:shape>
              </w:pict>
            </w:r>
            <w:r w:rsidR="00124691" w:rsidRPr="00124691">
              <w:rPr>
                <w:rFonts w:ascii="Arial" w:hAnsi="Arial" w:cs="Arial"/>
                <w:b/>
                <w:color w:val="000000"/>
                <w:sz w:val="36"/>
                <w:szCs w:val="36"/>
              </w:rPr>
              <w:t>Τα αποτελέσματα μιας Μηχανής Αναζήτησης είναι σύνδεσμοι που οδηγούν σε διάφορες ιστοσελίδες.</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10</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Με το λογισμικό Υπολογιστικά Φύλλα επεξεργαζόμαστε μόνο αριθμούς.</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11</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Η ταξινόμηση των δεδομένων ενός Υπολογιστικού Φύλλου γίνεται μόνο σε λέξεις.</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12</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Η ταξινόμηση των δεδομένων γίνεται πάντα κατά αύξουσα σειρά σε ένα Υπολογιστικό Φύλλο.</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317"/>
        </w:trPr>
        <w:tc>
          <w:tcPr>
            <w:tcW w:w="567" w:type="dxa"/>
            <w:shd w:val="clear" w:color="auto" w:fill="CCFFCC"/>
            <w:vAlign w:val="center"/>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13</w:t>
            </w:r>
          </w:p>
        </w:tc>
        <w:tc>
          <w:tcPr>
            <w:tcW w:w="8080" w:type="dxa"/>
            <w:gridSpan w:val="2"/>
            <w:shd w:val="clear" w:color="auto" w:fill="CCFFCC"/>
          </w:tcPr>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Η πράξη «=5x3» δίνει αποτέλεσμα 15 στα Υπολογιστικά Φύλλα.</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r w:rsidR="00124691" w:rsidRPr="00124691" w:rsidTr="003E1183">
        <w:trPr>
          <w:trHeight w:val="614"/>
        </w:trPr>
        <w:tc>
          <w:tcPr>
            <w:tcW w:w="567" w:type="dxa"/>
            <w:shd w:val="clear" w:color="auto" w:fill="CCFFCC"/>
            <w:vAlign w:val="center"/>
          </w:tcPr>
          <w:p w:rsidR="00124691" w:rsidRPr="00FC0331" w:rsidRDefault="00E95531" w:rsidP="002803CF">
            <w:pPr>
              <w:rPr>
                <w:rFonts w:ascii="Arial" w:hAnsi="Arial" w:cs="Arial"/>
                <w:b/>
                <w:color w:val="000000"/>
                <w:spacing w:val="-20"/>
                <w:sz w:val="36"/>
                <w:szCs w:val="36"/>
              </w:rPr>
            </w:pPr>
            <w:r w:rsidRPr="00E95531">
              <w:rPr>
                <w:rFonts w:ascii="Arial" w:hAnsi="Arial" w:cs="Arial"/>
                <w:b/>
                <w:i/>
                <w:noProof/>
                <w:color w:val="000000"/>
                <w:spacing w:val="-20"/>
                <w:sz w:val="36"/>
                <w:szCs w:val="36"/>
                <w:lang w:val="en-US" w:eastAsia="en-US"/>
              </w:rPr>
              <w:pict>
                <v:shape id="Text Box 6554" o:spid="_x0000_s1183" type="#_x0000_t202" style="position:absolute;margin-left:0;margin-top:776.9pt;width:128.85pt;height:35.6pt;z-index:251556864;visibility:visibl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" fillcolor="#cfc" strokecolor="#cfc">
                  <v:textbox inset="2mm,1mm,2mm,1mm">
                    <w:txbxContent>
                      <w:p w:rsidR="00DC2E6E" w:rsidRDefault="00DC2E6E" w:rsidP="00124691">
                        <w:pPr>
                          <w:jc w:val="center"/>
                          <w:rPr>
                            <w:rFonts w:ascii="Arial" w:hAnsi="Arial" w:cs="Arial"/>
                            <w:b/>
                            <w:sz w:val="56"/>
                            <w:szCs w:val="56"/>
                          </w:rPr>
                        </w:pPr>
                        <w:r>
                          <w:rPr>
                            <w:rFonts w:ascii="Arial" w:hAnsi="Arial" w:cs="Arial"/>
                            <w:b/>
                            <w:sz w:val="56"/>
                            <w:szCs w:val="56"/>
                          </w:rPr>
                          <w:t>68 / 162</w:t>
                        </w:r>
                      </w:p>
                    </w:txbxContent>
                  </v:textbox>
                  <w10:wrap anchory="page"/>
                </v:shape>
              </w:pict>
            </w:r>
            <w:r w:rsidR="00124691" w:rsidRPr="00FC0331">
              <w:rPr>
                <w:rFonts w:ascii="Arial" w:hAnsi="Arial" w:cs="Arial"/>
                <w:b/>
                <w:color w:val="000000"/>
                <w:spacing w:val="-20"/>
                <w:sz w:val="36"/>
                <w:szCs w:val="36"/>
              </w:rPr>
              <w:t>14</w:t>
            </w:r>
          </w:p>
        </w:tc>
        <w:tc>
          <w:tcPr>
            <w:tcW w:w="8080" w:type="dxa"/>
            <w:gridSpan w:val="2"/>
            <w:shd w:val="clear" w:color="auto" w:fill="CCFFCC"/>
          </w:tcPr>
          <w:p w:rsidR="00124691" w:rsidRPr="00FC0331" w:rsidRDefault="00124691" w:rsidP="002803CF">
            <w:pPr>
              <w:rPr>
                <w:rFonts w:ascii="Arial" w:hAnsi="Arial" w:cs="Arial"/>
                <w:b/>
                <w:color w:val="000000"/>
                <w:spacing w:val="-20"/>
                <w:sz w:val="36"/>
                <w:szCs w:val="36"/>
              </w:rPr>
            </w:pPr>
            <w:r w:rsidRPr="00FC0331">
              <w:rPr>
                <w:rFonts w:ascii="Arial" w:hAnsi="Arial" w:cs="Arial"/>
                <w:b/>
                <w:color w:val="000000"/>
                <w:spacing w:val="-20"/>
                <w:sz w:val="36"/>
                <w:szCs w:val="36"/>
              </w:rPr>
              <w:t>Αν αλλάξουμε το περιεχόμενο ενός κελιού σε ένα Υπολογιστικό Φύλλο, πρέπει να ορίσουμε ξανά, όποιους υπολογισμούς το χρησιμοποιούν.</w:t>
            </w:r>
          </w:p>
        </w:tc>
        <w:tc>
          <w:tcPr>
            <w:tcW w:w="992" w:type="dxa"/>
            <w:shd w:val="clear" w:color="auto" w:fill="CCFFCC"/>
          </w:tcPr>
          <w:p w:rsidR="00124691" w:rsidRPr="00124691" w:rsidRDefault="00124691" w:rsidP="002803CF">
            <w:pPr>
              <w:ind w:firstLine="720"/>
              <w:rPr>
                <w:rFonts w:ascii="Arial" w:hAnsi="Arial" w:cs="Arial"/>
                <w:b/>
                <w:color w:val="000000"/>
                <w:sz w:val="36"/>
                <w:szCs w:val="36"/>
              </w:rPr>
            </w:pPr>
          </w:p>
        </w:tc>
      </w:tr>
    </w:tbl>
    <w:p w:rsidR="00124691" w:rsidRPr="00124691" w:rsidRDefault="00124691" w:rsidP="00FC0331">
      <w:pPr>
        <w:rPr>
          <w:rFonts w:ascii="Arial" w:hAnsi="Arial" w:cs="Arial"/>
          <w:b/>
          <w:color w:val="000000"/>
          <w:sz w:val="36"/>
          <w:szCs w:val="36"/>
        </w:rPr>
      </w:pPr>
    </w:p>
    <w:p w:rsidR="00124691" w:rsidRPr="005800EC" w:rsidRDefault="003E1183" w:rsidP="00FC0331">
      <w:pPr>
        <w:rPr>
          <w:rFonts w:ascii="Tahoma" w:hAnsi="Tahoma" w:cs="Tahoma"/>
          <w:b/>
          <w:color w:val="000080"/>
          <w:sz w:val="36"/>
          <w:szCs w:val="36"/>
        </w:rPr>
      </w:pPr>
      <w:r>
        <w:rPr>
          <w:rFonts w:ascii="Arial" w:hAnsi="Arial" w:cs="Arial"/>
          <w:b/>
          <w:noProof/>
          <w:color w:val="000000"/>
          <w:sz w:val="36"/>
          <w:szCs w:val="36"/>
        </w:rPr>
        <w:drawing>
          <wp:anchor distT="0" distB="0" distL="114300" distR="114300" simplePos="0" relativeHeight="251566080" behindDoc="1" locked="0" layoutInCell="1" allowOverlap="1">
            <wp:simplePos x="0" y="0"/>
            <wp:positionH relativeFrom="column">
              <wp:posOffset>-14412</wp:posOffset>
            </wp:positionH>
            <wp:positionV relativeFrom="paragraph">
              <wp:posOffset>244006</wp:posOffset>
            </wp:positionV>
            <wp:extent cx="1764030" cy="1249680"/>
            <wp:effectExtent l="0" t="0" r="7620" b="7620"/>
            <wp:wrapTight wrapText="bothSides">
              <wp:wrapPolygon edited="0">
                <wp:start x="0" y="0"/>
                <wp:lineTo x="0" y="21402"/>
                <wp:lineTo x="21460" y="21402"/>
                <wp:lineTo x="21460" y="0"/>
                <wp:lineTo x="0" y="0"/>
              </wp:wrapPolygon>
            </wp:wrapTight>
            <wp:docPr id="6548" name="Εικόνα 6548" descr="drastir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 descr="drastiriotites"/>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1249680"/>
                    </a:xfrm>
                    <a:prstGeom prst="rect">
                      <a:avLst/>
                    </a:prstGeom>
                    <a:noFill/>
                  </pic:spPr>
                </pic:pic>
              </a:graphicData>
            </a:graphic>
          </wp:anchor>
        </w:drawing>
      </w:r>
      <w:r w:rsidR="00124691" w:rsidRPr="00124691">
        <w:rPr>
          <w:rFonts w:ascii="Arial" w:hAnsi="Arial" w:cs="Arial"/>
          <w:b/>
          <w:color w:val="000080"/>
          <w:sz w:val="36"/>
          <w:szCs w:val="36"/>
        </w:rPr>
        <w:t xml:space="preserve">       </w:t>
      </w:r>
      <w:r w:rsidR="00124691" w:rsidRPr="005800EC">
        <w:rPr>
          <w:rFonts w:ascii="Tahoma" w:hAnsi="Tahoma" w:cs="Tahoma"/>
          <w:b/>
          <w:color w:val="000080"/>
          <w:sz w:val="36"/>
          <w:szCs w:val="36"/>
        </w:rPr>
        <w:t>ΔΡΑΣΤΗΡΙΟΤΗΤΕΣ</w:t>
      </w:r>
    </w:p>
    <w:p w:rsidR="00124691" w:rsidRPr="005800EC" w:rsidRDefault="00124691" w:rsidP="002803CF">
      <w:pPr>
        <w:ind w:firstLine="720"/>
        <w:rPr>
          <w:rFonts w:ascii="Tahoma" w:hAnsi="Tahoma" w:cs="Tahoma"/>
          <w:b/>
          <w:color w:val="000000"/>
          <w:sz w:val="36"/>
          <w:szCs w:val="36"/>
        </w:rPr>
      </w:pPr>
    </w:p>
    <w:p w:rsidR="00124691" w:rsidRPr="005800EC" w:rsidRDefault="00124691" w:rsidP="002803CF">
      <w:pPr>
        <w:shd w:val="clear" w:color="auto" w:fill="CCFFCC"/>
        <w:rPr>
          <w:rFonts w:ascii="Tahoma" w:hAnsi="Tahoma" w:cs="Tahoma"/>
          <w:b/>
          <w:color w:val="000000"/>
          <w:sz w:val="36"/>
          <w:szCs w:val="36"/>
        </w:rPr>
      </w:pPr>
      <w:r w:rsidRPr="005800EC">
        <w:rPr>
          <w:rFonts w:ascii="Tahoma" w:hAnsi="Tahoma" w:cs="Tahoma"/>
          <w:b/>
          <w:color w:val="000000"/>
          <w:sz w:val="36"/>
          <w:szCs w:val="36"/>
        </w:rPr>
        <w:t>Κεφάλαιο 7. Υπηρεσίες Αναζήτησης στον Παγκόσμιο Ιστό</w:t>
      </w:r>
    </w:p>
    <w:p w:rsidR="00124691" w:rsidRPr="00124691" w:rsidRDefault="00124691" w:rsidP="002803CF">
      <w:pPr>
        <w:rPr>
          <w:rFonts w:ascii="Arial" w:hAnsi="Arial" w:cs="Arial"/>
          <w:b/>
          <w:color w:val="000080"/>
          <w:sz w:val="36"/>
          <w:szCs w:val="36"/>
        </w:rPr>
      </w:pP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 xml:space="preserve">1. Χωριστείτε σε ομάδες των δυο </w:t>
      </w:r>
      <w:r w:rsidR="005800EC">
        <w:rPr>
          <w:rFonts w:ascii="Arial" w:hAnsi="Arial" w:cs="Arial"/>
          <w:b/>
          <w:color w:val="000000"/>
          <w:sz w:val="36"/>
          <w:szCs w:val="36"/>
        </w:rPr>
        <w:t>ατόμων. Αναζητήστε σε τρεις δια</w:t>
      </w:r>
      <w:r w:rsidRPr="00124691">
        <w:rPr>
          <w:rFonts w:ascii="Arial" w:hAnsi="Arial" w:cs="Arial"/>
          <w:b/>
          <w:color w:val="000000"/>
          <w:sz w:val="36"/>
          <w:szCs w:val="36"/>
        </w:rPr>
        <w:t xml:space="preserve">φορετικές Μηχανές Αναζήτησης (για παράδειγμα: </w:t>
      </w:r>
      <w:r w:rsidRPr="00124691">
        <w:rPr>
          <w:rFonts w:ascii="Arial" w:hAnsi="Arial" w:cs="Arial"/>
          <w:b/>
          <w:color w:val="000000"/>
          <w:sz w:val="36"/>
          <w:szCs w:val="36"/>
          <w:lang w:val="en-US"/>
        </w:rPr>
        <w:t>Google</w:t>
      </w:r>
      <w:r w:rsidRPr="00124691">
        <w:rPr>
          <w:rFonts w:ascii="Arial" w:hAnsi="Arial" w:cs="Arial"/>
          <w:b/>
          <w:color w:val="000000"/>
          <w:sz w:val="36"/>
          <w:szCs w:val="36"/>
        </w:rPr>
        <w:t xml:space="preserve">: </w:t>
      </w:r>
      <w:r w:rsidRPr="005800EC">
        <w:rPr>
          <w:rFonts w:ascii="Tahoma" w:hAnsi="Tahoma" w:cs="Tahoma"/>
          <w:b/>
          <w:color w:val="000080"/>
          <w:sz w:val="36"/>
          <w:szCs w:val="36"/>
          <w:lang w:val="en-US"/>
        </w:rPr>
        <w:t>www</w:t>
      </w:r>
      <w:r w:rsidRPr="005800EC">
        <w:rPr>
          <w:rFonts w:ascii="Tahoma" w:hAnsi="Tahoma" w:cs="Tahoma"/>
          <w:b/>
          <w:color w:val="000080"/>
          <w:sz w:val="36"/>
          <w:szCs w:val="36"/>
        </w:rPr>
        <w:t>.</w:t>
      </w:r>
      <w:r w:rsidRPr="005800EC">
        <w:rPr>
          <w:rFonts w:ascii="Tahoma" w:hAnsi="Tahoma" w:cs="Tahoma"/>
          <w:b/>
          <w:color w:val="000080"/>
          <w:sz w:val="36"/>
          <w:szCs w:val="36"/>
          <w:lang w:val="en-US"/>
        </w:rPr>
        <w:t>google</w:t>
      </w:r>
      <w:r w:rsidRPr="005800EC">
        <w:rPr>
          <w:rFonts w:ascii="Tahoma" w:hAnsi="Tahoma" w:cs="Tahoma"/>
          <w:b/>
          <w:color w:val="000080"/>
          <w:sz w:val="36"/>
          <w:szCs w:val="36"/>
        </w:rPr>
        <w:t>.</w:t>
      </w:r>
      <w:r w:rsidRPr="005800EC">
        <w:rPr>
          <w:rFonts w:ascii="Tahoma" w:hAnsi="Tahoma" w:cs="Tahoma"/>
          <w:b/>
          <w:color w:val="000080"/>
          <w:sz w:val="36"/>
          <w:szCs w:val="36"/>
          <w:lang w:val="en-US"/>
        </w:rPr>
        <w:t>gr</w:t>
      </w:r>
      <w:r w:rsidRPr="00124691">
        <w:rPr>
          <w:rFonts w:ascii="Arial" w:hAnsi="Arial" w:cs="Arial"/>
          <w:b/>
          <w:color w:val="000000"/>
          <w:sz w:val="36"/>
          <w:szCs w:val="36"/>
        </w:rPr>
        <w:t xml:space="preserve">, </w:t>
      </w: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lang w:val="en-US"/>
        </w:rPr>
        <w:t>Altavista</w:t>
      </w:r>
      <w:r w:rsidRPr="00124691">
        <w:rPr>
          <w:rFonts w:ascii="Arial" w:hAnsi="Arial" w:cs="Arial"/>
          <w:b/>
          <w:color w:val="000000"/>
          <w:sz w:val="36"/>
          <w:szCs w:val="36"/>
        </w:rPr>
        <w:t xml:space="preserve">: </w:t>
      </w:r>
      <w:r w:rsidRPr="005800EC">
        <w:rPr>
          <w:rFonts w:ascii="Tahoma" w:hAnsi="Tahoma" w:cs="Tahoma"/>
          <w:b/>
          <w:color w:val="000080"/>
          <w:sz w:val="36"/>
          <w:szCs w:val="36"/>
          <w:lang w:val="en-US"/>
        </w:rPr>
        <w:t>www</w:t>
      </w:r>
      <w:r w:rsidRPr="005800EC">
        <w:rPr>
          <w:rFonts w:ascii="Tahoma" w:hAnsi="Tahoma" w:cs="Tahoma"/>
          <w:b/>
          <w:color w:val="000080"/>
          <w:sz w:val="36"/>
          <w:szCs w:val="36"/>
        </w:rPr>
        <w:t>.</w:t>
      </w:r>
      <w:r w:rsidRPr="005800EC">
        <w:rPr>
          <w:rFonts w:ascii="Tahoma" w:hAnsi="Tahoma" w:cs="Tahoma"/>
          <w:b/>
          <w:color w:val="000080"/>
          <w:sz w:val="36"/>
          <w:szCs w:val="36"/>
          <w:lang w:val="en-US"/>
        </w:rPr>
        <w:t>altavista</w:t>
      </w:r>
      <w:r w:rsidRPr="005800EC">
        <w:rPr>
          <w:rFonts w:ascii="Tahoma" w:hAnsi="Tahoma" w:cs="Tahoma"/>
          <w:b/>
          <w:color w:val="000080"/>
          <w:sz w:val="36"/>
          <w:szCs w:val="36"/>
        </w:rPr>
        <w:t>.</w:t>
      </w:r>
      <w:r w:rsidRPr="005800EC">
        <w:rPr>
          <w:rFonts w:ascii="Tahoma" w:hAnsi="Tahoma" w:cs="Tahoma"/>
          <w:b/>
          <w:color w:val="000080"/>
          <w:sz w:val="36"/>
          <w:szCs w:val="36"/>
          <w:lang w:val="en-US"/>
        </w:rPr>
        <w:t>com</w:t>
      </w:r>
      <w:r w:rsidRPr="00124691">
        <w:rPr>
          <w:rFonts w:ascii="Arial" w:hAnsi="Arial" w:cs="Arial"/>
          <w:b/>
          <w:color w:val="000000"/>
          <w:sz w:val="36"/>
          <w:szCs w:val="36"/>
        </w:rPr>
        <w:t xml:space="preserve">, </w:t>
      </w:r>
      <w:r w:rsidRPr="003E1183">
        <w:rPr>
          <w:rFonts w:ascii="Arial" w:hAnsi="Arial" w:cs="Arial"/>
          <w:b/>
          <w:color w:val="000000"/>
          <w:spacing w:val="-20"/>
          <w:sz w:val="36"/>
          <w:szCs w:val="36"/>
          <w:lang w:val="en-US"/>
        </w:rPr>
        <w:t>Yahoo</w:t>
      </w:r>
      <w:r w:rsidRPr="003E1183">
        <w:rPr>
          <w:rFonts w:ascii="Arial" w:hAnsi="Arial" w:cs="Arial"/>
          <w:b/>
          <w:color w:val="000000"/>
          <w:spacing w:val="-20"/>
          <w:sz w:val="36"/>
          <w:szCs w:val="36"/>
        </w:rPr>
        <w:t>:</w:t>
      </w:r>
      <w:r w:rsidR="003E1183" w:rsidRPr="003E1183">
        <w:rPr>
          <w:rFonts w:ascii="Arial" w:hAnsi="Arial" w:cs="Arial"/>
          <w:b/>
          <w:color w:val="000000"/>
          <w:spacing w:val="-20"/>
          <w:sz w:val="36"/>
          <w:szCs w:val="36"/>
        </w:rPr>
        <w:t xml:space="preserve"> </w:t>
      </w:r>
      <w:r w:rsidRPr="003E1183">
        <w:rPr>
          <w:rFonts w:ascii="Tahoma" w:hAnsi="Tahoma" w:cs="Tahoma"/>
          <w:b/>
          <w:color w:val="000080"/>
          <w:spacing w:val="-20"/>
          <w:sz w:val="36"/>
          <w:szCs w:val="36"/>
          <w:lang w:val="en-US"/>
        </w:rPr>
        <w:t>www</w:t>
      </w:r>
      <w:r w:rsidRPr="003E1183">
        <w:rPr>
          <w:rFonts w:ascii="Tahoma" w:hAnsi="Tahoma" w:cs="Tahoma"/>
          <w:b/>
          <w:color w:val="000080"/>
          <w:spacing w:val="-20"/>
          <w:sz w:val="36"/>
          <w:szCs w:val="36"/>
        </w:rPr>
        <w:t>.</w:t>
      </w:r>
      <w:r w:rsidRPr="003E1183">
        <w:rPr>
          <w:rFonts w:ascii="Tahoma" w:hAnsi="Tahoma" w:cs="Tahoma"/>
          <w:b/>
          <w:color w:val="000080"/>
          <w:spacing w:val="-20"/>
          <w:sz w:val="36"/>
          <w:szCs w:val="36"/>
          <w:lang w:val="en-US"/>
        </w:rPr>
        <w:t>yahoo</w:t>
      </w:r>
      <w:r w:rsidRPr="003E1183">
        <w:rPr>
          <w:rFonts w:ascii="Tahoma" w:hAnsi="Tahoma" w:cs="Tahoma"/>
          <w:b/>
          <w:color w:val="000080"/>
          <w:spacing w:val="-20"/>
          <w:sz w:val="36"/>
          <w:szCs w:val="36"/>
        </w:rPr>
        <w:t>.</w:t>
      </w:r>
      <w:r w:rsidRPr="003E1183">
        <w:rPr>
          <w:rFonts w:ascii="Tahoma" w:hAnsi="Tahoma" w:cs="Tahoma"/>
          <w:b/>
          <w:color w:val="000080"/>
          <w:spacing w:val="-20"/>
          <w:sz w:val="36"/>
          <w:szCs w:val="36"/>
          <w:lang w:val="en-US"/>
        </w:rPr>
        <w:t>com</w:t>
      </w:r>
      <w:r w:rsidRPr="003E1183">
        <w:rPr>
          <w:rFonts w:ascii="Arial" w:hAnsi="Arial" w:cs="Arial"/>
          <w:b/>
          <w:color w:val="000000"/>
          <w:spacing w:val="-20"/>
          <w:sz w:val="36"/>
          <w:szCs w:val="36"/>
        </w:rPr>
        <w:t xml:space="preserve">) </w:t>
      </w:r>
      <w:r w:rsidRPr="00124691">
        <w:rPr>
          <w:rFonts w:ascii="Arial" w:hAnsi="Arial" w:cs="Arial"/>
          <w:b/>
          <w:color w:val="000000"/>
          <w:sz w:val="36"/>
          <w:szCs w:val="36"/>
        </w:rPr>
        <w:t>πληροφορίες σχετικά με τις λέξεις «υδροβιότοπος» και «Κερκίνη» (γράψτε τις δυο λέξεις μαζί στο κατάλληλο πλαίσιο). Συγκρίνετε</w:t>
      </w:r>
      <w:r w:rsidR="003E1183">
        <w:rPr>
          <w:rFonts w:ascii="Arial" w:hAnsi="Arial" w:cs="Arial"/>
          <w:b/>
          <w:color w:val="000000"/>
          <w:sz w:val="36"/>
          <w:szCs w:val="36"/>
        </w:rPr>
        <w:t xml:space="preserve"> τα αποτε</w:t>
      </w:r>
      <w:r w:rsidRPr="00124691">
        <w:rPr>
          <w:rFonts w:ascii="Arial" w:hAnsi="Arial" w:cs="Arial"/>
          <w:b/>
          <w:color w:val="000000"/>
          <w:sz w:val="36"/>
          <w:szCs w:val="36"/>
        </w:rPr>
        <w:t>λέσματα κάθε Μηχανής Αναζήτησης. Αξιολογήστε ποια, κατά τη γνώμη σας, εμφάνισε τα καλύτερα αποτελέσματα.</w:t>
      </w:r>
    </w:p>
    <w:p w:rsidR="00124691" w:rsidRPr="00124691" w:rsidRDefault="00124691" w:rsidP="002803CF">
      <w:pPr>
        <w:rPr>
          <w:rFonts w:ascii="Arial" w:hAnsi="Arial" w:cs="Arial"/>
          <w:b/>
          <w:color w:val="000000"/>
          <w:sz w:val="36"/>
          <w:szCs w:val="36"/>
        </w:rPr>
      </w:pPr>
    </w:p>
    <w:p w:rsidR="00124691" w:rsidRDefault="00124691" w:rsidP="002803CF">
      <w:pPr>
        <w:rPr>
          <w:rFonts w:ascii="Arial" w:hAnsi="Arial" w:cs="Arial"/>
          <w:b/>
          <w:color w:val="000000"/>
          <w:sz w:val="36"/>
          <w:szCs w:val="36"/>
        </w:rPr>
      </w:pPr>
      <w:r w:rsidRPr="00124691">
        <w:rPr>
          <w:rFonts w:ascii="Arial" w:hAnsi="Arial" w:cs="Arial"/>
          <w:b/>
          <w:color w:val="000000"/>
          <w:sz w:val="36"/>
          <w:szCs w:val="36"/>
        </w:rPr>
        <w:t>2. Χωριστείτε σε ομάδες των δυο</w:t>
      </w:r>
      <w:r w:rsidR="005800EC">
        <w:rPr>
          <w:rFonts w:ascii="Arial" w:hAnsi="Arial" w:cs="Arial"/>
          <w:b/>
          <w:color w:val="000000"/>
          <w:sz w:val="36"/>
          <w:szCs w:val="36"/>
        </w:rPr>
        <w:t xml:space="preserve"> ατόμων. Γράψτε στον</w:t>
      </w:r>
      <w:r w:rsidR="00E95531" w:rsidRPr="00E95531">
        <w:rPr>
          <w:rFonts w:ascii="Arial" w:hAnsi="Arial" w:cs="Arial"/>
          <w:b/>
          <w:noProof/>
          <w:color w:val="000000"/>
          <w:sz w:val="36"/>
          <w:szCs w:val="36"/>
          <w:lang w:val="en-US" w:eastAsia="en-US"/>
        </w:rPr>
        <w:pict>
          <v:shape id="_x0000_s1184" type="#_x0000_t202" style="position:absolute;margin-left:248.15pt;margin-top:785.3pt;width:99.2pt;height:28.35pt;z-index:251531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" o:allowincell="f" o:allowoverlap="f" fillcolor="#fc9" stroked="f" strokeweight="2.25pt">
            <v:textbox inset="1.5mm,1.5mm,1.5mm,1.5mm">
              <w:txbxContent>
                <w:p w:rsidR="00DC2E6E" w:rsidRPr="00432B70" w:rsidRDefault="00FC0331" w:rsidP="005F125B">
                  <w:pPr>
                    <w:suppressAutoHyphens/>
                    <w:autoSpaceDE w:val="0"/>
                    <w:autoSpaceDN w:val="0"/>
                    <w:adjustRightInd w:val="0"/>
                    <w:jc w:val="center"/>
                    <w:rPr>
                      <w:rFonts w:ascii="Arial" w:hAnsi="Arial"/>
                      <w:b/>
                      <w:sz w:val="36"/>
                      <w:szCs w:val="36"/>
                    </w:rPr>
                  </w:pPr>
                  <w:r>
                    <w:rPr>
                      <w:rFonts w:ascii="Arial" w:hAnsi="Arial"/>
                      <w:b/>
                      <w:sz w:val="36"/>
                      <w:szCs w:val="36"/>
                    </w:rPr>
                    <w:t xml:space="preserve">19 </w:t>
                  </w:r>
                  <w:r w:rsidR="00DC2E6E" w:rsidRPr="00432B70">
                    <w:rPr>
                      <w:rFonts w:ascii="Arial" w:hAnsi="Arial"/>
                      <w:b/>
                      <w:sz w:val="36"/>
                      <w:szCs w:val="36"/>
                    </w:rPr>
                    <w:t xml:space="preserve">/ </w:t>
                  </w:r>
                  <w:r w:rsidR="00DC2E6E">
                    <w:rPr>
                      <w:rFonts w:ascii="Arial" w:hAnsi="Arial"/>
                      <w:b/>
                      <w:sz w:val="36"/>
                      <w:szCs w:val="36"/>
                    </w:rPr>
                    <w:t>163</w:t>
                  </w:r>
                </w:p>
              </w:txbxContent>
            </v:textbox>
            <w10:wrap anchorx="page" anchory="page"/>
          </v:shape>
        </w:pict>
      </w:r>
      <w:r w:rsidR="005800EC">
        <w:rPr>
          <w:rFonts w:ascii="Arial" w:hAnsi="Arial" w:cs="Arial"/>
          <w:b/>
          <w:color w:val="000000"/>
          <w:sz w:val="36"/>
          <w:szCs w:val="36"/>
        </w:rPr>
        <w:t xml:space="preserve"> πίνακα διά</w:t>
      </w:r>
      <w:r w:rsidRPr="00124691">
        <w:rPr>
          <w:rFonts w:ascii="Arial" w:hAnsi="Arial" w:cs="Arial"/>
          <w:b/>
          <w:color w:val="000000"/>
          <w:sz w:val="36"/>
          <w:szCs w:val="36"/>
        </w:rPr>
        <w:t xml:space="preserve">φορα θέματα που σας ενδιαφέρουν, για να ψάξετε τις σχετικές πληροφορίες. Συζητήστε τα με τον καθηγητή της τάξης σας και αναζητήστε </w:t>
      </w:r>
      <w:r w:rsidR="001E36C3">
        <w:rPr>
          <w:rFonts w:ascii="Arial" w:hAnsi="Arial" w:cs="Arial"/>
          <w:b/>
          <w:color w:val="000000"/>
          <w:sz w:val="36"/>
          <w:szCs w:val="36"/>
        </w:rPr>
        <w:t>τις πληροφο-</w:t>
      </w:r>
      <w:r w:rsidRPr="00124691">
        <w:rPr>
          <w:rFonts w:ascii="Arial" w:hAnsi="Arial" w:cs="Arial"/>
          <w:b/>
          <w:color w:val="000000"/>
          <w:sz w:val="36"/>
          <w:szCs w:val="36"/>
        </w:rPr>
        <w:t xml:space="preserve"> ρίες που θέλετε με τη βοήθεια κάποιας Μηχανής</w:t>
      </w:r>
      <w:r w:rsidR="00B35A67">
        <w:rPr>
          <w:rFonts w:ascii="Arial" w:hAnsi="Arial" w:cs="Arial"/>
          <w:b/>
          <w:color w:val="000000"/>
          <w:sz w:val="36"/>
          <w:szCs w:val="36"/>
        </w:rPr>
        <w:t xml:space="preserve"> Αναζή-</w:t>
      </w:r>
      <w:r w:rsidRPr="00124691">
        <w:rPr>
          <w:rFonts w:ascii="Arial" w:hAnsi="Arial" w:cs="Arial"/>
          <w:b/>
          <w:color w:val="000000"/>
          <w:sz w:val="36"/>
          <w:szCs w:val="36"/>
        </w:rPr>
        <w:t xml:space="preserve"> τησης. Αξιολογήστε τους δικτυακούς τόπους που</w:t>
      </w:r>
      <w:r w:rsidR="00B35A67">
        <w:rPr>
          <w:rFonts w:ascii="Arial" w:hAnsi="Arial" w:cs="Arial"/>
          <w:b/>
          <w:color w:val="000000"/>
          <w:sz w:val="36"/>
          <w:szCs w:val="36"/>
        </w:rPr>
        <w:t xml:space="preserve"> επι-</w:t>
      </w:r>
      <w:r w:rsidRPr="00124691">
        <w:rPr>
          <w:rFonts w:ascii="Arial" w:hAnsi="Arial" w:cs="Arial"/>
          <w:b/>
          <w:color w:val="000000"/>
          <w:sz w:val="36"/>
          <w:szCs w:val="36"/>
        </w:rPr>
        <w:t xml:space="preserve"> σκεφτήκατε ως προς την αξιοπιστία και το</w:t>
      </w:r>
      <w:r w:rsidR="00B35A67">
        <w:rPr>
          <w:rFonts w:ascii="Arial" w:hAnsi="Arial" w:cs="Arial"/>
          <w:b/>
          <w:color w:val="000000"/>
          <w:sz w:val="36"/>
          <w:szCs w:val="36"/>
        </w:rPr>
        <w:t xml:space="preserve"> ενδιαφέ</w:t>
      </w:r>
      <w:r w:rsidRPr="00124691">
        <w:rPr>
          <w:rFonts w:ascii="Arial" w:hAnsi="Arial" w:cs="Arial"/>
          <w:b/>
          <w:color w:val="000000"/>
          <w:sz w:val="36"/>
          <w:szCs w:val="36"/>
        </w:rPr>
        <w:t>ρον τους. Προσφέρουν τελικά αυτό που αρχικά</w:t>
      </w:r>
      <w:r w:rsidR="00227B35">
        <w:rPr>
          <w:rFonts w:ascii="Arial" w:hAnsi="Arial" w:cs="Arial"/>
          <w:b/>
          <w:color w:val="000000"/>
          <w:sz w:val="36"/>
          <w:szCs w:val="36"/>
        </w:rPr>
        <w:t xml:space="preserve"> υπό</w:t>
      </w:r>
      <w:r w:rsidR="00B35A67">
        <w:rPr>
          <w:rFonts w:ascii="Arial" w:hAnsi="Arial" w:cs="Arial"/>
          <w:b/>
          <w:color w:val="000000"/>
          <w:sz w:val="36"/>
          <w:szCs w:val="36"/>
        </w:rPr>
        <w:t>σχο</w:t>
      </w:r>
      <w:r w:rsidR="00227B35">
        <w:rPr>
          <w:rFonts w:ascii="Arial" w:hAnsi="Arial" w:cs="Arial"/>
          <w:b/>
          <w:color w:val="000000"/>
          <w:sz w:val="36"/>
          <w:szCs w:val="36"/>
        </w:rPr>
        <w:t>-</w:t>
      </w:r>
      <w:r w:rsidRPr="00124691">
        <w:rPr>
          <w:rFonts w:ascii="Arial" w:hAnsi="Arial" w:cs="Arial"/>
          <w:b/>
          <w:color w:val="000000"/>
          <w:sz w:val="36"/>
          <w:szCs w:val="36"/>
        </w:rPr>
        <w:t xml:space="preserve"> νταν; Αντιγράψτε τις βασικές πληροφορίες που</w:t>
      </w:r>
      <w:r w:rsidR="00B35A67">
        <w:rPr>
          <w:rFonts w:ascii="Arial" w:hAnsi="Arial" w:cs="Arial"/>
          <w:b/>
          <w:color w:val="000000"/>
          <w:sz w:val="36"/>
          <w:szCs w:val="36"/>
        </w:rPr>
        <w:t xml:space="preserve"> βρίσκε-</w:t>
      </w:r>
      <w:r w:rsidRPr="00124691">
        <w:rPr>
          <w:rFonts w:ascii="Arial" w:hAnsi="Arial" w:cs="Arial"/>
          <w:b/>
          <w:color w:val="000000"/>
          <w:sz w:val="36"/>
          <w:szCs w:val="36"/>
        </w:rPr>
        <w:t xml:space="preserve"> τε στον επεξεργαστή κειμένου και αποθηκεύστε το</w:t>
      </w:r>
      <w:r w:rsidR="00B35A67">
        <w:rPr>
          <w:rFonts w:ascii="Arial" w:hAnsi="Arial" w:cs="Arial"/>
          <w:b/>
          <w:color w:val="000000"/>
          <w:sz w:val="36"/>
          <w:szCs w:val="36"/>
        </w:rPr>
        <w:t xml:space="preserve"> αρ-</w:t>
      </w:r>
      <w:r w:rsidRPr="00124691">
        <w:rPr>
          <w:rFonts w:ascii="Arial" w:hAnsi="Arial" w:cs="Arial"/>
          <w:b/>
          <w:color w:val="000000"/>
          <w:sz w:val="36"/>
          <w:szCs w:val="36"/>
        </w:rPr>
        <w:t xml:space="preserve"> χείο σας.</w:t>
      </w:r>
    </w:p>
    <w:p w:rsidR="003E1183" w:rsidRPr="00124691" w:rsidRDefault="003E1183" w:rsidP="002803CF">
      <w:pPr>
        <w:rPr>
          <w:rFonts w:ascii="Arial" w:hAnsi="Arial" w:cs="Arial"/>
          <w:b/>
          <w:color w:val="000000"/>
          <w:sz w:val="36"/>
          <w:szCs w:val="36"/>
        </w:rPr>
      </w:pP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3. Επισκεφτείτε δικτυακούς τόπους με θεματικούς</w:t>
      </w:r>
      <w:r w:rsidR="00B35A67">
        <w:rPr>
          <w:rFonts w:ascii="Arial" w:hAnsi="Arial" w:cs="Arial"/>
          <w:b/>
          <w:color w:val="000000"/>
          <w:sz w:val="36"/>
          <w:szCs w:val="36"/>
        </w:rPr>
        <w:t xml:space="preserve"> Κατα-</w:t>
      </w:r>
      <w:r w:rsidRPr="00124691">
        <w:rPr>
          <w:rFonts w:ascii="Arial" w:hAnsi="Arial" w:cs="Arial"/>
          <w:b/>
          <w:color w:val="000000"/>
          <w:sz w:val="36"/>
          <w:szCs w:val="36"/>
        </w:rPr>
        <w:t xml:space="preserve"> λόγους και καταγράψτε ποιες κατηγορίες θεμάτων</w:t>
      </w:r>
      <w:r w:rsidR="00B35A67">
        <w:rPr>
          <w:rFonts w:ascii="Arial" w:hAnsi="Arial" w:cs="Arial"/>
          <w:b/>
          <w:color w:val="000000"/>
          <w:sz w:val="36"/>
          <w:szCs w:val="36"/>
        </w:rPr>
        <w:t xml:space="preserve"> πε-</w:t>
      </w:r>
      <w:r w:rsidRPr="00124691">
        <w:rPr>
          <w:rFonts w:ascii="Arial" w:hAnsi="Arial" w:cs="Arial"/>
          <w:b/>
          <w:color w:val="000000"/>
          <w:sz w:val="36"/>
          <w:szCs w:val="36"/>
        </w:rPr>
        <w:t xml:space="preserve"> ριέχουν. Προσπαθήστε να βρείτε πληροφορίες για τις πρώτες βοήθειες.</w:t>
      </w:r>
    </w:p>
    <w:p w:rsidR="00124691" w:rsidRPr="00124691" w:rsidRDefault="00124691" w:rsidP="002803CF">
      <w:pPr>
        <w:rPr>
          <w:rFonts w:ascii="Arial" w:hAnsi="Arial" w:cs="Arial"/>
          <w:b/>
          <w:color w:val="000000"/>
          <w:sz w:val="36"/>
          <w:szCs w:val="36"/>
        </w:rPr>
      </w:pP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lastRenderedPageBreak/>
        <w:t>4. Σε πολλές Μηχανές Αναζήτησης, εκτός από</w:t>
      </w:r>
      <w:r w:rsidR="00B35A67">
        <w:rPr>
          <w:rFonts w:ascii="Arial" w:hAnsi="Arial" w:cs="Arial"/>
          <w:b/>
          <w:color w:val="000000"/>
          <w:sz w:val="36"/>
          <w:szCs w:val="36"/>
        </w:rPr>
        <w:t xml:space="preserve"> ιστοσε-</w:t>
      </w:r>
      <w:r w:rsidRPr="00124691">
        <w:rPr>
          <w:rFonts w:ascii="Arial" w:hAnsi="Arial" w:cs="Arial"/>
          <w:b/>
          <w:color w:val="000000"/>
          <w:sz w:val="36"/>
          <w:szCs w:val="36"/>
        </w:rPr>
        <w:t xml:space="preserve"> λίδες, μπορείτε να αναζητήσετε και φωτογραφίες για τα αγαπημένα σας θέματα. Δοκιμάστε τις Μηχανές</w:t>
      </w:r>
      <w:r w:rsidR="00B35A67">
        <w:rPr>
          <w:rFonts w:ascii="Arial" w:hAnsi="Arial" w:cs="Arial"/>
          <w:b/>
          <w:color w:val="000000"/>
          <w:sz w:val="36"/>
          <w:szCs w:val="36"/>
        </w:rPr>
        <w:t xml:space="preserve"> Αναζή-</w:t>
      </w:r>
      <w:r w:rsidRPr="00124691">
        <w:rPr>
          <w:rFonts w:ascii="Arial" w:hAnsi="Arial" w:cs="Arial"/>
          <w:b/>
          <w:color w:val="000000"/>
          <w:sz w:val="36"/>
          <w:szCs w:val="36"/>
        </w:rPr>
        <w:t xml:space="preserve"> τησης που προτείνει το βιβλίο ή ο καθηγητής σας, για να ανακαλύψετε ένα μεγάλο θησαυρό</w:t>
      </w:r>
      <w:r w:rsidR="00B35A67">
        <w:rPr>
          <w:rFonts w:ascii="Arial" w:hAnsi="Arial" w:cs="Arial"/>
          <w:b/>
          <w:color w:val="000000"/>
          <w:sz w:val="36"/>
          <w:szCs w:val="36"/>
        </w:rPr>
        <w:t xml:space="preserve"> φωτο</w:t>
      </w:r>
      <w:r w:rsidRPr="00124691">
        <w:rPr>
          <w:rFonts w:ascii="Arial" w:hAnsi="Arial" w:cs="Arial"/>
          <w:b/>
          <w:color w:val="000000"/>
          <w:sz w:val="36"/>
          <w:szCs w:val="36"/>
        </w:rPr>
        <w:t>γραφιών για ένα θέμα που θα αποφασίσετε (π.χ. για ένα ζώο ή για μια ευρωπαϊκή πόλη).</w:t>
      </w:r>
    </w:p>
    <w:p w:rsidR="00124691" w:rsidRPr="00124691" w:rsidRDefault="00124691" w:rsidP="002803CF">
      <w:pPr>
        <w:rPr>
          <w:rFonts w:ascii="Arial" w:hAnsi="Arial" w:cs="Arial"/>
          <w:b/>
          <w:color w:val="000000"/>
          <w:sz w:val="36"/>
          <w:szCs w:val="36"/>
        </w:rPr>
      </w:pP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5. Ανακαλύψτε πώς μπορείτε να κάνετε πιο συνθέτες αναζητήσεις σε μια Μηχανή Αναζήτησης, δίνοντας την εντολή οι ιστοσελίδες των αποτελεσμάτων να</w:t>
      </w:r>
      <w:r w:rsidR="00227B35">
        <w:rPr>
          <w:rFonts w:ascii="Arial" w:hAnsi="Arial" w:cs="Arial"/>
          <w:b/>
          <w:color w:val="000000"/>
          <w:sz w:val="36"/>
          <w:szCs w:val="36"/>
        </w:rPr>
        <w:t xml:space="preserve"> περιέ-</w:t>
      </w:r>
      <w:r w:rsidRPr="00124691">
        <w:rPr>
          <w:rFonts w:ascii="Arial" w:hAnsi="Arial" w:cs="Arial"/>
          <w:b/>
          <w:color w:val="000000"/>
          <w:sz w:val="36"/>
          <w:szCs w:val="36"/>
        </w:rPr>
        <w:t xml:space="preserve"> χουν δυο ή περισσότερες λέξεις κλειδιά.</w:t>
      </w:r>
    </w:p>
    <w:p w:rsidR="00124691" w:rsidRPr="00124691" w:rsidRDefault="00124691" w:rsidP="002803CF">
      <w:pPr>
        <w:rPr>
          <w:rFonts w:ascii="Arial" w:hAnsi="Arial" w:cs="Arial"/>
          <w:b/>
          <w:color w:val="000000"/>
          <w:sz w:val="36"/>
          <w:szCs w:val="36"/>
        </w:rPr>
      </w:pPr>
    </w:p>
    <w:p w:rsidR="00124691" w:rsidRPr="005800EC" w:rsidRDefault="00124691" w:rsidP="002803CF">
      <w:pPr>
        <w:shd w:val="clear" w:color="auto" w:fill="CCFFCC"/>
        <w:rPr>
          <w:rFonts w:ascii="Tahoma" w:hAnsi="Tahoma" w:cs="Tahoma"/>
          <w:b/>
          <w:color w:val="000000"/>
          <w:sz w:val="36"/>
          <w:szCs w:val="36"/>
        </w:rPr>
      </w:pPr>
      <w:r w:rsidRPr="005800EC">
        <w:rPr>
          <w:rFonts w:ascii="Tahoma" w:hAnsi="Tahoma" w:cs="Tahoma"/>
          <w:b/>
          <w:color w:val="000000"/>
          <w:sz w:val="36"/>
          <w:szCs w:val="36"/>
        </w:rPr>
        <w:t>Κεφάλαιο 8. Επεξεργασία Δεδομένων και Υπολογιστικά Φύλλα</w:t>
      </w:r>
    </w:p>
    <w:p w:rsidR="00124691" w:rsidRPr="00124691" w:rsidRDefault="00124691" w:rsidP="002803CF">
      <w:pPr>
        <w:rPr>
          <w:rFonts w:ascii="Arial" w:hAnsi="Arial" w:cs="Arial"/>
          <w:b/>
          <w:color w:val="000000"/>
          <w:sz w:val="36"/>
          <w:szCs w:val="36"/>
        </w:rPr>
      </w:pP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6. Υλοποιήστε στην τάξη σας την έρευνα του τμήματος Β1 που παρουσιάστηκε ως παράδειγμα στο Κεφάλαιο 8. Μοιράστε το ερωτηματολόγιο του βιβλίου και φτιάξτε το αντίστοιχο υπολογιστικό φύλλο. Προσθέστε και άλλα ερωτήματα, όπως «πόση ώρα παρακολουθείτε</w:t>
      </w:r>
      <w:r w:rsidR="00227B35">
        <w:rPr>
          <w:rFonts w:ascii="Arial" w:hAnsi="Arial" w:cs="Arial"/>
          <w:b/>
          <w:color w:val="000000"/>
          <w:sz w:val="36"/>
          <w:szCs w:val="36"/>
        </w:rPr>
        <w:t xml:space="preserve"> τηλε-</w:t>
      </w:r>
      <w:r w:rsidRPr="00124691">
        <w:rPr>
          <w:rFonts w:ascii="Arial" w:hAnsi="Arial" w:cs="Arial"/>
          <w:b/>
          <w:color w:val="000000"/>
          <w:sz w:val="36"/>
          <w:szCs w:val="36"/>
        </w:rPr>
        <w:t xml:space="preserve"> όραση;»</w:t>
      </w:r>
      <w:r w:rsidR="00E95531" w:rsidRPr="00E95531">
        <w:rPr>
          <w:rFonts w:ascii="Arial" w:hAnsi="Arial" w:cs="Arial"/>
          <w:b/>
          <w:noProof/>
          <w:color w:val="000000"/>
          <w:sz w:val="36"/>
          <w:szCs w:val="36"/>
          <w:lang w:val="en-US" w:eastAsia="en-US"/>
        </w:rPr>
        <w:pict>
          <v:shape id="_x0000_s1185" type="#_x0000_t202" style="position:absolute;margin-left:248.15pt;margin-top:785.3pt;width:99.2pt;height:28.35pt;z-index:251532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yS+JVbIC&#10;AAAy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FC0331" w:rsidP="005F125B">
                  <w:pPr>
                    <w:suppressAutoHyphens/>
                    <w:autoSpaceDE w:val="0"/>
                    <w:autoSpaceDN w:val="0"/>
                    <w:adjustRightInd w:val="0"/>
                    <w:jc w:val="center"/>
                    <w:rPr>
                      <w:rFonts w:ascii="Arial" w:hAnsi="Arial"/>
                      <w:b/>
                      <w:sz w:val="36"/>
                      <w:szCs w:val="36"/>
                    </w:rPr>
                  </w:pPr>
                  <w:r>
                    <w:rPr>
                      <w:rFonts w:ascii="Arial" w:hAnsi="Arial"/>
                      <w:b/>
                      <w:sz w:val="36"/>
                      <w:szCs w:val="36"/>
                    </w:rPr>
                    <w:t>20</w:t>
                  </w:r>
                  <w:r w:rsidR="00DC2E6E" w:rsidRPr="00432B70">
                    <w:rPr>
                      <w:rFonts w:ascii="Arial" w:hAnsi="Arial"/>
                      <w:b/>
                      <w:sz w:val="36"/>
                      <w:szCs w:val="36"/>
                    </w:rPr>
                    <w:t xml:space="preserve"> / </w:t>
                  </w:r>
                  <w:r w:rsidR="00DC2E6E">
                    <w:rPr>
                      <w:rFonts w:ascii="Arial" w:hAnsi="Arial"/>
                      <w:b/>
                      <w:sz w:val="36"/>
                      <w:szCs w:val="36"/>
                    </w:rPr>
                    <w:t>163</w:t>
                  </w:r>
                </w:p>
              </w:txbxContent>
            </v:textbox>
            <w10:wrap anchorx="page" anchory="page"/>
          </v:shape>
        </w:pict>
      </w:r>
    </w:p>
    <w:p w:rsidR="00124691" w:rsidRPr="00124691" w:rsidRDefault="00124691" w:rsidP="002803CF">
      <w:pPr>
        <w:rPr>
          <w:rFonts w:ascii="Arial" w:hAnsi="Arial" w:cs="Arial"/>
          <w:b/>
          <w:color w:val="000000"/>
          <w:sz w:val="36"/>
          <w:szCs w:val="36"/>
        </w:rPr>
      </w:pP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 xml:space="preserve">7. Κατασκευάστε ένα μαθηματικό παιχνίδι. Στο κελί Α1 ο διπλανός σας θα πληκτρολογεί ένα τριψήφιο ακέραιο αριθμό. Αμέσως μετά θα πρέπει αυτόματα στο κελί Β2 να αναγραφεί το ψηφίο των εκατοντάδων, στο </w:t>
      </w:r>
      <w:r w:rsidRPr="00124691">
        <w:rPr>
          <w:rFonts w:ascii="Arial" w:hAnsi="Arial" w:cs="Arial"/>
          <w:b/>
          <w:color w:val="000000"/>
          <w:sz w:val="36"/>
          <w:szCs w:val="36"/>
          <w:lang w:val="en-US"/>
        </w:rPr>
        <w:t>C</w:t>
      </w:r>
      <w:r w:rsidRPr="00124691">
        <w:rPr>
          <w:rFonts w:ascii="Arial" w:hAnsi="Arial" w:cs="Arial"/>
          <w:b/>
          <w:color w:val="000000"/>
          <w:sz w:val="36"/>
          <w:szCs w:val="36"/>
        </w:rPr>
        <w:t xml:space="preserve">3 το ψηφίο των δεκάδων, στο </w:t>
      </w:r>
      <w:r w:rsidRPr="00124691">
        <w:rPr>
          <w:rFonts w:ascii="Arial" w:hAnsi="Arial" w:cs="Arial"/>
          <w:b/>
          <w:color w:val="000000"/>
          <w:sz w:val="36"/>
          <w:szCs w:val="36"/>
          <w:lang w:val="en-US"/>
        </w:rPr>
        <w:t>D</w:t>
      </w:r>
      <w:r w:rsidRPr="00124691">
        <w:rPr>
          <w:rFonts w:ascii="Arial" w:hAnsi="Arial" w:cs="Arial"/>
          <w:b/>
          <w:color w:val="000000"/>
          <w:sz w:val="36"/>
          <w:szCs w:val="36"/>
        </w:rPr>
        <w:t>4 το ψηφίο των μονάδων. Συμβουλευτείτε τη «Βοήθεια» και χρησιμοποιήστε τη συνάρτηση «</w:t>
      </w:r>
      <w:r w:rsidRPr="00124691">
        <w:rPr>
          <w:rFonts w:ascii="Arial" w:hAnsi="Arial" w:cs="Arial"/>
          <w:b/>
          <w:color w:val="000000"/>
          <w:sz w:val="36"/>
          <w:szCs w:val="36"/>
          <w:lang w:val="en-US"/>
        </w:rPr>
        <w:t>INT</w:t>
      </w:r>
      <w:r w:rsidRPr="00124691">
        <w:rPr>
          <w:rFonts w:ascii="Arial" w:hAnsi="Arial" w:cs="Arial"/>
          <w:b/>
          <w:color w:val="000000"/>
          <w:sz w:val="36"/>
          <w:szCs w:val="36"/>
        </w:rPr>
        <w:t>» για τους υπολογισμούς σας.</w:t>
      </w:r>
    </w:p>
    <w:p w:rsidR="00124691" w:rsidRPr="00124691" w:rsidRDefault="00124691" w:rsidP="002803CF">
      <w:pPr>
        <w:rPr>
          <w:rFonts w:ascii="Arial" w:hAnsi="Arial" w:cs="Arial"/>
          <w:b/>
          <w:color w:val="000000"/>
          <w:sz w:val="36"/>
          <w:szCs w:val="36"/>
        </w:rPr>
      </w:pP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8. Ο υπεύθυνος καθηγητής της τάξης σάς αναθέτει να φτιάξετε το ψηφοδέλτιο για τις μαθητικές εκλογές. Το ψηφοδέλτιο πρέπει να είναι ταξινομημένο κατά το</w:t>
      </w:r>
      <w:r w:rsidR="00227B35">
        <w:rPr>
          <w:rFonts w:ascii="Arial" w:hAnsi="Arial" w:cs="Arial"/>
          <w:b/>
          <w:color w:val="000000"/>
          <w:sz w:val="36"/>
          <w:szCs w:val="36"/>
        </w:rPr>
        <w:t xml:space="preserve"> επώ-</w:t>
      </w:r>
      <w:r w:rsidRPr="00124691">
        <w:rPr>
          <w:rFonts w:ascii="Arial" w:hAnsi="Arial" w:cs="Arial"/>
          <w:b/>
          <w:color w:val="000000"/>
          <w:sz w:val="36"/>
          <w:szCs w:val="36"/>
        </w:rPr>
        <w:t xml:space="preserve"> νυμο και το όνομα των υποψηφίων.</w:t>
      </w: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lastRenderedPageBreak/>
        <w:t>9. Παρακολουθήστε την εξέλιξη της αγαπημένη σας ομάδας. Καταγράψτε τις νίκες, τις ισοπαλίες και τις ήττες και υπολογίστε τη συνολική βαθμολογία.</w:t>
      </w:r>
    </w:p>
    <w:p w:rsidR="00124691" w:rsidRPr="00124691" w:rsidRDefault="00124691" w:rsidP="002803CF">
      <w:pPr>
        <w:rPr>
          <w:rFonts w:ascii="Arial" w:hAnsi="Arial" w:cs="Arial"/>
          <w:b/>
          <w:color w:val="000000"/>
          <w:sz w:val="36"/>
          <w:szCs w:val="36"/>
        </w:rPr>
      </w:pPr>
    </w:p>
    <w:p w:rsidR="00124691" w:rsidRDefault="00124691" w:rsidP="002803CF">
      <w:pPr>
        <w:rPr>
          <w:rFonts w:ascii="Arial" w:hAnsi="Arial" w:cs="Arial"/>
          <w:b/>
          <w:color w:val="000000"/>
          <w:sz w:val="36"/>
          <w:szCs w:val="36"/>
        </w:rPr>
      </w:pPr>
      <w:r w:rsidRPr="00124691">
        <w:rPr>
          <w:rFonts w:ascii="Arial" w:hAnsi="Arial" w:cs="Arial"/>
          <w:b/>
          <w:color w:val="000000"/>
          <w:sz w:val="36"/>
          <w:szCs w:val="36"/>
        </w:rPr>
        <w:t>10. Αναζητήστε από ένα βιβλίο Γεωγραφίας ή από το Διαδίκτυο πληροφορίες για τις 10 μεγαλύτερες πόλεις της Ελλάδας ως προς τον πληθυσμό. Δημιουργήστε ένα υπολογιστικό φύλλο με τις πληροφορίες που</w:t>
      </w:r>
      <w:r w:rsidR="00B35A67">
        <w:rPr>
          <w:rFonts w:ascii="Arial" w:hAnsi="Arial" w:cs="Arial"/>
          <w:b/>
          <w:color w:val="000000"/>
          <w:sz w:val="36"/>
          <w:szCs w:val="36"/>
        </w:rPr>
        <w:t xml:space="preserve"> συλ-</w:t>
      </w:r>
      <w:r w:rsidRPr="00124691">
        <w:rPr>
          <w:rFonts w:ascii="Arial" w:hAnsi="Arial" w:cs="Arial"/>
          <w:b/>
          <w:color w:val="000000"/>
          <w:sz w:val="36"/>
          <w:szCs w:val="36"/>
        </w:rPr>
        <w:t xml:space="preserve"> λέξατε (όνομα πόλης, πληθυσμός, έκταση κ.λπ.).</w:t>
      </w:r>
      <w:r w:rsidR="00B35A67">
        <w:rPr>
          <w:rFonts w:ascii="Arial" w:hAnsi="Arial" w:cs="Arial"/>
          <w:b/>
          <w:color w:val="000000"/>
          <w:sz w:val="36"/>
          <w:szCs w:val="36"/>
        </w:rPr>
        <w:t xml:space="preserve"> Ταξι-</w:t>
      </w:r>
      <w:r w:rsidRPr="00124691">
        <w:rPr>
          <w:rFonts w:ascii="Arial" w:hAnsi="Arial" w:cs="Arial"/>
          <w:b/>
          <w:color w:val="000000"/>
          <w:sz w:val="36"/>
          <w:szCs w:val="36"/>
        </w:rPr>
        <w:t xml:space="preserve"> νομήστε τις κατά φθίνουσα σειρά με βάση τον</w:t>
      </w:r>
      <w:r w:rsidR="00B35A67">
        <w:rPr>
          <w:rFonts w:ascii="Arial" w:hAnsi="Arial" w:cs="Arial"/>
          <w:b/>
          <w:color w:val="000000"/>
          <w:sz w:val="36"/>
          <w:szCs w:val="36"/>
        </w:rPr>
        <w:t xml:space="preserve"> πληθυ-</w:t>
      </w:r>
      <w:r w:rsidRPr="00124691">
        <w:rPr>
          <w:rFonts w:ascii="Arial" w:hAnsi="Arial" w:cs="Arial"/>
          <w:b/>
          <w:color w:val="000000"/>
          <w:sz w:val="36"/>
          <w:szCs w:val="36"/>
        </w:rPr>
        <w:t xml:space="preserve"> σμό.</w:t>
      </w:r>
    </w:p>
    <w:p w:rsidR="003E1183" w:rsidRPr="00124691" w:rsidRDefault="003E1183" w:rsidP="002803CF">
      <w:pPr>
        <w:rPr>
          <w:rFonts w:ascii="Arial" w:hAnsi="Arial" w:cs="Arial"/>
          <w:b/>
          <w:color w:val="000000"/>
          <w:sz w:val="36"/>
          <w:szCs w:val="36"/>
        </w:rPr>
      </w:pPr>
    </w:p>
    <w:p w:rsidR="00124691" w:rsidRPr="005800EC" w:rsidRDefault="00124691" w:rsidP="002803CF">
      <w:pPr>
        <w:shd w:val="clear" w:color="auto" w:fill="CCFFCC"/>
        <w:rPr>
          <w:rFonts w:ascii="Tahoma" w:hAnsi="Tahoma" w:cs="Tahoma"/>
          <w:b/>
          <w:color w:val="000000"/>
          <w:sz w:val="36"/>
          <w:szCs w:val="36"/>
        </w:rPr>
      </w:pPr>
      <w:r w:rsidRPr="005800EC">
        <w:rPr>
          <w:rFonts w:ascii="Tahoma" w:hAnsi="Tahoma" w:cs="Tahoma"/>
          <w:b/>
          <w:color w:val="000000"/>
          <w:sz w:val="36"/>
          <w:szCs w:val="36"/>
        </w:rPr>
        <w:t>Κεφάλαιο 9. Γραφήματα και Παρουσιάσεις</w:t>
      </w:r>
    </w:p>
    <w:p w:rsidR="00124691" w:rsidRPr="00124691" w:rsidRDefault="00124691" w:rsidP="002803CF">
      <w:pPr>
        <w:rPr>
          <w:rFonts w:ascii="Arial" w:hAnsi="Arial" w:cs="Arial"/>
          <w:b/>
          <w:color w:val="000000"/>
          <w:sz w:val="36"/>
          <w:szCs w:val="36"/>
        </w:rPr>
      </w:pPr>
    </w:p>
    <w:p w:rsidR="00124691" w:rsidRPr="00124691" w:rsidRDefault="00124691" w:rsidP="002803CF">
      <w:pPr>
        <w:rPr>
          <w:rFonts w:ascii="Arial" w:hAnsi="Arial" w:cs="Arial"/>
          <w:b/>
          <w:color w:val="000000"/>
          <w:sz w:val="36"/>
          <w:szCs w:val="36"/>
        </w:rPr>
      </w:pPr>
      <w:r w:rsidRPr="00124691">
        <w:rPr>
          <w:rFonts w:ascii="Arial" w:hAnsi="Arial" w:cs="Arial"/>
          <w:b/>
          <w:color w:val="000000"/>
          <w:sz w:val="36"/>
          <w:szCs w:val="36"/>
        </w:rPr>
        <w:t xml:space="preserve">11. Επισκεφτείτε το δικτυακό τόπο </w:t>
      </w:r>
      <w:r w:rsidRPr="00124691">
        <w:rPr>
          <w:rFonts w:ascii="Arial" w:hAnsi="Arial" w:cs="Arial"/>
          <w:b/>
          <w:color w:val="000080"/>
          <w:sz w:val="36"/>
          <w:szCs w:val="36"/>
          <w:lang w:val="en-US"/>
        </w:rPr>
        <w:t>www</w:t>
      </w:r>
      <w:r w:rsidRPr="00124691">
        <w:rPr>
          <w:rFonts w:ascii="Arial" w:hAnsi="Arial" w:cs="Arial"/>
          <w:b/>
          <w:color w:val="000080"/>
          <w:sz w:val="36"/>
          <w:szCs w:val="36"/>
        </w:rPr>
        <w:t>.</w:t>
      </w:r>
      <w:r w:rsidRPr="00124691">
        <w:rPr>
          <w:rFonts w:ascii="Arial" w:hAnsi="Arial" w:cs="Arial"/>
          <w:b/>
          <w:color w:val="000080"/>
          <w:sz w:val="36"/>
          <w:szCs w:val="36"/>
          <w:lang w:val="en-US"/>
        </w:rPr>
        <w:t>meteo</w:t>
      </w:r>
      <w:r w:rsidRPr="00124691">
        <w:rPr>
          <w:rFonts w:ascii="Arial" w:hAnsi="Arial" w:cs="Arial"/>
          <w:b/>
          <w:color w:val="000080"/>
          <w:sz w:val="36"/>
          <w:szCs w:val="36"/>
        </w:rPr>
        <w:t>.</w:t>
      </w:r>
      <w:r w:rsidRPr="00124691">
        <w:rPr>
          <w:rFonts w:ascii="Arial" w:hAnsi="Arial" w:cs="Arial"/>
          <w:b/>
          <w:color w:val="000080"/>
          <w:sz w:val="36"/>
          <w:szCs w:val="36"/>
          <w:lang w:val="en-US"/>
        </w:rPr>
        <w:t>ntua</w:t>
      </w:r>
      <w:r w:rsidRPr="00124691">
        <w:rPr>
          <w:rFonts w:ascii="Arial" w:hAnsi="Arial" w:cs="Arial"/>
          <w:b/>
          <w:color w:val="000080"/>
          <w:sz w:val="36"/>
          <w:szCs w:val="36"/>
        </w:rPr>
        <w:t>.</w:t>
      </w:r>
      <w:r w:rsidRPr="00124691">
        <w:rPr>
          <w:rFonts w:ascii="Arial" w:hAnsi="Arial" w:cs="Arial"/>
          <w:b/>
          <w:color w:val="000080"/>
          <w:sz w:val="36"/>
          <w:szCs w:val="36"/>
          <w:lang w:val="en-US"/>
        </w:rPr>
        <w:t>gr</w:t>
      </w:r>
      <w:r w:rsidRPr="00124691">
        <w:rPr>
          <w:rFonts w:ascii="Arial" w:hAnsi="Arial" w:cs="Arial"/>
          <w:b/>
          <w:color w:val="000080"/>
          <w:sz w:val="36"/>
          <w:szCs w:val="36"/>
        </w:rPr>
        <w:t>/</w:t>
      </w:r>
      <w:r w:rsidRPr="00124691">
        <w:rPr>
          <w:rFonts w:ascii="Arial" w:hAnsi="Arial" w:cs="Arial"/>
          <w:b/>
          <w:color w:val="000080"/>
          <w:sz w:val="36"/>
          <w:szCs w:val="36"/>
          <w:lang w:val="en-US"/>
        </w:rPr>
        <w:t>g</w:t>
      </w:r>
      <w:r w:rsidRPr="00124691">
        <w:rPr>
          <w:rFonts w:ascii="Arial" w:hAnsi="Arial" w:cs="Arial"/>
          <w:b/>
          <w:color w:val="000080"/>
          <w:sz w:val="36"/>
          <w:szCs w:val="36"/>
        </w:rPr>
        <w:t>/</w:t>
      </w:r>
      <w:r w:rsidRPr="00124691">
        <w:rPr>
          <w:rFonts w:ascii="Arial" w:hAnsi="Arial" w:cs="Arial"/>
          <w:b/>
          <w:color w:val="000080"/>
          <w:sz w:val="36"/>
          <w:szCs w:val="36"/>
          <w:lang w:val="en-US"/>
        </w:rPr>
        <w:t>statistics</w:t>
      </w:r>
      <w:r w:rsidRPr="00124691">
        <w:rPr>
          <w:rFonts w:ascii="Arial" w:hAnsi="Arial" w:cs="Arial"/>
          <w:b/>
          <w:color w:val="000000"/>
          <w:sz w:val="36"/>
          <w:szCs w:val="36"/>
        </w:rPr>
        <w:t xml:space="preserve"> του Ε.Μ.Π., για να βρείτε στατιστικά στοιχεία για τον καιρό του τελευταίου εικοσιτετραώρου (μέχρι το επόμενο μάθημα). Καταγράψτε ανά ημέρα σε ένα υπολογιστικό φύλλο, τη θερμοκρασία, την υγρασία, την ταχύτητα του ανέμου και τη βροχόπτωση. Υπολογίστε τη μέση θερμοκρασία της εβδομάδας, τη μέρα με τη μεγαλύτερη υγρασία και τη μέρα με το λιγότερο άνεμο. Στη συνέχεια δημιουργήστε ένα γράφημα με βάση την καταγραφή των δεδομένων σας. Παρουσιάστε την εργασία σας στην τάξη χρησι</w:t>
      </w:r>
      <w:r w:rsidR="00B35A67">
        <w:rPr>
          <w:rFonts w:ascii="Arial" w:hAnsi="Arial" w:cs="Arial"/>
          <w:b/>
          <w:color w:val="000000"/>
          <w:sz w:val="36"/>
          <w:szCs w:val="36"/>
        </w:rPr>
        <w:t>μο</w:t>
      </w:r>
      <w:r w:rsidRPr="00124691">
        <w:rPr>
          <w:rFonts w:ascii="Arial" w:hAnsi="Arial" w:cs="Arial"/>
          <w:b/>
          <w:color w:val="000000"/>
          <w:sz w:val="36"/>
          <w:szCs w:val="36"/>
        </w:rPr>
        <w:t>-ποιώντας ένα λογισμικό Παρουσίασης. (Εναλλακτικά μπορείτε να συλλέξετε στοιχεία για τον καιρό, π.χ.</w:t>
      </w:r>
      <w:r w:rsidR="00B35A67">
        <w:rPr>
          <w:rFonts w:ascii="Arial" w:hAnsi="Arial" w:cs="Arial"/>
          <w:b/>
          <w:color w:val="000000"/>
          <w:sz w:val="36"/>
          <w:szCs w:val="36"/>
        </w:rPr>
        <w:t xml:space="preserve"> θερ-</w:t>
      </w:r>
      <w:r w:rsidRPr="00124691">
        <w:rPr>
          <w:rFonts w:ascii="Arial" w:hAnsi="Arial" w:cs="Arial"/>
          <w:b/>
          <w:color w:val="000000"/>
          <w:sz w:val="36"/>
          <w:szCs w:val="36"/>
        </w:rPr>
        <w:t xml:space="preserve"> μοκρασία, χρησιμοποιώντας το κατάλληλο όργανο).</w:t>
      </w:r>
    </w:p>
    <w:p w:rsidR="00124691" w:rsidRPr="00124691" w:rsidRDefault="00124691" w:rsidP="002803CF">
      <w:pPr>
        <w:rPr>
          <w:rFonts w:ascii="Arial" w:hAnsi="Arial" w:cs="Arial"/>
          <w:b/>
          <w:color w:val="000000"/>
          <w:sz w:val="36"/>
          <w:szCs w:val="36"/>
        </w:rPr>
      </w:pPr>
    </w:p>
    <w:p w:rsidR="00124691" w:rsidRDefault="00124691" w:rsidP="00FC0331">
      <w:pPr>
        <w:rPr>
          <w:rFonts w:ascii="Arial" w:hAnsi="Arial" w:cs="Arial"/>
          <w:b/>
          <w:color w:val="000000"/>
          <w:sz w:val="36"/>
          <w:szCs w:val="36"/>
        </w:rPr>
      </w:pPr>
      <w:r w:rsidRPr="00124691">
        <w:rPr>
          <w:rFonts w:ascii="Arial" w:hAnsi="Arial" w:cs="Arial"/>
          <w:b/>
          <w:color w:val="000000"/>
          <w:sz w:val="36"/>
          <w:szCs w:val="36"/>
        </w:rPr>
        <w:t xml:space="preserve">12. Καταγράψτε σε ένα υπολογιστικό φύλλο τα έξοδα σας ανά ημέρα και ανά κατηγορία. </w:t>
      </w:r>
      <w:r w:rsidR="00FC0331" w:rsidRPr="00FC0331">
        <w:rPr>
          <w:rFonts w:ascii="Arial" w:hAnsi="Arial" w:cs="Arial"/>
          <w:b/>
          <w:color w:val="000000"/>
          <w:sz w:val="36"/>
          <w:szCs w:val="36"/>
        </w:rPr>
        <w:t>Για παράδειγμα:</w:t>
      </w:r>
      <w:r w:rsidR="00FC0331" w:rsidRPr="00124691">
        <w:rPr>
          <w:rFonts w:ascii="Arial" w:hAnsi="Arial" w:cs="Arial"/>
          <w:b/>
          <w:color w:val="000000"/>
          <w:sz w:val="36"/>
          <w:szCs w:val="36"/>
        </w:rPr>
        <w:t xml:space="preserve"> </w:t>
      </w:r>
    </w:p>
    <w:p w:rsidR="006A5DEB" w:rsidRPr="00124691" w:rsidRDefault="006A5DEB" w:rsidP="00FC0331">
      <w:pPr>
        <w:rPr>
          <w:rFonts w:ascii="Arial" w:hAnsi="Arial" w:cs="Arial"/>
          <w:b/>
          <w:color w:val="000000"/>
          <w:sz w:val="36"/>
          <w:szCs w:val="36"/>
        </w:rPr>
      </w:pPr>
    </w:p>
    <w:p w:rsidR="00124691" w:rsidRPr="00124691" w:rsidRDefault="00E95531" w:rsidP="002803CF">
      <w:pPr>
        <w:rPr>
          <w:rFonts w:ascii="Arial" w:hAnsi="Arial" w:cs="Arial"/>
          <w:b/>
          <w:color w:val="000000"/>
          <w:sz w:val="36"/>
          <w:szCs w:val="36"/>
        </w:rPr>
      </w:pPr>
      <w:r w:rsidRPr="00E95531">
        <w:rPr>
          <w:rFonts w:ascii="Arial" w:hAnsi="Arial" w:cs="Arial"/>
          <w:b/>
          <w:noProof/>
          <w:color w:val="000000"/>
          <w:sz w:val="36"/>
          <w:szCs w:val="36"/>
          <w:lang w:val="en-US" w:eastAsia="en-US"/>
        </w:rPr>
        <w:pict>
          <v:shape id="_x0000_s1186" type="#_x0000_t202" style="position:absolute;margin-left:262.55pt;margin-top:785.3pt;width:99.2pt;height:28.3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" o:allowincell="f" o:allowoverlap="f" fillcolor="#fc9" stroked="f" strokeweight="2.25pt">
            <v:textbox inset="1.5mm,1.5mm,1.5mm,1.5mm">
              <w:txbxContent>
                <w:p w:rsidR="00FC0331" w:rsidRPr="00432B70" w:rsidRDefault="00FC0331" w:rsidP="00FC0331">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163</w:t>
                  </w:r>
                </w:p>
              </w:txbxContent>
            </v:textbox>
            <w10:wrap anchorx="page" anchory="page"/>
          </v:shape>
        </w:pict>
      </w:r>
    </w:p>
    <w:p w:rsidR="003E1183" w:rsidRDefault="003E1183" w:rsidP="003E1183">
      <w:pPr>
        <w:rPr>
          <w:rFonts w:ascii="Arial" w:hAnsi="Arial" w:cs="Arial"/>
          <w:b/>
          <w:color w:val="000000"/>
          <w:sz w:val="36"/>
          <w:szCs w:val="36"/>
        </w:rPr>
      </w:pPr>
    </w:p>
    <w:p w:rsidR="00FC0331" w:rsidRDefault="00FC0331" w:rsidP="003E1183">
      <w:pPr>
        <w:rPr>
          <w:rFonts w:ascii="Arial" w:hAnsi="Arial" w:cs="Arial"/>
          <w:b/>
          <w:color w:val="000000"/>
          <w:sz w:val="36"/>
          <w:szCs w:val="36"/>
        </w:rPr>
      </w:pPr>
    </w:p>
    <w:p w:rsidR="006A5DEB" w:rsidRDefault="006A5DEB" w:rsidP="00FC0331">
      <w:pPr>
        <w:rPr>
          <w:rFonts w:ascii="Arial" w:hAnsi="Arial" w:cs="Arial"/>
          <w:b/>
          <w:color w:val="000000"/>
          <w:sz w:val="36"/>
          <w:szCs w:val="36"/>
        </w:rPr>
      </w:pPr>
    </w:p>
    <w:tbl>
      <w:tblPr>
        <w:tblpPr w:leftFromText="180" w:rightFromText="180" w:vertAnchor="page" w:horzAnchor="margin" w:tblpY="1518"/>
        <w:tblW w:w="952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2291"/>
        <w:gridCol w:w="1560"/>
        <w:gridCol w:w="1842"/>
        <w:gridCol w:w="2268"/>
        <w:gridCol w:w="1560"/>
      </w:tblGrid>
      <w:tr w:rsidR="006A5DEB" w:rsidRPr="00124691" w:rsidTr="006A5DEB">
        <w:trPr>
          <w:trHeight w:val="629"/>
        </w:trPr>
        <w:tc>
          <w:tcPr>
            <w:tcW w:w="2291"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Ημερομηνία</w:t>
            </w:r>
          </w:p>
        </w:tc>
        <w:tc>
          <w:tcPr>
            <w:tcW w:w="1560"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Φαγητό</w:t>
            </w:r>
          </w:p>
        </w:tc>
        <w:tc>
          <w:tcPr>
            <w:tcW w:w="1842"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Περιοδικά</w:t>
            </w:r>
          </w:p>
        </w:tc>
        <w:tc>
          <w:tcPr>
            <w:tcW w:w="2268"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Διασκέδαση</w:t>
            </w:r>
          </w:p>
        </w:tc>
        <w:tc>
          <w:tcPr>
            <w:tcW w:w="1560"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Σύνολο</w:t>
            </w:r>
          </w:p>
        </w:tc>
      </w:tr>
      <w:tr w:rsidR="006A5DEB" w:rsidRPr="00124691" w:rsidTr="006A5DEB">
        <w:trPr>
          <w:trHeight w:val="940"/>
        </w:trPr>
        <w:tc>
          <w:tcPr>
            <w:tcW w:w="2291" w:type="dxa"/>
            <w:shd w:val="clear" w:color="auto" w:fill="FFFFFF"/>
            <w:tcMar>
              <w:left w:w="0" w:type="dxa"/>
              <w:right w:w="0" w:type="dxa"/>
            </w:tcMa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Σάββατο 23/7/07</w:t>
            </w:r>
          </w:p>
        </w:tc>
        <w:tc>
          <w:tcPr>
            <w:tcW w:w="1560" w:type="dxa"/>
            <w:shd w:val="clear" w:color="auto" w:fill="FFFFFF"/>
            <w:tcMar>
              <w:left w:w="0" w:type="dxa"/>
              <w:right w:w="0" w:type="dxa"/>
            </w:tcMar>
            <w:vAlign w:val="cente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10,00</w:t>
            </w:r>
          </w:p>
        </w:tc>
        <w:tc>
          <w:tcPr>
            <w:tcW w:w="1842" w:type="dxa"/>
            <w:shd w:val="clear" w:color="auto" w:fill="FFFFFF"/>
            <w:tcMar>
              <w:left w:w="0" w:type="dxa"/>
              <w:right w:w="0" w:type="dxa"/>
            </w:tcMar>
            <w:vAlign w:val="cente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3,50</w:t>
            </w:r>
          </w:p>
        </w:tc>
        <w:tc>
          <w:tcPr>
            <w:tcW w:w="2268" w:type="dxa"/>
            <w:shd w:val="clear" w:color="auto" w:fill="FFFFFF"/>
            <w:tcMar>
              <w:left w:w="0" w:type="dxa"/>
              <w:right w:w="0" w:type="dxa"/>
            </w:tcMar>
            <w:vAlign w:val="cente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4,00</w:t>
            </w:r>
          </w:p>
        </w:tc>
        <w:tc>
          <w:tcPr>
            <w:tcW w:w="1560" w:type="dxa"/>
            <w:shd w:val="clear" w:color="auto" w:fill="FFFFFF"/>
            <w:tcMar>
              <w:left w:w="0" w:type="dxa"/>
              <w:right w:w="0" w:type="dxa"/>
            </w:tcMar>
            <w:vAlign w:val="cente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17,50</w:t>
            </w:r>
          </w:p>
        </w:tc>
      </w:tr>
      <w:tr w:rsidR="006A5DEB" w:rsidRPr="00124691" w:rsidTr="006A5DEB">
        <w:trPr>
          <w:trHeight w:val="949"/>
        </w:trPr>
        <w:tc>
          <w:tcPr>
            <w:tcW w:w="2291" w:type="dxa"/>
            <w:shd w:val="clear" w:color="auto" w:fill="FFFFFF"/>
            <w:tcMar>
              <w:left w:w="0" w:type="dxa"/>
              <w:right w:w="0" w:type="dxa"/>
            </w:tcMa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Κυριακή 24/7/07</w:t>
            </w:r>
          </w:p>
        </w:tc>
        <w:tc>
          <w:tcPr>
            <w:tcW w:w="1560" w:type="dxa"/>
            <w:shd w:val="clear" w:color="auto" w:fill="FFFFFF"/>
            <w:tcMar>
              <w:left w:w="0" w:type="dxa"/>
              <w:right w:w="0" w:type="dxa"/>
            </w:tcMar>
            <w:vAlign w:val="cente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0</w:t>
            </w:r>
          </w:p>
        </w:tc>
        <w:tc>
          <w:tcPr>
            <w:tcW w:w="1842" w:type="dxa"/>
            <w:shd w:val="clear" w:color="auto" w:fill="FFFFFF"/>
            <w:tcMar>
              <w:left w:w="0" w:type="dxa"/>
              <w:right w:w="0" w:type="dxa"/>
            </w:tcMar>
            <w:vAlign w:val="cente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0</w:t>
            </w:r>
          </w:p>
        </w:tc>
        <w:tc>
          <w:tcPr>
            <w:tcW w:w="2268" w:type="dxa"/>
            <w:shd w:val="clear" w:color="auto" w:fill="FFFFFF"/>
            <w:tcMar>
              <w:left w:w="0" w:type="dxa"/>
              <w:right w:w="0" w:type="dxa"/>
            </w:tcMar>
            <w:vAlign w:val="cente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7,00</w:t>
            </w:r>
          </w:p>
        </w:tc>
        <w:tc>
          <w:tcPr>
            <w:tcW w:w="1560" w:type="dxa"/>
            <w:shd w:val="clear" w:color="auto" w:fill="FFFFFF"/>
            <w:tcMar>
              <w:left w:w="0" w:type="dxa"/>
              <w:right w:w="0" w:type="dxa"/>
            </w:tcMar>
            <w:vAlign w:val="center"/>
          </w:tcPr>
          <w:p w:rsidR="006A5DEB" w:rsidRPr="00124691" w:rsidRDefault="006A5DEB" w:rsidP="006A5DEB">
            <w:pPr>
              <w:rPr>
                <w:rFonts w:ascii="Arial" w:hAnsi="Arial" w:cs="Arial"/>
                <w:b/>
                <w:color w:val="000000"/>
                <w:sz w:val="36"/>
                <w:szCs w:val="36"/>
              </w:rPr>
            </w:pPr>
            <w:r w:rsidRPr="00124691">
              <w:rPr>
                <w:rFonts w:ascii="Arial" w:hAnsi="Arial" w:cs="Arial"/>
                <w:b/>
                <w:color w:val="000000"/>
                <w:sz w:val="36"/>
                <w:szCs w:val="36"/>
              </w:rPr>
              <w:t>7,00</w:t>
            </w:r>
          </w:p>
        </w:tc>
      </w:tr>
      <w:tr w:rsidR="006A5DEB" w:rsidRPr="00124691" w:rsidTr="006A5DEB">
        <w:trPr>
          <w:trHeight w:val="641"/>
        </w:trPr>
        <w:tc>
          <w:tcPr>
            <w:tcW w:w="2291" w:type="dxa"/>
            <w:shd w:val="clear" w:color="auto" w:fill="FFFFFF"/>
            <w:tcMar>
              <w:left w:w="0" w:type="dxa"/>
              <w:right w:w="0" w:type="dxa"/>
            </w:tcMa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Σύνολο:</w:t>
            </w:r>
          </w:p>
        </w:tc>
        <w:tc>
          <w:tcPr>
            <w:tcW w:w="1560"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10,00</w:t>
            </w:r>
          </w:p>
        </w:tc>
        <w:tc>
          <w:tcPr>
            <w:tcW w:w="1842"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3,50</w:t>
            </w:r>
          </w:p>
        </w:tc>
        <w:tc>
          <w:tcPr>
            <w:tcW w:w="2268"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11,00</w:t>
            </w:r>
          </w:p>
        </w:tc>
        <w:tc>
          <w:tcPr>
            <w:tcW w:w="1560"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24,50</w:t>
            </w:r>
          </w:p>
        </w:tc>
      </w:tr>
      <w:tr w:rsidR="006A5DEB" w:rsidRPr="00124691" w:rsidTr="006A5DEB">
        <w:trPr>
          <w:trHeight w:val="709"/>
        </w:trPr>
        <w:tc>
          <w:tcPr>
            <w:tcW w:w="2291" w:type="dxa"/>
            <w:shd w:val="clear" w:color="auto" w:fill="FFFFFF"/>
            <w:tcMar>
              <w:left w:w="0" w:type="dxa"/>
              <w:right w:w="0" w:type="dxa"/>
            </w:tcMar>
          </w:tcPr>
          <w:p w:rsidR="006A5DEB" w:rsidRPr="00124691" w:rsidRDefault="006A5DEB" w:rsidP="006A5DEB">
            <w:pPr>
              <w:rPr>
                <w:rFonts w:ascii="Arial" w:hAnsi="Arial" w:cs="Arial"/>
                <w:b/>
                <w:color w:val="000000"/>
                <w:sz w:val="36"/>
                <w:szCs w:val="36"/>
              </w:rPr>
            </w:pPr>
          </w:p>
        </w:tc>
        <w:tc>
          <w:tcPr>
            <w:tcW w:w="1560"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40,8%</w:t>
            </w:r>
          </w:p>
        </w:tc>
        <w:tc>
          <w:tcPr>
            <w:tcW w:w="1842"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14,3%</w:t>
            </w:r>
          </w:p>
        </w:tc>
        <w:tc>
          <w:tcPr>
            <w:tcW w:w="2268"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44,9%</w:t>
            </w:r>
          </w:p>
        </w:tc>
        <w:tc>
          <w:tcPr>
            <w:tcW w:w="1560" w:type="dxa"/>
            <w:shd w:val="clear" w:color="auto" w:fill="FFFFFF"/>
            <w:tcMar>
              <w:left w:w="0" w:type="dxa"/>
              <w:right w:w="0" w:type="dxa"/>
            </w:tcMar>
            <w:vAlign w:val="center"/>
          </w:tcPr>
          <w:p w:rsidR="006A5DEB" w:rsidRPr="00124691" w:rsidRDefault="006A5DEB" w:rsidP="006A5DEB">
            <w:pPr>
              <w:rPr>
                <w:rFonts w:ascii="Tahoma" w:hAnsi="Tahoma" w:cs="Arial"/>
                <w:b/>
                <w:bCs/>
                <w:color w:val="000000"/>
                <w:sz w:val="36"/>
                <w:szCs w:val="36"/>
              </w:rPr>
            </w:pPr>
            <w:r w:rsidRPr="00124691">
              <w:rPr>
                <w:rFonts w:ascii="Tahoma" w:hAnsi="Tahoma" w:cs="Arial"/>
                <w:b/>
                <w:bCs/>
                <w:color w:val="000000"/>
                <w:sz w:val="36"/>
                <w:szCs w:val="36"/>
              </w:rPr>
              <w:t>100%</w:t>
            </w:r>
          </w:p>
        </w:tc>
      </w:tr>
    </w:tbl>
    <w:p w:rsidR="006A5DEB" w:rsidRDefault="006A5DEB" w:rsidP="00FC0331">
      <w:pPr>
        <w:rPr>
          <w:rFonts w:ascii="Arial" w:hAnsi="Arial" w:cs="Arial"/>
          <w:b/>
          <w:color w:val="000000"/>
          <w:sz w:val="36"/>
          <w:szCs w:val="36"/>
        </w:rPr>
      </w:pPr>
    </w:p>
    <w:p w:rsidR="00FC0331" w:rsidRPr="00124691" w:rsidRDefault="00FC0331" w:rsidP="00FC0331">
      <w:pPr>
        <w:rPr>
          <w:rFonts w:ascii="Arial" w:hAnsi="Arial" w:cs="Arial"/>
          <w:b/>
          <w:color w:val="000000"/>
          <w:sz w:val="36"/>
          <w:szCs w:val="36"/>
        </w:rPr>
      </w:pPr>
      <w:r w:rsidRPr="00124691">
        <w:rPr>
          <w:rFonts w:ascii="Arial" w:hAnsi="Arial" w:cs="Arial"/>
          <w:b/>
          <w:color w:val="000000"/>
          <w:sz w:val="36"/>
          <w:szCs w:val="36"/>
        </w:rPr>
        <w:t>Υπολογίστε:</w:t>
      </w:r>
    </w:p>
    <w:p w:rsidR="00FC0331" w:rsidRPr="00124691" w:rsidRDefault="00FC0331" w:rsidP="00FC0331">
      <w:pPr>
        <w:rPr>
          <w:rFonts w:ascii="Arial" w:hAnsi="Arial" w:cs="Arial"/>
          <w:b/>
          <w:color w:val="000000"/>
          <w:sz w:val="36"/>
          <w:szCs w:val="36"/>
        </w:rPr>
      </w:pPr>
      <w:r w:rsidRPr="00124691">
        <w:rPr>
          <w:rFonts w:ascii="Arial" w:hAnsi="Arial" w:cs="Arial"/>
          <w:b/>
          <w:color w:val="000000"/>
          <w:sz w:val="36"/>
          <w:szCs w:val="36"/>
          <w:lang w:val="en-US"/>
        </w:rPr>
        <w:t>i</w:t>
      </w:r>
      <w:r w:rsidRPr="00124691">
        <w:rPr>
          <w:rFonts w:ascii="Arial" w:hAnsi="Arial" w:cs="Arial"/>
          <w:b/>
          <w:color w:val="000000"/>
          <w:sz w:val="36"/>
          <w:szCs w:val="36"/>
        </w:rPr>
        <w:t>. Το σύνολο των εξόδων σας ανά ημέρα.</w:t>
      </w:r>
    </w:p>
    <w:p w:rsidR="00FC0331" w:rsidRDefault="00FC0331" w:rsidP="003E1183">
      <w:pPr>
        <w:rPr>
          <w:rFonts w:ascii="Arial" w:hAnsi="Arial" w:cs="Arial"/>
          <w:b/>
          <w:color w:val="000000"/>
          <w:sz w:val="36"/>
          <w:szCs w:val="36"/>
        </w:rPr>
      </w:pPr>
      <w:r w:rsidRPr="00124691">
        <w:rPr>
          <w:rFonts w:ascii="Arial" w:hAnsi="Arial" w:cs="Arial"/>
          <w:b/>
          <w:color w:val="000000"/>
          <w:sz w:val="36"/>
          <w:szCs w:val="36"/>
          <w:lang w:val="en-US"/>
        </w:rPr>
        <w:t>ii</w:t>
      </w:r>
      <w:r w:rsidRPr="00124691">
        <w:rPr>
          <w:rFonts w:ascii="Arial" w:hAnsi="Arial" w:cs="Arial"/>
          <w:b/>
          <w:color w:val="000000"/>
          <w:sz w:val="36"/>
          <w:szCs w:val="36"/>
        </w:rPr>
        <w:t>. Τα χρήματα που διαθέτετε για κάθε κατηγορία μέσα σε μία εβδομάδα.</w:t>
      </w:r>
    </w:p>
    <w:p w:rsidR="00FC0331" w:rsidRDefault="00FC0331" w:rsidP="003E1183">
      <w:pPr>
        <w:rPr>
          <w:rFonts w:ascii="Arial" w:hAnsi="Arial" w:cs="Arial"/>
          <w:b/>
          <w:color w:val="000000"/>
          <w:sz w:val="36"/>
          <w:szCs w:val="36"/>
        </w:rPr>
      </w:pPr>
      <w:r w:rsidRPr="00124691">
        <w:rPr>
          <w:rFonts w:ascii="Arial" w:hAnsi="Arial" w:cs="Arial"/>
          <w:b/>
          <w:color w:val="000000"/>
          <w:sz w:val="36"/>
          <w:szCs w:val="36"/>
          <w:lang w:val="en-US"/>
        </w:rPr>
        <w:t>iii</w:t>
      </w:r>
      <w:r w:rsidRPr="00124691">
        <w:rPr>
          <w:rFonts w:ascii="Arial" w:hAnsi="Arial" w:cs="Arial"/>
          <w:b/>
          <w:color w:val="000000"/>
          <w:sz w:val="36"/>
          <w:szCs w:val="36"/>
        </w:rPr>
        <w:t>. Το σύνολο των χρημάτων που δαπανάτε μέσα σε μία εβδομάδα. ό</w:t>
      </w:r>
      <w:r w:rsidRPr="00124691">
        <w:rPr>
          <w:rFonts w:ascii="Arial" w:hAnsi="Arial" w:cs="Arial"/>
          <w:b/>
          <w:color w:val="000000"/>
          <w:sz w:val="36"/>
          <w:szCs w:val="36"/>
          <w:lang w:val="en-US"/>
        </w:rPr>
        <w:t>v</w:t>
      </w:r>
      <w:r w:rsidRPr="00124691">
        <w:rPr>
          <w:rFonts w:ascii="Arial" w:hAnsi="Arial" w:cs="Arial"/>
          <w:b/>
          <w:color w:val="000000"/>
          <w:sz w:val="36"/>
          <w:szCs w:val="36"/>
        </w:rPr>
        <w:t xml:space="preserve">. </w:t>
      </w:r>
      <w:r w:rsidRPr="00124691">
        <w:rPr>
          <w:rFonts w:ascii="Arial" w:hAnsi="Arial" w:cs="Arial"/>
          <w:b/>
          <w:color w:val="000000"/>
          <w:sz w:val="36"/>
          <w:szCs w:val="36"/>
          <w:lang w:val="en-US"/>
        </w:rPr>
        <w:t>To</w:t>
      </w:r>
      <w:r w:rsidRPr="00124691">
        <w:rPr>
          <w:rFonts w:ascii="Arial" w:hAnsi="Arial" w:cs="Arial"/>
          <w:b/>
          <w:color w:val="000000"/>
          <w:sz w:val="36"/>
          <w:szCs w:val="36"/>
        </w:rPr>
        <w:t xml:space="preserve"> ποσοστό των εβδομαδιαίων</w:t>
      </w:r>
      <w:r>
        <w:rPr>
          <w:rFonts w:ascii="Arial" w:hAnsi="Arial" w:cs="Arial"/>
          <w:b/>
          <w:color w:val="000000"/>
          <w:sz w:val="36"/>
          <w:szCs w:val="36"/>
        </w:rPr>
        <w:t xml:space="preserve"> εξό-</w:t>
      </w:r>
      <w:r w:rsidRPr="00124691">
        <w:rPr>
          <w:rFonts w:ascii="Arial" w:hAnsi="Arial" w:cs="Arial"/>
          <w:b/>
          <w:color w:val="000000"/>
          <w:sz w:val="36"/>
          <w:szCs w:val="36"/>
        </w:rPr>
        <w:t xml:space="preserve"> δων κάθε κατηγορίας επί τοις %.</w:t>
      </w:r>
    </w:p>
    <w:p w:rsidR="00FC0331" w:rsidRDefault="00FC0331" w:rsidP="003E1183">
      <w:pPr>
        <w:rPr>
          <w:rFonts w:ascii="Arial" w:hAnsi="Arial" w:cs="Arial"/>
          <w:b/>
          <w:color w:val="000000"/>
          <w:sz w:val="36"/>
          <w:szCs w:val="36"/>
        </w:rPr>
      </w:pPr>
      <w:r w:rsidRPr="00124691">
        <w:rPr>
          <w:rFonts w:ascii="Arial" w:hAnsi="Arial" w:cs="Arial"/>
          <w:b/>
          <w:color w:val="000000"/>
          <w:sz w:val="36"/>
          <w:szCs w:val="36"/>
        </w:rPr>
        <w:t xml:space="preserve"> </w:t>
      </w:r>
      <w:r w:rsidR="006B3FCC">
        <w:rPr>
          <w:rFonts w:ascii="Arial" w:hAnsi="Arial" w:cs="Arial"/>
          <w:b/>
          <w:color w:val="000000"/>
          <w:sz w:val="36"/>
          <w:szCs w:val="36"/>
        </w:rPr>
        <w:tab/>
      </w:r>
      <w:r w:rsidRPr="00124691">
        <w:rPr>
          <w:rFonts w:ascii="Arial" w:hAnsi="Arial" w:cs="Arial"/>
          <w:b/>
          <w:color w:val="000000"/>
          <w:sz w:val="36"/>
          <w:szCs w:val="36"/>
        </w:rPr>
        <w:t>Συμβουλευτείτε τη «Βοήθεια» του λογισμικού και κάντε το αντίστοιχο</w:t>
      </w:r>
      <w:r w:rsidR="006B3FCC">
        <w:rPr>
          <w:rFonts w:ascii="Arial" w:hAnsi="Arial" w:cs="Arial"/>
          <w:b/>
          <w:color w:val="000000"/>
          <w:sz w:val="36"/>
          <w:szCs w:val="36"/>
        </w:rPr>
        <w:t xml:space="preserve"> κυ</w:t>
      </w:r>
      <w:r w:rsidRPr="00124691">
        <w:rPr>
          <w:rFonts w:ascii="Arial" w:hAnsi="Arial" w:cs="Arial"/>
          <w:b/>
          <w:color w:val="000000"/>
          <w:sz w:val="36"/>
          <w:szCs w:val="36"/>
        </w:rPr>
        <w:t>κλικό γράφημα.</w:t>
      </w:r>
    </w:p>
    <w:p w:rsidR="00FC0331" w:rsidRDefault="00FC0331" w:rsidP="003E1183">
      <w:pPr>
        <w:rPr>
          <w:rFonts w:ascii="Arial" w:hAnsi="Arial" w:cs="Arial"/>
          <w:b/>
          <w:color w:val="000000"/>
          <w:sz w:val="36"/>
          <w:szCs w:val="36"/>
        </w:rPr>
      </w:pPr>
    </w:p>
    <w:p w:rsidR="003E1183" w:rsidRDefault="003E1183" w:rsidP="003E1183">
      <w:pPr>
        <w:rPr>
          <w:rFonts w:ascii="Arial" w:hAnsi="Arial" w:cs="Arial"/>
          <w:b/>
          <w:color w:val="000000"/>
          <w:sz w:val="36"/>
          <w:szCs w:val="36"/>
        </w:rPr>
      </w:pPr>
      <w:r w:rsidRPr="00124691">
        <w:rPr>
          <w:rFonts w:ascii="Arial" w:hAnsi="Arial" w:cs="Arial"/>
          <w:b/>
          <w:color w:val="000000"/>
          <w:sz w:val="36"/>
          <w:szCs w:val="36"/>
        </w:rPr>
        <w:t>13. Δημιουργήστε μία σύντομη παρουσίαση με θέμ</w:t>
      </w:r>
      <w:r>
        <w:rPr>
          <w:rFonts w:ascii="Arial" w:hAnsi="Arial" w:cs="Arial"/>
          <w:b/>
          <w:color w:val="000000"/>
          <w:sz w:val="36"/>
          <w:szCs w:val="36"/>
        </w:rPr>
        <w:t>α «Μία πρωτεύουσα της Ευρώπη</w:t>
      </w:r>
    </w:p>
    <w:p w:rsidR="006B3FCC" w:rsidRDefault="006B3FCC" w:rsidP="003E1183">
      <w:pPr>
        <w:rPr>
          <w:rFonts w:ascii="Arial" w:hAnsi="Arial" w:cs="Arial"/>
          <w:b/>
          <w:color w:val="000000"/>
          <w:sz w:val="36"/>
          <w:szCs w:val="36"/>
        </w:rPr>
      </w:pPr>
    </w:p>
    <w:p w:rsidR="003E1183" w:rsidRDefault="003E1183" w:rsidP="003E1183">
      <w:pPr>
        <w:rPr>
          <w:rFonts w:ascii="Arial" w:hAnsi="Arial" w:cs="Arial"/>
          <w:b/>
          <w:color w:val="000000"/>
          <w:sz w:val="36"/>
          <w:szCs w:val="36"/>
        </w:rPr>
      </w:pPr>
      <w:r>
        <w:rPr>
          <w:rFonts w:ascii="Tahoma" w:hAnsi="Tahoma" w:cs="Tahoma"/>
          <w:b/>
          <w:noProof/>
          <w:color w:val="000080"/>
          <w:sz w:val="36"/>
          <w:szCs w:val="36"/>
        </w:rPr>
        <w:drawing>
          <wp:anchor distT="0" distB="0" distL="114300" distR="114300" simplePos="0" relativeHeight="251557888" behindDoc="0" locked="0" layoutInCell="1" allowOverlap="1">
            <wp:simplePos x="0" y="0"/>
            <wp:positionH relativeFrom="column">
              <wp:posOffset>-10685</wp:posOffset>
            </wp:positionH>
            <wp:positionV relativeFrom="paragraph">
              <wp:posOffset>237821</wp:posOffset>
            </wp:positionV>
            <wp:extent cx="1257300" cy="853440"/>
            <wp:effectExtent l="0" t="0" r="0" b="3810"/>
            <wp:wrapNone/>
            <wp:docPr id="6561" name="Εικόνα 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853440"/>
                    </a:xfrm>
                    <a:prstGeom prst="rect">
                      <a:avLst/>
                    </a:prstGeom>
                    <a:noFill/>
                  </pic:spPr>
                </pic:pic>
              </a:graphicData>
            </a:graphic>
          </wp:anchor>
        </w:drawing>
      </w:r>
    </w:p>
    <w:p w:rsidR="003E1183" w:rsidRPr="005800EC" w:rsidRDefault="003E1183" w:rsidP="003E1183">
      <w:pPr>
        <w:tabs>
          <w:tab w:val="left" w:pos="6277"/>
        </w:tabs>
        <w:ind w:firstLine="3600"/>
        <w:rPr>
          <w:rFonts w:ascii="Tahoma" w:hAnsi="Tahoma" w:cs="Tahoma"/>
          <w:b/>
          <w:color w:val="000080"/>
          <w:sz w:val="36"/>
          <w:szCs w:val="36"/>
        </w:rPr>
      </w:pPr>
      <w:r w:rsidRPr="005800EC">
        <w:rPr>
          <w:rFonts w:ascii="Tahoma" w:hAnsi="Tahoma" w:cs="Tahoma"/>
          <w:b/>
          <w:color w:val="000080"/>
          <w:sz w:val="36"/>
          <w:szCs w:val="36"/>
        </w:rPr>
        <w:t>ΘΕΜΑΤΑ ΓΙΑ ΣΥΖΗΤΗΣΗ</w:t>
      </w:r>
    </w:p>
    <w:p w:rsidR="003E1183" w:rsidRPr="00124691" w:rsidRDefault="003E1183" w:rsidP="003E1183">
      <w:pPr>
        <w:rPr>
          <w:rFonts w:ascii="Arial" w:hAnsi="Arial" w:cs="Arial"/>
          <w:b/>
          <w:color w:val="000000"/>
          <w:sz w:val="36"/>
          <w:szCs w:val="36"/>
        </w:rPr>
      </w:pPr>
    </w:p>
    <w:p w:rsidR="003E1183" w:rsidRPr="00124691" w:rsidRDefault="00E95531" w:rsidP="003E1183">
      <w:pPr>
        <w:ind w:firstLine="2040"/>
        <w:rPr>
          <w:rFonts w:ascii="Arial" w:hAnsi="Arial" w:cs="Arial"/>
          <w:b/>
          <w:color w:val="000000"/>
          <w:sz w:val="36"/>
          <w:szCs w:val="36"/>
        </w:rPr>
      </w:pPr>
      <w:r w:rsidRPr="00E95531">
        <w:rPr>
          <w:rFonts w:ascii="Arial" w:hAnsi="Arial" w:cs="Arial"/>
          <w:b/>
          <w:noProof/>
          <w:color w:val="000000"/>
          <w:sz w:val="36"/>
          <w:szCs w:val="36"/>
          <w:lang w:val="en-US" w:eastAsia="en-US"/>
        </w:rPr>
        <w:pict>
          <v:shape id="_x0000_s1187" type="#_x0000_t202" style="position:absolute;left:0;text-align:left;margin-left:240pt;margin-top:777.6pt;width:133.45pt;height:28.35pt;z-index:25173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" o:allowincell="f" o:allowoverlap="f" fillcolor="#fc9" stroked="f" strokeweight="2.25pt">
            <v:textbox inset="1.5mm,1.5mm,1.5mm,1.5mm">
              <w:txbxContent>
                <w:p w:rsidR="006B3FCC" w:rsidRPr="00432B70" w:rsidRDefault="006B3FCC" w:rsidP="006B3FCC">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163-164</w:t>
                  </w:r>
                </w:p>
              </w:txbxContent>
            </v:textbox>
            <w10:wrap anchorx="page" anchory="page"/>
          </v:shape>
        </w:pict>
      </w:r>
      <w:r w:rsidR="003E1183" w:rsidRPr="005800EC">
        <w:rPr>
          <w:rFonts w:ascii="Tahoma" w:hAnsi="Tahoma" w:cs="Tahoma"/>
          <w:b/>
          <w:color w:val="000080"/>
          <w:sz w:val="36"/>
          <w:szCs w:val="36"/>
        </w:rPr>
        <w:t>1</w:t>
      </w:r>
      <w:r w:rsidR="003E1183" w:rsidRPr="00124691">
        <w:rPr>
          <w:rFonts w:ascii="Arial" w:hAnsi="Arial" w:cs="Arial"/>
          <w:b/>
          <w:color w:val="000080"/>
          <w:sz w:val="36"/>
          <w:szCs w:val="36"/>
        </w:rPr>
        <w:t>.</w:t>
      </w:r>
      <w:r w:rsidR="003E1183" w:rsidRPr="00124691">
        <w:rPr>
          <w:rFonts w:ascii="Arial" w:hAnsi="Arial" w:cs="Arial"/>
          <w:b/>
          <w:color w:val="000000"/>
          <w:sz w:val="36"/>
          <w:szCs w:val="36"/>
        </w:rPr>
        <w:t xml:space="preserve"> Στην προσπάθειά μας να βρούμε πληροφορίες για τη μουσική </w:t>
      </w:r>
      <w:r w:rsidR="003E1183" w:rsidRPr="00124691">
        <w:rPr>
          <w:rFonts w:ascii="Arial" w:hAnsi="Arial" w:cs="Arial"/>
          <w:b/>
          <w:color w:val="000000"/>
          <w:sz w:val="36"/>
          <w:szCs w:val="36"/>
          <w:lang w:val="en-US"/>
        </w:rPr>
        <w:t>Rock</w:t>
      </w:r>
      <w:r w:rsidR="003E1183" w:rsidRPr="00124691">
        <w:rPr>
          <w:rFonts w:ascii="Arial" w:hAnsi="Arial" w:cs="Arial"/>
          <w:b/>
          <w:color w:val="000000"/>
          <w:sz w:val="36"/>
          <w:szCs w:val="36"/>
        </w:rPr>
        <w:t xml:space="preserve">, χρησιμοποιήσαμε τη λέξη </w:t>
      </w:r>
      <w:r w:rsidR="003E1183" w:rsidRPr="00124691">
        <w:rPr>
          <w:rFonts w:ascii="Arial" w:hAnsi="Arial" w:cs="Arial"/>
          <w:b/>
          <w:color w:val="000000"/>
          <w:sz w:val="36"/>
          <w:szCs w:val="36"/>
          <w:lang w:val="en-US"/>
        </w:rPr>
        <w:t>Rock</w:t>
      </w:r>
      <w:r w:rsidR="003E1183" w:rsidRPr="00124691">
        <w:rPr>
          <w:rFonts w:ascii="Arial" w:hAnsi="Arial" w:cs="Arial"/>
          <w:b/>
          <w:color w:val="000000"/>
          <w:sz w:val="36"/>
          <w:szCs w:val="36"/>
        </w:rPr>
        <w:t xml:space="preserve"> ως λέξη κλειδί. Μερικά από τα αποτελέσματα ήταν απογοητευτικά. Πολλές ιστοσελίδες περιείχαν πληροφορίες για πετρώματα. Έκανε λάθος η </w:t>
      </w:r>
      <w:r w:rsidR="003E1183" w:rsidRPr="00124691">
        <w:rPr>
          <w:rFonts w:ascii="Arial" w:hAnsi="Arial" w:cs="Arial"/>
          <w:b/>
          <w:color w:val="000000"/>
          <w:sz w:val="36"/>
          <w:szCs w:val="36"/>
        </w:rPr>
        <w:lastRenderedPageBreak/>
        <w:t>Μηχανή Αναζήτησης; Συζητήστε στην τάξη για ποιο λόγο είχαμε αυτά τα αποτελέσματα.</w:t>
      </w:r>
    </w:p>
    <w:p w:rsidR="006B3FCC" w:rsidRDefault="00E95531" w:rsidP="00FC0331">
      <w:pPr>
        <w:widowControl w:val="0"/>
        <w:rPr>
          <w:rFonts w:ascii="Arial" w:hAnsi="Arial" w:cs="Arial"/>
          <w:b/>
          <w:color w:val="000000"/>
          <w:sz w:val="36"/>
          <w:szCs w:val="36"/>
        </w:rPr>
      </w:pPr>
      <w:r w:rsidRPr="00E95531">
        <w:rPr>
          <w:rFonts w:ascii="Arial" w:hAnsi="Arial" w:cs="Arial"/>
          <w:b/>
          <w:noProof/>
          <w:color w:val="000000"/>
          <w:sz w:val="36"/>
          <w:szCs w:val="36"/>
          <w:lang w:val="en-US" w:eastAsia="en-US"/>
        </w:rPr>
        <w:pict>
          <v:shape id="_x0000_s1188" type="#_x0000_t202" style="position:absolute;margin-left:249.6pt;margin-top:784.3pt;width:133.45pt;height:28.35pt;z-index:25173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T3sQIAADE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" o:allowincell="f" o:allowoverlap="f" fillcolor="#fc9" stroked="f" strokeweight="2.25pt">
            <v:textbox inset="1.5mm,1.5mm,1.5mm,1.5mm">
              <w:txbxContent>
                <w:p w:rsidR="00FC0331" w:rsidRPr="00432B70" w:rsidRDefault="006B3FCC" w:rsidP="00FC0331">
                  <w:pPr>
                    <w:suppressAutoHyphens/>
                    <w:autoSpaceDE w:val="0"/>
                    <w:autoSpaceDN w:val="0"/>
                    <w:adjustRightInd w:val="0"/>
                    <w:jc w:val="center"/>
                    <w:rPr>
                      <w:rFonts w:ascii="Arial" w:hAnsi="Arial"/>
                      <w:b/>
                      <w:sz w:val="36"/>
                      <w:szCs w:val="36"/>
                    </w:rPr>
                  </w:pPr>
                  <w:r>
                    <w:rPr>
                      <w:rFonts w:ascii="Arial" w:hAnsi="Arial"/>
                      <w:b/>
                      <w:sz w:val="36"/>
                      <w:szCs w:val="36"/>
                    </w:rPr>
                    <w:t>23</w:t>
                  </w:r>
                  <w:r w:rsidR="00FC0331" w:rsidRPr="00432B70">
                    <w:rPr>
                      <w:rFonts w:ascii="Arial" w:hAnsi="Arial"/>
                      <w:b/>
                      <w:sz w:val="36"/>
                      <w:szCs w:val="36"/>
                    </w:rPr>
                    <w:t xml:space="preserve"> / </w:t>
                  </w:r>
                  <w:r w:rsidR="00FC0331">
                    <w:rPr>
                      <w:rFonts w:ascii="Arial" w:hAnsi="Arial"/>
                      <w:b/>
                      <w:sz w:val="36"/>
                      <w:szCs w:val="36"/>
                    </w:rPr>
                    <w:t>164</w:t>
                  </w:r>
                </w:p>
              </w:txbxContent>
            </v:textbox>
            <w10:wrap anchorx="page" anchory="page"/>
          </v:shape>
        </w:pict>
      </w:r>
      <w:r w:rsidR="003E1183" w:rsidRPr="005800EC">
        <w:rPr>
          <w:rFonts w:ascii="Tahoma" w:hAnsi="Tahoma" w:cs="Tahoma"/>
          <w:b/>
          <w:color w:val="000080"/>
          <w:sz w:val="36"/>
          <w:szCs w:val="36"/>
        </w:rPr>
        <w:t>2</w:t>
      </w:r>
      <w:r w:rsidR="003E1183" w:rsidRPr="00124691">
        <w:rPr>
          <w:rFonts w:ascii="Arial" w:hAnsi="Arial" w:cs="Arial"/>
          <w:b/>
          <w:color w:val="000080"/>
          <w:sz w:val="36"/>
          <w:szCs w:val="36"/>
        </w:rPr>
        <w:t>.</w:t>
      </w:r>
      <w:r w:rsidR="003E1183" w:rsidRPr="00124691">
        <w:rPr>
          <w:rFonts w:ascii="Arial" w:hAnsi="Arial" w:cs="Arial"/>
          <w:b/>
          <w:color w:val="000000"/>
          <w:sz w:val="36"/>
          <w:szCs w:val="36"/>
        </w:rPr>
        <w:t xml:space="preserve"> Πολλές από τις πληροφορίες που βρίσκουμε στο Διαδίκτυο δεν είναι αξιόπιστες. Διαβάστε στην</w:t>
      </w:r>
      <w:r w:rsidR="003E1183">
        <w:rPr>
          <w:rFonts w:ascii="Arial" w:hAnsi="Arial" w:cs="Arial"/>
          <w:b/>
          <w:color w:val="000000"/>
          <w:sz w:val="36"/>
          <w:szCs w:val="36"/>
        </w:rPr>
        <w:t xml:space="preserve"> παρά-</w:t>
      </w:r>
      <w:r w:rsidR="003E1183" w:rsidRPr="00124691">
        <w:rPr>
          <w:rFonts w:ascii="Arial" w:hAnsi="Arial" w:cs="Arial"/>
          <w:b/>
          <w:color w:val="000000"/>
          <w:sz w:val="36"/>
          <w:szCs w:val="36"/>
        </w:rPr>
        <w:t xml:space="preserve"> γραφο 7.3 πώς μπορούμε να αξιολογούμε την</w:t>
      </w:r>
      <w:r w:rsidR="003E1183">
        <w:rPr>
          <w:rFonts w:ascii="Arial" w:hAnsi="Arial" w:cs="Arial"/>
          <w:b/>
          <w:color w:val="000000"/>
          <w:sz w:val="36"/>
          <w:szCs w:val="36"/>
        </w:rPr>
        <w:t xml:space="preserve"> αξιοπι-</w:t>
      </w:r>
      <w:r w:rsidR="003E1183" w:rsidRPr="00124691">
        <w:rPr>
          <w:rFonts w:ascii="Arial" w:hAnsi="Arial" w:cs="Arial"/>
          <w:b/>
          <w:color w:val="000000"/>
          <w:sz w:val="36"/>
          <w:szCs w:val="36"/>
        </w:rPr>
        <w:t xml:space="preserve"> στία ιστοσελίδων που συναντάμε για πρώτη φορά. Συζητήστε στην τάξη για το πόσο σημαντικό είναι να ξέρουμε, αν οι πληροφορίες που χρησιμοποιούμε από τον Παγκόσμιο Ιστό είναι αξιόπιστες.</w:t>
      </w:r>
    </w:p>
    <w:p w:rsidR="006B3FCC" w:rsidRDefault="006B3FCC">
      <w:pPr>
        <w:rPr>
          <w:rFonts w:ascii="Arial" w:hAnsi="Arial" w:cs="Arial"/>
          <w:b/>
          <w:color w:val="000000"/>
          <w:sz w:val="36"/>
          <w:szCs w:val="36"/>
        </w:rPr>
      </w:pPr>
      <w:r>
        <w:rPr>
          <w:rFonts w:ascii="Arial" w:hAnsi="Arial" w:cs="Arial"/>
          <w:b/>
          <w:color w:val="000000"/>
          <w:sz w:val="36"/>
          <w:szCs w:val="36"/>
        </w:rPr>
        <w:br w:type="page"/>
      </w:r>
    </w:p>
    <w:p w:rsidR="00124691" w:rsidRPr="00124691" w:rsidRDefault="00E95531" w:rsidP="00FC0331">
      <w:pPr>
        <w:widowControl w:val="0"/>
        <w:rPr>
          <w:rFonts w:ascii="Arial" w:hAnsi="Arial" w:cs="Arial"/>
          <w:b/>
          <w:color w:val="000000"/>
          <w:sz w:val="36"/>
          <w:szCs w:val="36"/>
        </w:rPr>
      </w:pPr>
      <w:r w:rsidRPr="00E95531">
        <w:rPr>
          <w:rFonts w:ascii="Arial" w:hAnsi="Arial" w:cs="Arial"/>
          <w:b/>
          <w:noProof/>
          <w:color w:val="000000"/>
          <w:sz w:val="36"/>
          <w:szCs w:val="36"/>
          <w:lang w:val="en-US" w:eastAsia="en-US"/>
        </w:rPr>
        <w:lastRenderedPageBreak/>
        <w:pict>
          <v:shape id="_x0000_s1189" type="#_x0000_t202" style="position:absolute;margin-left:248.05pt;margin-top:785.3pt;width:99.2pt;height:28.35pt;z-index:251849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" o:allowincell="f" o:allowoverlap="f" fillcolor="#fc9" stroked="f" strokeweight="2.25pt">
            <v:textbox inset="1.5mm,1.5mm,1.5mm,1.5mm">
              <w:txbxContent>
                <w:p w:rsidR="00DC2E6E" w:rsidRPr="00432B70" w:rsidRDefault="006B3FCC" w:rsidP="003E1183">
                  <w:pPr>
                    <w:suppressAutoHyphens/>
                    <w:autoSpaceDE w:val="0"/>
                    <w:autoSpaceDN w:val="0"/>
                    <w:adjustRightInd w:val="0"/>
                    <w:jc w:val="center"/>
                    <w:rPr>
                      <w:rFonts w:ascii="Arial" w:hAnsi="Arial"/>
                      <w:b/>
                      <w:sz w:val="36"/>
                      <w:szCs w:val="36"/>
                    </w:rPr>
                  </w:pPr>
                  <w:r>
                    <w:rPr>
                      <w:rFonts w:ascii="Arial" w:hAnsi="Arial"/>
                      <w:b/>
                      <w:sz w:val="36"/>
                      <w:szCs w:val="36"/>
                    </w:rPr>
                    <w:t>24</w:t>
                  </w:r>
                  <w:r w:rsidR="00DC2E6E" w:rsidRPr="00432B70">
                    <w:rPr>
                      <w:rFonts w:ascii="Arial" w:hAnsi="Arial"/>
                      <w:b/>
                      <w:sz w:val="36"/>
                      <w:szCs w:val="36"/>
                    </w:rPr>
                    <w:t xml:space="preserve"> / </w:t>
                  </w:r>
                  <w:r>
                    <w:rPr>
                      <w:rFonts w:ascii="Arial" w:hAnsi="Arial"/>
                      <w:b/>
                      <w:sz w:val="36"/>
                      <w:szCs w:val="36"/>
                    </w:rPr>
                    <w:t>165</w:t>
                  </w:r>
                </w:p>
              </w:txbxContent>
            </v:textbox>
            <w10:wrap anchorx="page" anchory="page"/>
          </v:shape>
        </w:pict>
      </w:r>
    </w:p>
    <w:p w:rsidR="00B74C9B" w:rsidRDefault="00B74C9B" w:rsidP="005F125B">
      <w:pPr>
        <w:shd w:val="clear" w:color="auto" w:fill="CCFFCC"/>
        <w:rPr>
          <w:rFonts w:ascii="Tahoma" w:hAnsi="Tahoma" w:cs="Tahoma"/>
          <w:b/>
          <w:color w:val="000000"/>
          <w:sz w:val="36"/>
          <w:szCs w:val="36"/>
        </w:rPr>
      </w:pPr>
    </w:p>
    <w:p w:rsidR="005F125B" w:rsidRPr="005F125B" w:rsidRDefault="005F125B" w:rsidP="00B74C9B">
      <w:pPr>
        <w:shd w:val="clear" w:color="auto" w:fill="CCFFCC"/>
        <w:jc w:val="center"/>
        <w:rPr>
          <w:rFonts w:ascii="Tahoma" w:hAnsi="Tahoma" w:cs="Tahoma"/>
          <w:b/>
          <w:color w:val="000000"/>
          <w:sz w:val="36"/>
          <w:szCs w:val="36"/>
        </w:rPr>
      </w:pPr>
      <w:r w:rsidRPr="005F125B">
        <w:rPr>
          <w:rFonts w:ascii="Tahoma" w:hAnsi="Tahoma" w:cs="Tahoma"/>
          <w:b/>
          <w:color w:val="000000"/>
          <w:sz w:val="36"/>
          <w:szCs w:val="36"/>
        </w:rPr>
        <w:t>ΕΝΟΤΗΤΑ 4</w:t>
      </w:r>
    </w:p>
    <w:p w:rsidR="005F125B" w:rsidRPr="005F125B" w:rsidRDefault="005F125B" w:rsidP="005F125B">
      <w:pPr>
        <w:shd w:val="clear" w:color="auto" w:fill="CCFFCC"/>
        <w:rPr>
          <w:rFonts w:ascii="Tahoma" w:hAnsi="Tahoma" w:cs="Tahoma"/>
          <w:b/>
          <w:color w:val="000000"/>
          <w:sz w:val="36"/>
          <w:szCs w:val="36"/>
        </w:rPr>
      </w:pPr>
    </w:p>
    <w:p w:rsidR="005F125B" w:rsidRDefault="005F125B" w:rsidP="00B74C9B">
      <w:pPr>
        <w:shd w:val="clear" w:color="auto" w:fill="CCFFCC"/>
        <w:jc w:val="center"/>
        <w:rPr>
          <w:rFonts w:ascii="Tahoma" w:hAnsi="Tahoma" w:cs="Tahoma"/>
          <w:b/>
          <w:color w:val="000000"/>
          <w:sz w:val="36"/>
          <w:szCs w:val="36"/>
        </w:rPr>
      </w:pPr>
      <w:r w:rsidRPr="005F125B">
        <w:rPr>
          <w:rFonts w:ascii="Tahoma" w:hAnsi="Tahoma" w:cs="Tahoma"/>
          <w:b/>
          <w:color w:val="000000"/>
          <w:sz w:val="36"/>
          <w:szCs w:val="36"/>
        </w:rPr>
        <w:t>Ο υπολογιστής στο επάγγελμα</w:t>
      </w:r>
    </w:p>
    <w:p w:rsidR="00B74C9B" w:rsidRPr="005F125B" w:rsidRDefault="00B74C9B" w:rsidP="00B74C9B">
      <w:pPr>
        <w:shd w:val="clear" w:color="auto" w:fill="CCFFCC"/>
        <w:jc w:val="center"/>
        <w:rPr>
          <w:rFonts w:ascii="Tahoma" w:hAnsi="Tahoma" w:cs="Tahoma"/>
          <w:b/>
          <w:color w:val="000000"/>
          <w:sz w:val="36"/>
          <w:szCs w:val="36"/>
        </w:rPr>
      </w:pPr>
      <w:r w:rsidRPr="005F125B">
        <w:rPr>
          <w:rFonts w:ascii="Arial" w:hAnsi="Arial" w:cs="Arial"/>
          <w:b/>
          <w:noProof/>
          <w:color w:val="000000"/>
          <w:sz w:val="36"/>
          <w:szCs w:val="36"/>
        </w:rPr>
        <w:drawing>
          <wp:anchor distT="0" distB="0" distL="114300" distR="114300" simplePos="0" relativeHeight="251462144" behindDoc="0" locked="0" layoutInCell="1" allowOverlap="1">
            <wp:simplePos x="0" y="0"/>
            <wp:positionH relativeFrom="column">
              <wp:posOffset>770890</wp:posOffset>
            </wp:positionH>
            <wp:positionV relativeFrom="page">
              <wp:posOffset>2615279</wp:posOffset>
            </wp:positionV>
            <wp:extent cx="4708525" cy="3106420"/>
            <wp:effectExtent l="0" t="0" r="0" b="0"/>
            <wp:wrapNone/>
            <wp:docPr id="4" name="Εικόνα 4" descr="σελ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6" descr="σελ 16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8525" cy="3106420"/>
                    </a:xfrm>
                    <a:prstGeom prst="rect">
                      <a:avLst/>
                    </a:prstGeom>
                    <a:noFill/>
                  </pic:spPr>
                </pic:pic>
              </a:graphicData>
            </a:graphic>
          </wp:anchor>
        </w:drawing>
      </w:r>
    </w:p>
    <w:p w:rsidR="005F125B" w:rsidRDefault="005F125B" w:rsidP="005F125B">
      <w:pPr>
        <w:shd w:val="clear" w:color="auto" w:fill="CCFFCC"/>
        <w:rPr>
          <w:rFonts w:ascii="Arial" w:hAnsi="Arial" w:cs="Arial"/>
          <w:b/>
          <w:color w:val="000000"/>
          <w:sz w:val="60"/>
          <w:szCs w:val="60"/>
        </w:rPr>
      </w:pPr>
    </w:p>
    <w:p w:rsidR="00647F57" w:rsidRDefault="00647F57" w:rsidP="005F125B">
      <w:pPr>
        <w:shd w:val="clear" w:color="auto" w:fill="CCFFCC"/>
        <w:rPr>
          <w:rFonts w:ascii="Arial" w:hAnsi="Arial" w:cs="Arial"/>
          <w:b/>
          <w:color w:val="000000"/>
          <w:sz w:val="60"/>
          <w:szCs w:val="60"/>
        </w:rPr>
      </w:pPr>
    </w:p>
    <w:p w:rsidR="00647F57" w:rsidRDefault="00647F57" w:rsidP="005F125B">
      <w:pPr>
        <w:shd w:val="clear" w:color="auto" w:fill="CCFFCC"/>
        <w:rPr>
          <w:rFonts w:ascii="Arial" w:hAnsi="Arial" w:cs="Arial"/>
          <w:b/>
          <w:color w:val="000000"/>
          <w:sz w:val="60"/>
          <w:szCs w:val="60"/>
        </w:rPr>
      </w:pPr>
    </w:p>
    <w:p w:rsidR="00647F57" w:rsidRPr="005F125B" w:rsidRDefault="00647F57" w:rsidP="005F125B">
      <w:pPr>
        <w:shd w:val="clear" w:color="auto" w:fill="CCFFCC"/>
        <w:rPr>
          <w:rFonts w:ascii="Arial" w:hAnsi="Arial" w:cs="Arial"/>
          <w:b/>
          <w:color w:val="000000"/>
          <w:sz w:val="60"/>
          <w:szCs w:val="60"/>
        </w:rPr>
      </w:pPr>
    </w:p>
    <w:p w:rsidR="005F125B" w:rsidRPr="005F125B" w:rsidRDefault="005F125B" w:rsidP="005F125B">
      <w:pPr>
        <w:shd w:val="clear" w:color="auto" w:fill="CCFFCC"/>
        <w:rPr>
          <w:rFonts w:ascii="Arial" w:hAnsi="Arial" w:cs="Arial"/>
          <w:b/>
          <w:color w:val="000000"/>
          <w:sz w:val="60"/>
          <w:szCs w:val="60"/>
        </w:rPr>
      </w:pPr>
    </w:p>
    <w:p w:rsidR="005F125B" w:rsidRPr="005F125B" w:rsidRDefault="005F125B" w:rsidP="005F125B">
      <w:pPr>
        <w:shd w:val="clear" w:color="auto" w:fill="CCFFCC"/>
        <w:rPr>
          <w:rFonts w:ascii="Arial" w:hAnsi="Arial" w:cs="Arial"/>
          <w:b/>
          <w:color w:val="000000"/>
          <w:sz w:val="60"/>
          <w:szCs w:val="60"/>
        </w:rPr>
      </w:pPr>
    </w:p>
    <w:p w:rsidR="005F125B" w:rsidRPr="005F125B" w:rsidRDefault="005F125B" w:rsidP="005F125B">
      <w:pPr>
        <w:shd w:val="clear" w:color="auto" w:fill="CCFFCC"/>
        <w:rPr>
          <w:rFonts w:ascii="Arial" w:hAnsi="Arial" w:cs="Arial"/>
          <w:b/>
          <w:color w:val="000000"/>
          <w:sz w:val="60"/>
          <w:szCs w:val="60"/>
        </w:rPr>
      </w:pPr>
    </w:p>
    <w:p w:rsidR="005F125B" w:rsidRPr="005F125B" w:rsidRDefault="005F125B" w:rsidP="005F125B">
      <w:pPr>
        <w:shd w:val="clear" w:color="auto" w:fill="CCFFCC"/>
        <w:rPr>
          <w:rFonts w:ascii="Arial" w:hAnsi="Arial" w:cs="Arial"/>
          <w:b/>
          <w:color w:val="000000"/>
          <w:sz w:val="60"/>
          <w:szCs w:val="60"/>
        </w:rPr>
      </w:pPr>
    </w:p>
    <w:p w:rsidR="00B74C9B" w:rsidRDefault="00B74C9B" w:rsidP="00B74C9B">
      <w:pPr>
        <w:shd w:val="clear" w:color="auto" w:fill="CCFFCC"/>
        <w:tabs>
          <w:tab w:val="left" w:pos="1250"/>
        </w:tabs>
        <w:rPr>
          <w:rFonts w:ascii="Arial" w:hAnsi="Arial" w:cs="Arial"/>
          <w:b/>
          <w:color w:val="000000"/>
          <w:sz w:val="60"/>
          <w:szCs w:val="60"/>
        </w:rPr>
      </w:pPr>
      <w:r>
        <w:rPr>
          <w:rFonts w:ascii="Arial" w:hAnsi="Arial" w:cs="Arial"/>
          <w:b/>
          <w:color w:val="000000"/>
          <w:sz w:val="60"/>
          <w:szCs w:val="60"/>
        </w:rPr>
        <w:tab/>
      </w:r>
    </w:p>
    <w:p w:rsidR="00B74C9B" w:rsidRDefault="00B74C9B" w:rsidP="00B74C9B">
      <w:pPr>
        <w:shd w:val="clear" w:color="auto" w:fill="CCFFCC"/>
        <w:tabs>
          <w:tab w:val="left" w:pos="1250"/>
        </w:tabs>
        <w:rPr>
          <w:rFonts w:ascii="Arial" w:hAnsi="Arial" w:cs="Arial"/>
          <w:b/>
          <w:color w:val="000000"/>
          <w:sz w:val="36"/>
          <w:szCs w:val="36"/>
        </w:rPr>
      </w:pPr>
    </w:p>
    <w:p w:rsidR="00B74C9B" w:rsidRDefault="00B74C9B" w:rsidP="00B74C9B">
      <w:pPr>
        <w:shd w:val="clear" w:color="auto" w:fill="CCFFCC"/>
        <w:tabs>
          <w:tab w:val="left" w:pos="1250"/>
        </w:tabs>
        <w:rPr>
          <w:rFonts w:ascii="Arial" w:hAnsi="Arial" w:cs="Arial"/>
          <w:b/>
          <w:color w:val="000000"/>
          <w:sz w:val="36"/>
          <w:szCs w:val="36"/>
        </w:rPr>
      </w:pPr>
    </w:p>
    <w:p w:rsidR="00B74C9B" w:rsidRDefault="00B74C9B" w:rsidP="00B74C9B">
      <w:pPr>
        <w:shd w:val="clear" w:color="auto" w:fill="CCFFCC"/>
        <w:tabs>
          <w:tab w:val="left" w:pos="1250"/>
        </w:tabs>
        <w:rPr>
          <w:rFonts w:ascii="Arial" w:hAnsi="Arial" w:cs="Arial"/>
          <w:b/>
          <w:color w:val="000000"/>
          <w:sz w:val="36"/>
          <w:szCs w:val="36"/>
        </w:rPr>
      </w:pPr>
    </w:p>
    <w:p w:rsidR="00B74C9B" w:rsidRDefault="00B74C9B" w:rsidP="00B74C9B">
      <w:pPr>
        <w:shd w:val="clear" w:color="auto" w:fill="CCFFCC"/>
        <w:tabs>
          <w:tab w:val="left" w:pos="1250"/>
        </w:tabs>
        <w:rPr>
          <w:rFonts w:ascii="Arial" w:hAnsi="Arial" w:cs="Arial"/>
          <w:b/>
          <w:color w:val="000000"/>
          <w:sz w:val="36"/>
          <w:szCs w:val="36"/>
        </w:rPr>
      </w:pPr>
    </w:p>
    <w:p w:rsidR="00B74C9B" w:rsidRDefault="00B74C9B" w:rsidP="00B74C9B">
      <w:pPr>
        <w:shd w:val="clear" w:color="auto" w:fill="CCFFCC"/>
        <w:tabs>
          <w:tab w:val="left" w:pos="1250"/>
        </w:tabs>
        <w:rPr>
          <w:rFonts w:ascii="Arial" w:hAnsi="Arial" w:cs="Arial"/>
          <w:b/>
          <w:color w:val="000000"/>
          <w:sz w:val="36"/>
          <w:szCs w:val="36"/>
        </w:rPr>
      </w:pPr>
    </w:p>
    <w:p w:rsidR="00B74C9B" w:rsidRDefault="00B74C9B" w:rsidP="00B74C9B">
      <w:pPr>
        <w:shd w:val="clear" w:color="auto" w:fill="CCFFCC"/>
        <w:tabs>
          <w:tab w:val="left" w:pos="1250"/>
        </w:tabs>
        <w:rPr>
          <w:rFonts w:ascii="Arial" w:hAnsi="Arial" w:cs="Arial"/>
          <w:b/>
          <w:color w:val="000000"/>
          <w:sz w:val="36"/>
          <w:szCs w:val="36"/>
        </w:rPr>
      </w:pPr>
    </w:p>
    <w:p w:rsidR="00B74C9B" w:rsidRPr="00B74C9B" w:rsidRDefault="00B74C9B" w:rsidP="00B74C9B">
      <w:pPr>
        <w:shd w:val="clear" w:color="auto" w:fill="CCFFCC"/>
        <w:tabs>
          <w:tab w:val="left" w:pos="1250"/>
        </w:tabs>
        <w:rPr>
          <w:rFonts w:ascii="Arial" w:hAnsi="Arial" w:cs="Arial"/>
          <w:b/>
          <w:color w:val="000000"/>
          <w:sz w:val="36"/>
          <w:szCs w:val="36"/>
        </w:rPr>
      </w:pPr>
      <w:r w:rsidRPr="00B74C9B">
        <w:rPr>
          <w:rFonts w:ascii="Arial" w:hAnsi="Arial" w:cs="Arial"/>
          <w:b/>
          <w:color w:val="000000"/>
          <w:sz w:val="36"/>
          <w:szCs w:val="36"/>
        </w:rPr>
        <w:t xml:space="preserve">Κεφάλαιο 10: </w:t>
      </w:r>
    </w:p>
    <w:p w:rsidR="00B74C9B" w:rsidRPr="00B74C9B" w:rsidRDefault="00B74C9B" w:rsidP="00B74C9B">
      <w:pPr>
        <w:shd w:val="clear" w:color="auto" w:fill="CCFFCC"/>
        <w:tabs>
          <w:tab w:val="left" w:pos="1250"/>
        </w:tabs>
        <w:rPr>
          <w:rFonts w:ascii="Arial" w:hAnsi="Arial" w:cs="Arial"/>
          <w:b/>
          <w:color w:val="000000"/>
          <w:sz w:val="36"/>
          <w:szCs w:val="36"/>
        </w:rPr>
      </w:pPr>
      <w:r w:rsidRPr="00B74C9B">
        <w:rPr>
          <w:rFonts w:ascii="Arial" w:hAnsi="Arial" w:cs="Arial"/>
          <w:b/>
          <w:color w:val="000000"/>
          <w:sz w:val="36"/>
          <w:szCs w:val="36"/>
        </w:rPr>
        <w:t>Νέες Τεχνολογίες και Επάγγελμα……………………….</w:t>
      </w:r>
      <w:r w:rsidR="00EF1003">
        <w:rPr>
          <w:rFonts w:ascii="Arial" w:hAnsi="Arial" w:cs="Arial"/>
          <w:b/>
          <w:color w:val="000000"/>
          <w:sz w:val="36"/>
          <w:szCs w:val="36"/>
        </w:rPr>
        <w:t>25</w:t>
      </w:r>
    </w:p>
    <w:p w:rsidR="00B74C9B" w:rsidRPr="005F125B" w:rsidRDefault="00B74C9B" w:rsidP="00B74C9B">
      <w:pPr>
        <w:shd w:val="clear" w:color="auto" w:fill="CCFFCC"/>
        <w:tabs>
          <w:tab w:val="left" w:pos="2912"/>
        </w:tabs>
        <w:rPr>
          <w:rFonts w:ascii="Arial" w:hAnsi="Arial" w:cs="Arial"/>
          <w:b/>
          <w:color w:val="000000"/>
          <w:sz w:val="60"/>
          <w:szCs w:val="60"/>
        </w:rPr>
      </w:pPr>
    </w:p>
    <w:p w:rsidR="005F125B" w:rsidRDefault="005F125B" w:rsidP="005F125B">
      <w:pPr>
        <w:shd w:val="clear" w:color="auto" w:fill="CCFFCC"/>
        <w:rPr>
          <w:rFonts w:ascii="Arial" w:hAnsi="Arial" w:cs="Arial"/>
          <w:b/>
          <w:color w:val="000000"/>
          <w:sz w:val="60"/>
          <w:szCs w:val="60"/>
        </w:rPr>
      </w:pPr>
    </w:p>
    <w:p w:rsidR="00C80A7F" w:rsidRDefault="00C80A7F" w:rsidP="006F37E6">
      <w:pPr>
        <w:jc w:val="both"/>
        <w:rPr>
          <w:rFonts w:ascii="Arial" w:hAnsi="Arial" w:cs="Arial"/>
          <w:b/>
          <w:color w:val="000000"/>
          <w:sz w:val="36"/>
          <w:szCs w:val="36"/>
        </w:rPr>
      </w:pPr>
    </w:p>
    <w:p w:rsidR="00C80A7F" w:rsidRDefault="00C80A7F" w:rsidP="006F37E6">
      <w:pPr>
        <w:jc w:val="both"/>
        <w:rPr>
          <w:rFonts w:ascii="Arial" w:hAnsi="Arial" w:cs="Arial"/>
          <w:b/>
          <w:color w:val="000000"/>
          <w:sz w:val="36"/>
          <w:szCs w:val="36"/>
        </w:rPr>
      </w:pPr>
    </w:p>
    <w:p w:rsidR="005F125B" w:rsidRPr="005F125B" w:rsidRDefault="005F125B" w:rsidP="005F125B">
      <w:pPr>
        <w:rPr>
          <w:rFonts w:ascii="Arial" w:hAnsi="Arial" w:cs="Arial"/>
          <w:b/>
          <w:color w:val="000000"/>
          <w:sz w:val="36"/>
          <w:szCs w:val="36"/>
        </w:rPr>
      </w:pPr>
    </w:p>
    <w:p w:rsidR="005F125B" w:rsidRPr="0065654F" w:rsidRDefault="005F125B" w:rsidP="0065654F">
      <w:pPr>
        <w:suppressAutoHyphens/>
        <w:jc w:val="right"/>
        <w:rPr>
          <w:rFonts w:ascii="Tahoma" w:hAnsi="Tahoma" w:cs="Tahoma"/>
          <w:b/>
          <w:color w:val="000080"/>
          <w:sz w:val="36"/>
          <w:szCs w:val="36"/>
          <w:shd w:val="clear" w:color="auto" w:fill="FDE9D9" w:themeFill="accent6" w:themeFillTint="33"/>
        </w:rPr>
      </w:pPr>
      <w:r w:rsidRPr="005F125B">
        <w:rPr>
          <w:rFonts w:ascii="Tahoma" w:hAnsi="Tahoma" w:cs="Tahoma"/>
          <w:b/>
          <w:color w:val="000080"/>
          <w:sz w:val="36"/>
          <w:szCs w:val="36"/>
        </w:rPr>
        <w:t xml:space="preserve">  </w:t>
      </w:r>
      <w:r w:rsidRPr="006B3FCC">
        <w:rPr>
          <w:rFonts w:ascii="Tahoma" w:hAnsi="Tahoma" w:cs="Tahoma"/>
          <w:b/>
          <w:color w:val="000080"/>
          <w:sz w:val="36"/>
          <w:szCs w:val="36"/>
          <w:shd w:val="clear" w:color="auto" w:fill="FBD4B4" w:themeFill="accent6" w:themeFillTint="66"/>
        </w:rPr>
        <w:t>Κεφάλαιο 10</w:t>
      </w:r>
    </w:p>
    <w:p w:rsidR="005F125B" w:rsidRPr="005F125B" w:rsidRDefault="005F125B" w:rsidP="005F125B">
      <w:pPr>
        <w:rPr>
          <w:rFonts w:ascii="Tahoma" w:hAnsi="Tahoma" w:cs="Tahoma"/>
          <w:b/>
          <w:color w:val="000000"/>
          <w:sz w:val="36"/>
          <w:szCs w:val="36"/>
        </w:rPr>
      </w:pPr>
    </w:p>
    <w:p w:rsidR="005F125B" w:rsidRPr="005F125B" w:rsidRDefault="005F125B" w:rsidP="003E1183">
      <w:pPr>
        <w:ind w:left="720" w:firstLine="720"/>
        <w:rPr>
          <w:rFonts w:ascii="Tahoma" w:hAnsi="Tahoma" w:cs="Tahoma"/>
          <w:b/>
          <w:color w:val="000080"/>
          <w:sz w:val="36"/>
          <w:szCs w:val="36"/>
        </w:rPr>
      </w:pPr>
      <w:r w:rsidRPr="005F125B">
        <w:rPr>
          <w:rFonts w:ascii="Tahoma" w:hAnsi="Tahoma" w:cs="Tahoma"/>
          <w:b/>
          <w:color w:val="000080"/>
          <w:sz w:val="36"/>
          <w:szCs w:val="36"/>
        </w:rPr>
        <w:t>Νέες Τεχνολογίες και Επάγγελμα</w:t>
      </w:r>
    </w:p>
    <w:p w:rsidR="005F125B" w:rsidRPr="005F125B" w:rsidRDefault="005F125B" w:rsidP="005F125B">
      <w:pPr>
        <w:ind w:firstLine="720"/>
        <w:rPr>
          <w:rFonts w:ascii="Tahoma" w:hAnsi="Tahoma" w:cs="Tahoma"/>
          <w:b/>
          <w:color w:val="000000"/>
          <w:sz w:val="36"/>
          <w:szCs w:val="36"/>
        </w:rPr>
      </w:pPr>
      <w:r w:rsidRPr="005F125B">
        <w:rPr>
          <w:rFonts w:ascii="Tahoma" w:hAnsi="Tahoma" w:cs="Tahoma"/>
          <w:b/>
          <w:i/>
          <w:noProof/>
          <w:color w:val="000000"/>
          <w:sz w:val="36"/>
          <w:szCs w:val="36"/>
        </w:rPr>
        <w:drawing>
          <wp:anchor distT="0" distB="0" distL="114300" distR="114300" simplePos="0" relativeHeight="251538944" behindDoc="0" locked="0" layoutInCell="1" allowOverlap="1">
            <wp:simplePos x="0" y="0"/>
            <wp:positionH relativeFrom="column">
              <wp:posOffset>75040</wp:posOffset>
            </wp:positionH>
            <wp:positionV relativeFrom="paragraph">
              <wp:posOffset>81887</wp:posOffset>
            </wp:positionV>
            <wp:extent cx="1053548" cy="628244"/>
            <wp:effectExtent l="0" t="0" r="0" b="635"/>
            <wp:wrapNone/>
            <wp:docPr id="5" name="Εικόνα 5"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8"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1881" cy="639176"/>
                    </a:xfrm>
                    <a:prstGeom prst="rect">
                      <a:avLst/>
                    </a:prstGeom>
                    <a:noFill/>
                  </pic:spPr>
                </pic:pic>
              </a:graphicData>
            </a:graphic>
          </wp:anchor>
        </w:drawing>
      </w:r>
    </w:p>
    <w:p w:rsidR="005F125B" w:rsidRPr="005F125B" w:rsidRDefault="005F125B" w:rsidP="005F125B">
      <w:pPr>
        <w:ind w:firstLine="2640"/>
        <w:rPr>
          <w:rFonts w:ascii="Tahoma" w:hAnsi="Tahoma" w:cs="Tahoma"/>
          <w:b/>
          <w:bCs/>
          <w:color w:val="000000"/>
          <w:sz w:val="36"/>
          <w:szCs w:val="36"/>
        </w:rPr>
      </w:pPr>
      <w:r w:rsidRPr="005F125B">
        <w:rPr>
          <w:rFonts w:ascii="Tahoma" w:hAnsi="Tahoma" w:cs="Tahoma"/>
          <w:b/>
          <w:bCs/>
          <w:color w:val="000000"/>
          <w:sz w:val="36"/>
          <w:szCs w:val="36"/>
        </w:rPr>
        <w:t>Εισαγωγή</w:t>
      </w:r>
    </w:p>
    <w:p w:rsidR="00227B35" w:rsidRDefault="00227B35" w:rsidP="003E1183">
      <w:pPr>
        <w:rPr>
          <w:rFonts w:ascii="Arial" w:hAnsi="Arial" w:cs="Arial"/>
          <w:b/>
          <w:color w:val="000000"/>
          <w:sz w:val="36"/>
          <w:szCs w:val="36"/>
        </w:rPr>
      </w:pP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Οι υπολογιστές και οι Νέες Τεχνολογίες Πληροφορικής και Επικοινωνιών υποστηρίζουν όλο και περισσότερες επαγγελματικές δραστηριότητες. Οι διευκολύνσεις που προσφέρουν στο σύγχρονο</w:t>
      </w:r>
      <w:r w:rsidR="00227B35">
        <w:rPr>
          <w:rFonts w:ascii="Arial" w:hAnsi="Arial" w:cs="Arial"/>
          <w:b/>
          <w:color w:val="000000"/>
          <w:sz w:val="36"/>
          <w:szCs w:val="36"/>
        </w:rPr>
        <w:t xml:space="preserve"> επαγ-</w:t>
      </w:r>
      <w:r w:rsidRPr="005F125B">
        <w:rPr>
          <w:rFonts w:ascii="Arial" w:hAnsi="Arial" w:cs="Arial"/>
          <w:b/>
          <w:color w:val="000000"/>
          <w:sz w:val="36"/>
          <w:szCs w:val="36"/>
        </w:rPr>
        <w:t xml:space="preserve"> γελματία είναι πολλές φορές τόσο μεγάλες, ώστε να αποτελούν πλέον αναπόσπαστο κομμάτι των</w:t>
      </w:r>
      <w:r w:rsidR="00227B35">
        <w:rPr>
          <w:rFonts w:ascii="Arial" w:hAnsi="Arial" w:cs="Arial"/>
          <w:b/>
          <w:color w:val="000000"/>
          <w:sz w:val="36"/>
          <w:szCs w:val="36"/>
        </w:rPr>
        <w:t xml:space="preserve"> καθη-</w:t>
      </w:r>
      <w:r w:rsidRPr="005F125B">
        <w:rPr>
          <w:rFonts w:ascii="Arial" w:hAnsi="Arial" w:cs="Arial"/>
          <w:b/>
          <w:color w:val="000000"/>
          <w:sz w:val="36"/>
          <w:szCs w:val="36"/>
        </w:rPr>
        <w:t xml:space="preserve"> μερινών εργασιών. Ταυτόχρονα κάθε χρόνο</w:t>
      </w:r>
      <w:r w:rsidR="00227B35">
        <w:rPr>
          <w:rFonts w:ascii="Arial" w:hAnsi="Arial" w:cs="Arial"/>
          <w:b/>
          <w:color w:val="000000"/>
          <w:sz w:val="36"/>
          <w:szCs w:val="36"/>
        </w:rPr>
        <w:t xml:space="preserve"> δημι-</w:t>
      </w:r>
      <w:r w:rsidRPr="005F125B">
        <w:rPr>
          <w:rFonts w:ascii="Arial" w:hAnsi="Arial" w:cs="Arial"/>
          <w:b/>
          <w:color w:val="000000"/>
          <w:sz w:val="36"/>
          <w:szCs w:val="36"/>
        </w:rPr>
        <w:t xml:space="preserve"> ουργούνται νέα επαγγέλματα, που στηρίζονται στην εκμετάλλευση των νέων τεχνολογιών, ενώ παλαιοτέρα επαγγέλματα, είτε αλλάζουν μορφή είτε χάνονται με το πέρασμα του χρόνου. </w:t>
      </w:r>
    </w:p>
    <w:p w:rsidR="005F125B" w:rsidRPr="005F125B" w:rsidRDefault="005F125B" w:rsidP="005F125B">
      <w:pPr>
        <w:rPr>
          <w:rFonts w:ascii="Arial" w:hAnsi="Arial" w:cs="Arial"/>
          <w:b/>
          <w:color w:val="000000"/>
          <w:sz w:val="36"/>
          <w:szCs w:val="36"/>
        </w:rPr>
      </w:pPr>
      <w:r w:rsidRPr="005F125B">
        <w:rPr>
          <w:rFonts w:ascii="Arial" w:hAnsi="Arial" w:cs="Arial"/>
          <w:color w:val="000000"/>
          <w:sz w:val="36"/>
          <w:szCs w:val="36"/>
        </w:rPr>
        <w:sym w:font="Wingdings" w:char="F0FC"/>
      </w:r>
      <w:r w:rsidRPr="005F125B">
        <w:rPr>
          <w:rFonts w:ascii="Arial" w:hAnsi="Arial" w:cs="Arial"/>
          <w:color w:val="000000"/>
          <w:sz w:val="36"/>
          <w:szCs w:val="36"/>
        </w:rPr>
        <w:t xml:space="preserve"> </w:t>
      </w:r>
      <w:r w:rsidRPr="005F125B">
        <w:rPr>
          <w:rFonts w:ascii="Arial" w:hAnsi="Arial" w:cs="Arial"/>
          <w:b/>
          <w:color w:val="000000"/>
          <w:sz w:val="36"/>
          <w:szCs w:val="36"/>
        </w:rPr>
        <w:t xml:space="preserve">Τι είδους διευκολύνσεις μπορούν να προσφέρουν οι υπολογιστές στη δουλειά μας; </w:t>
      </w:r>
    </w:p>
    <w:p w:rsidR="005F125B" w:rsidRPr="005F125B" w:rsidRDefault="005F125B" w:rsidP="005F125B">
      <w:pPr>
        <w:rPr>
          <w:rFonts w:ascii="Arial" w:hAnsi="Arial" w:cs="Arial"/>
          <w:b/>
          <w:color w:val="000000"/>
          <w:sz w:val="36"/>
          <w:szCs w:val="36"/>
        </w:rPr>
      </w:pPr>
      <w:r w:rsidRPr="005F125B">
        <w:rPr>
          <w:rFonts w:ascii="Arial" w:hAnsi="Arial" w:cs="Arial"/>
          <w:color w:val="000000"/>
          <w:sz w:val="36"/>
          <w:szCs w:val="36"/>
        </w:rPr>
        <w:sym w:font="Wingdings" w:char="F0FC"/>
      </w:r>
      <w:r w:rsidRPr="005F125B">
        <w:rPr>
          <w:rFonts w:ascii="Arial" w:hAnsi="Arial" w:cs="Arial"/>
          <w:color w:val="000000"/>
          <w:sz w:val="36"/>
          <w:szCs w:val="36"/>
        </w:rPr>
        <w:t xml:space="preserve"> </w:t>
      </w:r>
      <w:r w:rsidRPr="005F125B">
        <w:rPr>
          <w:rFonts w:ascii="Arial" w:hAnsi="Arial" w:cs="Arial"/>
          <w:b/>
          <w:color w:val="000000"/>
          <w:sz w:val="36"/>
          <w:szCs w:val="36"/>
        </w:rPr>
        <w:t>Σε ποια επαγγέλματα μπορούμε να</w:t>
      </w:r>
      <w:r w:rsidR="006F37E6">
        <w:rPr>
          <w:rFonts w:ascii="Arial" w:hAnsi="Arial" w:cs="Arial"/>
          <w:b/>
          <w:color w:val="000000"/>
          <w:sz w:val="36"/>
          <w:szCs w:val="36"/>
        </w:rPr>
        <w:t xml:space="preserve"> χρησιμοποιή- </w:t>
      </w:r>
      <w:r w:rsidRPr="005F125B">
        <w:rPr>
          <w:rFonts w:ascii="Arial" w:hAnsi="Arial" w:cs="Arial"/>
          <w:b/>
          <w:color w:val="000000"/>
          <w:sz w:val="36"/>
          <w:szCs w:val="36"/>
        </w:rPr>
        <w:t xml:space="preserve">σουμε υπολογιστές; </w:t>
      </w:r>
    </w:p>
    <w:p w:rsidR="005F125B" w:rsidRPr="005F125B" w:rsidRDefault="005F125B" w:rsidP="005F125B">
      <w:pPr>
        <w:rPr>
          <w:rFonts w:ascii="Arial" w:hAnsi="Arial" w:cs="Arial"/>
          <w:b/>
          <w:color w:val="000000"/>
          <w:sz w:val="36"/>
          <w:szCs w:val="36"/>
        </w:rPr>
      </w:pPr>
      <w:r w:rsidRPr="005F125B">
        <w:rPr>
          <w:rFonts w:ascii="Arial" w:hAnsi="Arial" w:cs="Arial"/>
          <w:color w:val="000000"/>
          <w:sz w:val="36"/>
          <w:szCs w:val="36"/>
        </w:rPr>
        <w:sym w:font="Wingdings" w:char="F0FC"/>
      </w:r>
      <w:r w:rsidRPr="005F125B">
        <w:rPr>
          <w:rFonts w:ascii="Arial" w:hAnsi="Arial" w:cs="Arial"/>
          <w:color w:val="000000"/>
          <w:sz w:val="36"/>
          <w:szCs w:val="36"/>
        </w:rPr>
        <w:t xml:space="preserve"> </w:t>
      </w:r>
      <w:r w:rsidRPr="005F125B">
        <w:rPr>
          <w:rFonts w:ascii="Arial" w:hAnsi="Arial" w:cs="Arial"/>
          <w:b/>
          <w:color w:val="000000"/>
          <w:sz w:val="36"/>
          <w:szCs w:val="36"/>
        </w:rPr>
        <w:t xml:space="preserve">Ποια νέα επαγγέλματα ξέρετε που στηρίζονται στις νέες τεχνολογίες; </w:t>
      </w:r>
      <w:r w:rsidRPr="005F125B">
        <w:rPr>
          <w:rFonts w:ascii="Arial" w:hAnsi="Arial" w:cs="Arial"/>
          <w:color w:val="000000"/>
          <w:sz w:val="36"/>
          <w:szCs w:val="36"/>
        </w:rPr>
        <w:sym w:font="Wingdings" w:char="F0FC"/>
      </w:r>
      <w:r w:rsidRPr="005F125B">
        <w:rPr>
          <w:rFonts w:ascii="Arial" w:hAnsi="Arial" w:cs="Arial"/>
          <w:color w:val="000000"/>
          <w:sz w:val="36"/>
          <w:szCs w:val="36"/>
        </w:rPr>
        <w:t xml:space="preserve"> </w:t>
      </w:r>
      <w:r w:rsidRPr="005F125B">
        <w:rPr>
          <w:rFonts w:ascii="Arial" w:hAnsi="Arial" w:cs="Arial"/>
          <w:b/>
          <w:color w:val="000000"/>
          <w:sz w:val="36"/>
          <w:szCs w:val="36"/>
        </w:rPr>
        <w:t>Ποια επαγγέλματα επηρεάζονται και χάνονται με τη χρήση των υπολογιστών;</w:t>
      </w:r>
      <w:r w:rsidR="00E95531" w:rsidRPr="00E95531">
        <w:rPr>
          <w:rFonts w:ascii="Arial" w:hAnsi="Arial" w:cs="Arial"/>
          <w:b/>
          <w:noProof/>
          <w:color w:val="000000"/>
          <w:sz w:val="36"/>
          <w:szCs w:val="36"/>
          <w:lang w:val="en-US" w:eastAsia="en-US"/>
        </w:rPr>
        <w:pict>
          <v:shape id="_x0000_s1190" type="#_x0000_t202" style="position:absolute;margin-left:248.05pt;margin-top:785.3pt;width:99.2pt;height:28.35pt;z-index:251592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25</w:t>
                  </w:r>
                  <w:r w:rsidR="00DC2E6E" w:rsidRPr="00432B70">
                    <w:rPr>
                      <w:rFonts w:ascii="Arial" w:hAnsi="Arial"/>
                      <w:b/>
                      <w:sz w:val="36"/>
                      <w:szCs w:val="36"/>
                    </w:rPr>
                    <w:t xml:space="preserve"> / </w:t>
                  </w:r>
                  <w:r w:rsidR="00DC2E6E">
                    <w:rPr>
                      <w:rFonts w:ascii="Arial" w:hAnsi="Arial"/>
                      <w:b/>
                      <w:sz w:val="36"/>
                      <w:szCs w:val="36"/>
                    </w:rPr>
                    <w:t>166</w:t>
                  </w:r>
                </w:p>
              </w:txbxContent>
            </v:textbox>
            <w10:wrap anchorx="page" anchory="page"/>
          </v:shape>
        </w:pict>
      </w:r>
    </w:p>
    <w:p w:rsidR="005F125B" w:rsidRPr="005F125B" w:rsidRDefault="005F125B" w:rsidP="005F125B">
      <w:pPr>
        <w:tabs>
          <w:tab w:val="left" w:pos="720"/>
          <w:tab w:val="left" w:pos="1080"/>
        </w:tabs>
        <w:rPr>
          <w:rFonts w:ascii="Arial" w:hAnsi="Arial"/>
          <w:b/>
          <w:sz w:val="36"/>
          <w:szCs w:val="36"/>
        </w:rPr>
      </w:pPr>
      <w:r w:rsidRPr="005F125B">
        <w:rPr>
          <w:b/>
          <w:noProof/>
          <w:color w:val="FF0000"/>
          <w:sz w:val="36"/>
          <w:szCs w:val="36"/>
        </w:rPr>
        <w:drawing>
          <wp:anchor distT="0" distB="0" distL="114300" distR="114300" simplePos="0" relativeHeight="251540992" behindDoc="0" locked="0" layoutInCell="1" allowOverlap="1">
            <wp:simplePos x="0" y="0"/>
            <wp:positionH relativeFrom="column">
              <wp:posOffset>3810</wp:posOffset>
            </wp:positionH>
            <wp:positionV relativeFrom="paragraph">
              <wp:posOffset>154305</wp:posOffset>
            </wp:positionV>
            <wp:extent cx="1003342" cy="723900"/>
            <wp:effectExtent l="0" t="0" r="6350" b="0"/>
            <wp:wrapNone/>
            <wp:docPr id="6" name="Εικόνα 6"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0"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42" cy="723900"/>
                    </a:xfrm>
                    <a:prstGeom prst="rect">
                      <a:avLst/>
                    </a:prstGeom>
                    <a:noFill/>
                  </pic:spPr>
                </pic:pic>
              </a:graphicData>
            </a:graphic>
          </wp:anchor>
        </w:drawing>
      </w:r>
    </w:p>
    <w:p w:rsidR="005F125B" w:rsidRPr="005F125B" w:rsidRDefault="005F125B" w:rsidP="005F125B">
      <w:pPr>
        <w:tabs>
          <w:tab w:val="left" w:pos="720"/>
          <w:tab w:val="left" w:pos="1080"/>
        </w:tabs>
        <w:rPr>
          <w:rFonts w:ascii="Arial" w:hAnsi="Arial"/>
          <w:b/>
          <w:sz w:val="36"/>
          <w:szCs w:val="36"/>
        </w:rPr>
      </w:pPr>
    </w:p>
    <w:p w:rsidR="005F125B" w:rsidRPr="005F125B" w:rsidRDefault="005F125B" w:rsidP="005F125B">
      <w:pPr>
        <w:ind w:firstLine="2280"/>
        <w:rPr>
          <w:rFonts w:ascii="Microsoft Sans Serif" w:hAnsi="Microsoft Sans Serif" w:cs="Arial"/>
          <w:b/>
          <w:color w:val="FF0000"/>
          <w:sz w:val="38"/>
          <w:szCs w:val="38"/>
        </w:rPr>
      </w:pPr>
      <w:r w:rsidRPr="005F125B">
        <w:rPr>
          <w:rFonts w:ascii="Microsoft Sans Serif" w:hAnsi="Microsoft Sans Serif" w:cs="Arial"/>
          <w:b/>
          <w:color w:val="FF0000"/>
          <w:sz w:val="38"/>
          <w:szCs w:val="38"/>
        </w:rPr>
        <w:t>Λέξεις Κλειδιά</w:t>
      </w:r>
    </w:p>
    <w:p w:rsidR="005F125B" w:rsidRPr="005F125B" w:rsidRDefault="005F125B" w:rsidP="005F125B">
      <w:pPr>
        <w:rPr>
          <w:rFonts w:ascii="Arial" w:hAnsi="Arial"/>
          <w:b/>
          <w:i/>
          <w:color w:val="FF0000"/>
          <w:sz w:val="38"/>
          <w:szCs w:val="38"/>
        </w:rPr>
      </w:pPr>
    </w:p>
    <w:p w:rsidR="005F125B" w:rsidRPr="005F125B" w:rsidRDefault="005F125B" w:rsidP="005F125B">
      <w:pPr>
        <w:shd w:val="clear" w:color="auto" w:fill="CCFFCC"/>
        <w:rPr>
          <w:rFonts w:ascii="Microsoft Sans Serif" w:hAnsi="Microsoft Sans Serif" w:cs="Arial"/>
          <w:b/>
          <w:color w:val="000000"/>
          <w:sz w:val="38"/>
          <w:szCs w:val="38"/>
        </w:rPr>
      </w:pPr>
      <w:r w:rsidRPr="005F125B">
        <w:rPr>
          <w:rFonts w:ascii="Microsoft Sans Serif" w:hAnsi="Microsoft Sans Serif" w:cs="Arial"/>
          <w:b/>
          <w:color w:val="000000"/>
          <w:sz w:val="38"/>
          <w:szCs w:val="38"/>
        </w:rPr>
        <w:t>Ανεργία, απασχόληση, αυτοματοποίηση, επάγγελμα, εργασία, ηλεκτρονικό-εμπόριο, ηλεκτρονική-διακυβέρνηση, ηλεκτρονική-Τραπεζιτική, μερική απασχόληση, Νέες Τεχνολογίες της Πληροφορικής και Επικοινωνίας, παγκοσμιοποίηση, τηλεργασία</w:t>
      </w:r>
    </w:p>
    <w:p w:rsidR="005F125B" w:rsidRPr="005F125B" w:rsidRDefault="005F125B" w:rsidP="005F125B">
      <w:pPr>
        <w:rPr>
          <w:rFonts w:ascii="Tahoma" w:hAnsi="Tahoma" w:cs="Tahoma"/>
          <w:b/>
          <w:color w:val="000000"/>
          <w:sz w:val="36"/>
          <w:szCs w:val="36"/>
        </w:rPr>
      </w:pPr>
      <w:r w:rsidRPr="005F125B">
        <w:rPr>
          <w:rFonts w:ascii="Tahoma" w:hAnsi="Tahoma" w:cs="Tahoma"/>
          <w:b/>
          <w:color w:val="000000"/>
          <w:sz w:val="36"/>
          <w:szCs w:val="36"/>
        </w:rPr>
        <w:lastRenderedPageBreak/>
        <w:t>10.1 Οι νέες τεχνολογίες υποστηρίζουν ολοένα και περισσότερα επαγγέλματα</w:t>
      </w:r>
    </w:p>
    <w:p w:rsidR="005F125B" w:rsidRPr="005F125B" w:rsidRDefault="005F125B" w:rsidP="005F125B">
      <w:pPr>
        <w:rPr>
          <w:rFonts w:ascii="Microsoft Sans Serif" w:hAnsi="Microsoft Sans Serif" w:cs="Arial"/>
          <w:b/>
          <w:color w:val="000000"/>
          <w:sz w:val="36"/>
          <w:szCs w:val="36"/>
        </w:rPr>
      </w:pPr>
    </w:p>
    <w:p w:rsidR="005F125B" w:rsidRPr="005F125B" w:rsidRDefault="005F125B" w:rsidP="005F125B">
      <w:pPr>
        <w:ind w:firstLine="720"/>
        <w:rPr>
          <w:rFonts w:ascii="Microsoft Sans Serif" w:hAnsi="Microsoft Sans Serif" w:cs="Arial"/>
          <w:b/>
          <w:color w:val="000000"/>
          <w:sz w:val="36"/>
          <w:szCs w:val="36"/>
        </w:rPr>
      </w:pPr>
      <w:r w:rsidRPr="005F125B">
        <w:rPr>
          <w:rFonts w:ascii="Microsoft Sans Serif" w:hAnsi="Microsoft Sans Serif" w:cs="Arial"/>
          <w:b/>
          <w:color w:val="000000"/>
          <w:sz w:val="36"/>
          <w:szCs w:val="36"/>
        </w:rPr>
        <w:t>Η Αργυρώ και ο Βασίλης μετά το τέλος της σχολικής χρονιάς αποφάσισαν να επισκεφτούν το θείο Αριστείδη, που διαμένει τα τελευταία χρόνια στην Τήνο, το όμορφο νησί των Κυκλάδων.</w:t>
      </w:r>
    </w:p>
    <w:p w:rsidR="005F125B" w:rsidRPr="005F125B" w:rsidRDefault="005F125B" w:rsidP="005F125B">
      <w:pPr>
        <w:rPr>
          <w:rFonts w:ascii="Microsoft Sans Serif" w:hAnsi="Microsoft Sans Serif" w:cs="Arial"/>
          <w:b/>
          <w:color w:val="000000"/>
          <w:sz w:val="36"/>
          <w:szCs w:val="36"/>
        </w:rPr>
      </w:pPr>
      <w:r w:rsidRPr="00C72E61">
        <w:rPr>
          <w:rFonts w:ascii="Tahoma" w:hAnsi="Tahoma" w:cs="Arial"/>
          <w:b/>
          <w:bCs/>
          <w:color w:val="000000"/>
          <w:sz w:val="36"/>
          <w:szCs w:val="36"/>
        </w:rPr>
        <w:t>Βασίλης</w:t>
      </w:r>
      <w:r w:rsidRPr="005F125B">
        <w:rPr>
          <w:rFonts w:ascii="Tahoma" w:hAnsi="Tahoma" w:cs="Arial"/>
          <w:bCs/>
          <w:color w:val="000000"/>
          <w:sz w:val="36"/>
          <w:szCs w:val="36"/>
        </w:rPr>
        <w:t>:</w:t>
      </w:r>
      <w:r w:rsidRPr="005F125B">
        <w:rPr>
          <w:rFonts w:ascii="Microsoft Sans Serif" w:hAnsi="Microsoft Sans Serif" w:cs="Arial"/>
          <w:b/>
          <w:bCs/>
          <w:color w:val="000000"/>
          <w:sz w:val="36"/>
          <w:szCs w:val="36"/>
        </w:rPr>
        <w:t xml:space="preserve"> </w:t>
      </w:r>
      <w:r w:rsidRPr="005F125B">
        <w:rPr>
          <w:rFonts w:ascii="Microsoft Sans Serif" w:hAnsi="Microsoft Sans Serif" w:cs="Arial"/>
          <w:b/>
          <w:color w:val="000000"/>
          <w:sz w:val="36"/>
          <w:szCs w:val="36"/>
        </w:rPr>
        <w:t>«Πρέπει σύντομα να φροντίσουμε για ακτοπλοϊκά εισιτήρια. Δεν ξέρουμε ακόμα ούτε ποιες μέρες υπάρχουν πλοία για την Τήνο. Σε λίγο αρχίζει η τουριστική περίοδος και θα είναι δύσκολο να βρούμε εισιτήρια για τη μέρα που θέλουμε.»</w:t>
      </w:r>
    </w:p>
    <w:p w:rsidR="005F125B" w:rsidRPr="005F125B" w:rsidRDefault="005F125B" w:rsidP="005F125B">
      <w:pPr>
        <w:rPr>
          <w:rFonts w:ascii="Microsoft Sans Serif" w:hAnsi="Microsoft Sans Serif" w:cs="Arial"/>
          <w:b/>
          <w:color w:val="000000"/>
          <w:sz w:val="36"/>
          <w:szCs w:val="36"/>
        </w:rPr>
      </w:pPr>
      <w:r w:rsidRPr="00C72E61">
        <w:rPr>
          <w:rFonts w:ascii="Tahoma" w:hAnsi="Tahoma" w:cs="Arial"/>
          <w:b/>
          <w:bCs/>
          <w:color w:val="000000"/>
          <w:sz w:val="36"/>
          <w:szCs w:val="36"/>
        </w:rPr>
        <w:t>Αργυρώ</w:t>
      </w:r>
      <w:r w:rsidRPr="005F125B">
        <w:rPr>
          <w:rFonts w:ascii="Tahoma" w:hAnsi="Tahoma" w:cs="Arial"/>
          <w:bCs/>
          <w:color w:val="000000"/>
          <w:sz w:val="36"/>
          <w:szCs w:val="36"/>
        </w:rPr>
        <w:t>:</w:t>
      </w:r>
      <w:r w:rsidRPr="005F125B">
        <w:rPr>
          <w:rFonts w:ascii="Microsoft Sans Serif" w:hAnsi="Microsoft Sans Serif" w:cs="Arial"/>
          <w:b/>
          <w:bCs/>
          <w:color w:val="000000"/>
          <w:sz w:val="36"/>
          <w:szCs w:val="36"/>
        </w:rPr>
        <w:t xml:space="preserve"> </w:t>
      </w:r>
      <w:r w:rsidRPr="005F125B">
        <w:rPr>
          <w:rFonts w:ascii="Microsoft Sans Serif" w:hAnsi="Microsoft Sans Serif" w:cs="Arial"/>
          <w:b/>
          <w:color w:val="000000"/>
          <w:sz w:val="36"/>
          <w:szCs w:val="36"/>
        </w:rPr>
        <w:t>«Μην ανησυχείς Βασίλη, θα το αναλάβω εγώ. Θα ψάξω στο Διαδίκτυο, για να βρω σχετικές πληροφορίες. Ξέρω κάποιους ενημερωμένους τουριστικούς δικτυακούς τόπους, που έχουν τις πληροφορίες που χρειαζόμαστε. Μόλις τις συγκεντρώσω θα σε ειδοποιήσω, για να αποφασίσουμε.»</w:t>
      </w:r>
    </w:p>
    <w:p w:rsidR="005F125B" w:rsidRPr="005F125B" w:rsidRDefault="005F125B" w:rsidP="005F125B">
      <w:pPr>
        <w:ind w:firstLine="720"/>
        <w:rPr>
          <w:rFonts w:ascii="Microsoft Sans Serif" w:hAnsi="Microsoft Sans Serif" w:cs="Arial"/>
          <w:b/>
          <w:color w:val="000000"/>
          <w:sz w:val="36"/>
          <w:szCs w:val="36"/>
        </w:rPr>
      </w:pPr>
      <w:r w:rsidRPr="005F125B">
        <w:rPr>
          <w:rFonts w:ascii="Microsoft Sans Serif" w:hAnsi="Microsoft Sans Serif" w:cs="Arial"/>
          <w:b/>
          <w:color w:val="000000"/>
          <w:sz w:val="36"/>
          <w:szCs w:val="36"/>
        </w:rPr>
        <w:t>Μετά από μισή ώρα η Αργυρώ επιστρέφει</w:t>
      </w:r>
      <w:r w:rsidR="00227B35">
        <w:rPr>
          <w:rFonts w:ascii="Microsoft Sans Serif" w:hAnsi="Microsoft Sans Serif" w:cs="Arial"/>
          <w:b/>
          <w:color w:val="000000"/>
          <w:sz w:val="36"/>
          <w:szCs w:val="36"/>
        </w:rPr>
        <w:t xml:space="preserve"> θριαμβευτι-</w:t>
      </w:r>
      <w:r w:rsidRPr="005F125B">
        <w:rPr>
          <w:rFonts w:ascii="Microsoft Sans Serif" w:hAnsi="Microsoft Sans Serif" w:cs="Arial"/>
          <w:b/>
          <w:color w:val="000000"/>
          <w:sz w:val="36"/>
          <w:szCs w:val="36"/>
        </w:rPr>
        <w:t xml:space="preserve"> κά, κρατώντας μερικές σελίδες που εκτύπωσε από τον υπολογιστή της.</w:t>
      </w:r>
    </w:p>
    <w:p w:rsidR="005F125B" w:rsidRPr="005F125B" w:rsidRDefault="005F125B" w:rsidP="005F125B">
      <w:pPr>
        <w:rPr>
          <w:rFonts w:ascii="Microsoft Sans Serif" w:hAnsi="Microsoft Sans Serif" w:cs="Arial"/>
          <w:b/>
          <w:color w:val="000000"/>
          <w:sz w:val="36"/>
          <w:szCs w:val="36"/>
        </w:rPr>
      </w:pPr>
      <w:r w:rsidRPr="00C72E61">
        <w:rPr>
          <w:rFonts w:ascii="Tahoma" w:hAnsi="Tahoma" w:cs="Arial"/>
          <w:b/>
          <w:bCs/>
          <w:color w:val="000000"/>
          <w:sz w:val="36"/>
          <w:szCs w:val="36"/>
        </w:rPr>
        <w:t>Αργυρώ:</w:t>
      </w:r>
      <w:r w:rsidRPr="005F125B">
        <w:rPr>
          <w:rFonts w:ascii="Microsoft Sans Serif" w:hAnsi="Microsoft Sans Serif" w:cs="Arial"/>
          <w:b/>
          <w:bCs/>
          <w:color w:val="000000"/>
          <w:sz w:val="36"/>
          <w:szCs w:val="36"/>
        </w:rPr>
        <w:t xml:space="preserve"> </w:t>
      </w:r>
      <w:r w:rsidRPr="005F125B">
        <w:rPr>
          <w:rFonts w:ascii="Microsoft Sans Serif" w:hAnsi="Microsoft Sans Serif" w:cs="Arial"/>
          <w:b/>
          <w:color w:val="000000"/>
          <w:sz w:val="36"/>
          <w:szCs w:val="36"/>
        </w:rPr>
        <w:t>Βασίλη, έχω όλες τις πληροφορίες που θέλουμε. Ορίστε, σ’ αυτό τον κατάλογο έχω τα ονόματα όλων των πλοίων, τις ημέρες και τις ώρες αναχώρησης καθώς και το κόστος κάθε εισιτηρίου. Αν θες, έχω ακόμα εκτυπώσει και ένα χάρτη, για να μπορέσουμε να πάμε στο λιμάνι και να επιβιβαστούμε στο πλοίο.</w:t>
      </w:r>
    </w:p>
    <w:p w:rsidR="005F125B" w:rsidRPr="005F125B" w:rsidRDefault="005F125B" w:rsidP="005F125B">
      <w:pPr>
        <w:ind w:firstLine="720"/>
        <w:rPr>
          <w:rFonts w:ascii="Microsoft Sans Serif" w:hAnsi="Microsoft Sans Serif" w:cs="Arial"/>
          <w:b/>
          <w:color w:val="000000"/>
          <w:sz w:val="36"/>
          <w:szCs w:val="36"/>
        </w:rPr>
      </w:pPr>
      <w:r w:rsidRPr="005F125B">
        <w:rPr>
          <w:rFonts w:ascii="Microsoft Sans Serif" w:hAnsi="Microsoft Sans Serif" w:cs="Arial"/>
          <w:b/>
          <w:color w:val="000000"/>
          <w:sz w:val="36"/>
          <w:szCs w:val="36"/>
        </w:rPr>
        <w:t>Ο Βασίλης μελετάει προσεκτικά τις πληροφορίες που συγκέντρωσε η Αργυρώ, ώστε να αποφασίσουν ποια</w:t>
      </w:r>
      <w:r w:rsidR="00B35A67">
        <w:rPr>
          <w:rFonts w:ascii="Microsoft Sans Serif" w:hAnsi="Microsoft Sans Serif" w:cs="Arial"/>
          <w:b/>
          <w:color w:val="000000"/>
          <w:sz w:val="36"/>
          <w:szCs w:val="36"/>
        </w:rPr>
        <w:t xml:space="preserve"> δρο-</w:t>
      </w:r>
      <w:r w:rsidRPr="005F125B">
        <w:rPr>
          <w:rFonts w:ascii="Microsoft Sans Serif" w:hAnsi="Microsoft Sans Serif" w:cs="Arial"/>
          <w:b/>
          <w:color w:val="000000"/>
          <w:sz w:val="36"/>
          <w:szCs w:val="36"/>
        </w:rPr>
        <w:t xml:space="preserve"> μολόγια μπορούν να επιλέξουν. Την άλλη ημέρα</w:t>
      </w:r>
      <w:r w:rsidR="00227B35">
        <w:rPr>
          <w:rFonts w:ascii="Microsoft Sans Serif" w:hAnsi="Microsoft Sans Serif" w:cs="Arial"/>
          <w:b/>
          <w:color w:val="000000"/>
          <w:sz w:val="36"/>
          <w:szCs w:val="36"/>
        </w:rPr>
        <w:t xml:space="preserve"> επισκέ- </w:t>
      </w:r>
      <w:r w:rsidRPr="005F125B">
        <w:rPr>
          <w:rFonts w:ascii="Microsoft Sans Serif" w:hAnsi="Microsoft Sans Serif" w:cs="Arial"/>
          <w:b/>
          <w:color w:val="000000"/>
          <w:sz w:val="36"/>
          <w:szCs w:val="36"/>
        </w:rPr>
        <w:t>πτονται το τουριστικό γραφείο.</w:t>
      </w:r>
      <w:r w:rsidR="00E95531" w:rsidRPr="00E95531">
        <w:rPr>
          <w:rFonts w:ascii="Arial" w:hAnsi="Arial" w:cs="Arial"/>
          <w:b/>
          <w:noProof/>
          <w:color w:val="000000"/>
          <w:sz w:val="36"/>
          <w:szCs w:val="36"/>
          <w:lang w:val="en-US" w:eastAsia="en-US"/>
        </w:rPr>
        <w:pict>
          <v:shape id="_x0000_s1191" type="#_x0000_t202" style="position:absolute;left:0;text-align:left;margin-left:248.05pt;margin-top:785.3pt;width:99.2pt;height:28.35pt;z-index:251594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xCmr6L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26</w:t>
                  </w:r>
                  <w:r w:rsidR="00DC2E6E" w:rsidRPr="00432B70">
                    <w:rPr>
                      <w:rFonts w:ascii="Arial" w:hAnsi="Arial"/>
                      <w:b/>
                      <w:sz w:val="36"/>
                      <w:szCs w:val="36"/>
                    </w:rPr>
                    <w:t xml:space="preserve"> / </w:t>
                  </w:r>
                  <w:r w:rsidR="00DC2E6E">
                    <w:rPr>
                      <w:rFonts w:ascii="Arial" w:hAnsi="Arial"/>
                      <w:b/>
                      <w:sz w:val="36"/>
                      <w:szCs w:val="36"/>
                    </w:rPr>
                    <w:t>166</w:t>
                  </w:r>
                </w:p>
              </w:txbxContent>
            </v:textbox>
            <w10:wrap anchorx="page" anchory="page"/>
          </v:shape>
        </w:pict>
      </w:r>
    </w:p>
    <w:p w:rsidR="005F125B" w:rsidRPr="005F125B" w:rsidRDefault="005F125B" w:rsidP="005F125B">
      <w:pPr>
        <w:rPr>
          <w:rFonts w:ascii="Microsoft Sans Serif" w:hAnsi="Microsoft Sans Serif" w:cs="Arial"/>
          <w:b/>
          <w:color w:val="000000"/>
          <w:sz w:val="36"/>
          <w:szCs w:val="36"/>
        </w:rPr>
      </w:pPr>
      <w:r w:rsidRPr="00C72E61">
        <w:rPr>
          <w:rFonts w:ascii="Tahoma" w:hAnsi="Tahoma" w:cs="Arial"/>
          <w:b/>
          <w:bCs/>
          <w:color w:val="000000"/>
          <w:sz w:val="36"/>
          <w:szCs w:val="36"/>
        </w:rPr>
        <w:t>Βασίλης</w:t>
      </w:r>
      <w:r w:rsidRPr="005F125B">
        <w:rPr>
          <w:rFonts w:ascii="Tahoma" w:hAnsi="Tahoma" w:cs="Arial"/>
          <w:bCs/>
          <w:color w:val="000000"/>
          <w:sz w:val="36"/>
          <w:szCs w:val="36"/>
        </w:rPr>
        <w:t>:</w:t>
      </w:r>
      <w:r w:rsidRPr="005F125B">
        <w:rPr>
          <w:rFonts w:ascii="Microsoft Sans Serif" w:hAnsi="Microsoft Sans Serif" w:cs="Arial"/>
          <w:b/>
          <w:bCs/>
          <w:color w:val="000000"/>
          <w:sz w:val="36"/>
          <w:szCs w:val="36"/>
        </w:rPr>
        <w:t xml:space="preserve"> </w:t>
      </w:r>
      <w:r w:rsidRPr="005F125B">
        <w:rPr>
          <w:rFonts w:ascii="Microsoft Sans Serif" w:hAnsi="Microsoft Sans Serif" w:cs="Arial"/>
          <w:b/>
          <w:color w:val="000000"/>
          <w:sz w:val="36"/>
          <w:szCs w:val="36"/>
        </w:rPr>
        <w:t>Καλημέρα σας. Ενδιαφερόμαστε να αγοράσουμε δυο εισιτήρια για την Τήνο, με το πλοίο «Π.» για την</w:t>
      </w:r>
      <w:r w:rsidR="00B35A67">
        <w:rPr>
          <w:rFonts w:ascii="Microsoft Sans Serif" w:hAnsi="Microsoft Sans Serif" w:cs="Arial"/>
          <w:b/>
          <w:color w:val="000000"/>
          <w:sz w:val="36"/>
          <w:szCs w:val="36"/>
        </w:rPr>
        <w:t xml:space="preserve"> επό-</w:t>
      </w:r>
      <w:r w:rsidRPr="005F125B">
        <w:rPr>
          <w:rFonts w:ascii="Microsoft Sans Serif" w:hAnsi="Microsoft Sans Serif" w:cs="Arial"/>
          <w:b/>
          <w:color w:val="000000"/>
          <w:sz w:val="36"/>
          <w:szCs w:val="36"/>
        </w:rPr>
        <w:t xml:space="preserve"> μενη Παρασκευή.</w:t>
      </w:r>
    </w:p>
    <w:p w:rsidR="005F125B" w:rsidRPr="005F125B" w:rsidRDefault="005F125B" w:rsidP="005F125B">
      <w:pPr>
        <w:rPr>
          <w:rFonts w:ascii="Microsoft Sans Serif" w:hAnsi="Microsoft Sans Serif" w:cs="Arial"/>
          <w:b/>
          <w:color w:val="000000"/>
          <w:sz w:val="36"/>
          <w:szCs w:val="36"/>
        </w:rPr>
      </w:pPr>
      <w:r w:rsidRPr="00C72E61">
        <w:rPr>
          <w:rFonts w:ascii="Tahoma" w:hAnsi="Tahoma" w:cs="Arial"/>
          <w:b/>
          <w:bCs/>
          <w:color w:val="000000"/>
          <w:sz w:val="36"/>
          <w:szCs w:val="36"/>
        </w:rPr>
        <w:lastRenderedPageBreak/>
        <w:t>Υπάλληλος:</w:t>
      </w:r>
      <w:r w:rsidRPr="005F125B">
        <w:rPr>
          <w:rFonts w:ascii="Microsoft Sans Serif" w:hAnsi="Microsoft Sans Serif" w:cs="Arial"/>
          <w:b/>
          <w:bCs/>
          <w:color w:val="000000"/>
          <w:sz w:val="36"/>
          <w:szCs w:val="36"/>
        </w:rPr>
        <w:t xml:space="preserve"> </w:t>
      </w:r>
      <w:r w:rsidRPr="005F125B">
        <w:rPr>
          <w:rFonts w:ascii="Microsoft Sans Serif" w:hAnsi="Microsoft Sans Serif" w:cs="Arial"/>
          <w:b/>
          <w:color w:val="000000"/>
          <w:sz w:val="36"/>
          <w:szCs w:val="36"/>
        </w:rPr>
        <w:t>Πολύ ευχαρίστως. Μια στιγμή να κοιτάξω στον υπολογιστή, αν υπάρχουν διαθέσιμα.</w:t>
      </w:r>
    </w:p>
    <w:p w:rsidR="005F125B" w:rsidRPr="005F125B" w:rsidRDefault="005F125B" w:rsidP="005F125B">
      <w:pPr>
        <w:ind w:firstLine="720"/>
        <w:rPr>
          <w:rFonts w:ascii="Microsoft Sans Serif" w:hAnsi="Microsoft Sans Serif" w:cs="Arial"/>
          <w:b/>
          <w:color w:val="000000"/>
          <w:sz w:val="36"/>
          <w:szCs w:val="36"/>
        </w:rPr>
      </w:pPr>
      <w:r w:rsidRPr="005F125B">
        <w:rPr>
          <w:rFonts w:ascii="Microsoft Sans Serif" w:hAnsi="Microsoft Sans Serif" w:cs="Arial"/>
          <w:b/>
          <w:color w:val="000000"/>
          <w:sz w:val="36"/>
          <w:szCs w:val="36"/>
        </w:rPr>
        <w:t>Ο υπολογιστής του υπαλλήλου συνδέεται με τον κεντρικό υπολογιστή της ακτοπλοϊκής εταιρείας και ο υπάλληλος μέσα σε λίγα δευτερόλεπτα έχει την απάντηση.</w:t>
      </w:r>
    </w:p>
    <w:p w:rsidR="005F125B" w:rsidRPr="005F125B" w:rsidRDefault="005F125B" w:rsidP="005F125B">
      <w:pPr>
        <w:rPr>
          <w:rFonts w:ascii="Microsoft Sans Serif" w:hAnsi="Microsoft Sans Serif" w:cs="Arial"/>
          <w:b/>
          <w:color w:val="000000"/>
          <w:sz w:val="36"/>
          <w:szCs w:val="36"/>
        </w:rPr>
      </w:pPr>
      <w:r w:rsidRPr="00C72E61">
        <w:rPr>
          <w:rFonts w:ascii="Tahoma" w:hAnsi="Tahoma" w:cs="Arial"/>
          <w:b/>
          <w:bCs/>
          <w:color w:val="000000"/>
          <w:sz w:val="36"/>
          <w:szCs w:val="36"/>
        </w:rPr>
        <w:t>Υπάλληλος:</w:t>
      </w:r>
      <w:r w:rsidRPr="005F125B">
        <w:rPr>
          <w:rFonts w:ascii="Microsoft Sans Serif" w:hAnsi="Microsoft Sans Serif" w:cs="Arial"/>
          <w:b/>
          <w:bCs/>
          <w:color w:val="000000"/>
          <w:sz w:val="36"/>
          <w:szCs w:val="36"/>
        </w:rPr>
        <w:t xml:space="preserve"> </w:t>
      </w:r>
      <w:r w:rsidRPr="005F125B">
        <w:rPr>
          <w:rFonts w:ascii="Microsoft Sans Serif" w:hAnsi="Microsoft Sans Serif" w:cs="Arial"/>
          <w:b/>
          <w:color w:val="000000"/>
          <w:sz w:val="36"/>
          <w:szCs w:val="36"/>
        </w:rPr>
        <w:t>Ναι, υπάρχουν εισιτήρια στο επάνω</w:t>
      </w:r>
      <w:r w:rsidR="00227B35">
        <w:rPr>
          <w:rFonts w:ascii="Microsoft Sans Serif" w:hAnsi="Microsoft Sans Serif" w:cs="Arial"/>
          <w:b/>
          <w:color w:val="000000"/>
          <w:sz w:val="36"/>
          <w:szCs w:val="36"/>
        </w:rPr>
        <w:t xml:space="preserve"> κατά-</w:t>
      </w:r>
      <w:r w:rsidRPr="005F125B">
        <w:rPr>
          <w:rFonts w:ascii="Microsoft Sans Serif" w:hAnsi="Microsoft Sans Serif" w:cs="Arial"/>
          <w:b/>
          <w:color w:val="000000"/>
          <w:sz w:val="36"/>
          <w:szCs w:val="36"/>
        </w:rPr>
        <w:t xml:space="preserve"> στρωμα. Στοιχίζουν 15 </w:t>
      </w:r>
      <w:r w:rsidRPr="005F125B">
        <w:rPr>
          <w:rFonts w:ascii="Microsoft Sans Serif" w:hAnsi="Microsoft Sans Serif" w:cs="Arial"/>
          <w:b/>
          <w:bCs/>
          <w:color w:val="000000"/>
          <w:sz w:val="36"/>
          <w:szCs w:val="36"/>
        </w:rPr>
        <w:t xml:space="preserve">€ </w:t>
      </w:r>
      <w:r w:rsidRPr="005F125B">
        <w:rPr>
          <w:rFonts w:ascii="Microsoft Sans Serif" w:hAnsi="Microsoft Sans Serif" w:cs="Arial"/>
          <w:b/>
          <w:color w:val="000000"/>
          <w:sz w:val="36"/>
          <w:szCs w:val="36"/>
        </w:rPr>
        <w:t xml:space="preserve">και τα δυο. </w:t>
      </w:r>
    </w:p>
    <w:p w:rsidR="005F125B" w:rsidRPr="005F125B" w:rsidRDefault="005F125B" w:rsidP="005F125B">
      <w:pPr>
        <w:rPr>
          <w:rFonts w:ascii="Microsoft Sans Serif" w:hAnsi="Microsoft Sans Serif" w:cs="Arial"/>
          <w:b/>
          <w:color w:val="000000"/>
          <w:sz w:val="36"/>
          <w:szCs w:val="36"/>
        </w:rPr>
      </w:pPr>
      <w:r w:rsidRPr="00C72E61">
        <w:rPr>
          <w:rFonts w:ascii="Tahoma" w:hAnsi="Tahoma" w:cs="Arial"/>
          <w:b/>
          <w:bCs/>
          <w:color w:val="000000"/>
          <w:sz w:val="36"/>
          <w:szCs w:val="36"/>
        </w:rPr>
        <w:t>Αργυρώ</w:t>
      </w:r>
      <w:r w:rsidRPr="005F125B">
        <w:rPr>
          <w:rFonts w:ascii="Tahoma" w:hAnsi="Tahoma" w:cs="Arial"/>
          <w:bCs/>
          <w:color w:val="000000"/>
          <w:sz w:val="36"/>
          <w:szCs w:val="36"/>
        </w:rPr>
        <w:t>:</w:t>
      </w:r>
      <w:r w:rsidRPr="005F125B">
        <w:rPr>
          <w:rFonts w:ascii="Microsoft Sans Serif" w:hAnsi="Microsoft Sans Serif" w:cs="Arial"/>
          <w:b/>
          <w:bCs/>
          <w:color w:val="000000"/>
          <w:sz w:val="36"/>
          <w:szCs w:val="36"/>
        </w:rPr>
        <w:t xml:space="preserve"> </w:t>
      </w:r>
      <w:r w:rsidRPr="005F125B">
        <w:rPr>
          <w:rFonts w:ascii="Microsoft Sans Serif" w:hAnsi="Microsoft Sans Serif" w:cs="Arial"/>
          <w:b/>
          <w:color w:val="000000"/>
          <w:sz w:val="36"/>
          <w:szCs w:val="36"/>
        </w:rPr>
        <w:t>Εντάξει θα τα πάρουμε.</w:t>
      </w:r>
    </w:p>
    <w:p w:rsidR="005F125B" w:rsidRPr="005F125B" w:rsidRDefault="005F125B" w:rsidP="005F125B">
      <w:pPr>
        <w:rPr>
          <w:rFonts w:ascii="Microsoft Sans Serif" w:hAnsi="Microsoft Sans Serif" w:cs="Arial"/>
          <w:b/>
          <w:color w:val="000000"/>
          <w:sz w:val="36"/>
          <w:szCs w:val="36"/>
        </w:rPr>
      </w:pPr>
      <w:r w:rsidRPr="005F125B">
        <w:rPr>
          <w:rFonts w:ascii="Microsoft Sans Serif" w:hAnsi="Microsoft Sans Serif" w:cs="Arial"/>
          <w:b/>
          <w:color w:val="000000"/>
          <w:sz w:val="36"/>
          <w:szCs w:val="36"/>
        </w:rPr>
        <w:t>Ο υπάλληλος κάνει την κράτηση των εισιτηρίων με τον υπολογιστή μέσω δικτύου και στη συνέχεια εκτυπώνει τα εισιτήρια...</w:t>
      </w:r>
    </w:p>
    <w:p w:rsidR="005F125B" w:rsidRPr="003E1183" w:rsidRDefault="00227B35" w:rsidP="005F125B">
      <w:pPr>
        <w:rPr>
          <w:rFonts w:ascii="Microsoft Sans Serif" w:hAnsi="Microsoft Sans Serif" w:cs="Arial"/>
          <w:b/>
          <w:color w:val="000000"/>
          <w:sz w:val="36"/>
          <w:szCs w:val="36"/>
        </w:rPr>
      </w:pPr>
      <w:r w:rsidRPr="005F125B">
        <w:rPr>
          <w:rFonts w:ascii="Microsoft Sans Serif" w:hAnsi="Microsoft Sans Serif" w:cs="Arial"/>
          <w:b/>
          <w:noProof/>
          <w:color w:val="000000"/>
          <w:sz w:val="36"/>
          <w:szCs w:val="58"/>
        </w:rPr>
        <w:drawing>
          <wp:anchor distT="0" distB="0" distL="114300" distR="114300" simplePos="0" relativeHeight="251635200" behindDoc="1" locked="0" layoutInCell="1" allowOverlap="1">
            <wp:simplePos x="0" y="0"/>
            <wp:positionH relativeFrom="column">
              <wp:posOffset>3692884</wp:posOffset>
            </wp:positionH>
            <wp:positionV relativeFrom="page">
              <wp:posOffset>3697357</wp:posOffset>
            </wp:positionV>
            <wp:extent cx="2212955" cy="1393931"/>
            <wp:effectExtent l="0" t="0" r="0" b="0"/>
            <wp:wrapTight wrapText="bothSides">
              <wp:wrapPolygon edited="0">
                <wp:start x="0" y="0"/>
                <wp:lineTo x="0" y="21256"/>
                <wp:lineTo x="21389" y="21256"/>
                <wp:lineTo x="21389" y="0"/>
                <wp:lineTo x="0" y="0"/>
              </wp:wrapPolygon>
            </wp:wrapTight>
            <wp:docPr id="7" name="Εικόνα 7" descr="σελ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7" descr="σελ 167-1"/>
                    <pic:cNvPicPr>
                      <a:picLocks noChangeAspect="1" noChangeArrowheads="1"/>
                    </pic:cNvPicPr>
                  </pic:nvPicPr>
                  <pic:blipFill>
                    <a:blip r:embed="rId56" cstate="print">
                      <a:lum bright="-12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955" cy="1393931"/>
                    </a:xfrm>
                    <a:prstGeom prst="rect">
                      <a:avLst/>
                    </a:prstGeom>
                    <a:noFill/>
                  </pic:spPr>
                </pic:pic>
              </a:graphicData>
            </a:graphic>
          </wp:anchor>
        </w:drawing>
      </w:r>
      <w:r w:rsidR="005F125B" w:rsidRPr="005F125B">
        <w:rPr>
          <w:rFonts w:ascii="Arial" w:hAnsi="Arial" w:cs="Arial"/>
          <w:b/>
          <w:color w:val="000000"/>
          <w:sz w:val="36"/>
          <w:szCs w:val="36"/>
        </w:rPr>
        <w:t xml:space="preserve">Στο παράδειγμα που μόλις περιγράψαμε η Αργυρώ χρησιμοποίησε το Διαδίκτυο, για να πάρει από κάποιο δικτυακό τόπο τις πληροφορίες που ήθελε. Ο δικτυακός αυτός τόπος αναπτύχθηκε για λογαριασμό </w:t>
      </w:r>
      <w:r w:rsidR="003E1183">
        <w:rPr>
          <w:rFonts w:ascii="Arial" w:hAnsi="Arial" w:cs="Arial"/>
          <w:b/>
          <w:color w:val="000000"/>
          <w:sz w:val="36"/>
          <w:szCs w:val="36"/>
        </w:rPr>
        <w:t>ενός του</w:t>
      </w:r>
      <w:r w:rsidR="005F125B" w:rsidRPr="005F125B">
        <w:rPr>
          <w:rFonts w:ascii="Arial" w:hAnsi="Arial" w:cs="Arial"/>
          <w:b/>
          <w:color w:val="000000"/>
          <w:sz w:val="36"/>
          <w:szCs w:val="36"/>
        </w:rPr>
        <w:t>ριστικού γραφείου ή μιας ακτοπλοϊκής εταιρείας. Όταν ο Βασί</w:t>
      </w:r>
      <w:r w:rsidR="003E1183">
        <w:rPr>
          <w:rFonts w:ascii="Arial" w:hAnsi="Arial" w:cs="Arial"/>
          <w:b/>
          <w:color w:val="000000"/>
          <w:sz w:val="36"/>
          <w:szCs w:val="36"/>
        </w:rPr>
        <w:t>-</w:t>
      </w:r>
      <w:r w:rsidR="005F125B" w:rsidRPr="005F125B">
        <w:rPr>
          <w:rFonts w:ascii="Arial" w:hAnsi="Arial" w:cs="Arial"/>
          <w:b/>
          <w:color w:val="000000"/>
          <w:sz w:val="36"/>
          <w:szCs w:val="36"/>
        </w:rPr>
        <w:t>λης και η Αργυρώ πήγαν να αγοράσουν τα εισιτήρια, ο υπάλλη</w:t>
      </w:r>
      <w:r w:rsidR="003E1183">
        <w:rPr>
          <w:rFonts w:ascii="Arial" w:hAnsi="Arial" w:cs="Arial"/>
          <w:b/>
          <w:color w:val="000000"/>
          <w:sz w:val="36"/>
          <w:szCs w:val="36"/>
        </w:rPr>
        <w:t>λος χρησιμοποίησε το δίκτυο υπο</w:t>
      </w:r>
      <w:r w:rsidR="005F125B" w:rsidRPr="005F125B">
        <w:rPr>
          <w:rFonts w:ascii="Arial" w:hAnsi="Arial" w:cs="Arial"/>
          <w:b/>
          <w:color w:val="000000"/>
          <w:sz w:val="36"/>
          <w:szCs w:val="36"/>
        </w:rPr>
        <w:t>λογιστών του γραφείου και μέσω μιας Βάσης</w:t>
      </w:r>
      <w:r>
        <w:rPr>
          <w:rFonts w:ascii="Arial" w:hAnsi="Arial" w:cs="Arial"/>
          <w:b/>
          <w:color w:val="000000"/>
          <w:sz w:val="36"/>
          <w:szCs w:val="36"/>
        </w:rPr>
        <w:t xml:space="preserve"> Δεδο</w:t>
      </w:r>
      <w:r w:rsidR="00B35A67">
        <w:rPr>
          <w:rFonts w:ascii="Arial" w:hAnsi="Arial" w:cs="Arial"/>
          <w:b/>
          <w:color w:val="000000"/>
          <w:sz w:val="36"/>
          <w:szCs w:val="36"/>
        </w:rPr>
        <w:t>μέ</w:t>
      </w:r>
      <w:r w:rsidR="00E95531" w:rsidRPr="00E95531">
        <w:rPr>
          <w:rFonts w:ascii="Arial" w:hAnsi="Arial" w:cs="Arial"/>
          <w:b/>
          <w:noProof/>
          <w:color w:val="000000"/>
          <w:sz w:val="36"/>
          <w:szCs w:val="36"/>
          <w:lang w:val="en-US" w:eastAsia="en-US"/>
        </w:rPr>
        <w:pict>
          <v:shape id="_x0000_s1192" type="#_x0000_t202" style="position:absolute;margin-left:248.05pt;margin-top:785.3pt;width:99.2pt;height:28.35pt;z-index:25160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2BsAIAADI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27</w:t>
                  </w:r>
                  <w:r w:rsidR="00DC2E6E" w:rsidRPr="00432B70">
                    <w:rPr>
                      <w:rFonts w:ascii="Arial" w:hAnsi="Arial"/>
                      <w:b/>
                      <w:sz w:val="36"/>
                      <w:szCs w:val="36"/>
                    </w:rPr>
                    <w:t xml:space="preserve"> / </w:t>
                  </w:r>
                  <w:r w:rsidR="00DC2E6E">
                    <w:rPr>
                      <w:rFonts w:ascii="Arial" w:hAnsi="Arial"/>
                      <w:b/>
                      <w:sz w:val="36"/>
                      <w:szCs w:val="36"/>
                    </w:rPr>
                    <w:t>167</w:t>
                  </w:r>
                </w:p>
              </w:txbxContent>
            </v:textbox>
            <w10:wrap anchorx="page" anchory="page"/>
          </v:shape>
        </w:pict>
      </w:r>
      <w:r w:rsidR="005F125B" w:rsidRPr="005F125B">
        <w:rPr>
          <w:rFonts w:ascii="Arial" w:hAnsi="Arial" w:cs="Arial"/>
          <w:b/>
          <w:color w:val="000000"/>
          <w:sz w:val="36"/>
          <w:szCs w:val="36"/>
        </w:rPr>
        <w:t xml:space="preserve">νων εξέδωσε τα εισιτήρια. Παρόμοια σενάρια με αυτό που περιγράψαμε συναντάμε πολύ συχνά </w:t>
      </w:r>
      <w:r w:rsidR="003E1183">
        <w:rPr>
          <w:rFonts w:ascii="Arial" w:hAnsi="Arial" w:cs="Arial"/>
          <w:b/>
          <w:color w:val="000000"/>
          <w:sz w:val="36"/>
          <w:szCs w:val="36"/>
        </w:rPr>
        <w:t>στις δραστη</w:t>
      </w:r>
      <w:r w:rsidR="005F125B" w:rsidRPr="005F125B">
        <w:rPr>
          <w:rFonts w:ascii="Arial" w:hAnsi="Arial" w:cs="Arial"/>
          <w:b/>
          <w:color w:val="000000"/>
          <w:sz w:val="36"/>
          <w:szCs w:val="36"/>
        </w:rPr>
        <w:t xml:space="preserve">ριότητες μας. Οι Νέες </w:t>
      </w:r>
      <w:r>
        <w:rPr>
          <w:rFonts w:ascii="Arial" w:hAnsi="Arial" w:cs="Arial"/>
          <w:b/>
          <w:color w:val="000000"/>
          <w:sz w:val="36"/>
          <w:szCs w:val="36"/>
        </w:rPr>
        <w:t>Τεχνολογίες της Πλη</w:t>
      </w:r>
      <w:r w:rsidR="005F125B" w:rsidRPr="005F125B">
        <w:rPr>
          <w:rFonts w:ascii="Arial" w:hAnsi="Arial" w:cs="Arial"/>
          <w:b/>
          <w:color w:val="000000"/>
          <w:sz w:val="36"/>
          <w:szCs w:val="36"/>
        </w:rPr>
        <w:t>ροφορικής και της Επικοινω</w:t>
      </w:r>
      <w:r w:rsidR="003E1183">
        <w:rPr>
          <w:rFonts w:ascii="Arial" w:hAnsi="Arial" w:cs="Arial"/>
          <w:b/>
          <w:color w:val="000000"/>
          <w:sz w:val="36"/>
          <w:szCs w:val="36"/>
        </w:rPr>
        <w:t>-</w:t>
      </w:r>
      <w:r w:rsidR="005F125B" w:rsidRPr="005F125B">
        <w:rPr>
          <w:rFonts w:ascii="Arial" w:hAnsi="Arial" w:cs="Arial"/>
          <w:b/>
          <w:color w:val="000000"/>
          <w:sz w:val="36"/>
          <w:szCs w:val="36"/>
        </w:rPr>
        <w:t>νίας, με κυρίαρχες τις Βάσεις</w:t>
      </w:r>
      <w:r w:rsidR="003E1183">
        <w:rPr>
          <w:rFonts w:ascii="Arial" w:hAnsi="Arial" w:cs="Arial"/>
          <w:b/>
          <w:color w:val="000000"/>
          <w:sz w:val="36"/>
          <w:szCs w:val="36"/>
        </w:rPr>
        <w:t xml:space="preserve"> Δεδομέ</w:t>
      </w:r>
      <w:r w:rsidR="005F125B" w:rsidRPr="005F125B">
        <w:rPr>
          <w:rFonts w:ascii="Arial" w:hAnsi="Arial" w:cs="Arial"/>
          <w:b/>
          <w:color w:val="000000"/>
          <w:sz w:val="36"/>
          <w:szCs w:val="36"/>
        </w:rPr>
        <w:t>νων, τ</w:t>
      </w:r>
      <w:r>
        <w:rPr>
          <w:rFonts w:ascii="Arial" w:hAnsi="Arial" w:cs="Arial"/>
          <w:b/>
          <w:color w:val="000000"/>
          <w:sz w:val="36"/>
          <w:szCs w:val="36"/>
        </w:rPr>
        <w:t>η Ρομποτική και τα Δίκτυα Υπολο</w:t>
      </w:r>
      <w:r w:rsidR="005F125B" w:rsidRPr="005F125B">
        <w:rPr>
          <w:rFonts w:ascii="Arial" w:hAnsi="Arial" w:cs="Arial"/>
          <w:b/>
          <w:color w:val="000000"/>
          <w:sz w:val="36"/>
          <w:szCs w:val="36"/>
        </w:rPr>
        <w:t>γιστών,</w:t>
      </w:r>
      <w:r w:rsidR="003E1183">
        <w:rPr>
          <w:rFonts w:ascii="Arial" w:hAnsi="Arial" w:cs="Arial"/>
          <w:b/>
          <w:color w:val="000000"/>
          <w:sz w:val="36"/>
          <w:szCs w:val="36"/>
        </w:rPr>
        <w:t xml:space="preserve"> υπο</w:t>
      </w:r>
      <w:r w:rsidR="005F125B" w:rsidRPr="005F125B">
        <w:rPr>
          <w:rFonts w:ascii="Arial" w:hAnsi="Arial" w:cs="Arial"/>
          <w:b/>
          <w:color w:val="000000"/>
          <w:sz w:val="36"/>
          <w:szCs w:val="36"/>
        </w:rPr>
        <w:t>στηρίζουν ολοένα και περισσότερα επαγγέλματα, για να διευκολύνουν τις καθημερινές μας συναλλαγές:</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Στα τουριστικά γραφεία κλείνονται εισιτήρια ή δωμάτια σε ξενοδοχεία μέσω δικτύου.</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Στις τράπεζες όλες οι</w:t>
      </w:r>
      <w:r w:rsidR="00227B35">
        <w:rPr>
          <w:rFonts w:ascii="Arial" w:hAnsi="Arial" w:cs="Arial"/>
          <w:b/>
          <w:color w:val="000000"/>
          <w:sz w:val="36"/>
          <w:szCs w:val="36"/>
        </w:rPr>
        <w:t xml:space="preserve"> </w:t>
      </w:r>
      <w:r w:rsidRPr="005F125B">
        <w:rPr>
          <w:rFonts w:ascii="Arial" w:hAnsi="Arial" w:cs="Arial"/>
          <w:b/>
          <w:color w:val="000000"/>
          <w:sz w:val="36"/>
          <w:szCs w:val="36"/>
        </w:rPr>
        <w:t xml:space="preserve">συναλλαγές γίνονται </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μέσω υπολογιστή.</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Στα νοσοκομεία υπάρχουν Βάσεις Δεδομένων με τα στοιχεία των ασθενών για άμεση νοσηλεία.</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lastRenderedPageBreak/>
        <w:t>■  Στα πολυκαταστήματα γίνεται ταχύτατα ο</w:t>
      </w:r>
      <w:r w:rsidR="00B35A67">
        <w:rPr>
          <w:rFonts w:ascii="Arial" w:hAnsi="Arial" w:cs="Arial"/>
          <w:b/>
          <w:color w:val="000000"/>
          <w:sz w:val="36"/>
          <w:szCs w:val="36"/>
        </w:rPr>
        <w:t xml:space="preserve"> εφοδια-</w:t>
      </w:r>
      <w:r w:rsidRPr="005F125B">
        <w:rPr>
          <w:rFonts w:ascii="Arial" w:hAnsi="Arial" w:cs="Arial"/>
          <w:b/>
          <w:color w:val="000000"/>
          <w:sz w:val="36"/>
          <w:szCs w:val="36"/>
        </w:rPr>
        <w:t xml:space="preserve"> σμός των ραφιών, καθώς μπορεί να ενημερώνεται άμεσα μέσω δικτύου ο υπολογιστής της αποθήκης για τα προϊόντα που πουλήθηκαν.</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Στα αρχιτεκτονικά γραφεία, οι αρχιτέκτονες</w:t>
      </w:r>
      <w:r w:rsidR="00B35A67">
        <w:rPr>
          <w:rFonts w:ascii="Arial" w:hAnsi="Arial" w:cs="Arial"/>
          <w:b/>
          <w:color w:val="000000"/>
          <w:sz w:val="36"/>
          <w:szCs w:val="36"/>
        </w:rPr>
        <w:t xml:space="preserve"> χρησιμο-</w:t>
      </w:r>
      <w:r w:rsidRPr="005F125B">
        <w:rPr>
          <w:rFonts w:ascii="Arial" w:hAnsi="Arial" w:cs="Arial"/>
          <w:b/>
          <w:color w:val="000000"/>
          <w:sz w:val="36"/>
          <w:szCs w:val="36"/>
        </w:rPr>
        <w:t xml:space="preserve"> ποιούν υπολογιστές με κατάλληλο λογισμικό, ώστε να σχεδιάζουν γρήγορα και με ευκρίνεια τις κατασκευές τους.</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Στα συνεργεία αυτοκινήτων οι μηχανικοί</w:t>
      </w:r>
      <w:r w:rsidR="00B35A67">
        <w:rPr>
          <w:rFonts w:ascii="Arial" w:hAnsi="Arial" w:cs="Arial"/>
          <w:b/>
          <w:color w:val="000000"/>
          <w:sz w:val="36"/>
          <w:szCs w:val="36"/>
        </w:rPr>
        <w:t xml:space="preserve"> συμβουλεύ-</w:t>
      </w:r>
      <w:r w:rsidRPr="005F125B">
        <w:rPr>
          <w:rFonts w:ascii="Arial" w:hAnsi="Arial" w:cs="Arial"/>
          <w:b/>
          <w:color w:val="000000"/>
          <w:sz w:val="36"/>
          <w:szCs w:val="36"/>
        </w:rPr>
        <w:t xml:space="preserve"> ονται Βάσεις Δεδομένων για τα ανταλλακτικά που χρειάζονται, ενώ ειδικά μηχανήματα με</w:t>
      </w:r>
      <w:r w:rsidR="00B35A67">
        <w:rPr>
          <w:rFonts w:ascii="Arial" w:hAnsi="Arial" w:cs="Arial"/>
          <w:b/>
          <w:color w:val="000000"/>
          <w:sz w:val="36"/>
          <w:szCs w:val="36"/>
        </w:rPr>
        <w:t xml:space="preserve"> ενσωματωμέ-</w:t>
      </w:r>
      <w:r w:rsidRPr="005F125B">
        <w:rPr>
          <w:rFonts w:ascii="Arial" w:hAnsi="Arial" w:cs="Arial"/>
          <w:b/>
          <w:color w:val="000000"/>
          <w:sz w:val="36"/>
          <w:szCs w:val="36"/>
        </w:rPr>
        <w:t xml:space="preserve"> νους μικροεπεξεργαστές ελέγχουν την κατάσταση του αυτοκινήτου.</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Στα εστιατόρια οι παραγγελίες είναι δυνατόν να</w:t>
      </w:r>
      <w:r w:rsidR="00B35A67">
        <w:rPr>
          <w:rFonts w:ascii="Arial" w:hAnsi="Arial" w:cs="Arial"/>
          <w:b/>
          <w:color w:val="000000"/>
          <w:sz w:val="36"/>
          <w:szCs w:val="36"/>
        </w:rPr>
        <w:t xml:space="preserve"> γίνο-</w:t>
      </w:r>
      <w:r w:rsidRPr="005F125B">
        <w:rPr>
          <w:rFonts w:ascii="Arial" w:hAnsi="Arial" w:cs="Arial"/>
          <w:b/>
          <w:color w:val="000000"/>
          <w:sz w:val="36"/>
          <w:szCs w:val="36"/>
        </w:rPr>
        <w:t xml:space="preserve"> νται ηλεκτρονικά.</w:t>
      </w:r>
      <w:r w:rsidR="00E95531" w:rsidRPr="00E95531">
        <w:rPr>
          <w:rFonts w:ascii="Arial" w:hAnsi="Arial" w:cs="Arial"/>
          <w:b/>
          <w:noProof/>
          <w:color w:val="000000"/>
          <w:sz w:val="36"/>
          <w:szCs w:val="36"/>
          <w:lang w:val="en-US" w:eastAsia="en-US"/>
        </w:rPr>
        <w:pict>
          <v:shape id="_x0000_s1193" type="#_x0000_t202" style="position:absolute;margin-left:248.05pt;margin-top:785.3pt;width:99.2pt;height:28.35pt;z-index:251596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6RMzz7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28</w:t>
                  </w:r>
                  <w:r w:rsidR="00DC2E6E" w:rsidRPr="00432B70">
                    <w:rPr>
                      <w:rFonts w:ascii="Arial" w:hAnsi="Arial"/>
                      <w:b/>
                      <w:sz w:val="36"/>
                      <w:szCs w:val="36"/>
                    </w:rPr>
                    <w:t xml:space="preserve"> / </w:t>
                  </w:r>
                  <w:r w:rsidR="00DC2E6E">
                    <w:rPr>
                      <w:rFonts w:ascii="Arial" w:hAnsi="Arial"/>
                      <w:b/>
                      <w:sz w:val="36"/>
                      <w:szCs w:val="36"/>
                    </w:rPr>
                    <w:t>167</w:t>
                  </w:r>
                </w:p>
              </w:txbxContent>
            </v:textbox>
            <w10:wrap anchorx="page" anchory="page"/>
          </v:shape>
        </w:pic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xml:space="preserve">   Παράλληλα πολλές εταιρείες και οργανισμοί</w:t>
      </w:r>
      <w:r w:rsidR="00B35A67">
        <w:rPr>
          <w:rFonts w:ascii="Arial" w:hAnsi="Arial" w:cs="Arial"/>
          <w:b/>
          <w:color w:val="000000"/>
          <w:sz w:val="36"/>
          <w:szCs w:val="36"/>
        </w:rPr>
        <w:t xml:space="preserve"> χρησιμο-</w:t>
      </w:r>
      <w:r w:rsidRPr="005F125B">
        <w:rPr>
          <w:rFonts w:ascii="Arial" w:hAnsi="Arial" w:cs="Arial"/>
          <w:b/>
          <w:color w:val="000000"/>
          <w:sz w:val="36"/>
          <w:szCs w:val="36"/>
        </w:rPr>
        <w:t xml:space="preserve"> ποιούν τις σύγχρονες τεχνολογίες και </w:t>
      </w:r>
      <w:r w:rsidR="00B35A67">
        <w:rPr>
          <w:rFonts w:ascii="Arial" w:hAnsi="Arial" w:cs="Arial"/>
          <w:b/>
          <w:color w:val="000000"/>
          <w:sz w:val="36"/>
          <w:szCs w:val="36"/>
        </w:rPr>
        <w:t>τους υπολογι-</w:t>
      </w:r>
      <w:r w:rsidRPr="005F125B">
        <w:rPr>
          <w:rFonts w:ascii="Arial" w:hAnsi="Arial" w:cs="Arial"/>
          <w:b/>
          <w:color w:val="000000"/>
          <w:sz w:val="36"/>
          <w:szCs w:val="36"/>
        </w:rPr>
        <w:t xml:space="preserve"> στές, για να παρουσιάσουν νέες υπηρεσίες. Μέσω ενός υπολογιστή παλάμης, για παράδειγμα, μπορείς να πληρώνεις τους λογαριασμούς σου στην τράπεζα ή να βλέπεις ένα χάρτη με τα αξιοθέατα μιας περιοχής που μόλις επισκέφτηκες για διακοπές. Καθημερινά</w:t>
      </w:r>
      <w:r w:rsidR="00B35A67">
        <w:rPr>
          <w:rFonts w:ascii="Arial" w:hAnsi="Arial" w:cs="Arial"/>
          <w:b/>
          <w:color w:val="000000"/>
          <w:sz w:val="36"/>
          <w:szCs w:val="36"/>
        </w:rPr>
        <w:t xml:space="preserve"> παρου-</w:t>
      </w:r>
      <w:r w:rsidR="00CE36CC">
        <w:rPr>
          <w:rFonts w:ascii="Arial" w:hAnsi="Arial" w:cs="Arial"/>
          <w:b/>
          <w:color w:val="000000"/>
          <w:sz w:val="36"/>
          <w:szCs w:val="36"/>
        </w:rPr>
        <w:t xml:space="preserve"> σιάζονται όλο και περισσό</w:t>
      </w:r>
      <w:r w:rsidRPr="005F125B">
        <w:rPr>
          <w:rFonts w:ascii="Arial" w:hAnsi="Arial" w:cs="Arial"/>
          <w:b/>
          <w:color w:val="000000"/>
          <w:sz w:val="36"/>
          <w:szCs w:val="36"/>
        </w:rPr>
        <w:t>τερες υπηρεσίες, που</w:t>
      </w:r>
      <w:r w:rsidR="00B35A67">
        <w:rPr>
          <w:rFonts w:ascii="Arial" w:hAnsi="Arial" w:cs="Arial"/>
          <w:b/>
          <w:color w:val="000000"/>
          <w:sz w:val="36"/>
          <w:szCs w:val="36"/>
        </w:rPr>
        <w:t xml:space="preserve"> αξιο-</w:t>
      </w:r>
      <w:r w:rsidRPr="005F125B">
        <w:rPr>
          <w:rFonts w:ascii="Arial" w:hAnsi="Arial" w:cs="Arial"/>
          <w:b/>
          <w:color w:val="000000"/>
          <w:sz w:val="36"/>
          <w:szCs w:val="36"/>
        </w:rPr>
        <w:t xml:space="preserve"> ποιούν τις καινούργιες τεχνολογίες των υπολογιστών. Διάφορα εκπαιδευτικά ιδρύματα προσφέρουν</w:t>
      </w:r>
      <w:r w:rsidR="00B35A67">
        <w:rPr>
          <w:rFonts w:ascii="Arial" w:hAnsi="Arial" w:cs="Arial"/>
          <w:b/>
          <w:color w:val="000000"/>
          <w:sz w:val="36"/>
          <w:szCs w:val="36"/>
        </w:rPr>
        <w:t xml:space="preserve"> εκπαί-</w:t>
      </w:r>
      <w:r w:rsidRPr="005F125B">
        <w:rPr>
          <w:rFonts w:ascii="Arial" w:hAnsi="Arial" w:cs="Arial"/>
          <w:b/>
          <w:color w:val="000000"/>
          <w:sz w:val="36"/>
          <w:szCs w:val="36"/>
        </w:rPr>
        <w:t xml:space="preserve"> δευση από απόσταση μέσα από τον Παγκόσμιο Ιστό (εξ αποστάσεως εκπαίδευση), ενώ αρκετοί δημόσιοι οργανισμοί διευκολύνουν τους πολίτες προσφέροντας διάφορες υπηρεσίες μέσω Διαδικτύου (έκδοση</w:t>
      </w:r>
      <w:r w:rsidR="00B35A67">
        <w:rPr>
          <w:rFonts w:ascii="Arial" w:hAnsi="Arial" w:cs="Arial"/>
          <w:b/>
          <w:color w:val="000000"/>
          <w:sz w:val="36"/>
          <w:szCs w:val="36"/>
        </w:rPr>
        <w:t xml:space="preserve"> πιστο-</w:t>
      </w:r>
      <w:r w:rsidRPr="005F125B">
        <w:rPr>
          <w:rFonts w:ascii="Arial" w:hAnsi="Arial" w:cs="Arial"/>
          <w:b/>
          <w:color w:val="000000"/>
          <w:sz w:val="36"/>
          <w:szCs w:val="36"/>
        </w:rPr>
        <w:t xml:space="preserve"> </w:t>
      </w:r>
      <w:r w:rsidR="00B35A67">
        <w:rPr>
          <w:rFonts w:ascii="Arial" w:hAnsi="Arial" w:cs="Arial"/>
          <w:b/>
          <w:color w:val="000000"/>
          <w:sz w:val="36"/>
          <w:szCs w:val="36"/>
        </w:rPr>
        <w:t xml:space="preserve"> </w:t>
      </w:r>
      <w:r w:rsidRPr="005F125B">
        <w:rPr>
          <w:rFonts w:ascii="Arial" w:hAnsi="Arial" w:cs="Arial"/>
          <w:b/>
          <w:color w:val="000000"/>
          <w:sz w:val="36"/>
          <w:szCs w:val="36"/>
        </w:rPr>
        <w:t>ποιητικών, κατάθεση</w:t>
      </w:r>
      <w:r w:rsidR="00B35A67">
        <w:rPr>
          <w:rFonts w:ascii="Arial" w:hAnsi="Arial" w:cs="Arial"/>
          <w:b/>
          <w:color w:val="000000"/>
          <w:sz w:val="36"/>
          <w:szCs w:val="36"/>
        </w:rPr>
        <w:t xml:space="preserve"> αιτή</w:t>
      </w:r>
      <w:r w:rsidRPr="005F125B">
        <w:rPr>
          <w:rFonts w:ascii="Arial" w:hAnsi="Arial" w:cs="Arial"/>
          <w:b/>
          <w:color w:val="000000"/>
          <w:sz w:val="36"/>
          <w:szCs w:val="36"/>
        </w:rPr>
        <w:t>σεων, σύνταξη και κατάθεση φορολογικής δήλωσης).</w:t>
      </w: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Η χρήση των Νέων Τεχνολογιών της Πληροφορικής και της Επικοινωνίας δεν έχει πλέον μόνο υπο</w:t>
      </w:r>
      <w:r w:rsidR="00227B35">
        <w:rPr>
          <w:rFonts w:ascii="Arial" w:hAnsi="Arial" w:cs="Arial"/>
          <w:b/>
          <w:color w:val="000000"/>
          <w:sz w:val="36"/>
          <w:szCs w:val="36"/>
        </w:rPr>
        <w:t>στη</w:t>
      </w:r>
      <w:r w:rsidR="00B35A67">
        <w:rPr>
          <w:rFonts w:ascii="Arial" w:hAnsi="Arial" w:cs="Arial"/>
          <w:b/>
          <w:color w:val="000000"/>
          <w:sz w:val="36"/>
          <w:szCs w:val="36"/>
        </w:rPr>
        <w:t>ρι</w:t>
      </w:r>
      <w:r w:rsidR="00227B35">
        <w:rPr>
          <w:rFonts w:ascii="Arial" w:hAnsi="Arial" w:cs="Arial"/>
          <w:b/>
          <w:color w:val="000000"/>
          <w:sz w:val="36"/>
          <w:szCs w:val="36"/>
        </w:rPr>
        <w:t>-</w:t>
      </w:r>
      <w:r w:rsidRPr="005F125B">
        <w:rPr>
          <w:rFonts w:ascii="Arial" w:hAnsi="Arial" w:cs="Arial"/>
          <w:b/>
          <w:color w:val="000000"/>
          <w:sz w:val="36"/>
          <w:szCs w:val="36"/>
        </w:rPr>
        <w:t xml:space="preserve"> κτικό ρόλο, αλλά αλλάζει και τη μορφή πολλών</w:t>
      </w:r>
      <w:r w:rsidR="00227B35">
        <w:rPr>
          <w:rFonts w:ascii="Arial" w:hAnsi="Arial" w:cs="Arial"/>
          <w:b/>
          <w:color w:val="000000"/>
          <w:sz w:val="36"/>
          <w:szCs w:val="36"/>
        </w:rPr>
        <w:t xml:space="preserve"> επαγ-</w:t>
      </w:r>
      <w:r w:rsidRPr="005F125B">
        <w:rPr>
          <w:rFonts w:ascii="Arial" w:hAnsi="Arial" w:cs="Arial"/>
          <w:b/>
          <w:color w:val="000000"/>
          <w:sz w:val="36"/>
          <w:szCs w:val="36"/>
        </w:rPr>
        <w:t xml:space="preserve"> γελμάτων. Στο σενάριο που περιγράψαμε η Αργυρώ θα </w:t>
      </w:r>
      <w:r w:rsidRPr="005F125B">
        <w:rPr>
          <w:rFonts w:ascii="Arial" w:hAnsi="Arial" w:cs="Arial"/>
          <w:b/>
          <w:color w:val="000000"/>
          <w:sz w:val="36"/>
          <w:szCs w:val="36"/>
        </w:rPr>
        <w:lastRenderedPageBreak/>
        <w:t>μπορούσε να αγοράσει τα ακτοπλοϊκά εισιτήρια μέσω ενός εικονικού τουριστικού γραφείου του Διαδικτύου χωρίς τη διαμεσολάβηση κάποιου υπαλλήλου. Όλο και πε-ρισσότερες επιχειρήσεις αποκτούν «χώρο» στον Παγκόσμιο Ιστό, για να προσφέρουν τα προϊόντα τους ή τις υπηρεσίες τους ηλεκτρονικά, επιτρέποντας τις παραγγελίες μέσω υπολογιστών. Οι πωλητές αλλάζουν ρόλο και τη θέση τους παίρνουν σχεδιαστές εμπορικών δικτυακών τόπων. Οι καταστηματάρχες μπορούν πλέον να παρουσιάζουν τα προϊόντα τους ηλεκτρονικά σε όλο τον πλανήτη, εικοσιτέσσερις ώρες το εικοσιτετράωρο.</w:t>
      </w:r>
    </w:p>
    <w:p w:rsidR="005F125B" w:rsidRPr="005F125B" w:rsidRDefault="005F125B" w:rsidP="005F125B">
      <w:pPr>
        <w:ind w:firstLine="720"/>
        <w:rPr>
          <w:rFonts w:ascii="Arial" w:hAnsi="Arial" w:cs="Arial"/>
          <w:b/>
          <w:bCs/>
          <w:color w:val="000000"/>
          <w:sz w:val="36"/>
          <w:szCs w:val="36"/>
        </w:rPr>
      </w:pPr>
    </w:p>
    <w:p w:rsidR="005F125B" w:rsidRPr="005F125B" w:rsidRDefault="005F125B" w:rsidP="005F125B">
      <w:pPr>
        <w:rPr>
          <w:rFonts w:ascii="Tahoma" w:hAnsi="Tahoma" w:cs="Tahoma"/>
          <w:b/>
          <w:color w:val="000000"/>
          <w:sz w:val="36"/>
          <w:szCs w:val="36"/>
        </w:rPr>
      </w:pPr>
      <w:r w:rsidRPr="005F125B">
        <w:rPr>
          <w:rFonts w:ascii="Tahoma" w:hAnsi="Tahoma" w:cs="Tahoma"/>
          <w:b/>
          <w:bCs/>
          <w:color w:val="000000"/>
          <w:sz w:val="36"/>
          <w:szCs w:val="36"/>
        </w:rPr>
        <w:t>10.2  Ο τρόπος που εργαζόμαστε μεταβάλλεται</w:t>
      </w:r>
    </w:p>
    <w:p w:rsidR="005F125B" w:rsidRPr="005F125B" w:rsidRDefault="005F125B" w:rsidP="005F125B">
      <w:pPr>
        <w:ind w:firstLine="720"/>
        <w:rPr>
          <w:rFonts w:ascii="Arial" w:hAnsi="Arial" w:cs="Arial"/>
          <w:b/>
          <w:iCs/>
          <w:color w:val="000000"/>
          <w:sz w:val="36"/>
          <w:szCs w:val="36"/>
        </w:rPr>
      </w:pPr>
      <w:r w:rsidRPr="005F125B">
        <w:rPr>
          <w:rFonts w:ascii="Tahoma" w:hAnsi="Tahoma" w:cs="Tahoma"/>
          <w:b/>
          <w:noProof/>
          <w:color w:val="000000"/>
          <w:sz w:val="36"/>
          <w:szCs w:val="36"/>
        </w:rPr>
        <w:drawing>
          <wp:anchor distT="0" distB="0" distL="114300" distR="114300" simplePos="0" relativeHeight="251706368" behindDoc="1" locked="0" layoutInCell="1" allowOverlap="1">
            <wp:simplePos x="0" y="0"/>
            <wp:positionH relativeFrom="column">
              <wp:posOffset>3881727</wp:posOffset>
            </wp:positionH>
            <wp:positionV relativeFrom="paragraph">
              <wp:posOffset>93649</wp:posOffset>
            </wp:positionV>
            <wp:extent cx="1727835" cy="1410970"/>
            <wp:effectExtent l="0" t="0" r="5715" b="0"/>
            <wp:wrapTight wrapText="bothSides">
              <wp:wrapPolygon edited="0">
                <wp:start x="0" y="0"/>
                <wp:lineTo x="0" y="21289"/>
                <wp:lineTo x="21433" y="21289"/>
                <wp:lineTo x="21433" y="0"/>
                <wp:lineTo x="0" y="0"/>
              </wp:wrapPolygon>
            </wp:wrapTight>
            <wp:docPr id="8" name="Εικόνα 8" descr="σελ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2" descr="σελ 168-1"/>
                    <pic:cNvPicPr>
                      <a:picLocks noChangeAspect="1" noChangeArrowheads="1"/>
                    </pic:cNvPicPr>
                  </pic:nvPicPr>
                  <pic:blipFill>
                    <a:blip r:embed="rId57" cstate="print">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835" cy="1410970"/>
                    </a:xfrm>
                    <a:prstGeom prst="rect">
                      <a:avLst/>
                    </a:prstGeom>
                    <a:noFill/>
                  </pic:spPr>
                </pic:pic>
              </a:graphicData>
            </a:graphic>
          </wp:anchor>
        </w:drawing>
      </w:r>
    </w:p>
    <w:p w:rsidR="005F125B" w:rsidRPr="005F125B" w:rsidRDefault="005F125B" w:rsidP="005F125B">
      <w:pPr>
        <w:ind w:firstLine="720"/>
        <w:rPr>
          <w:rFonts w:ascii="Arial" w:hAnsi="Arial" w:cs="Arial"/>
          <w:b/>
          <w:iCs/>
          <w:color w:val="000000"/>
          <w:sz w:val="36"/>
          <w:szCs w:val="36"/>
        </w:rPr>
      </w:pPr>
      <w:r w:rsidRPr="005F125B">
        <w:rPr>
          <w:rFonts w:ascii="Arial" w:hAnsi="Arial" w:cs="Arial"/>
          <w:b/>
          <w:iCs/>
          <w:color w:val="000000"/>
          <w:sz w:val="36"/>
          <w:szCs w:val="36"/>
        </w:rPr>
        <w:t>Μία χρήσιμη ιστορία:</w:t>
      </w:r>
    </w:p>
    <w:p w:rsidR="005F125B" w:rsidRPr="003E1183" w:rsidRDefault="00E95531" w:rsidP="005F125B">
      <w:pPr>
        <w:rPr>
          <w:rFonts w:ascii="Microsoft Sans Serif" w:hAnsi="Microsoft Sans Serif" w:cs="Arial"/>
          <w:b/>
          <w:color w:val="000000"/>
          <w:sz w:val="38"/>
          <w:szCs w:val="38"/>
        </w:rPr>
      </w:pPr>
      <w:r w:rsidRPr="00E95531">
        <w:rPr>
          <w:rFonts w:ascii="Arial" w:hAnsi="Arial" w:cs="Arial"/>
          <w:b/>
          <w:noProof/>
          <w:color w:val="000000"/>
          <w:sz w:val="36"/>
          <w:szCs w:val="36"/>
          <w:lang w:val="en-US" w:eastAsia="en-US"/>
        </w:rPr>
        <w:pict>
          <v:shape id="_x0000_s1194" type="#_x0000_t202" style="position:absolute;margin-left:222.35pt;margin-top:785.25pt;width:99.2pt;height:28.35pt;z-index:251612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29</w:t>
                  </w:r>
                  <w:r w:rsidR="00DC2E6E" w:rsidRPr="00432B70">
                    <w:rPr>
                      <w:rFonts w:ascii="Arial" w:hAnsi="Arial"/>
                      <w:b/>
                      <w:sz w:val="36"/>
                      <w:szCs w:val="36"/>
                    </w:rPr>
                    <w:t xml:space="preserve"> / </w:t>
                  </w:r>
                  <w:r w:rsidR="00DC2E6E">
                    <w:rPr>
                      <w:rFonts w:ascii="Arial" w:hAnsi="Arial"/>
                      <w:b/>
                      <w:sz w:val="36"/>
                      <w:szCs w:val="36"/>
                    </w:rPr>
                    <w:t>168</w:t>
                  </w:r>
                </w:p>
              </w:txbxContent>
            </v:textbox>
            <w10:wrap anchorx="page" anchory="page"/>
          </v:shape>
        </w:pict>
      </w:r>
      <w:r w:rsidR="005F125B" w:rsidRPr="003E1183">
        <w:rPr>
          <w:rFonts w:ascii="Microsoft Sans Serif" w:hAnsi="Microsoft Sans Serif" w:cs="Arial"/>
          <w:b/>
          <w:color w:val="000000"/>
          <w:sz w:val="38"/>
          <w:szCs w:val="38"/>
        </w:rPr>
        <w:t>Ο αδελφός της Ελευθερίας, ο Πέτρος, έχει πάρει το πτυχίο της Αγγλικής φιλολογίας. Τα τελευταία χρόνια εργαζόταν σε έναν εκδοτικό οίκο, αλλά φέτος αποφάσισε να</w:t>
      </w:r>
      <w:r w:rsidR="00227B35" w:rsidRPr="003E1183">
        <w:rPr>
          <w:rFonts w:ascii="Microsoft Sans Serif" w:hAnsi="Microsoft Sans Serif" w:cs="Arial"/>
          <w:b/>
          <w:color w:val="000000"/>
          <w:sz w:val="38"/>
          <w:szCs w:val="38"/>
        </w:rPr>
        <w:t xml:space="preserve"> αναλαμ-</w:t>
      </w:r>
      <w:r w:rsidR="005F125B" w:rsidRPr="003E1183">
        <w:rPr>
          <w:rFonts w:ascii="Microsoft Sans Serif" w:hAnsi="Microsoft Sans Serif" w:cs="Arial"/>
          <w:b/>
          <w:color w:val="000000"/>
          <w:sz w:val="38"/>
          <w:szCs w:val="38"/>
        </w:rPr>
        <w:t xml:space="preserve"> βάνει μεταφράσεις κ</w:t>
      </w:r>
      <w:r w:rsidR="00B35A67" w:rsidRPr="003E1183">
        <w:rPr>
          <w:rFonts w:ascii="Microsoft Sans Serif" w:hAnsi="Microsoft Sans Serif" w:cs="Arial"/>
          <w:b/>
          <w:color w:val="000000"/>
          <w:sz w:val="38"/>
          <w:szCs w:val="38"/>
        </w:rPr>
        <w:t>ειμέ</w:t>
      </w:r>
      <w:r w:rsidR="003E1183">
        <w:rPr>
          <w:rFonts w:ascii="Microsoft Sans Serif" w:hAnsi="Microsoft Sans Serif" w:cs="Arial"/>
          <w:b/>
          <w:color w:val="000000"/>
          <w:sz w:val="38"/>
          <w:szCs w:val="38"/>
        </w:rPr>
        <w:t>νων για διάφορες εταιρείες δου</w:t>
      </w:r>
      <w:r w:rsidR="005F125B" w:rsidRPr="003E1183">
        <w:rPr>
          <w:rFonts w:ascii="Microsoft Sans Serif" w:hAnsi="Microsoft Sans Serif" w:cs="Arial"/>
          <w:b/>
          <w:color w:val="000000"/>
          <w:sz w:val="38"/>
          <w:szCs w:val="38"/>
        </w:rPr>
        <w:t>λεύοντας από το σπίτι. Για το σκοπό αυτό αγόρασε έναν υπολογιστή και μία συνδρομή για πρόσβαση στο Διαδίκτυο. Ο νέος αυτός τρόπος εργασίας τον ευχαρι</w:t>
      </w:r>
      <w:r w:rsidR="003E1183">
        <w:rPr>
          <w:rFonts w:ascii="Microsoft Sans Serif" w:hAnsi="Microsoft Sans Serif" w:cs="Arial"/>
          <w:b/>
          <w:color w:val="000000"/>
          <w:sz w:val="38"/>
          <w:szCs w:val="38"/>
        </w:rPr>
        <w:t>-</w:t>
      </w:r>
      <w:r w:rsidR="005F125B" w:rsidRPr="003E1183">
        <w:rPr>
          <w:rFonts w:ascii="Microsoft Sans Serif" w:hAnsi="Microsoft Sans Serif" w:cs="Arial"/>
          <w:b/>
          <w:color w:val="000000"/>
          <w:sz w:val="38"/>
          <w:szCs w:val="38"/>
        </w:rPr>
        <w:t>στεί πολύ. Δεν έχει πια πολλές μετακινήσεις, ενώ μπορεί να εργάζεται όποια ώρα θέλει, αξιοποιώντας τον υπόλοιπο χρόνο του σε διάφορα χόμπι, που πάντα ήθελε να κάνει. Καθημερινά ο Πέτρος λαμβάνει τα κείμενα που πρέπει να μεταφράσει με το Ηλεκτρονικό Ταχυδρομείο, γράφει τα μεταφρασμένα κείμενα στον Επεξεργαστή Κειμένου και κι αποστέλλει στην ώρα τους στην ηλεκτρονική διεύθυνση που του έχουν δώσει οι πελάτες του. Πα</w:t>
      </w:r>
      <w:r w:rsidR="003E1183">
        <w:rPr>
          <w:rFonts w:ascii="Microsoft Sans Serif" w:hAnsi="Microsoft Sans Serif" w:cs="Arial"/>
          <w:b/>
          <w:color w:val="000000"/>
          <w:sz w:val="38"/>
          <w:szCs w:val="38"/>
        </w:rPr>
        <w:t>ρότι ο Πέτρος είναι ενθουσιασμέ</w:t>
      </w:r>
      <w:r w:rsidR="005F125B" w:rsidRPr="003E1183">
        <w:rPr>
          <w:rFonts w:ascii="Microsoft Sans Serif" w:hAnsi="Microsoft Sans Serif" w:cs="Arial"/>
          <w:b/>
          <w:color w:val="000000"/>
          <w:sz w:val="38"/>
          <w:szCs w:val="38"/>
        </w:rPr>
        <w:t>νος με την καινούργια του δουλειά, στην τελευταία</w:t>
      </w:r>
      <w:r w:rsidR="003E1183">
        <w:rPr>
          <w:rFonts w:ascii="Microsoft Sans Serif" w:hAnsi="Microsoft Sans Serif" w:cs="Arial"/>
          <w:b/>
          <w:color w:val="000000"/>
          <w:sz w:val="38"/>
          <w:szCs w:val="38"/>
        </w:rPr>
        <w:t xml:space="preserve"> συζή</w:t>
      </w:r>
      <w:r w:rsidR="005F125B" w:rsidRPr="003E1183">
        <w:rPr>
          <w:rFonts w:ascii="Microsoft Sans Serif" w:hAnsi="Microsoft Sans Serif" w:cs="Arial"/>
          <w:b/>
          <w:color w:val="000000"/>
          <w:sz w:val="38"/>
          <w:szCs w:val="38"/>
        </w:rPr>
        <w:t xml:space="preserve">τησή του </w:t>
      </w:r>
      <w:r w:rsidR="005F125B" w:rsidRPr="003E1183">
        <w:rPr>
          <w:rFonts w:ascii="Microsoft Sans Serif" w:hAnsi="Microsoft Sans Serif" w:cs="Arial"/>
          <w:b/>
          <w:color w:val="000000"/>
          <w:sz w:val="38"/>
          <w:szCs w:val="38"/>
        </w:rPr>
        <w:lastRenderedPageBreak/>
        <w:t xml:space="preserve">με την Ελευθερία </w:t>
      </w:r>
      <w:r w:rsidR="00401046" w:rsidRPr="003E1183">
        <w:rPr>
          <w:rFonts w:ascii="Microsoft Sans Serif" w:hAnsi="Microsoft Sans Serif" w:cs="Arial"/>
          <w:b/>
          <w:color w:val="000000"/>
          <w:sz w:val="38"/>
          <w:szCs w:val="38"/>
        </w:rPr>
        <w:t>της εξομο</w:t>
      </w:r>
      <w:r w:rsidR="005F125B" w:rsidRPr="003E1183">
        <w:rPr>
          <w:rFonts w:ascii="Microsoft Sans Serif" w:hAnsi="Microsoft Sans Serif" w:cs="Arial"/>
          <w:b/>
          <w:color w:val="000000"/>
          <w:sz w:val="38"/>
          <w:szCs w:val="38"/>
        </w:rPr>
        <w:t>λογήθηκε ότι τον τελευταίο καιρό νοιώθει λίγο</w:t>
      </w:r>
      <w:r w:rsidR="00401046" w:rsidRPr="003E1183">
        <w:rPr>
          <w:rFonts w:ascii="Microsoft Sans Serif" w:hAnsi="Microsoft Sans Serif" w:cs="Arial"/>
          <w:b/>
          <w:color w:val="000000"/>
          <w:sz w:val="38"/>
          <w:szCs w:val="38"/>
        </w:rPr>
        <w:t xml:space="preserve"> αποξενω</w:t>
      </w:r>
      <w:r w:rsidR="005F125B" w:rsidRPr="003E1183">
        <w:rPr>
          <w:rFonts w:ascii="Microsoft Sans Serif" w:hAnsi="Microsoft Sans Serif" w:cs="Arial"/>
          <w:b/>
          <w:color w:val="000000"/>
          <w:sz w:val="38"/>
          <w:szCs w:val="38"/>
        </w:rPr>
        <w:t>μένος, καθώς μένει αρκετές ώρες στο σπίτι, ενώ</w:t>
      </w:r>
      <w:r w:rsidR="00401046" w:rsidRPr="003E1183">
        <w:rPr>
          <w:rFonts w:ascii="Microsoft Sans Serif" w:hAnsi="Microsoft Sans Serif" w:cs="Arial"/>
          <w:b/>
          <w:color w:val="000000"/>
          <w:sz w:val="38"/>
          <w:szCs w:val="38"/>
        </w:rPr>
        <w:t xml:space="preserve"> ταυτό</w:t>
      </w:r>
      <w:r w:rsidR="005F125B" w:rsidRPr="003E1183">
        <w:rPr>
          <w:rFonts w:ascii="Microsoft Sans Serif" w:hAnsi="Microsoft Sans Serif" w:cs="Arial"/>
          <w:b/>
          <w:color w:val="000000"/>
          <w:sz w:val="38"/>
          <w:szCs w:val="38"/>
        </w:rPr>
        <w:t xml:space="preserve">χρονα τον ενοχλεί που οι γείτονες πιστεύουν ότι έχει σταματήσει να δουλεύει. Η Ελευθερία του πρότεινε να δουλεύει και </w:t>
      </w:r>
      <w:r w:rsidR="00401046" w:rsidRPr="003E1183">
        <w:rPr>
          <w:rFonts w:ascii="Microsoft Sans Serif" w:hAnsi="Microsoft Sans Serif" w:cs="Arial"/>
          <w:b/>
          <w:color w:val="000000"/>
          <w:sz w:val="38"/>
          <w:szCs w:val="38"/>
        </w:rPr>
        <w:t>στους υπολογι-</w:t>
      </w:r>
      <w:r w:rsidR="005F125B" w:rsidRPr="003E1183">
        <w:rPr>
          <w:rFonts w:ascii="Microsoft Sans Serif" w:hAnsi="Microsoft Sans Serif" w:cs="Arial"/>
          <w:b/>
          <w:color w:val="000000"/>
          <w:sz w:val="38"/>
          <w:szCs w:val="38"/>
        </w:rPr>
        <w:t xml:space="preserve"> στές της Δημόσιας</w:t>
      </w:r>
      <w:r w:rsidR="00401046" w:rsidRPr="003E1183">
        <w:rPr>
          <w:rFonts w:ascii="Microsoft Sans Serif" w:hAnsi="Microsoft Sans Serif" w:cs="Arial"/>
          <w:b/>
          <w:color w:val="000000"/>
          <w:sz w:val="38"/>
          <w:szCs w:val="38"/>
        </w:rPr>
        <w:t xml:space="preserve"> Βιβλιο</w:t>
      </w:r>
      <w:r w:rsidR="005F125B" w:rsidRPr="003E1183">
        <w:rPr>
          <w:rFonts w:ascii="Microsoft Sans Serif" w:hAnsi="Microsoft Sans Serif" w:cs="Arial"/>
          <w:b/>
          <w:color w:val="000000"/>
          <w:sz w:val="38"/>
          <w:szCs w:val="38"/>
        </w:rPr>
        <w:t>θήκης, ώστε να γνωρίζει</w:t>
      </w:r>
      <w:r w:rsidR="00401046" w:rsidRPr="003E1183">
        <w:rPr>
          <w:rFonts w:ascii="Microsoft Sans Serif" w:hAnsi="Microsoft Sans Serif" w:cs="Arial"/>
          <w:b/>
          <w:color w:val="000000"/>
          <w:sz w:val="38"/>
          <w:szCs w:val="38"/>
        </w:rPr>
        <w:t xml:space="preserve"> και-</w:t>
      </w:r>
      <w:r w:rsidR="005F125B" w:rsidRPr="003E1183">
        <w:rPr>
          <w:rFonts w:ascii="Microsoft Sans Serif" w:hAnsi="Microsoft Sans Serif" w:cs="Arial"/>
          <w:b/>
          <w:color w:val="000000"/>
          <w:sz w:val="38"/>
          <w:szCs w:val="38"/>
        </w:rPr>
        <w:t xml:space="preserve"> νούργιους φίλους.</w:t>
      </w:r>
      <w:r w:rsidRPr="00E95531">
        <w:rPr>
          <w:rFonts w:ascii="Arial" w:hAnsi="Arial" w:cs="Arial"/>
          <w:b/>
          <w:noProof/>
          <w:color w:val="000000"/>
          <w:sz w:val="38"/>
          <w:szCs w:val="38"/>
          <w:lang w:val="en-US" w:eastAsia="en-US"/>
        </w:rPr>
        <w:pict>
          <v:shape id="_x0000_s1195" type="#_x0000_t202" style="position:absolute;margin-left:248.05pt;margin-top:785.3pt;width:99.2pt;height:28.35pt;z-index:25167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CJ7aWr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30</w:t>
                  </w:r>
                  <w:r w:rsidR="00DC2E6E" w:rsidRPr="00432B70">
                    <w:rPr>
                      <w:rFonts w:ascii="Arial" w:hAnsi="Arial"/>
                      <w:b/>
                      <w:sz w:val="36"/>
                      <w:szCs w:val="36"/>
                    </w:rPr>
                    <w:t xml:space="preserve"> / </w:t>
                  </w:r>
                  <w:r w:rsidR="00DC2E6E">
                    <w:rPr>
                      <w:rFonts w:ascii="Arial" w:hAnsi="Arial"/>
                      <w:b/>
                      <w:sz w:val="36"/>
                      <w:szCs w:val="36"/>
                    </w:rPr>
                    <w:t>168</w:t>
                  </w:r>
                </w:p>
              </w:txbxContent>
            </v:textbox>
            <w10:wrap anchorx="page" anchory="page"/>
          </v:shape>
        </w:pict>
      </w: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 xml:space="preserve">Ο Πέτρος εκμεταλλευόμενος τις Νέες Τεχνολογίες και τις γνώσεις του έχει δημιουργήσει ένα ευέλικτο περιβάλλον εργασίας, που του επιτρέπει να εργάζεται από το σπίτι, τις ώρες που θέλει. Η νέα αυτή μορφή εργασίας από απόσταση ονομάζεται </w:t>
      </w:r>
      <w:r w:rsidRPr="003E1183">
        <w:rPr>
          <w:rFonts w:ascii="Tahoma" w:hAnsi="Tahoma" w:cs="Arial"/>
          <w:b/>
          <w:bCs/>
          <w:color w:val="000000"/>
          <w:sz w:val="36"/>
          <w:szCs w:val="36"/>
        </w:rPr>
        <w:t>τηλεργασία</w:t>
      </w:r>
      <w:r w:rsidRPr="003E1183">
        <w:rPr>
          <w:rFonts w:ascii="Arial" w:hAnsi="Arial" w:cs="Arial"/>
          <w:b/>
          <w:color w:val="000000"/>
          <w:sz w:val="36"/>
          <w:szCs w:val="36"/>
        </w:rPr>
        <w:t>.</w:t>
      </w: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Οι Νέες Τεχνολογίες της Πληροφορίας και</w:t>
      </w:r>
      <w:r w:rsidR="00DC6F3E">
        <w:rPr>
          <w:rFonts w:ascii="Arial" w:hAnsi="Arial" w:cs="Arial"/>
          <w:b/>
          <w:color w:val="000000"/>
          <w:sz w:val="36"/>
          <w:szCs w:val="36"/>
        </w:rPr>
        <w:t xml:space="preserve"> Επικοι-</w:t>
      </w:r>
      <w:r w:rsidRPr="005F125B">
        <w:rPr>
          <w:rFonts w:ascii="Arial" w:hAnsi="Arial" w:cs="Arial"/>
          <w:b/>
          <w:color w:val="000000"/>
          <w:sz w:val="36"/>
          <w:szCs w:val="36"/>
        </w:rPr>
        <w:t xml:space="preserve"> νωνίας παρέχουν ευέλικτα σχήματα εργασίας. Οι</w:t>
      </w:r>
      <w:r w:rsidR="00DC6F3E">
        <w:rPr>
          <w:rFonts w:ascii="Arial" w:hAnsi="Arial" w:cs="Arial"/>
          <w:b/>
          <w:color w:val="000000"/>
          <w:sz w:val="36"/>
          <w:szCs w:val="36"/>
        </w:rPr>
        <w:t xml:space="preserve"> επαγ-</w:t>
      </w:r>
      <w:r w:rsidRPr="005F125B">
        <w:rPr>
          <w:rFonts w:ascii="Arial" w:hAnsi="Arial" w:cs="Arial"/>
          <w:b/>
          <w:color w:val="000000"/>
          <w:sz w:val="36"/>
          <w:szCs w:val="36"/>
        </w:rPr>
        <w:t xml:space="preserve"> γελματίες που κάνουν δουλειές γραφείου και</w:t>
      </w:r>
      <w:r w:rsidR="00DC6F3E">
        <w:rPr>
          <w:rFonts w:ascii="Arial" w:hAnsi="Arial" w:cs="Arial"/>
          <w:b/>
          <w:color w:val="000000"/>
          <w:sz w:val="36"/>
          <w:szCs w:val="36"/>
        </w:rPr>
        <w:t xml:space="preserve"> ασχο-</w:t>
      </w:r>
      <w:r w:rsidRPr="005F125B">
        <w:rPr>
          <w:rFonts w:ascii="Arial" w:hAnsi="Arial" w:cs="Arial"/>
          <w:b/>
          <w:color w:val="000000"/>
          <w:sz w:val="36"/>
          <w:szCs w:val="36"/>
        </w:rPr>
        <w:t xml:space="preserve"> λούνται με την παροχή υπηρεσιών (π.χ.</w:t>
      </w:r>
      <w:r w:rsidR="00DC6F3E">
        <w:rPr>
          <w:rFonts w:ascii="Arial" w:hAnsi="Arial" w:cs="Arial"/>
          <w:b/>
          <w:color w:val="000000"/>
          <w:sz w:val="36"/>
          <w:szCs w:val="36"/>
        </w:rPr>
        <w:t xml:space="preserve"> τουρι</w:t>
      </w:r>
      <w:r w:rsidRPr="005F125B">
        <w:rPr>
          <w:rFonts w:ascii="Arial" w:hAnsi="Arial" w:cs="Arial"/>
          <w:b/>
          <w:color w:val="000000"/>
          <w:sz w:val="36"/>
          <w:szCs w:val="36"/>
        </w:rPr>
        <w:t>στικά γ</w:t>
      </w:r>
      <w:r w:rsidR="003E1183">
        <w:rPr>
          <w:rFonts w:ascii="Arial" w:hAnsi="Arial" w:cs="Arial"/>
          <w:b/>
          <w:color w:val="000000"/>
          <w:sz w:val="36"/>
          <w:szCs w:val="36"/>
        </w:rPr>
        <w:t>ραφεία, λογιστές, ασφαλιστές) έ</w:t>
      </w:r>
      <w:r w:rsidRPr="005F125B">
        <w:rPr>
          <w:rFonts w:ascii="Arial" w:hAnsi="Arial" w:cs="Arial"/>
          <w:b/>
          <w:color w:val="000000"/>
          <w:sz w:val="36"/>
          <w:szCs w:val="36"/>
        </w:rPr>
        <w:t>χουν τη δυνατότητα να επιλέγουν το χρόνο και το χώρο που εργάζονται. Για παράδειγμα, ένας εργαζόμενος δεν είναι πλέον</w:t>
      </w:r>
      <w:r w:rsidR="00DC6F3E">
        <w:rPr>
          <w:rFonts w:ascii="Arial" w:hAnsi="Arial" w:cs="Arial"/>
          <w:b/>
          <w:color w:val="000000"/>
          <w:sz w:val="36"/>
          <w:szCs w:val="36"/>
        </w:rPr>
        <w:t xml:space="preserve"> υποχρε-</w:t>
      </w:r>
      <w:r w:rsidRPr="005F125B">
        <w:rPr>
          <w:rFonts w:ascii="Arial" w:hAnsi="Arial" w:cs="Arial"/>
          <w:b/>
          <w:color w:val="000000"/>
          <w:sz w:val="36"/>
          <w:szCs w:val="36"/>
        </w:rPr>
        <w:t xml:space="preserve"> ωμένος να βρίσκεται πάντοτε στο χώρο του γραφείου του. Μπορεί να μεταφέρει τη</w:t>
      </w:r>
      <w:r w:rsidR="00DC6F3E">
        <w:rPr>
          <w:rFonts w:ascii="Arial" w:hAnsi="Arial" w:cs="Arial"/>
          <w:b/>
          <w:color w:val="000000"/>
          <w:sz w:val="36"/>
          <w:szCs w:val="36"/>
        </w:rPr>
        <w:t xml:space="preserve"> δου</w:t>
      </w:r>
      <w:r w:rsidRPr="005F125B">
        <w:rPr>
          <w:rFonts w:ascii="Arial" w:hAnsi="Arial" w:cs="Arial"/>
          <w:b/>
          <w:color w:val="000000"/>
          <w:sz w:val="36"/>
          <w:szCs w:val="36"/>
        </w:rPr>
        <w:t>λειά του</w:t>
      </w:r>
      <w:r w:rsidR="00DC6F3E">
        <w:rPr>
          <w:rFonts w:ascii="Arial" w:hAnsi="Arial" w:cs="Arial"/>
          <w:b/>
          <w:color w:val="000000"/>
          <w:sz w:val="36"/>
          <w:szCs w:val="36"/>
        </w:rPr>
        <w:t xml:space="preserve"> χρησιμοποι-</w:t>
      </w:r>
      <w:r w:rsidRPr="005F125B">
        <w:rPr>
          <w:rFonts w:ascii="Arial" w:hAnsi="Arial" w:cs="Arial"/>
          <w:b/>
          <w:color w:val="000000"/>
          <w:sz w:val="36"/>
          <w:szCs w:val="36"/>
        </w:rPr>
        <w:t xml:space="preserve"> ώντας ένα φορητό υπολογιστή. Έχοντας εξασφαλίσει σύνδεση στο Διαδίκτυο, μπορεί να συνδέεται με το δίκτυο υπολογιστών του γραφείου του, για να παίρνει χρήσιμες πληροφορίες ή να επικοινωνεί με τους πελάτες του με το Ηλεκτρονικό Ταχυδρομείο.</w:t>
      </w: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 xml:space="preserve">Η εξέλιξη των υπολογιστών και η εισαγωγή τους στο χώρο της εργασίας δημιουργούν νέα επαγγέλματα, που απαιτούν όμως αυξημένες γνώσεις και ιδιαίτερη εκπαίδευση. Παραδείγματα καινούργιων επαγγελμάτων είναι: </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Σχεδιαστής δικτυακών τόπων</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Υπεύθυνος προώθησης προϊόντων στο Διαδίκτυο</w:t>
      </w:r>
    </w:p>
    <w:p w:rsidR="005F125B" w:rsidRPr="005F125B" w:rsidRDefault="00E95531" w:rsidP="005F125B">
      <w:pPr>
        <w:rPr>
          <w:rFonts w:ascii="Arial" w:hAnsi="Arial" w:cs="Arial"/>
          <w:b/>
          <w:color w:val="000000"/>
          <w:sz w:val="36"/>
          <w:szCs w:val="36"/>
        </w:rPr>
      </w:pPr>
      <w:r w:rsidRPr="00E95531">
        <w:rPr>
          <w:rFonts w:ascii="Arial" w:hAnsi="Arial" w:cs="Arial"/>
          <w:b/>
          <w:noProof/>
          <w:color w:val="000000"/>
          <w:sz w:val="36"/>
          <w:szCs w:val="36"/>
          <w:lang w:val="en-US" w:eastAsia="en-US"/>
        </w:rPr>
        <w:lastRenderedPageBreak/>
        <w:pict>
          <v:group id="Group 7745" o:spid="_x0000_s1196" style="position:absolute;margin-left:264.95pt;margin-top:14.5pt;width:205.3pt;height:168.7pt;z-index:-251676160" coordorigin="6655,6714" coordsize="3935,3234" wrapcoords="4966 -192 4966 1344 -79 2688 -79 21504 21600 21504 21600 2784 20812 2304 18604 1344 18604 -192 4966 -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ugAAAABSZ2h0bG9uZwAAAQ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SAAAAAAf/bAIQAFBERGhIaKRgYKTMnICczJxwcHBwnIhcXFxcXIhEMDAwMDAwRDAwM&#10;DAwMDAwMDAwMDAwMDAwMDAwMDAwMDAwMDAEVGhohHSEiGBgiFA4ODhQUDg4ODhQRDAwMDAwREQwM&#10;DAwMDBEMDAwMDAwMDAwMDAwMDAwMDAwMDAwMDAwMDAwM/8AAEQgAugEEAwEiAAIRAQMRAf/dAAQA&#10;Ef/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">
            <o:lock v:ext="edit" aspectratio="t"/>
            <v:shape id="Picture 7742" o:spid="_x0000_s1197" type="#_x0000_t75" alt="σελ 168-2" style="position:absolute;left:6655;top:7135;width:3935;height:2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PW7FAAAA3QAAAA8AAABkcnMvZG93bnJldi54bWxEj19rwkAQxN8L/Q7HFvpWL9a/RE8pguBT&#10;S1XwdcmtSTS3F3IbE/vpe4WCj8PM/IZZrntXqRs1ofRsYDhIQBFn3pacGzgetm9zUEGQLVaeycCd&#10;AqxXz09LTK3v+Jtue8lVhHBI0UAhUqdah6wgh2Hga+LonX3jUKJscm0b7CLcVfo9SabaYclxocCa&#10;NgVl133rDHRfo932JJ/54ae9zLPjWO7tWIx5fek/FqCEenmE/9s7a2A2m0zg7018An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z1uxQAAAN0AAAAPAAAAAAAAAAAAAAAA&#10;AJ8CAABkcnMvZG93bnJldi54bWxQSwUGAAAAAAQABAD3AAAAkQMAAAAA&#10;">
              <v:imagedata r:id="rId58" o:title="σελ 168-2"/>
            </v:shape>
            <v:shape id="Text Box 7741" o:spid="_x0000_s1198" type="#_x0000_t202" style="position:absolute;left:7614;top:6714;width:240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5cQA&#10;AADdAAAADwAAAGRycy9kb3ducmV2LnhtbESPzYoCMRCE7wu+Q2jBy6IZxVUZjaIuLnsS/HmAJmkn&#10;g5POMIk6vv1mQfBYVNVX1GLVukrcqQmlZwXDQQaCWHtTcqHgfNr1ZyBCRDZYeSYFTwqwWnY+Fpgb&#10;/+AD3Y+xEAnCIUcFNsY6lzJoSw7DwNfEybv4xmFMsimkafCR4K6SoyybSIclpwWLNW0t6evx5hQc&#10;rrTl8Wk82+sf1p+77w097UapXrddz0FEauM7/Gr/GgXT6dcE/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reXEAAAA3QAAAA8AAAAAAAAAAAAAAAAAmAIAAGRycy9k&#10;b3ducmV2LnhtbFBLBQYAAAAABAAEAPUAAACJAwAAAAA=&#10;" fillcolor="#ff9" strokeweight="2.25pt">
              <o:lock v:ext="edit" aspectratio="t"/>
              <v:textbox inset="2mm,1mm,2mm,1mm">
                <w:txbxContent>
                  <w:p w:rsidR="00DC2E6E" w:rsidRPr="00F13A6D" w:rsidRDefault="00DC2E6E" w:rsidP="005F125B">
                    <w:pPr>
                      <w:pStyle w:val="a9"/>
                      <w:ind w:firstLine="0"/>
                      <w:jc w:val="center"/>
                      <w:rPr>
                        <w:sz w:val="36"/>
                        <w:lang w:val="en-US"/>
                      </w:rPr>
                    </w:pPr>
                    <w:r w:rsidRPr="00F13A6D">
                      <w:rPr>
                        <w:sz w:val="36"/>
                        <w:lang w:val="en-US"/>
                      </w:rPr>
                      <w:t>FORUM</w:t>
                    </w:r>
                  </w:p>
                </w:txbxContent>
              </v:textbox>
            </v:shape>
            <w10:wrap type="tight"/>
          </v:group>
        </w:pict>
      </w:r>
      <w:r w:rsidR="005F125B" w:rsidRPr="005F125B">
        <w:rPr>
          <w:rFonts w:ascii="Arial" w:hAnsi="Arial" w:cs="Arial"/>
          <w:b/>
          <w:color w:val="000000"/>
          <w:sz w:val="36"/>
          <w:szCs w:val="36"/>
        </w:rPr>
        <w:t>■  Δημιουργός ψηφιακού πολιτιστικού ή εκπαιδευτικού υλικού</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Προγραμματιστής αυτόματων μηχανών παραγωγής</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Υπεύθυνος διοίκησης προγραμμάτων εξ</w:t>
      </w:r>
      <w:r w:rsidR="00DC6F3E">
        <w:rPr>
          <w:rFonts w:ascii="Arial" w:hAnsi="Arial" w:cs="Arial"/>
          <w:b/>
          <w:color w:val="000000"/>
          <w:sz w:val="36"/>
          <w:szCs w:val="36"/>
        </w:rPr>
        <w:t xml:space="preserve"> αποστάσε-</w:t>
      </w:r>
      <w:r w:rsidRPr="005F125B">
        <w:rPr>
          <w:rFonts w:ascii="Arial" w:hAnsi="Arial" w:cs="Arial"/>
          <w:b/>
          <w:color w:val="000000"/>
          <w:sz w:val="36"/>
          <w:szCs w:val="36"/>
        </w:rPr>
        <w:t xml:space="preserve"> ως εκπαίδευσης και Τηλεκατάρτισης</w:t>
      </w:r>
    </w:p>
    <w:p w:rsidR="005F125B" w:rsidRPr="005F125B" w:rsidRDefault="005F125B" w:rsidP="005F125B">
      <w:pPr>
        <w:ind w:firstLine="720"/>
        <w:rPr>
          <w:rFonts w:ascii="Arial" w:hAnsi="Arial" w:cs="Arial"/>
          <w:b/>
          <w:bCs/>
          <w:color w:val="000000"/>
          <w:sz w:val="36"/>
          <w:szCs w:val="36"/>
        </w:rPr>
      </w:pPr>
    </w:p>
    <w:p w:rsidR="005F125B" w:rsidRPr="005F125B" w:rsidRDefault="005F125B" w:rsidP="005F125B">
      <w:pPr>
        <w:rPr>
          <w:rFonts w:ascii="Tahoma" w:hAnsi="Tahoma" w:cs="Tahoma"/>
          <w:b/>
          <w:color w:val="000000"/>
          <w:sz w:val="36"/>
          <w:szCs w:val="36"/>
        </w:rPr>
      </w:pPr>
      <w:r w:rsidRPr="005F125B">
        <w:rPr>
          <w:rFonts w:ascii="Tahoma" w:hAnsi="Tahoma" w:cs="Tahoma"/>
          <w:b/>
          <w:bCs/>
          <w:color w:val="000000"/>
          <w:sz w:val="36"/>
          <w:szCs w:val="36"/>
        </w:rPr>
        <w:t>10.3 Αρνητικές επιπτώσεις των τεχνολογιών της πληροφορικής στην εργασία</w:t>
      </w:r>
    </w:p>
    <w:p w:rsidR="005F125B" w:rsidRPr="005F125B" w:rsidRDefault="005F125B" w:rsidP="005F125B">
      <w:pPr>
        <w:ind w:firstLine="720"/>
        <w:rPr>
          <w:rFonts w:ascii="Arial" w:hAnsi="Arial" w:cs="Arial"/>
          <w:b/>
          <w:iCs/>
          <w:color w:val="000000"/>
          <w:sz w:val="36"/>
          <w:szCs w:val="36"/>
        </w:rPr>
      </w:pPr>
    </w:p>
    <w:p w:rsidR="005F125B" w:rsidRPr="003E1183" w:rsidRDefault="005F125B" w:rsidP="005F125B">
      <w:pPr>
        <w:ind w:firstLine="720"/>
        <w:rPr>
          <w:rFonts w:ascii="Arial" w:hAnsi="Arial" w:cs="Arial"/>
          <w:b/>
          <w:color w:val="000000"/>
          <w:sz w:val="38"/>
          <w:szCs w:val="38"/>
        </w:rPr>
      </w:pPr>
      <w:r w:rsidRPr="003E1183">
        <w:rPr>
          <w:rFonts w:ascii="Arial" w:hAnsi="Arial" w:cs="Arial"/>
          <w:b/>
          <w:iCs/>
          <w:color w:val="000000"/>
          <w:sz w:val="38"/>
          <w:szCs w:val="38"/>
        </w:rPr>
        <w:t>Μία ακόμη ιστορία:</w:t>
      </w:r>
    </w:p>
    <w:p w:rsidR="005F125B" w:rsidRPr="003E1183" w:rsidRDefault="005F125B" w:rsidP="005F125B">
      <w:pPr>
        <w:rPr>
          <w:rFonts w:ascii="Microsoft Sans Serif" w:hAnsi="Microsoft Sans Serif" w:cs="Arial"/>
          <w:b/>
          <w:color w:val="000000"/>
          <w:sz w:val="38"/>
          <w:szCs w:val="38"/>
        </w:rPr>
      </w:pPr>
      <w:r w:rsidRPr="003E1183">
        <w:rPr>
          <w:rFonts w:ascii="Microsoft Sans Serif" w:hAnsi="Microsoft Sans Serif" w:cs="Arial"/>
          <w:b/>
          <w:color w:val="000000"/>
          <w:sz w:val="38"/>
          <w:szCs w:val="38"/>
        </w:rPr>
        <w:t>Ο Γιώργος και η Μιμή ταξιδεύουν με το θείο τους προς τον Όλυμπο με σκοπό να εξερευνήσουν τα όμορφα μονοπάτια του βουνού. Κατά τη διάρκεια του ταξιδιού τους συναντούν τα πρώτα διόδια της Εθνικής Οδού. Η Μιμή περιμένει ότι ο θείος Μάρκος θα σταματήσει, για να πληρώσει το αντίτιμο, όμως αυτός συνεχίζει την πορεία του μειώνοντας</w:t>
      </w:r>
      <w:r w:rsidR="00227B35" w:rsidRPr="003E1183">
        <w:rPr>
          <w:rFonts w:ascii="Microsoft Sans Serif" w:hAnsi="Microsoft Sans Serif" w:cs="Arial"/>
          <w:b/>
          <w:color w:val="000000"/>
          <w:sz w:val="38"/>
          <w:szCs w:val="38"/>
        </w:rPr>
        <w:t xml:space="preserve"> ταχύ</w:t>
      </w:r>
      <w:r w:rsidR="00DC6F3E" w:rsidRPr="003E1183">
        <w:rPr>
          <w:rFonts w:ascii="Microsoft Sans Serif" w:hAnsi="Microsoft Sans Serif" w:cs="Arial"/>
          <w:b/>
          <w:color w:val="000000"/>
          <w:sz w:val="38"/>
          <w:szCs w:val="38"/>
        </w:rPr>
        <w:t>τη</w:t>
      </w:r>
      <w:r w:rsidRPr="003E1183">
        <w:rPr>
          <w:rFonts w:ascii="Microsoft Sans Serif" w:hAnsi="Microsoft Sans Serif" w:cs="Arial"/>
          <w:b/>
          <w:color w:val="000000"/>
          <w:sz w:val="38"/>
          <w:szCs w:val="38"/>
        </w:rPr>
        <w:t>τα. Η μπόρα ίων διοδίων ανοίγει και αφήνει το αυτοκίνητο να περάσει.</w:t>
      </w:r>
    </w:p>
    <w:p w:rsidR="005F125B" w:rsidRPr="003E1183" w:rsidRDefault="005F125B" w:rsidP="005F125B">
      <w:pPr>
        <w:rPr>
          <w:rFonts w:ascii="Microsoft Sans Serif" w:hAnsi="Microsoft Sans Serif" w:cs="Arial"/>
          <w:b/>
          <w:color w:val="000000"/>
          <w:sz w:val="38"/>
          <w:szCs w:val="38"/>
        </w:rPr>
      </w:pPr>
    </w:p>
    <w:p w:rsidR="005F125B" w:rsidRPr="003E1183" w:rsidRDefault="00E95531" w:rsidP="005F125B">
      <w:pPr>
        <w:rPr>
          <w:rFonts w:ascii="Microsoft Sans Serif" w:hAnsi="Microsoft Sans Serif" w:cs="Arial"/>
          <w:b/>
          <w:color w:val="000000"/>
          <w:sz w:val="38"/>
          <w:szCs w:val="38"/>
        </w:rPr>
      </w:pPr>
      <w:r w:rsidRPr="00E95531">
        <w:rPr>
          <w:rFonts w:ascii="Arial" w:hAnsi="Arial" w:cs="Arial"/>
          <w:b/>
          <w:noProof/>
          <w:color w:val="000000"/>
          <w:sz w:val="38"/>
          <w:szCs w:val="38"/>
          <w:lang w:val="en-US" w:eastAsia="en-US"/>
        </w:rPr>
        <w:pict>
          <v:shape id="_x0000_s1199" type="#_x0000_t202" style="position:absolute;margin-left:247.7pt;margin-top:785.3pt;width:123.95pt;height:28.35pt;z-index:25167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31</w:t>
                  </w:r>
                  <w:r w:rsidR="00DC2E6E" w:rsidRPr="00432B70">
                    <w:rPr>
                      <w:rFonts w:ascii="Arial" w:hAnsi="Arial"/>
                      <w:b/>
                      <w:sz w:val="36"/>
                      <w:szCs w:val="36"/>
                    </w:rPr>
                    <w:t xml:space="preserve"> / </w:t>
                  </w:r>
                  <w:r>
                    <w:rPr>
                      <w:rFonts w:ascii="Arial" w:hAnsi="Arial"/>
                      <w:b/>
                      <w:sz w:val="36"/>
                      <w:szCs w:val="36"/>
                    </w:rPr>
                    <w:t>168-</w:t>
                  </w:r>
                  <w:r w:rsidR="00DC2E6E">
                    <w:rPr>
                      <w:rFonts w:ascii="Arial" w:hAnsi="Arial"/>
                      <w:b/>
                      <w:sz w:val="36"/>
                      <w:szCs w:val="36"/>
                    </w:rPr>
                    <w:t>169</w:t>
                  </w:r>
                </w:p>
              </w:txbxContent>
            </v:textbox>
            <w10:wrap anchorx="page" anchory="page"/>
          </v:shape>
        </w:pict>
      </w:r>
      <w:r w:rsidR="005F125B" w:rsidRPr="003E1183">
        <w:rPr>
          <w:rFonts w:ascii="Microsoft Sans Serif" w:hAnsi="Microsoft Sans Serif" w:cs="Arial"/>
          <w:b/>
          <w:color w:val="000000"/>
          <w:sz w:val="38"/>
          <w:szCs w:val="38"/>
        </w:rPr>
        <w:t>Παρατηρώντας πιο προσεκτικά ο Γιώργος βλέπει μία συσκευή στο παρμπρίζ του αυτοκινήτου. Ο θείος Μάρκος τους εξηγεί ότι τελευταία στα διόδια λειτουργεί ένα</w:t>
      </w:r>
      <w:r w:rsidR="003E1183">
        <w:rPr>
          <w:rFonts w:ascii="Microsoft Sans Serif" w:hAnsi="Microsoft Sans Serif" w:cs="Arial"/>
          <w:b/>
          <w:color w:val="000000"/>
          <w:sz w:val="38"/>
          <w:szCs w:val="38"/>
        </w:rPr>
        <w:t xml:space="preserve"> και</w:t>
      </w:r>
      <w:r w:rsidR="005F125B" w:rsidRPr="003E1183">
        <w:rPr>
          <w:rFonts w:ascii="Microsoft Sans Serif" w:hAnsi="Microsoft Sans Serif" w:cs="Arial"/>
          <w:b/>
          <w:color w:val="000000"/>
          <w:sz w:val="38"/>
          <w:szCs w:val="38"/>
        </w:rPr>
        <w:t>νούργιο σύστημα που επιτρέπει την ελεύθερη διέλευση των αυτοκινήτων. Αυτό που χρειάζεται κάποιος είναι να έχει εγκαταστήσει μία ειδική συσκευή στο</w:t>
      </w:r>
      <w:r w:rsidR="003E1183">
        <w:rPr>
          <w:rFonts w:ascii="Microsoft Sans Serif" w:hAnsi="Microsoft Sans Serif" w:cs="Arial"/>
          <w:b/>
          <w:color w:val="000000"/>
          <w:sz w:val="38"/>
          <w:szCs w:val="38"/>
        </w:rPr>
        <w:t xml:space="preserve"> αυτοκίνητό του και να έχει προ</w:t>
      </w:r>
      <w:r w:rsidR="005F125B" w:rsidRPr="003E1183">
        <w:rPr>
          <w:rFonts w:ascii="Microsoft Sans Serif" w:hAnsi="Microsoft Sans Serif" w:cs="Arial"/>
          <w:b/>
          <w:color w:val="000000"/>
          <w:sz w:val="38"/>
          <w:szCs w:val="38"/>
        </w:rPr>
        <w:t>πληρώσει ένα καθορισμένο χρηματικό ποσό. Το σύστημα επιτρέπει την ελεύθερη διέλευση από τα διόδια, καθώς η συσκευή του αυτοκινήτου εκπέμπει ένα</w:t>
      </w:r>
      <w:r w:rsidR="003E1183">
        <w:rPr>
          <w:rFonts w:ascii="Microsoft Sans Serif" w:hAnsi="Microsoft Sans Serif" w:cs="Arial"/>
          <w:b/>
          <w:color w:val="000000"/>
          <w:sz w:val="38"/>
          <w:szCs w:val="38"/>
        </w:rPr>
        <w:t xml:space="preserve"> αναγνω</w:t>
      </w:r>
      <w:r w:rsidR="005F125B" w:rsidRPr="003E1183">
        <w:rPr>
          <w:rFonts w:ascii="Microsoft Sans Serif" w:hAnsi="Microsoft Sans Serif" w:cs="Arial"/>
          <w:b/>
          <w:color w:val="000000"/>
          <w:sz w:val="38"/>
          <w:szCs w:val="38"/>
        </w:rPr>
        <w:t xml:space="preserve">ριστικό σήμα, το οποίο </w:t>
      </w:r>
      <w:r w:rsidR="005F125B" w:rsidRPr="003E1183">
        <w:rPr>
          <w:rFonts w:ascii="Microsoft Sans Serif" w:hAnsi="Microsoft Sans Serif" w:cs="Arial"/>
          <w:b/>
          <w:color w:val="000000"/>
          <w:sz w:val="38"/>
          <w:szCs w:val="38"/>
        </w:rPr>
        <w:lastRenderedPageBreak/>
        <w:t>ανιχνεύεται από μια ηλεκτρονική συσκευή. Ταυτόχρονα αφαιρείται το αντίτιμο των διοδίων από το ποσό που έχει προπληρωθεί.</w:t>
      </w:r>
    </w:p>
    <w:p w:rsidR="005F125B" w:rsidRPr="003E1183" w:rsidRDefault="005F125B" w:rsidP="005F125B">
      <w:pPr>
        <w:rPr>
          <w:rFonts w:ascii="Microsoft Sans Serif" w:hAnsi="Microsoft Sans Serif" w:cs="Arial"/>
          <w:b/>
          <w:color w:val="000000"/>
          <w:sz w:val="38"/>
          <w:szCs w:val="38"/>
        </w:rPr>
      </w:pPr>
      <w:r w:rsidRPr="003E1183">
        <w:rPr>
          <w:rFonts w:ascii="Microsoft Sans Serif" w:hAnsi="Microsoft Sans Serif" w:cs="Arial"/>
          <w:b/>
          <w:color w:val="000000"/>
          <w:sz w:val="38"/>
          <w:szCs w:val="38"/>
        </w:rPr>
        <w:t>Η Μιμή παρατηρεί ότι αρκετά από τα ταμεία των διοδίων έχουν αντικατασταθεί από τις συσκευές αυτές, ενώ ο θείος Μάρκος περηφανεύεται για το καινούργιο του απόκτημα, που του επιτρέπει να περνάει χωρίς καμία αργοπορία από τα διόδια. Η Μιμή αναρωτιέται τι να έχουν απογίνει οι</w:t>
      </w:r>
      <w:r w:rsidR="003E1183">
        <w:rPr>
          <w:rFonts w:ascii="Microsoft Sans Serif" w:hAnsi="Microsoft Sans Serif" w:cs="Arial"/>
          <w:b/>
          <w:color w:val="000000"/>
          <w:sz w:val="38"/>
          <w:szCs w:val="38"/>
        </w:rPr>
        <w:t xml:space="preserve"> τα</w:t>
      </w:r>
      <w:r w:rsidRPr="003E1183">
        <w:rPr>
          <w:rFonts w:ascii="Microsoft Sans Serif" w:hAnsi="Microsoft Sans Serif" w:cs="Arial"/>
          <w:b/>
          <w:color w:val="000000"/>
          <w:sz w:val="38"/>
          <w:szCs w:val="38"/>
        </w:rPr>
        <w:t>μίες που δούλευαν πριν στα διόδια. Απασχολούνται σε κάποια άλλη θέση εργασίας στην υπηρεσία των διοδίων ή έχασαν τη δουλειά τους και αναζητούν μια νέα</w:t>
      </w:r>
      <w:r w:rsidR="003E1183">
        <w:rPr>
          <w:rFonts w:ascii="Microsoft Sans Serif" w:hAnsi="Microsoft Sans Serif" w:cs="Arial"/>
          <w:b/>
          <w:color w:val="000000"/>
          <w:sz w:val="38"/>
          <w:szCs w:val="38"/>
        </w:rPr>
        <w:t xml:space="preserve"> απασχόλ</w:t>
      </w:r>
      <w:r w:rsidRPr="003E1183">
        <w:rPr>
          <w:rFonts w:ascii="Microsoft Sans Serif" w:hAnsi="Microsoft Sans Serif" w:cs="Arial"/>
          <w:b/>
          <w:color w:val="000000"/>
          <w:sz w:val="38"/>
          <w:szCs w:val="38"/>
        </w:rPr>
        <w:t>ηση; Πόσο εύκολο θα είναι για τους μεσήλικες να βρουν κάποια καινούργια δουλειά;</w:t>
      </w: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 xml:space="preserve">Η εισαγωγή των Νέων Τεχνολογιών </w:t>
      </w:r>
      <w:r w:rsidR="00DC6F3E">
        <w:rPr>
          <w:rFonts w:ascii="Arial" w:hAnsi="Arial" w:cs="Arial"/>
          <w:b/>
          <w:color w:val="000000"/>
          <w:sz w:val="36"/>
          <w:szCs w:val="36"/>
        </w:rPr>
        <w:t>της πληροφο-</w:t>
      </w:r>
      <w:r w:rsidRPr="005F125B">
        <w:rPr>
          <w:rFonts w:ascii="Arial" w:hAnsi="Arial" w:cs="Arial"/>
          <w:b/>
          <w:color w:val="000000"/>
          <w:sz w:val="36"/>
          <w:szCs w:val="36"/>
        </w:rPr>
        <w:t xml:space="preserve"> ρικής στην εργασία δεν έχει μόνο πλεονεκτήματα. Στη πραγματικότητα εγκυμονεί και αρκετούς κινδύνους:</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xml:space="preserve">1. Η αυτοματοποίηση πολλών διεργασιών, όπως της αυτόματης διέλευσης από τα διόδια, </w:t>
      </w:r>
      <w:r w:rsidRPr="003E1183">
        <w:rPr>
          <w:rFonts w:ascii="Tahoma" w:hAnsi="Tahoma" w:cs="Arial"/>
          <w:b/>
          <w:bCs/>
          <w:color w:val="000000"/>
          <w:sz w:val="36"/>
          <w:szCs w:val="36"/>
        </w:rPr>
        <w:t>καταργεί αρκετό επαγγέλματα με αποτέλεσμα πολλοί άνθρωποι να μένουν χωρίς δουλειά</w:t>
      </w:r>
      <w:r w:rsidRPr="003E1183">
        <w:rPr>
          <w:rFonts w:ascii="Arial" w:hAnsi="Arial" w:cs="Arial"/>
          <w:b/>
          <w:color w:val="000000"/>
          <w:sz w:val="36"/>
          <w:szCs w:val="36"/>
        </w:rPr>
        <w:t xml:space="preserve">. </w:t>
      </w:r>
      <w:r w:rsidRPr="005F125B">
        <w:rPr>
          <w:rFonts w:ascii="Arial" w:hAnsi="Arial" w:cs="Arial"/>
          <w:b/>
          <w:color w:val="000000"/>
          <w:sz w:val="36"/>
          <w:szCs w:val="36"/>
        </w:rPr>
        <w:t>Σε διάφορα επαγγέλματα, όπως του ταμία ή του εργάτη παραγωγής σε μια βιομηχανία, μειώνεται η ζήτηση ή παρατηρείται αλλαγή στη μορφή τους.</w:t>
      </w:r>
    </w:p>
    <w:p w:rsidR="005F125B" w:rsidRPr="005F125B" w:rsidRDefault="00E95531" w:rsidP="005F125B">
      <w:pPr>
        <w:rPr>
          <w:rFonts w:ascii="Arial" w:hAnsi="Arial" w:cs="Arial"/>
          <w:b/>
          <w:color w:val="000000"/>
          <w:sz w:val="36"/>
          <w:szCs w:val="36"/>
        </w:rPr>
      </w:pPr>
      <w:r w:rsidRPr="00E95531">
        <w:rPr>
          <w:rFonts w:ascii="Arial" w:hAnsi="Arial" w:cs="Arial"/>
          <w:b/>
          <w:noProof/>
          <w:color w:val="000000"/>
          <w:sz w:val="36"/>
          <w:szCs w:val="36"/>
          <w:lang w:val="en-US" w:eastAsia="en-US"/>
        </w:rPr>
        <w:pict>
          <v:shape id="_x0000_s1200" type="#_x0000_t202" style="position:absolute;margin-left:255.4pt;margin-top:789.25pt;width:99.2pt;height:28.35pt;z-index:251740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" o:allowincell="f" o:allowoverlap="f" fillcolor="#fc9" stroked="f" strokeweight="2.25pt">
            <v:textbox inset="1.5mm,1.5mm,1.5mm,1.5mm">
              <w:txbxContent>
                <w:p w:rsidR="006B3FCC" w:rsidRPr="00432B70" w:rsidRDefault="006B3FCC" w:rsidP="006B3FCC">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169</w:t>
                  </w:r>
                </w:p>
              </w:txbxContent>
            </v:textbox>
            <w10:wrap anchorx="page" anchory="page"/>
          </v:shape>
        </w:pict>
      </w:r>
      <w:r w:rsidR="005F125B" w:rsidRPr="005F125B">
        <w:rPr>
          <w:rFonts w:ascii="Arial" w:hAnsi="Arial" w:cs="Arial"/>
          <w:b/>
          <w:color w:val="000000"/>
          <w:sz w:val="36"/>
          <w:szCs w:val="36"/>
        </w:rPr>
        <w:t>2. Η ραγδαία εξέλιξη της τεχνολογίας των δικτύων των υπολογιστών, εν</w:t>
      </w:r>
      <w:r w:rsidR="00227B35">
        <w:rPr>
          <w:rFonts w:ascii="Arial" w:hAnsi="Arial" w:cs="Arial"/>
          <w:b/>
          <w:color w:val="000000"/>
          <w:sz w:val="36"/>
          <w:szCs w:val="36"/>
        </w:rPr>
        <w:t xml:space="preserve">ώνει τις τοπικές αγορές δημιουργώ- </w:t>
      </w:r>
      <w:r w:rsidR="005F125B" w:rsidRPr="005F125B">
        <w:rPr>
          <w:rFonts w:ascii="Arial" w:hAnsi="Arial" w:cs="Arial"/>
          <w:b/>
          <w:color w:val="000000"/>
          <w:sz w:val="36"/>
          <w:szCs w:val="36"/>
        </w:rPr>
        <w:t>ντας μια διαρκώς μεταβαλλόμενη και πολύ</w:t>
      </w:r>
      <w:r w:rsidR="00A12AFB">
        <w:rPr>
          <w:rFonts w:ascii="Arial" w:hAnsi="Arial" w:cs="Arial"/>
          <w:b/>
          <w:color w:val="000000"/>
          <w:sz w:val="36"/>
          <w:szCs w:val="36"/>
        </w:rPr>
        <w:t xml:space="preserve"> ανταγωνι-</w:t>
      </w:r>
      <w:r w:rsidR="005F125B" w:rsidRPr="005F125B">
        <w:rPr>
          <w:rFonts w:ascii="Arial" w:hAnsi="Arial" w:cs="Arial"/>
          <w:b/>
          <w:color w:val="000000"/>
          <w:sz w:val="36"/>
          <w:szCs w:val="36"/>
        </w:rPr>
        <w:t xml:space="preserve"> στική παγκόσμια αγορά. Με το ηλεκτρονικό εμπόριο, για παράδειγμα, ένα πολυκατάστημα μπορεί να πουλάει μέσω Διαδικτύου τα προϊόντα του σε όλο τον κόσμο, 24ώρες το εικοσιτετράωρο και με χαμηλό</w:t>
      </w:r>
      <w:r w:rsidR="00DC6F3E">
        <w:rPr>
          <w:rFonts w:ascii="Arial" w:hAnsi="Arial" w:cs="Arial"/>
          <w:b/>
          <w:color w:val="000000"/>
          <w:sz w:val="36"/>
          <w:szCs w:val="36"/>
        </w:rPr>
        <w:t xml:space="preserve"> κό-</w:t>
      </w:r>
      <w:r w:rsidR="005F125B" w:rsidRPr="005F125B">
        <w:rPr>
          <w:rFonts w:ascii="Arial" w:hAnsi="Arial" w:cs="Arial"/>
          <w:b/>
          <w:color w:val="000000"/>
          <w:sz w:val="36"/>
          <w:szCs w:val="36"/>
        </w:rPr>
        <w:t xml:space="preserve"> στος. Το φαινόμενο αυτό επηρεάζει το σύστημα</w:t>
      </w:r>
      <w:r w:rsidR="00DC6F3E">
        <w:rPr>
          <w:rFonts w:ascii="Arial" w:hAnsi="Arial" w:cs="Arial"/>
          <w:b/>
          <w:color w:val="000000"/>
          <w:sz w:val="36"/>
          <w:szCs w:val="36"/>
        </w:rPr>
        <w:t xml:space="preserve"> απα-</w:t>
      </w:r>
      <w:r w:rsidR="005F125B" w:rsidRPr="005F125B">
        <w:rPr>
          <w:rFonts w:ascii="Arial" w:hAnsi="Arial" w:cs="Arial"/>
          <w:b/>
          <w:color w:val="000000"/>
          <w:sz w:val="36"/>
          <w:szCs w:val="36"/>
        </w:rPr>
        <w:t xml:space="preserve"> σχόλησης. </w:t>
      </w:r>
      <w:r w:rsidR="005F125B" w:rsidRPr="00C72E61">
        <w:rPr>
          <w:rFonts w:ascii="Tahoma" w:hAnsi="Tahoma" w:cs="Arial"/>
          <w:b/>
          <w:bCs/>
          <w:color w:val="000000"/>
          <w:sz w:val="36"/>
          <w:szCs w:val="36"/>
        </w:rPr>
        <w:t>Η παγκοσμιοποίηση των αγορών και ο μεγάλος ανταγωνισμός μεταβάλλουν διαρκώς τις ανάγκες των επιχειρήσεων για προσωπικό, με</w:t>
      </w:r>
      <w:r w:rsidR="00A12AFB">
        <w:rPr>
          <w:rFonts w:ascii="Tahoma" w:hAnsi="Tahoma" w:cs="Arial"/>
          <w:b/>
          <w:bCs/>
          <w:color w:val="000000"/>
          <w:sz w:val="36"/>
          <w:szCs w:val="36"/>
        </w:rPr>
        <w:t xml:space="preserve"> αποτέ-</w:t>
      </w:r>
      <w:r w:rsidR="005F125B" w:rsidRPr="00C72E61">
        <w:rPr>
          <w:rFonts w:ascii="Tahoma" w:hAnsi="Tahoma" w:cs="Arial"/>
          <w:b/>
          <w:bCs/>
          <w:color w:val="000000"/>
          <w:sz w:val="36"/>
          <w:szCs w:val="36"/>
        </w:rPr>
        <w:t xml:space="preserve"> </w:t>
      </w:r>
      <w:r w:rsidR="005F125B" w:rsidRPr="00C72E61">
        <w:rPr>
          <w:rFonts w:ascii="Tahoma" w:hAnsi="Tahoma" w:cs="Arial"/>
          <w:b/>
          <w:bCs/>
          <w:color w:val="000000"/>
          <w:sz w:val="36"/>
          <w:szCs w:val="36"/>
        </w:rPr>
        <w:lastRenderedPageBreak/>
        <w:t>λεσμα αυτές να απαιτούν κάθε τόσο εργαζομένους με διαφορετικά προσόντα</w:t>
      </w:r>
      <w:r w:rsidR="005F125B" w:rsidRPr="005F125B">
        <w:rPr>
          <w:rFonts w:ascii="Arial" w:hAnsi="Arial" w:cs="Arial"/>
          <w:b/>
          <w:color w:val="000000"/>
          <w:sz w:val="36"/>
          <w:szCs w:val="36"/>
        </w:rPr>
        <w:t>. Μέχρι σήμερα πολλοί</w:t>
      </w:r>
      <w:r w:rsidR="00A12AFB">
        <w:rPr>
          <w:rFonts w:ascii="Arial" w:hAnsi="Arial" w:cs="Arial"/>
          <w:b/>
          <w:color w:val="000000"/>
          <w:sz w:val="36"/>
          <w:szCs w:val="36"/>
        </w:rPr>
        <w:t xml:space="preserve"> εργα- ζόμενοι τελείωναν την επαγ</w:t>
      </w:r>
      <w:r w:rsidR="005F125B" w:rsidRPr="005F125B">
        <w:rPr>
          <w:rFonts w:ascii="Arial" w:hAnsi="Arial" w:cs="Arial"/>
          <w:b/>
          <w:color w:val="000000"/>
          <w:sz w:val="36"/>
          <w:szCs w:val="36"/>
        </w:rPr>
        <w:t>γελματική τους ζωή</w:t>
      </w:r>
      <w:r w:rsidR="00A12AFB">
        <w:rPr>
          <w:rFonts w:ascii="Arial" w:hAnsi="Arial" w:cs="Arial"/>
          <w:b/>
          <w:color w:val="000000"/>
          <w:sz w:val="36"/>
          <w:szCs w:val="36"/>
        </w:rPr>
        <w:t xml:space="preserve"> παί-</w:t>
      </w:r>
      <w:r w:rsidR="005F125B" w:rsidRPr="005F125B">
        <w:rPr>
          <w:rFonts w:ascii="Arial" w:hAnsi="Arial" w:cs="Arial"/>
          <w:b/>
          <w:color w:val="000000"/>
          <w:sz w:val="36"/>
          <w:szCs w:val="36"/>
        </w:rPr>
        <w:t xml:space="preserve"> ρνοντας σύνταξη από την ίδια επιχείρηση από την οποία πρωτοξεκίνησαν. Στο μέλλον αρκετοί νέοι</w:t>
      </w:r>
      <w:r w:rsidR="00A12AFB">
        <w:rPr>
          <w:rFonts w:ascii="Arial" w:hAnsi="Arial" w:cs="Arial"/>
          <w:b/>
          <w:color w:val="000000"/>
          <w:sz w:val="36"/>
          <w:szCs w:val="36"/>
        </w:rPr>
        <w:t xml:space="preserve"> εργα-</w:t>
      </w:r>
      <w:r w:rsidR="005F125B" w:rsidRPr="005F125B">
        <w:rPr>
          <w:rFonts w:ascii="Arial" w:hAnsi="Arial" w:cs="Arial"/>
          <w:b/>
          <w:color w:val="000000"/>
          <w:sz w:val="36"/>
          <w:szCs w:val="36"/>
        </w:rPr>
        <w:t xml:space="preserve"> ζόμενοι θα είναι αναγκασμένοι να αλλάζουν αρκετές φορές επάγγελμα κατά τη διάρκεια της επαγγελματικής τους </w:t>
      </w:r>
      <w:r w:rsidRPr="00E95531">
        <w:rPr>
          <w:rFonts w:ascii="Arial" w:hAnsi="Arial" w:cs="Arial"/>
          <w:b/>
          <w:noProof/>
          <w:color w:val="000000"/>
          <w:sz w:val="36"/>
          <w:szCs w:val="36"/>
          <w:lang w:val="en-US" w:eastAsia="en-US"/>
        </w:rPr>
        <w:pict>
          <v:shape id="_x0000_s1201" type="#_x0000_t202" style="position:absolute;margin-left:248.05pt;margin-top:785.3pt;width:99.2pt;height:28.35pt;z-index:25159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33</w:t>
                  </w:r>
                  <w:r w:rsidR="00DC2E6E" w:rsidRPr="00432B70">
                    <w:rPr>
                      <w:rFonts w:ascii="Arial" w:hAnsi="Arial"/>
                      <w:b/>
                      <w:sz w:val="36"/>
                      <w:szCs w:val="36"/>
                    </w:rPr>
                    <w:t xml:space="preserve"> / </w:t>
                  </w:r>
                  <w:r w:rsidR="00DC2E6E">
                    <w:rPr>
                      <w:rFonts w:ascii="Arial" w:hAnsi="Arial"/>
                      <w:b/>
                      <w:sz w:val="36"/>
                      <w:szCs w:val="36"/>
                    </w:rPr>
                    <w:t>169</w:t>
                  </w:r>
                </w:p>
              </w:txbxContent>
            </v:textbox>
            <w10:wrap anchorx="page" anchory="page"/>
          </v:shape>
        </w:pict>
      </w:r>
      <w:r w:rsidR="005F125B" w:rsidRPr="005F125B">
        <w:rPr>
          <w:rFonts w:ascii="Arial" w:hAnsi="Arial" w:cs="Arial"/>
          <w:b/>
          <w:color w:val="000000"/>
          <w:sz w:val="36"/>
          <w:szCs w:val="36"/>
        </w:rPr>
        <w:t>σταδιοδρομίας. Οι αλλαγές αυτές θα απαιτούν κάθε φορά νέες δεξιότητες, που ο εργαζόμενος θα</w:t>
      </w:r>
      <w:r w:rsidR="00DC6F3E">
        <w:rPr>
          <w:rFonts w:ascii="Arial" w:hAnsi="Arial" w:cs="Arial"/>
          <w:b/>
          <w:color w:val="000000"/>
          <w:sz w:val="36"/>
          <w:szCs w:val="36"/>
        </w:rPr>
        <w:t xml:space="preserve"> πρέ-</w:t>
      </w:r>
      <w:r w:rsidR="005F125B" w:rsidRPr="005F125B">
        <w:rPr>
          <w:rFonts w:ascii="Arial" w:hAnsi="Arial" w:cs="Arial"/>
          <w:b/>
          <w:color w:val="000000"/>
          <w:sz w:val="36"/>
          <w:szCs w:val="36"/>
        </w:rPr>
        <w:t xml:space="preserve"> πει να αποκτήσει μέσα από εκπαίδευση και</w:t>
      </w:r>
      <w:r w:rsidR="00DC6F3E">
        <w:rPr>
          <w:rFonts w:ascii="Arial" w:hAnsi="Arial" w:cs="Arial"/>
          <w:b/>
          <w:color w:val="000000"/>
          <w:sz w:val="36"/>
          <w:szCs w:val="36"/>
        </w:rPr>
        <w:t xml:space="preserve"> συνεχιζό-</w:t>
      </w:r>
      <w:r w:rsidR="005F125B" w:rsidRPr="005F125B">
        <w:rPr>
          <w:rFonts w:ascii="Arial" w:hAnsi="Arial" w:cs="Arial"/>
          <w:b/>
          <w:color w:val="000000"/>
          <w:sz w:val="36"/>
          <w:szCs w:val="36"/>
        </w:rPr>
        <w:t xml:space="preserve"> μενη κατάρτιση.</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 xml:space="preserve">3. </w:t>
      </w:r>
      <w:r w:rsidRPr="00C72E61">
        <w:rPr>
          <w:rFonts w:ascii="Tahoma" w:hAnsi="Tahoma" w:cs="Arial"/>
          <w:b/>
          <w:bCs/>
          <w:color w:val="000000"/>
          <w:sz w:val="36"/>
          <w:szCs w:val="36"/>
        </w:rPr>
        <w:t>Παράλληλα πολλές επιχειρήσεις υιοθετούν νέες μορφές εργασιακών σχέσεων, που επηρεάζουν τον τρόπο αμοιβής και προστασίας των δικαιωμάτων του εργαζομένου</w:t>
      </w:r>
      <w:r w:rsidRPr="005F125B">
        <w:rPr>
          <w:rFonts w:ascii="Arial" w:hAnsi="Arial" w:cs="Arial"/>
          <w:b/>
          <w:color w:val="000000"/>
          <w:sz w:val="36"/>
          <w:szCs w:val="36"/>
        </w:rPr>
        <w:t xml:space="preserve">. Αρκετοί νέοι υποαπασχολούνται σε εργασίες μερικής απασχόλησης με μικρές αμοιβές. Επιπλέον, ένας σημαντικός αριθμός εργαζομένων δεν είναι σταθεροί υπάλληλοι σε μία επιχείρηση, αλλά πληρώνονται ανάλογα με τις υπηρεσίες που κάθε φορά προσφέρουν. Ο χρόνος απασχόλησής </w:t>
      </w:r>
      <w:r w:rsidR="00A12AFB">
        <w:rPr>
          <w:rFonts w:ascii="Arial" w:hAnsi="Arial" w:cs="Arial"/>
          <w:b/>
          <w:color w:val="000000"/>
          <w:sz w:val="36"/>
          <w:szCs w:val="36"/>
        </w:rPr>
        <w:t>τους μεταβάλ-</w:t>
      </w:r>
      <w:r w:rsidRPr="005F125B">
        <w:rPr>
          <w:rFonts w:ascii="Arial" w:hAnsi="Arial" w:cs="Arial"/>
          <w:b/>
          <w:color w:val="000000"/>
          <w:sz w:val="36"/>
          <w:szCs w:val="36"/>
        </w:rPr>
        <w:t xml:space="preserve"> λεται ανάλογα με τις εκάστοτε απαιτήσεις σε</w:t>
      </w:r>
      <w:r w:rsidR="00A12AFB">
        <w:rPr>
          <w:rFonts w:ascii="Arial" w:hAnsi="Arial" w:cs="Arial"/>
          <w:b/>
          <w:color w:val="000000"/>
          <w:sz w:val="36"/>
          <w:szCs w:val="36"/>
        </w:rPr>
        <w:t xml:space="preserve"> προσωπι-</w:t>
      </w:r>
      <w:r w:rsidRPr="005F125B">
        <w:rPr>
          <w:rFonts w:ascii="Arial" w:hAnsi="Arial" w:cs="Arial"/>
          <w:b/>
          <w:color w:val="000000"/>
          <w:sz w:val="36"/>
          <w:szCs w:val="36"/>
        </w:rPr>
        <w:t xml:space="preserve"> κό. Οι στρατηγικές αυτές στη διαχείριση του</w:t>
      </w:r>
      <w:r w:rsidR="00A12AFB">
        <w:rPr>
          <w:rFonts w:ascii="Arial" w:hAnsi="Arial" w:cs="Arial"/>
          <w:b/>
          <w:color w:val="000000"/>
          <w:sz w:val="36"/>
          <w:szCs w:val="36"/>
        </w:rPr>
        <w:t xml:space="preserve"> προσωπι-</w:t>
      </w:r>
      <w:r w:rsidRPr="005F125B">
        <w:rPr>
          <w:rFonts w:ascii="Arial" w:hAnsi="Arial" w:cs="Arial"/>
          <w:b/>
          <w:color w:val="000000"/>
          <w:sz w:val="36"/>
          <w:szCs w:val="36"/>
        </w:rPr>
        <w:t xml:space="preserve"> κού προκαλούν ανασφάλεια στους εργαζομένους καθώς δε διασφαλίζεται η μόνιμη απασχόλησή τους.</w:t>
      </w:r>
    </w:p>
    <w:p w:rsidR="005F125B" w:rsidRPr="005F125B" w:rsidRDefault="005F125B" w:rsidP="005F125B">
      <w:pPr>
        <w:ind w:firstLine="720"/>
        <w:rPr>
          <w:rFonts w:ascii="Arial" w:hAnsi="Arial" w:cs="Arial"/>
          <w:b/>
          <w:color w:val="000000"/>
          <w:sz w:val="36"/>
          <w:szCs w:val="36"/>
        </w:rPr>
      </w:pPr>
    </w:p>
    <w:p w:rsidR="005F125B" w:rsidRPr="005F125B" w:rsidRDefault="005F125B" w:rsidP="005F125B">
      <w:pPr>
        <w:shd w:val="clear" w:color="auto" w:fill="CCFFCC"/>
        <w:ind w:firstLine="1080"/>
        <w:rPr>
          <w:rFonts w:ascii="Tahoma" w:hAnsi="Tahoma" w:cs="Arial"/>
          <w:b/>
          <w:bCs/>
          <w:color w:val="000000"/>
          <w:sz w:val="36"/>
          <w:szCs w:val="36"/>
        </w:rPr>
      </w:pPr>
      <w:r w:rsidRPr="005F125B">
        <w:rPr>
          <w:rFonts w:ascii="Tahoma" w:hAnsi="Tahoma" w:cs="Arial"/>
          <w:b/>
          <w:bCs/>
          <w:noProof/>
          <w:color w:val="000000"/>
          <w:sz w:val="36"/>
          <w:szCs w:val="36"/>
        </w:rPr>
        <w:drawing>
          <wp:anchor distT="0" distB="0" distL="114300" distR="114300" simplePos="0" relativeHeight="251544064" behindDoc="0" locked="0" layoutInCell="1" allowOverlap="1">
            <wp:simplePos x="0" y="0"/>
            <wp:positionH relativeFrom="column">
              <wp:posOffset>10795</wp:posOffset>
            </wp:positionH>
            <wp:positionV relativeFrom="paragraph">
              <wp:posOffset>108585</wp:posOffset>
            </wp:positionV>
            <wp:extent cx="393700" cy="520700"/>
            <wp:effectExtent l="0" t="0" r="635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9"/>
                    <pic:cNvPicPr>
                      <a:picLocks noChangeAspect="1" noChangeArrowheads="1"/>
                    </pic:cNvPicPr>
                  </pic:nvPicPr>
                  <pic:blipFill>
                    <a:blip r:embed="rId59" cstate="print">
                      <a:clrChange>
                        <a:clrFrom>
                          <a:srgbClr val="99D9EA"/>
                        </a:clrFrom>
                        <a:clrTo>
                          <a:srgbClr val="99D9EA">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00" cy="520700"/>
                    </a:xfrm>
                    <a:prstGeom prst="rect">
                      <a:avLst/>
                    </a:prstGeom>
                    <a:noFill/>
                  </pic:spPr>
                </pic:pic>
              </a:graphicData>
            </a:graphic>
          </wp:anchor>
        </w:drawing>
      </w:r>
      <w:r w:rsidRPr="005F125B">
        <w:rPr>
          <w:rFonts w:ascii="Tahoma" w:hAnsi="Tahoma" w:cs="Arial"/>
          <w:b/>
          <w:bCs/>
          <w:color w:val="000000"/>
          <w:sz w:val="36"/>
          <w:szCs w:val="36"/>
        </w:rPr>
        <w:t>Δικαίωμα στην εργασία</w:t>
      </w:r>
    </w:p>
    <w:p w:rsidR="005F125B" w:rsidRPr="005F125B" w:rsidRDefault="005F125B" w:rsidP="005F125B">
      <w:pPr>
        <w:shd w:val="clear" w:color="auto" w:fill="CCFFCC"/>
        <w:ind w:firstLine="720"/>
        <w:rPr>
          <w:rFonts w:ascii="Arial" w:hAnsi="Arial" w:cs="Arial"/>
          <w:b/>
          <w:color w:val="000000"/>
          <w:sz w:val="36"/>
          <w:szCs w:val="36"/>
        </w:rPr>
      </w:pPr>
    </w:p>
    <w:p w:rsidR="005F125B" w:rsidRPr="005F125B" w:rsidRDefault="005F125B" w:rsidP="005F125B">
      <w:pPr>
        <w:shd w:val="clear" w:color="auto" w:fill="CCFFCC"/>
        <w:ind w:firstLine="720"/>
        <w:rPr>
          <w:rFonts w:ascii="Arial" w:hAnsi="Arial" w:cs="Arial"/>
          <w:b/>
          <w:color w:val="000000"/>
          <w:sz w:val="36"/>
          <w:szCs w:val="36"/>
        </w:rPr>
      </w:pPr>
      <w:r w:rsidRPr="005F125B">
        <w:rPr>
          <w:rFonts w:ascii="Arial" w:hAnsi="Arial" w:cs="Arial"/>
          <w:b/>
          <w:color w:val="000000"/>
          <w:sz w:val="36"/>
          <w:szCs w:val="36"/>
        </w:rPr>
        <w:t xml:space="preserve">Με τη λέξη «Επάγγελμα» συνήθως θεωρούμε: «την προσφορά χρήσιμης κοινωνικά εργασίας (υπηρεσίας), με αντάλλαγμα ανάλογη αμοιβή, που εξασφαλίζει στο άτομο όχι μόνο την υλική ικανοποίηση των βιοτικών του αναγκών, αλλά του προσφέρει συγχρόνως κοινω-νική και ατομική αναγνώριση. Σύμφωνα με το Σύνταγμα της Ελλάδος όλοι οι πολίτες έχουν δικαίωμα στην </w:t>
      </w:r>
      <w:r w:rsidRPr="005F125B">
        <w:rPr>
          <w:rFonts w:ascii="Arial" w:hAnsi="Arial" w:cs="Arial"/>
          <w:b/>
          <w:color w:val="000000"/>
          <w:sz w:val="36"/>
          <w:szCs w:val="36"/>
        </w:rPr>
        <w:lastRenderedPageBreak/>
        <w:t>εργασία χωρίς καμία διάκριση. Η πολιτεία πρέπει να μεριμνά, έτσι ώστε οι πολίτες να προστατεύονται από την ανεργία και να έχουν κοινωνική ασφάλιση.</w:t>
      </w:r>
    </w:p>
    <w:p w:rsidR="005F125B" w:rsidRPr="005F125B" w:rsidRDefault="005F125B" w:rsidP="005F125B">
      <w:pPr>
        <w:ind w:firstLine="720"/>
        <w:rPr>
          <w:rFonts w:ascii="Arial" w:hAnsi="Arial" w:cs="Arial"/>
          <w:b/>
          <w:color w:val="000000"/>
          <w:sz w:val="36"/>
          <w:szCs w:val="36"/>
        </w:rPr>
      </w:pP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Η νέα εποχή απαιτεί εργαζόμενους με γνώσεις και συνεχώς αυξανόμενα προσόντα. Για να μπορεί ο νέος εργαζόμενος να προσαρμόζεται στις μεταβαλλόμενες συνθήκες της αγοράς εργασίας πρέπει να έχει καλή βασική εκπαίδευση και να εμπλουτίζει τις γνώσεις του με ειδικά προγράμματα κατάρτισης έτσι ώστε να</w:t>
      </w:r>
      <w:r w:rsidR="00DC6F3E">
        <w:rPr>
          <w:rFonts w:ascii="Arial" w:hAnsi="Arial" w:cs="Arial"/>
          <w:b/>
          <w:color w:val="000000"/>
          <w:sz w:val="36"/>
          <w:szCs w:val="36"/>
        </w:rPr>
        <w:t xml:space="preserve"> απο-</w:t>
      </w:r>
      <w:r w:rsidRPr="005F125B">
        <w:rPr>
          <w:rFonts w:ascii="Arial" w:hAnsi="Arial" w:cs="Arial"/>
          <w:b/>
          <w:color w:val="000000"/>
          <w:sz w:val="36"/>
          <w:szCs w:val="36"/>
        </w:rPr>
        <w:t xml:space="preserve"> κτά νέες επαγγελματικές δεξιότητες και πρόσθετα</w:t>
      </w:r>
      <w:r w:rsidR="00DC6F3E">
        <w:rPr>
          <w:rFonts w:ascii="Arial" w:hAnsi="Arial" w:cs="Arial"/>
          <w:b/>
          <w:color w:val="000000"/>
          <w:sz w:val="36"/>
          <w:szCs w:val="36"/>
        </w:rPr>
        <w:t xml:space="preserve"> προ-</w:t>
      </w:r>
      <w:r w:rsidRPr="005F125B">
        <w:rPr>
          <w:rFonts w:ascii="Arial" w:hAnsi="Arial" w:cs="Arial"/>
          <w:b/>
          <w:color w:val="000000"/>
          <w:sz w:val="36"/>
          <w:szCs w:val="36"/>
        </w:rPr>
        <w:t xml:space="preserve"> σόντα.</w:t>
      </w:r>
    </w:p>
    <w:p w:rsid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Αν ανατρέξουμε στην ιστορία, θα διαπιστώσουμε ότι κάθε μεγάλη τεχνολογική αλλαγή συνοδευόταν από αρκετά προβλήματα, που διαρκούσαν μεγάλο χρονικό διάστημα. Για παράδειγμα, τον περασμένο αιώνα η εισαγωγή μηχανικών αργαλειών στην</w:t>
      </w:r>
      <w:r w:rsidR="00A12AFB">
        <w:rPr>
          <w:rFonts w:ascii="Arial" w:hAnsi="Arial" w:cs="Arial"/>
          <w:b/>
          <w:color w:val="000000"/>
          <w:sz w:val="36"/>
          <w:szCs w:val="36"/>
        </w:rPr>
        <w:t xml:space="preserve"> κλωστουφα-</w:t>
      </w:r>
      <w:r w:rsidRPr="005F125B">
        <w:rPr>
          <w:rFonts w:ascii="Arial" w:hAnsi="Arial" w:cs="Arial"/>
          <w:b/>
          <w:color w:val="000000"/>
          <w:sz w:val="36"/>
          <w:szCs w:val="36"/>
        </w:rPr>
        <w:t xml:space="preserve"> ντουργία είχε ως αποτέλεσμα αρκετοί άνθρωποι να χάσουν τις δουλειές τους και να ξεσηκωθούν</w:t>
      </w:r>
      <w:r w:rsidR="00A12AFB">
        <w:rPr>
          <w:rFonts w:ascii="Arial" w:hAnsi="Arial" w:cs="Arial"/>
          <w:b/>
          <w:color w:val="000000"/>
          <w:sz w:val="36"/>
          <w:szCs w:val="36"/>
        </w:rPr>
        <w:t xml:space="preserve"> προσπα-</w:t>
      </w:r>
      <w:r w:rsidRPr="005F125B">
        <w:rPr>
          <w:rFonts w:ascii="Arial" w:hAnsi="Arial" w:cs="Arial"/>
          <w:b/>
          <w:color w:val="000000"/>
          <w:sz w:val="36"/>
          <w:szCs w:val="36"/>
        </w:rPr>
        <w:t xml:space="preserve"> θώντας να καταστρέψουν τις μηχανές. Με το </w:t>
      </w:r>
      <w:r w:rsidR="00A12AFB">
        <w:rPr>
          <w:rFonts w:ascii="Arial" w:hAnsi="Arial" w:cs="Arial"/>
          <w:b/>
          <w:color w:val="000000"/>
          <w:sz w:val="36"/>
          <w:szCs w:val="36"/>
        </w:rPr>
        <w:t>πέρασμα, όμως του χρόνου ο εργα</w:t>
      </w:r>
      <w:r w:rsidRPr="005F125B">
        <w:rPr>
          <w:rFonts w:ascii="Arial" w:hAnsi="Arial" w:cs="Arial"/>
          <w:b/>
          <w:color w:val="000000"/>
          <w:sz w:val="36"/>
          <w:szCs w:val="36"/>
        </w:rPr>
        <w:t>σιακός τομέας ισορρόπησε και με τη βοήθεια των μηχανών αναπτύχθηκε ακόμα</w:t>
      </w:r>
      <w:r w:rsidR="00DC6F3E">
        <w:rPr>
          <w:rFonts w:ascii="Arial" w:hAnsi="Arial" w:cs="Arial"/>
          <w:b/>
          <w:color w:val="000000"/>
          <w:sz w:val="36"/>
          <w:szCs w:val="36"/>
        </w:rPr>
        <w:t xml:space="preserve"> περισ-</w:t>
      </w:r>
      <w:r w:rsidRPr="005F125B">
        <w:rPr>
          <w:rFonts w:ascii="Arial" w:hAnsi="Arial" w:cs="Arial"/>
          <w:b/>
          <w:color w:val="000000"/>
          <w:sz w:val="36"/>
          <w:szCs w:val="36"/>
        </w:rPr>
        <w:t xml:space="preserve"> σότερο. Στις μέρες μας η εισαγωγή των Νέων</w:t>
      </w:r>
      <w:r w:rsidR="00DC6F3E">
        <w:rPr>
          <w:rFonts w:ascii="Arial" w:hAnsi="Arial" w:cs="Arial"/>
          <w:b/>
          <w:color w:val="000000"/>
          <w:sz w:val="36"/>
          <w:szCs w:val="36"/>
        </w:rPr>
        <w:t xml:space="preserve"> Τεχνολο-</w:t>
      </w:r>
      <w:r w:rsidRPr="005F125B">
        <w:rPr>
          <w:rFonts w:ascii="Arial" w:hAnsi="Arial" w:cs="Arial"/>
          <w:b/>
          <w:color w:val="000000"/>
          <w:sz w:val="36"/>
          <w:szCs w:val="36"/>
        </w:rPr>
        <w:t xml:space="preserve"> γιών στο χώρο της εργασίας έχει πολλά</w:t>
      </w:r>
      <w:r w:rsidR="00A12AFB">
        <w:rPr>
          <w:rFonts w:ascii="Arial" w:hAnsi="Arial" w:cs="Arial"/>
          <w:b/>
          <w:color w:val="000000"/>
          <w:sz w:val="36"/>
          <w:szCs w:val="36"/>
        </w:rPr>
        <w:t xml:space="preserve"> πλεο</w:t>
      </w:r>
      <w:r w:rsidR="00DC6F3E">
        <w:rPr>
          <w:rFonts w:ascii="Arial" w:hAnsi="Arial" w:cs="Arial"/>
          <w:b/>
          <w:color w:val="000000"/>
          <w:sz w:val="36"/>
          <w:szCs w:val="36"/>
        </w:rPr>
        <w:t>νεκτήμα</w:t>
      </w:r>
      <w:r w:rsidR="00A12AFB">
        <w:rPr>
          <w:rFonts w:ascii="Arial" w:hAnsi="Arial" w:cs="Arial"/>
          <w:b/>
          <w:color w:val="000000"/>
          <w:sz w:val="36"/>
          <w:szCs w:val="36"/>
        </w:rPr>
        <w:t>-</w:t>
      </w:r>
      <w:r w:rsidRPr="005F125B">
        <w:rPr>
          <w:rFonts w:ascii="Arial" w:hAnsi="Arial" w:cs="Arial"/>
          <w:b/>
          <w:color w:val="000000"/>
          <w:sz w:val="36"/>
          <w:szCs w:val="36"/>
        </w:rPr>
        <w:t xml:space="preserve"> </w:t>
      </w:r>
      <w:r w:rsidRPr="00DC6F3E">
        <w:rPr>
          <w:rFonts w:ascii="Arial" w:hAnsi="Arial" w:cs="Arial"/>
          <w:b/>
          <w:color w:val="000000"/>
          <w:sz w:val="36"/>
          <w:szCs w:val="36"/>
        </w:rPr>
        <w:t>τα, αλλά συνοδεύεται και από αρκετά αρνητικά</w:t>
      </w:r>
      <w:r w:rsidR="00DC6F3E">
        <w:rPr>
          <w:rFonts w:ascii="Arial" w:hAnsi="Arial" w:cs="Arial"/>
          <w:b/>
          <w:color w:val="000000"/>
          <w:sz w:val="36"/>
          <w:szCs w:val="36"/>
        </w:rPr>
        <w:t xml:space="preserve"> φαινό-</w:t>
      </w:r>
      <w:r w:rsidRPr="00DC6F3E">
        <w:rPr>
          <w:rFonts w:ascii="Arial" w:hAnsi="Arial" w:cs="Arial"/>
          <w:b/>
          <w:color w:val="000000"/>
          <w:sz w:val="36"/>
          <w:szCs w:val="36"/>
        </w:rPr>
        <w:t xml:space="preserve"> </w:t>
      </w:r>
      <w:r w:rsidRPr="005F125B">
        <w:rPr>
          <w:rFonts w:ascii="Arial" w:hAnsi="Arial" w:cs="Arial"/>
          <w:b/>
          <w:color w:val="000000"/>
          <w:sz w:val="36"/>
          <w:szCs w:val="36"/>
        </w:rPr>
        <w:t>μενα. Αυτό, βέβαια, δεν συνεπάγεται ότι πρέπει να κρατάμε αρνητική στάση απέναντι στις Νέες</w:t>
      </w:r>
      <w:r w:rsidR="00DC6F3E">
        <w:rPr>
          <w:rFonts w:ascii="Arial" w:hAnsi="Arial" w:cs="Arial"/>
          <w:b/>
          <w:color w:val="000000"/>
          <w:sz w:val="36"/>
          <w:szCs w:val="36"/>
        </w:rPr>
        <w:t xml:space="preserve"> Τεχνολο-</w:t>
      </w:r>
      <w:r w:rsidRPr="005F125B">
        <w:rPr>
          <w:rFonts w:ascii="Arial" w:hAnsi="Arial" w:cs="Arial"/>
          <w:b/>
          <w:color w:val="000000"/>
          <w:sz w:val="36"/>
          <w:szCs w:val="36"/>
        </w:rPr>
        <w:t xml:space="preserve"> γίες. Ωστόσο, θα πρέπει να είμαστε ιδιαίτερα κριτικοί στη χρήση των Νέων Τεχνολογιών στην εργασία,</w:t>
      </w:r>
      <w:r w:rsidR="00DC6F3E">
        <w:rPr>
          <w:rFonts w:ascii="Arial" w:hAnsi="Arial" w:cs="Arial"/>
          <w:b/>
          <w:color w:val="000000"/>
          <w:sz w:val="36"/>
          <w:szCs w:val="36"/>
        </w:rPr>
        <w:t xml:space="preserve"> λαμ-</w:t>
      </w:r>
      <w:r w:rsidRPr="005F125B">
        <w:rPr>
          <w:rFonts w:ascii="Arial" w:hAnsi="Arial" w:cs="Arial"/>
          <w:b/>
          <w:color w:val="000000"/>
          <w:sz w:val="36"/>
          <w:szCs w:val="36"/>
        </w:rPr>
        <w:t xml:space="preserve"> βάνοντας υπόψη και τις πιθανές αρνητικές επιπτώσεις.</w:t>
      </w:r>
    </w:p>
    <w:p w:rsidR="003E1183" w:rsidRDefault="003E1183" w:rsidP="005F125B">
      <w:pPr>
        <w:ind w:firstLine="720"/>
        <w:rPr>
          <w:rFonts w:ascii="Arial" w:hAnsi="Arial" w:cs="Arial"/>
          <w:b/>
          <w:color w:val="000000"/>
          <w:sz w:val="36"/>
          <w:szCs w:val="36"/>
        </w:rPr>
      </w:pPr>
    </w:p>
    <w:p w:rsidR="003E1183" w:rsidRDefault="003E1183" w:rsidP="005F125B">
      <w:pPr>
        <w:ind w:firstLine="720"/>
        <w:rPr>
          <w:rFonts w:ascii="Arial" w:hAnsi="Arial" w:cs="Arial"/>
          <w:b/>
          <w:color w:val="000000"/>
          <w:sz w:val="36"/>
          <w:szCs w:val="36"/>
        </w:rPr>
      </w:pPr>
    </w:p>
    <w:p w:rsidR="006B3FCC" w:rsidRDefault="006B3FCC" w:rsidP="005F125B">
      <w:pPr>
        <w:ind w:firstLine="720"/>
        <w:rPr>
          <w:rFonts w:ascii="Arial" w:hAnsi="Arial" w:cs="Arial"/>
          <w:b/>
          <w:color w:val="000000"/>
          <w:sz w:val="36"/>
          <w:szCs w:val="36"/>
        </w:rPr>
      </w:pPr>
    </w:p>
    <w:p w:rsidR="003E1183" w:rsidRDefault="003E1183" w:rsidP="005F125B">
      <w:pPr>
        <w:ind w:firstLine="720"/>
        <w:rPr>
          <w:rFonts w:ascii="Arial" w:hAnsi="Arial" w:cs="Arial"/>
          <w:b/>
          <w:color w:val="000000"/>
          <w:sz w:val="36"/>
          <w:szCs w:val="36"/>
        </w:rPr>
      </w:pPr>
    </w:p>
    <w:p w:rsidR="00A12AFB" w:rsidRPr="005F125B" w:rsidRDefault="00E95531" w:rsidP="005F125B">
      <w:pPr>
        <w:ind w:firstLine="720"/>
        <w:rPr>
          <w:rFonts w:ascii="Arial" w:hAnsi="Arial" w:cs="Arial"/>
          <w:b/>
          <w:color w:val="000000"/>
          <w:sz w:val="36"/>
          <w:szCs w:val="36"/>
        </w:rPr>
      </w:pPr>
      <w:r w:rsidRPr="00E95531">
        <w:rPr>
          <w:rFonts w:ascii="Arial" w:hAnsi="Arial" w:cs="Arial"/>
          <w:b/>
          <w:noProof/>
          <w:color w:val="000000"/>
          <w:sz w:val="36"/>
          <w:szCs w:val="36"/>
          <w:lang w:val="en-US" w:eastAsia="en-US"/>
        </w:rPr>
        <w:pict>
          <v:shape id="_x0000_s1202" type="#_x0000_t202" style="position:absolute;left:0;text-align:left;margin-left:232.3pt;margin-top:784.3pt;width:145.9pt;height:28.35pt;z-index:25167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34</w:t>
                  </w:r>
                  <w:r w:rsidR="00DC2E6E" w:rsidRPr="00432B70">
                    <w:rPr>
                      <w:rFonts w:ascii="Arial" w:hAnsi="Arial"/>
                      <w:b/>
                      <w:sz w:val="36"/>
                      <w:szCs w:val="36"/>
                    </w:rPr>
                    <w:t xml:space="preserve"> / </w:t>
                  </w:r>
                  <w:r w:rsidR="00DC2E6E">
                    <w:rPr>
                      <w:rFonts w:ascii="Arial" w:hAnsi="Arial"/>
                      <w:b/>
                      <w:sz w:val="36"/>
                      <w:szCs w:val="36"/>
                    </w:rPr>
                    <w:t>169-170</w:t>
                  </w:r>
                </w:p>
              </w:txbxContent>
            </v:textbox>
            <w10:wrap anchorx="page" anchory="page"/>
          </v:shape>
        </w:pict>
      </w:r>
    </w:p>
    <w:p w:rsidR="005F125B" w:rsidRPr="005F125B" w:rsidRDefault="00535936" w:rsidP="005F125B">
      <w:pPr>
        <w:shd w:val="clear" w:color="auto" w:fill="CCFFCC"/>
        <w:ind w:firstLine="2400"/>
        <w:rPr>
          <w:rFonts w:ascii="Tahoma" w:hAnsi="Tahoma" w:cs="Tahoma"/>
          <w:b/>
          <w:color w:val="FF0000"/>
          <w:sz w:val="36"/>
          <w:szCs w:val="36"/>
        </w:rPr>
      </w:pPr>
      <w:r w:rsidRPr="005F125B">
        <w:rPr>
          <w:rFonts w:ascii="Arial" w:hAnsi="Arial" w:cs="Arial"/>
          <w:b/>
          <w:noProof/>
          <w:color w:val="FF0000"/>
          <w:sz w:val="36"/>
          <w:szCs w:val="36"/>
        </w:rPr>
        <w:lastRenderedPageBreak/>
        <w:drawing>
          <wp:anchor distT="0" distB="0" distL="114300" distR="114300" simplePos="0" relativeHeight="251588608" behindDoc="0" locked="0" layoutInCell="1" allowOverlap="1">
            <wp:simplePos x="0" y="0"/>
            <wp:positionH relativeFrom="column">
              <wp:posOffset>226060</wp:posOffset>
            </wp:positionH>
            <wp:positionV relativeFrom="paragraph">
              <wp:posOffset>161992</wp:posOffset>
            </wp:positionV>
            <wp:extent cx="1218504" cy="898358"/>
            <wp:effectExtent l="0" t="0" r="1270" b="0"/>
            <wp:wrapNone/>
            <wp:docPr id="10" name="Εικόνα 10"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2" descr="Εικ"/>
                    <pic:cNvPicPr>
                      <a:picLocks noChangeAspect="1" noChangeArrowheads="1"/>
                    </pic:cNvPicPr>
                  </pic:nvPicPr>
                  <pic:blipFill>
                    <a:blip r:embed="rId50"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8504" cy="898358"/>
                    </a:xfrm>
                    <a:prstGeom prst="rect">
                      <a:avLst/>
                    </a:prstGeom>
                    <a:noFill/>
                  </pic:spPr>
                </pic:pic>
              </a:graphicData>
            </a:graphic>
          </wp:anchor>
        </w:drawing>
      </w:r>
      <w:r>
        <w:rPr>
          <w:rFonts w:ascii="Tahoma" w:hAnsi="Tahoma" w:cs="Tahoma"/>
          <w:b/>
          <w:color w:val="FF0000"/>
          <w:sz w:val="36"/>
          <w:szCs w:val="36"/>
        </w:rPr>
        <w:t xml:space="preserve">        </w:t>
      </w:r>
      <w:r w:rsidR="005F125B" w:rsidRPr="005F125B">
        <w:rPr>
          <w:rFonts w:ascii="Tahoma" w:hAnsi="Tahoma" w:cs="Tahoma"/>
          <w:b/>
          <w:color w:val="FF0000"/>
          <w:sz w:val="36"/>
          <w:szCs w:val="36"/>
        </w:rPr>
        <w:t>Ερωτήσεις</w:t>
      </w:r>
    </w:p>
    <w:p w:rsidR="005F125B" w:rsidRPr="005F125B" w:rsidRDefault="005F125B" w:rsidP="005F125B">
      <w:pPr>
        <w:shd w:val="clear" w:color="auto" w:fill="CCFFCC"/>
        <w:ind w:firstLine="2400"/>
        <w:rPr>
          <w:rFonts w:ascii="Arial" w:hAnsi="Arial" w:cs="Arial"/>
          <w:b/>
          <w:color w:val="FF0000"/>
          <w:sz w:val="36"/>
          <w:szCs w:val="36"/>
        </w:rPr>
      </w:pPr>
    </w:p>
    <w:p w:rsidR="005F125B" w:rsidRPr="005F125B" w:rsidRDefault="005F125B" w:rsidP="005F125B">
      <w:pPr>
        <w:shd w:val="clear" w:color="auto" w:fill="CCFFCC"/>
        <w:ind w:firstLine="2400"/>
        <w:rPr>
          <w:rFonts w:ascii="Arial" w:hAnsi="Arial" w:cs="Arial"/>
          <w:b/>
          <w:color w:val="FF0000"/>
          <w:sz w:val="36"/>
          <w:szCs w:val="36"/>
        </w:rPr>
      </w:pPr>
    </w:p>
    <w:p w:rsidR="005F125B" w:rsidRPr="005F125B" w:rsidRDefault="005F125B" w:rsidP="005F125B">
      <w:pPr>
        <w:shd w:val="clear" w:color="auto" w:fill="CCFFCC"/>
        <w:ind w:firstLine="2400"/>
        <w:rPr>
          <w:rFonts w:ascii="Arial" w:hAnsi="Arial" w:cs="Arial"/>
          <w:b/>
          <w:color w:val="FF0000"/>
          <w:sz w:val="36"/>
          <w:szCs w:val="36"/>
        </w:rPr>
      </w:pPr>
    </w:p>
    <w:p w:rsidR="005F125B" w:rsidRPr="005F125B" w:rsidRDefault="005F125B" w:rsidP="00A06515">
      <w:pPr>
        <w:shd w:val="clear" w:color="auto" w:fill="CCFFCC"/>
        <w:rPr>
          <w:rFonts w:ascii="Arial" w:hAnsi="Arial" w:cs="Arial"/>
          <w:b/>
          <w:color w:val="000000"/>
          <w:sz w:val="36"/>
          <w:szCs w:val="36"/>
        </w:rPr>
      </w:pPr>
      <w:r w:rsidRPr="005F125B">
        <w:rPr>
          <w:rFonts w:ascii="Arial" w:hAnsi="Arial" w:cs="Arial"/>
          <w:b/>
          <w:color w:val="FF0000"/>
          <w:sz w:val="36"/>
          <w:szCs w:val="36"/>
        </w:rPr>
        <w:t>1.</w:t>
      </w:r>
      <w:r w:rsidRPr="005F125B">
        <w:rPr>
          <w:rFonts w:ascii="Arial" w:hAnsi="Arial" w:cs="Arial"/>
          <w:b/>
          <w:color w:val="000000"/>
          <w:sz w:val="36"/>
          <w:szCs w:val="36"/>
        </w:rPr>
        <w:t xml:space="preserve">  Πώς μπορεί ένας αρχιτέκτονας ή ένας τουριστικός υπάλληλος να χρησιμοποιήσει τον υπολογιστή στη δουλειά του;</w:t>
      </w:r>
    </w:p>
    <w:p w:rsidR="005F125B" w:rsidRPr="005F125B" w:rsidRDefault="005F125B" w:rsidP="005F125B">
      <w:pPr>
        <w:shd w:val="clear" w:color="auto" w:fill="CCFFCC"/>
        <w:rPr>
          <w:rFonts w:ascii="Arial" w:hAnsi="Arial" w:cs="Arial"/>
          <w:b/>
          <w:color w:val="000000"/>
          <w:sz w:val="36"/>
          <w:szCs w:val="36"/>
        </w:rPr>
      </w:pPr>
      <w:r w:rsidRPr="005F125B">
        <w:rPr>
          <w:rFonts w:ascii="Arial" w:hAnsi="Arial" w:cs="Arial"/>
          <w:b/>
          <w:iCs/>
          <w:color w:val="FF0000"/>
          <w:sz w:val="36"/>
          <w:szCs w:val="36"/>
        </w:rPr>
        <w:t>2.</w:t>
      </w:r>
      <w:r w:rsidRPr="005F125B">
        <w:rPr>
          <w:rFonts w:ascii="Arial" w:hAnsi="Arial" w:cs="Arial"/>
          <w:b/>
          <w:iCs/>
          <w:color w:val="000000"/>
          <w:sz w:val="36"/>
          <w:szCs w:val="36"/>
        </w:rPr>
        <w:t xml:space="preserve"> </w:t>
      </w:r>
      <w:r w:rsidRPr="005F125B">
        <w:rPr>
          <w:rFonts w:ascii="Arial" w:hAnsi="Arial" w:cs="Arial"/>
          <w:b/>
          <w:color w:val="000000"/>
          <w:sz w:val="36"/>
          <w:szCs w:val="36"/>
        </w:rPr>
        <w:t>Τι είναι η τηλεργασία;</w:t>
      </w:r>
    </w:p>
    <w:p w:rsidR="005F125B" w:rsidRPr="005F125B" w:rsidRDefault="005F125B" w:rsidP="005F125B">
      <w:pPr>
        <w:shd w:val="clear" w:color="auto" w:fill="CCFFCC"/>
        <w:rPr>
          <w:rFonts w:ascii="Arial" w:hAnsi="Arial" w:cs="Arial"/>
          <w:b/>
          <w:color w:val="000000"/>
          <w:sz w:val="36"/>
          <w:szCs w:val="36"/>
        </w:rPr>
      </w:pPr>
      <w:r w:rsidRPr="005F125B">
        <w:rPr>
          <w:rFonts w:ascii="Arial" w:hAnsi="Arial" w:cs="Arial"/>
          <w:b/>
          <w:color w:val="FF0000"/>
          <w:sz w:val="36"/>
          <w:szCs w:val="36"/>
        </w:rPr>
        <w:t>3.</w:t>
      </w:r>
      <w:r w:rsidRPr="005F125B">
        <w:rPr>
          <w:rFonts w:ascii="Arial" w:hAnsi="Arial" w:cs="Arial"/>
          <w:b/>
          <w:color w:val="000000"/>
          <w:sz w:val="36"/>
          <w:szCs w:val="36"/>
        </w:rPr>
        <w:t xml:space="preserve"> Γιατί η εξέλιξη των υπολογιστών προσφέρει νέες ευέλικτες μορφές εργασίας;</w:t>
      </w:r>
    </w:p>
    <w:p w:rsidR="005F125B" w:rsidRPr="005F125B" w:rsidRDefault="005F125B" w:rsidP="005F125B">
      <w:pPr>
        <w:shd w:val="clear" w:color="auto" w:fill="CCFFCC"/>
        <w:rPr>
          <w:rFonts w:ascii="Arial" w:hAnsi="Arial" w:cs="Arial"/>
          <w:b/>
          <w:color w:val="000000"/>
          <w:sz w:val="36"/>
          <w:szCs w:val="36"/>
        </w:rPr>
      </w:pPr>
      <w:r w:rsidRPr="005F125B">
        <w:rPr>
          <w:rFonts w:ascii="Arial" w:hAnsi="Arial" w:cs="Arial"/>
          <w:b/>
          <w:color w:val="FF0000"/>
          <w:sz w:val="36"/>
          <w:szCs w:val="36"/>
        </w:rPr>
        <w:t>4.</w:t>
      </w:r>
      <w:r w:rsidRPr="005F125B">
        <w:rPr>
          <w:rFonts w:ascii="Arial" w:hAnsi="Arial" w:cs="Arial"/>
          <w:b/>
          <w:color w:val="000000"/>
          <w:sz w:val="36"/>
          <w:szCs w:val="36"/>
        </w:rPr>
        <w:t xml:space="preserve"> Αναφέρετε τρία καινούργια επαγγέλματα που δημιουργούνται με την εισαγωγή των νέων τεχνο-λογιών στο χώρο της εργασίας.</w:t>
      </w:r>
    </w:p>
    <w:p w:rsidR="005F125B" w:rsidRPr="005F125B" w:rsidRDefault="005F125B" w:rsidP="005F125B">
      <w:pPr>
        <w:shd w:val="clear" w:color="auto" w:fill="CCFFCC"/>
        <w:rPr>
          <w:rFonts w:ascii="Arial" w:hAnsi="Arial" w:cs="Arial"/>
          <w:b/>
          <w:color w:val="000000"/>
          <w:sz w:val="36"/>
          <w:szCs w:val="36"/>
        </w:rPr>
      </w:pPr>
      <w:r w:rsidRPr="005F125B">
        <w:rPr>
          <w:rFonts w:ascii="Arial" w:hAnsi="Arial" w:cs="Arial"/>
          <w:b/>
          <w:color w:val="FF0000"/>
          <w:sz w:val="36"/>
          <w:szCs w:val="36"/>
        </w:rPr>
        <w:t>5.</w:t>
      </w:r>
      <w:r w:rsidRPr="005F125B">
        <w:rPr>
          <w:rFonts w:ascii="Arial" w:hAnsi="Arial" w:cs="Arial"/>
          <w:b/>
          <w:color w:val="000000"/>
          <w:sz w:val="36"/>
          <w:szCs w:val="36"/>
        </w:rPr>
        <w:t xml:space="preserve"> Αναφέρετε τρία επαγγέλματα που χρόνο με το χρόνο καταργούνται.</w:t>
      </w:r>
    </w:p>
    <w:p w:rsidR="005F125B" w:rsidRPr="005F125B" w:rsidRDefault="005F125B" w:rsidP="005F125B">
      <w:pPr>
        <w:shd w:val="clear" w:color="auto" w:fill="CCFFCC"/>
        <w:rPr>
          <w:rFonts w:ascii="Arial" w:hAnsi="Arial" w:cs="Arial"/>
          <w:b/>
          <w:color w:val="000000"/>
          <w:sz w:val="36"/>
          <w:szCs w:val="36"/>
        </w:rPr>
      </w:pPr>
      <w:r w:rsidRPr="005F125B">
        <w:rPr>
          <w:rFonts w:ascii="Arial" w:hAnsi="Arial" w:cs="Arial"/>
          <w:b/>
          <w:iCs/>
          <w:color w:val="FF0000"/>
          <w:sz w:val="36"/>
          <w:szCs w:val="36"/>
        </w:rPr>
        <w:t>6.</w:t>
      </w:r>
      <w:r w:rsidRPr="005F125B">
        <w:rPr>
          <w:rFonts w:ascii="Arial" w:hAnsi="Arial" w:cs="Arial"/>
          <w:b/>
          <w:iCs/>
          <w:color w:val="000000"/>
          <w:sz w:val="36"/>
          <w:szCs w:val="36"/>
        </w:rPr>
        <w:t xml:space="preserve"> </w:t>
      </w:r>
      <w:r w:rsidRPr="005F125B">
        <w:rPr>
          <w:rFonts w:ascii="Arial" w:hAnsi="Arial" w:cs="Arial"/>
          <w:b/>
          <w:color w:val="000000"/>
          <w:sz w:val="36"/>
          <w:szCs w:val="36"/>
        </w:rPr>
        <w:t>Ποιες είναι οι επιπτώσεις των Νέων Τεχνολογιών στην απασχόληση;</w:t>
      </w:r>
    </w:p>
    <w:p w:rsidR="003E1183" w:rsidRDefault="005F125B" w:rsidP="005F125B">
      <w:pPr>
        <w:ind w:firstLine="2040"/>
        <w:rPr>
          <w:rFonts w:ascii="Arial" w:hAnsi="Arial" w:cs="Arial"/>
          <w:b/>
          <w:color w:val="000080"/>
          <w:sz w:val="36"/>
          <w:szCs w:val="36"/>
        </w:rPr>
      </w:pPr>
      <w:r w:rsidRPr="005F125B">
        <w:rPr>
          <w:rFonts w:ascii="Arial" w:hAnsi="Arial" w:cs="Arial"/>
          <w:b/>
          <w:color w:val="000080"/>
          <w:sz w:val="36"/>
          <w:szCs w:val="36"/>
        </w:rPr>
        <w:t xml:space="preserve">    </w:t>
      </w:r>
    </w:p>
    <w:p w:rsidR="005F125B" w:rsidRPr="005F125B" w:rsidRDefault="005F125B" w:rsidP="005F125B">
      <w:pPr>
        <w:ind w:firstLine="2040"/>
        <w:rPr>
          <w:rFonts w:ascii="Tahoma" w:hAnsi="Tahoma" w:cs="Tahoma"/>
          <w:b/>
          <w:color w:val="000080"/>
          <w:sz w:val="36"/>
          <w:szCs w:val="36"/>
        </w:rPr>
      </w:pPr>
      <w:r w:rsidRPr="005F125B">
        <w:rPr>
          <w:rFonts w:ascii="Arial" w:hAnsi="Arial" w:cs="Arial"/>
          <w:b/>
          <w:color w:val="000080"/>
          <w:sz w:val="36"/>
          <w:szCs w:val="36"/>
        </w:rPr>
        <w:t xml:space="preserve"> </w:t>
      </w:r>
      <w:r w:rsidRPr="005F125B">
        <w:rPr>
          <w:rFonts w:ascii="Tahoma" w:hAnsi="Tahoma" w:cs="Tahoma"/>
          <w:b/>
          <w:color w:val="000080"/>
          <w:sz w:val="36"/>
          <w:szCs w:val="36"/>
        </w:rPr>
        <w:t>ΑΝΑΚΕΦΑΛΑΙΩΣΗ</w:t>
      </w:r>
    </w:p>
    <w:p w:rsidR="005F125B" w:rsidRPr="005F125B" w:rsidRDefault="00DC6F3E" w:rsidP="005F125B">
      <w:pPr>
        <w:ind w:firstLine="720"/>
        <w:rPr>
          <w:rFonts w:ascii="Arial" w:hAnsi="Arial" w:cs="Arial"/>
          <w:b/>
          <w:color w:val="000000"/>
          <w:sz w:val="36"/>
          <w:szCs w:val="36"/>
        </w:rPr>
      </w:pPr>
      <w:r w:rsidRPr="005F125B">
        <w:rPr>
          <w:rFonts w:ascii="Arial" w:hAnsi="Arial" w:cs="Arial"/>
          <w:b/>
          <w:noProof/>
          <w:color w:val="000080"/>
          <w:sz w:val="36"/>
          <w:szCs w:val="36"/>
        </w:rPr>
        <w:drawing>
          <wp:anchor distT="0" distB="0" distL="114300" distR="114300" simplePos="0" relativeHeight="251596800" behindDoc="0" locked="0" layoutInCell="1" allowOverlap="1">
            <wp:simplePos x="0" y="0"/>
            <wp:positionH relativeFrom="column">
              <wp:posOffset>-74631</wp:posOffset>
            </wp:positionH>
            <wp:positionV relativeFrom="paragraph">
              <wp:posOffset>197719</wp:posOffset>
            </wp:positionV>
            <wp:extent cx="1237129" cy="887159"/>
            <wp:effectExtent l="0" t="0" r="1270" b="8255"/>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955" cy="890620"/>
                    </a:xfrm>
                    <a:prstGeom prst="rect">
                      <a:avLst/>
                    </a:prstGeom>
                    <a:noFill/>
                  </pic:spPr>
                </pic:pic>
              </a:graphicData>
            </a:graphic>
          </wp:anchor>
        </w:drawing>
      </w:r>
    </w:p>
    <w:p w:rsidR="005F125B" w:rsidRPr="005F125B" w:rsidRDefault="005F125B" w:rsidP="005F125B">
      <w:pPr>
        <w:ind w:firstLine="2040"/>
        <w:rPr>
          <w:rFonts w:ascii="Arial" w:hAnsi="Arial" w:cs="Arial"/>
          <w:b/>
          <w:color w:val="000000"/>
          <w:sz w:val="36"/>
          <w:szCs w:val="36"/>
        </w:rPr>
      </w:pPr>
    </w:p>
    <w:p w:rsidR="005F125B" w:rsidRPr="005F125B" w:rsidRDefault="005F125B" w:rsidP="005F125B">
      <w:pPr>
        <w:ind w:firstLine="2040"/>
        <w:rPr>
          <w:rFonts w:ascii="Arial" w:hAnsi="Arial" w:cs="Arial"/>
          <w:b/>
          <w:color w:val="000000"/>
          <w:sz w:val="36"/>
          <w:szCs w:val="36"/>
        </w:rPr>
      </w:pPr>
      <w:r w:rsidRPr="005F125B">
        <w:rPr>
          <w:rFonts w:ascii="Arial" w:hAnsi="Arial" w:cs="Arial"/>
          <w:b/>
          <w:color w:val="000000"/>
          <w:sz w:val="36"/>
          <w:szCs w:val="36"/>
        </w:rPr>
        <w:t xml:space="preserve"> </w:t>
      </w:r>
    </w:p>
    <w:p w:rsidR="005F125B" w:rsidRPr="005F125B" w:rsidRDefault="005F125B" w:rsidP="005F125B">
      <w:pPr>
        <w:ind w:firstLine="2040"/>
        <w:rPr>
          <w:rFonts w:ascii="Arial" w:hAnsi="Arial" w:cs="Arial"/>
          <w:b/>
          <w:color w:val="000000"/>
          <w:sz w:val="36"/>
          <w:szCs w:val="36"/>
        </w:rPr>
      </w:pPr>
      <w:r w:rsidRPr="005F125B">
        <w:rPr>
          <w:rFonts w:ascii="Arial" w:hAnsi="Arial" w:cs="Arial"/>
          <w:b/>
          <w:color w:val="000000"/>
          <w:sz w:val="36"/>
          <w:szCs w:val="36"/>
        </w:rPr>
        <w:t xml:space="preserve">Οι  </w:t>
      </w:r>
      <w:r w:rsidRPr="00CE36CC">
        <w:rPr>
          <w:rFonts w:ascii="Tahoma" w:hAnsi="Tahoma" w:cs="Arial"/>
          <w:b/>
          <w:bCs/>
          <w:color w:val="000000"/>
          <w:sz w:val="36"/>
          <w:szCs w:val="36"/>
        </w:rPr>
        <w:t>Νέες Τεχνολογίες της Πληροφορικής και της Επικοινωνίας</w:t>
      </w:r>
      <w:r w:rsidRPr="005F125B">
        <w:rPr>
          <w:rFonts w:ascii="Arial" w:hAnsi="Arial" w:cs="Arial"/>
          <w:b/>
          <w:color w:val="000000"/>
          <w:sz w:val="36"/>
          <w:szCs w:val="36"/>
        </w:rPr>
        <w:t xml:space="preserve"> υποστηρίζουν ολοένα και περισσότερα επαγγέλματα. Με κυρίαρχες </w:t>
      </w:r>
      <w:r w:rsidR="00A12AFB">
        <w:rPr>
          <w:rFonts w:ascii="Arial" w:hAnsi="Arial" w:cs="Arial"/>
          <w:b/>
          <w:color w:val="000000"/>
          <w:sz w:val="36"/>
          <w:szCs w:val="36"/>
        </w:rPr>
        <w:t>τις τεχνολο-</w:t>
      </w:r>
      <w:r w:rsidRPr="005F125B">
        <w:rPr>
          <w:rFonts w:ascii="Arial" w:hAnsi="Arial" w:cs="Arial"/>
          <w:b/>
          <w:color w:val="000000"/>
          <w:sz w:val="36"/>
          <w:szCs w:val="36"/>
        </w:rPr>
        <w:t xml:space="preserve"> γίες των Δικτύων, Βάσεων Δεδομένων και </w:t>
      </w:r>
      <w:r w:rsidR="00DC6F3E">
        <w:rPr>
          <w:rFonts w:ascii="Arial" w:hAnsi="Arial" w:cs="Arial"/>
          <w:b/>
          <w:color w:val="000000"/>
          <w:sz w:val="36"/>
          <w:szCs w:val="36"/>
        </w:rPr>
        <w:t>της Ρομπο-</w:t>
      </w:r>
      <w:r w:rsidRPr="005F125B">
        <w:rPr>
          <w:rFonts w:ascii="Arial" w:hAnsi="Arial" w:cs="Arial"/>
          <w:b/>
          <w:color w:val="000000"/>
          <w:sz w:val="36"/>
          <w:szCs w:val="36"/>
        </w:rPr>
        <w:t xml:space="preserve"> τικής πολλές επαγγελματικές δραστηριότητες</w:t>
      </w:r>
      <w:r w:rsidR="00DC6F3E">
        <w:rPr>
          <w:rFonts w:ascii="Arial" w:hAnsi="Arial" w:cs="Arial"/>
          <w:b/>
          <w:color w:val="000000"/>
          <w:sz w:val="36"/>
          <w:szCs w:val="36"/>
        </w:rPr>
        <w:t xml:space="preserve"> αυτομα-</w:t>
      </w:r>
      <w:r w:rsidRPr="005F125B">
        <w:rPr>
          <w:rFonts w:ascii="Arial" w:hAnsi="Arial" w:cs="Arial"/>
          <w:b/>
          <w:color w:val="000000"/>
          <w:sz w:val="36"/>
          <w:szCs w:val="36"/>
        </w:rPr>
        <w:t xml:space="preserve"> τοποιούνταν με αποτέλεσμα διάφορες εργασίες</w:t>
      </w:r>
      <w:r w:rsidR="00DC6F3E">
        <w:rPr>
          <w:rFonts w:ascii="Arial" w:hAnsi="Arial" w:cs="Arial"/>
          <w:b/>
          <w:color w:val="000000"/>
          <w:sz w:val="36"/>
          <w:szCs w:val="36"/>
        </w:rPr>
        <w:t xml:space="preserve"> ρουτί-</w:t>
      </w:r>
      <w:r w:rsidRPr="005F125B">
        <w:rPr>
          <w:rFonts w:ascii="Arial" w:hAnsi="Arial" w:cs="Arial"/>
          <w:b/>
          <w:color w:val="000000"/>
          <w:sz w:val="36"/>
          <w:szCs w:val="36"/>
        </w:rPr>
        <w:t xml:space="preserve"> νας να γίνονται με μεγαλύτερη ταχύτητα και ακρίβεια.</w:t>
      </w:r>
    </w:p>
    <w:p w:rsidR="005F125B" w:rsidRPr="005F125B" w:rsidRDefault="00E95531" w:rsidP="005F125B">
      <w:pPr>
        <w:ind w:firstLine="720"/>
        <w:rPr>
          <w:rFonts w:ascii="Arial" w:hAnsi="Arial" w:cs="Arial"/>
          <w:b/>
          <w:color w:val="000000"/>
          <w:sz w:val="36"/>
          <w:szCs w:val="36"/>
        </w:rPr>
      </w:pPr>
      <w:r w:rsidRPr="00E95531">
        <w:rPr>
          <w:rFonts w:ascii="Arial" w:hAnsi="Arial" w:cs="Arial"/>
          <w:b/>
          <w:noProof/>
          <w:color w:val="000000"/>
          <w:sz w:val="36"/>
          <w:szCs w:val="36"/>
          <w:lang w:val="en-US" w:eastAsia="en-US"/>
        </w:rPr>
        <w:pict>
          <v:shape id="_x0000_s1203" type="#_x0000_t202" style="position:absolute;left:0;text-align:left;margin-left:247.7pt;margin-top:785.3pt;width:125.75pt;height:28.35pt;z-index:251687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35</w:t>
                  </w:r>
                  <w:r w:rsidR="00DC2E6E" w:rsidRPr="00432B70">
                    <w:rPr>
                      <w:rFonts w:ascii="Arial" w:hAnsi="Arial"/>
                      <w:b/>
                      <w:sz w:val="36"/>
                      <w:szCs w:val="36"/>
                    </w:rPr>
                    <w:t xml:space="preserve"> / </w:t>
                  </w:r>
                  <w:r w:rsidR="00DC2E6E">
                    <w:rPr>
                      <w:rFonts w:ascii="Arial" w:hAnsi="Arial"/>
                      <w:b/>
                      <w:sz w:val="36"/>
                      <w:szCs w:val="36"/>
                    </w:rPr>
                    <w:t>170-171</w:t>
                  </w:r>
                </w:p>
              </w:txbxContent>
            </v:textbox>
            <w10:wrap anchorx="page" anchory="page"/>
          </v:shape>
        </w:pict>
      </w:r>
      <w:r w:rsidR="005F125B" w:rsidRPr="005F125B">
        <w:rPr>
          <w:rFonts w:ascii="Arial" w:hAnsi="Arial" w:cs="Arial"/>
          <w:b/>
          <w:color w:val="000000"/>
          <w:sz w:val="36"/>
          <w:szCs w:val="36"/>
        </w:rPr>
        <w:t>Παράλληλα αρκετές εταιρείες και δημόσιοι</w:t>
      </w:r>
      <w:r w:rsidR="00A12AFB">
        <w:rPr>
          <w:rFonts w:ascii="Arial" w:hAnsi="Arial" w:cs="Arial"/>
          <w:b/>
          <w:color w:val="000000"/>
          <w:sz w:val="36"/>
          <w:szCs w:val="36"/>
        </w:rPr>
        <w:t xml:space="preserve"> οργανι-</w:t>
      </w:r>
      <w:r w:rsidR="005F125B" w:rsidRPr="005F125B">
        <w:rPr>
          <w:rFonts w:ascii="Arial" w:hAnsi="Arial" w:cs="Arial"/>
          <w:b/>
          <w:color w:val="000000"/>
          <w:sz w:val="36"/>
          <w:szCs w:val="36"/>
        </w:rPr>
        <w:t xml:space="preserve"> σμοί εκμεταλλευόμενοι τις Νέες Τεχνολογίες, παρέχουν συνεχώς νέες υπηρεσίες μέσω των υπολογιστών και του Διαδικτύου. Χαρακτηριστικά παραδείγματα νέων υπηρεσιών αποτελούν: οι τραπεζικές συναλλαγές μέσω </w:t>
      </w:r>
      <w:r w:rsidR="005F125B" w:rsidRPr="005F125B">
        <w:rPr>
          <w:rFonts w:ascii="Arial" w:hAnsi="Arial" w:cs="Arial"/>
          <w:b/>
          <w:color w:val="000000"/>
          <w:sz w:val="36"/>
          <w:szCs w:val="36"/>
        </w:rPr>
        <w:lastRenderedPageBreak/>
        <w:t xml:space="preserve">Διαδικτύου </w:t>
      </w:r>
      <w:r w:rsidR="005F125B" w:rsidRPr="00CE36CC">
        <w:rPr>
          <w:rFonts w:ascii="Arial" w:hAnsi="Arial" w:cs="Arial"/>
          <w:b/>
          <w:color w:val="000000"/>
          <w:sz w:val="36"/>
          <w:szCs w:val="36"/>
        </w:rPr>
        <w:t>(</w:t>
      </w:r>
      <w:r w:rsidR="005F125B" w:rsidRPr="00CE36CC">
        <w:rPr>
          <w:rFonts w:ascii="Tahoma" w:hAnsi="Tahoma" w:cs="Arial"/>
          <w:b/>
          <w:bCs/>
          <w:color w:val="000000"/>
          <w:sz w:val="36"/>
          <w:szCs w:val="36"/>
        </w:rPr>
        <w:t>Ηλεκτρονική Τραπεζιτική</w:t>
      </w:r>
      <w:r w:rsidR="005F125B" w:rsidRPr="00CE36CC">
        <w:rPr>
          <w:rFonts w:ascii="Arial" w:hAnsi="Arial" w:cs="Arial"/>
          <w:color w:val="000000"/>
          <w:sz w:val="36"/>
          <w:szCs w:val="36"/>
        </w:rPr>
        <w:t>),</w:t>
      </w:r>
      <w:r w:rsidR="005F125B" w:rsidRPr="005F125B">
        <w:rPr>
          <w:rFonts w:ascii="Arial" w:hAnsi="Arial" w:cs="Arial"/>
          <w:b/>
          <w:color w:val="000000"/>
          <w:sz w:val="36"/>
          <w:szCs w:val="36"/>
        </w:rPr>
        <w:t xml:space="preserve"> οι αγορές προϊόντων από το σπίτι μέσω υπολογιστή (</w:t>
      </w:r>
      <w:r w:rsidR="005F125B" w:rsidRPr="00CE36CC">
        <w:rPr>
          <w:rFonts w:ascii="Tahoma" w:hAnsi="Tahoma" w:cs="Arial"/>
          <w:b/>
          <w:bCs/>
          <w:color w:val="000000"/>
          <w:sz w:val="36"/>
          <w:szCs w:val="36"/>
        </w:rPr>
        <w:t>Ηλεκτρονικό Εμπόριο</w:t>
      </w:r>
      <w:r w:rsidR="005F125B" w:rsidRPr="005F125B">
        <w:rPr>
          <w:rFonts w:ascii="Arial" w:hAnsi="Arial" w:cs="Arial"/>
          <w:b/>
          <w:color w:val="000000"/>
          <w:sz w:val="36"/>
          <w:szCs w:val="36"/>
        </w:rPr>
        <w:t>), η εξυπηρέτηση πολιτών από απόσταση μέσω Διαδικτύου, όπως έκδοση</w:t>
      </w:r>
      <w:r w:rsidR="00A12AFB">
        <w:rPr>
          <w:rFonts w:ascii="Arial" w:hAnsi="Arial" w:cs="Arial"/>
          <w:b/>
          <w:color w:val="000000"/>
          <w:sz w:val="36"/>
          <w:szCs w:val="36"/>
        </w:rPr>
        <w:t xml:space="preserve"> πιστοποι-</w:t>
      </w:r>
      <w:r w:rsidR="005F125B" w:rsidRPr="005F125B">
        <w:rPr>
          <w:rFonts w:ascii="Arial" w:hAnsi="Arial" w:cs="Arial"/>
          <w:b/>
          <w:color w:val="000000"/>
          <w:sz w:val="36"/>
          <w:szCs w:val="36"/>
        </w:rPr>
        <w:t xml:space="preserve"> ητικού γεννήσεως, αποστολή φορολογικής δήλωσης κλπ. (</w:t>
      </w:r>
      <w:r w:rsidR="005F125B" w:rsidRPr="00CE36CC">
        <w:rPr>
          <w:rFonts w:ascii="Tahoma" w:hAnsi="Tahoma" w:cs="Arial"/>
          <w:b/>
          <w:bCs/>
          <w:color w:val="000000"/>
          <w:sz w:val="36"/>
          <w:szCs w:val="36"/>
        </w:rPr>
        <w:t>Ηλεκτρονική Διακυβέρνηση</w:t>
      </w:r>
      <w:r w:rsidR="005F125B" w:rsidRPr="005F125B">
        <w:rPr>
          <w:rFonts w:ascii="Arial" w:hAnsi="Arial" w:cs="Arial"/>
          <w:b/>
          <w:color w:val="000000"/>
          <w:sz w:val="36"/>
          <w:szCs w:val="36"/>
        </w:rPr>
        <w:t>).</w:t>
      </w: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Η ραγδαία εξέλιξη της τεχνολογίας των υπολογιστών επηρεάζει τον τρόπο εργασίας και τη μορφή της επαγγελματικής απασχόλησης. Νέες</w:t>
      </w:r>
      <w:r w:rsidR="00DC6F3E">
        <w:rPr>
          <w:rFonts w:ascii="Arial" w:hAnsi="Arial" w:cs="Arial"/>
          <w:b/>
          <w:color w:val="000000"/>
          <w:sz w:val="36"/>
          <w:szCs w:val="36"/>
        </w:rPr>
        <w:t xml:space="preserve"> ευέλι-</w:t>
      </w:r>
      <w:r w:rsidRPr="005F125B">
        <w:rPr>
          <w:rFonts w:ascii="Arial" w:hAnsi="Arial" w:cs="Arial"/>
          <w:b/>
          <w:color w:val="000000"/>
          <w:sz w:val="36"/>
          <w:szCs w:val="36"/>
        </w:rPr>
        <w:t xml:space="preserve"> κτες μορφές εργασία</w:t>
      </w:r>
      <w:r w:rsidR="00CE36CC">
        <w:rPr>
          <w:rFonts w:ascii="Arial" w:hAnsi="Arial" w:cs="Arial"/>
          <w:b/>
          <w:color w:val="000000"/>
          <w:sz w:val="36"/>
          <w:szCs w:val="36"/>
        </w:rPr>
        <w:t>ς παρουσιάζονται, όπως για</w:t>
      </w:r>
      <w:r w:rsidR="00DC6F3E">
        <w:rPr>
          <w:rFonts w:ascii="Arial" w:hAnsi="Arial" w:cs="Arial"/>
          <w:b/>
          <w:color w:val="000000"/>
          <w:sz w:val="36"/>
          <w:szCs w:val="36"/>
        </w:rPr>
        <w:t xml:space="preserve"> πα-</w:t>
      </w:r>
      <w:r w:rsidR="00CE36CC">
        <w:rPr>
          <w:rFonts w:ascii="Arial" w:hAnsi="Arial" w:cs="Arial"/>
          <w:b/>
          <w:color w:val="000000"/>
          <w:sz w:val="36"/>
          <w:szCs w:val="36"/>
        </w:rPr>
        <w:t xml:space="preserve"> ρά</w:t>
      </w:r>
      <w:r w:rsidRPr="005F125B">
        <w:rPr>
          <w:rFonts w:ascii="Arial" w:hAnsi="Arial" w:cs="Arial"/>
          <w:b/>
          <w:color w:val="000000"/>
          <w:sz w:val="36"/>
          <w:szCs w:val="36"/>
        </w:rPr>
        <w:t xml:space="preserve">δειγμα η </w:t>
      </w:r>
      <w:r w:rsidRPr="00CE36CC">
        <w:rPr>
          <w:rFonts w:ascii="Tahoma" w:hAnsi="Tahoma" w:cs="Arial"/>
          <w:b/>
          <w:bCs/>
          <w:color w:val="000000"/>
          <w:sz w:val="36"/>
          <w:szCs w:val="36"/>
        </w:rPr>
        <w:t>τηλεργασία</w:t>
      </w:r>
      <w:r w:rsidRPr="005F125B">
        <w:rPr>
          <w:rFonts w:ascii="Arial" w:hAnsi="Arial" w:cs="Arial"/>
          <w:b/>
          <w:color w:val="000000"/>
          <w:sz w:val="36"/>
          <w:szCs w:val="36"/>
        </w:rPr>
        <w:t>, που δίνει τη δυνατότητα</w:t>
      </w:r>
      <w:r w:rsidR="00DC6F3E">
        <w:rPr>
          <w:rFonts w:ascii="Arial" w:hAnsi="Arial" w:cs="Arial"/>
          <w:b/>
          <w:color w:val="000000"/>
          <w:sz w:val="36"/>
          <w:szCs w:val="36"/>
        </w:rPr>
        <w:t xml:space="preserve"> εργα-</w:t>
      </w:r>
      <w:r w:rsidRPr="005F125B">
        <w:rPr>
          <w:rFonts w:ascii="Arial" w:hAnsi="Arial" w:cs="Arial"/>
          <w:b/>
          <w:color w:val="000000"/>
          <w:sz w:val="36"/>
          <w:szCs w:val="36"/>
        </w:rPr>
        <w:t xml:space="preserve"> σίας από το σπίτι. Ταυτόχρονα δημιουργούνται αρκετά νέα επαγγέλματα, που τις περισσότερες φορές απαιτούν ιδιαίτερη εκπαίδευση και ειδικές γνώσεις.</w:t>
      </w:r>
    </w:p>
    <w:p w:rsid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 xml:space="preserve">Οι νέες εξελίξεις, όμως στο χώρο της εργασίας εγκυμονούν αρκετούς κινδύνους. Λόγω </w:t>
      </w:r>
      <w:r w:rsidR="00A12AFB">
        <w:rPr>
          <w:rFonts w:ascii="Arial" w:hAnsi="Arial" w:cs="Arial"/>
          <w:b/>
          <w:color w:val="000000"/>
          <w:sz w:val="36"/>
          <w:szCs w:val="36"/>
        </w:rPr>
        <w:t>της αυτομα</w:t>
      </w:r>
      <w:r w:rsidR="00DC6F3E">
        <w:rPr>
          <w:rFonts w:ascii="Arial" w:hAnsi="Arial" w:cs="Arial"/>
          <w:b/>
          <w:color w:val="000000"/>
          <w:sz w:val="36"/>
          <w:szCs w:val="36"/>
        </w:rPr>
        <w:t>το</w:t>
      </w:r>
      <w:r w:rsidR="00A12AFB">
        <w:rPr>
          <w:rFonts w:ascii="Arial" w:hAnsi="Arial" w:cs="Arial"/>
          <w:b/>
          <w:color w:val="000000"/>
          <w:sz w:val="36"/>
          <w:szCs w:val="36"/>
        </w:rPr>
        <w:t>-</w:t>
      </w:r>
      <w:r w:rsidRPr="005F125B">
        <w:rPr>
          <w:rFonts w:ascii="Arial" w:hAnsi="Arial" w:cs="Arial"/>
          <w:b/>
          <w:color w:val="000000"/>
          <w:sz w:val="36"/>
          <w:szCs w:val="36"/>
        </w:rPr>
        <w:t xml:space="preserve"> ποίησης πολλά επαγγέλματα εξαφανίζονται, με</w:t>
      </w:r>
      <w:r w:rsidR="00DC6F3E">
        <w:rPr>
          <w:rFonts w:ascii="Arial" w:hAnsi="Arial" w:cs="Arial"/>
          <w:b/>
          <w:color w:val="000000"/>
          <w:sz w:val="36"/>
          <w:szCs w:val="36"/>
        </w:rPr>
        <w:t xml:space="preserve"> αποτέ-</w:t>
      </w:r>
      <w:r w:rsidRPr="005F125B">
        <w:rPr>
          <w:rFonts w:ascii="Arial" w:hAnsi="Arial" w:cs="Arial"/>
          <w:b/>
          <w:color w:val="000000"/>
          <w:sz w:val="36"/>
          <w:szCs w:val="36"/>
        </w:rPr>
        <w:t xml:space="preserve"> λεσμα αρκετοί άνθρωποι να χάνουν την δουλειά τους και να παραμένουν άνεργοι. Σε αντίθεση με ως μέχρι τώρα σχέσεις εργασίας οι νέοι εργαζόμενοι θα είναι αναγκασμένοι να αλλάξουν αρκετές φορές</w:t>
      </w:r>
      <w:r w:rsidR="00DC6F3E">
        <w:rPr>
          <w:rFonts w:ascii="Arial" w:hAnsi="Arial" w:cs="Arial"/>
          <w:b/>
          <w:color w:val="000000"/>
          <w:sz w:val="36"/>
          <w:szCs w:val="36"/>
        </w:rPr>
        <w:t xml:space="preserve"> επάγ</w:t>
      </w:r>
      <w:r w:rsidRPr="005F125B">
        <w:rPr>
          <w:rFonts w:ascii="Arial" w:hAnsi="Arial" w:cs="Arial"/>
          <w:b/>
          <w:color w:val="000000"/>
          <w:sz w:val="36"/>
          <w:szCs w:val="36"/>
        </w:rPr>
        <w:t>γελμα κατά τη διάρκεια της σταδιοδρομίας τους ενώ πολλοί νέοι θα υποαπασχολούνται σε εργασίες μερικής</w:t>
      </w:r>
      <w:r w:rsidR="00DC6F3E">
        <w:rPr>
          <w:rFonts w:ascii="Arial" w:hAnsi="Arial" w:cs="Arial"/>
          <w:b/>
          <w:color w:val="000000"/>
          <w:sz w:val="36"/>
          <w:szCs w:val="36"/>
        </w:rPr>
        <w:t xml:space="preserve"> απα-</w:t>
      </w:r>
      <w:r w:rsidRPr="005F125B">
        <w:rPr>
          <w:rFonts w:ascii="Arial" w:hAnsi="Arial" w:cs="Arial"/>
          <w:b/>
          <w:color w:val="000000"/>
          <w:sz w:val="36"/>
          <w:szCs w:val="36"/>
        </w:rPr>
        <w:t xml:space="preserve"> σχόλησης. Οι γνώσεις των ανθρώπων που</w:t>
      </w:r>
      <w:r w:rsidR="00DC6F3E">
        <w:rPr>
          <w:rFonts w:ascii="Arial" w:hAnsi="Arial" w:cs="Arial"/>
          <w:b/>
          <w:color w:val="000000"/>
          <w:sz w:val="36"/>
          <w:szCs w:val="36"/>
        </w:rPr>
        <w:t xml:space="preserve"> ασχολού-</w:t>
      </w:r>
      <w:r w:rsidRPr="005F125B">
        <w:rPr>
          <w:rFonts w:ascii="Arial" w:hAnsi="Arial" w:cs="Arial"/>
          <w:b/>
          <w:color w:val="000000"/>
          <w:sz w:val="36"/>
          <w:szCs w:val="36"/>
        </w:rPr>
        <w:t xml:space="preserve"> νται με την υψηλή τεχνολογία</w:t>
      </w:r>
      <w:r w:rsidR="00DC6F3E">
        <w:rPr>
          <w:rFonts w:ascii="Arial" w:hAnsi="Arial" w:cs="Arial"/>
          <w:b/>
          <w:color w:val="000000"/>
          <w:sz w:val="36"/>
          <w:szCs w:val="36"/>
        </w:rPr>
        <w:t xml:space="preserve"> (προγραμμα</w:t>
      </w:r>
      <w:r w:rsidR="00E95531" w:rsidRPr="00E95531">
        <w:rPr>
          <w:rFonts w:ascii="Arial" w:hAnsi="Arial" w:cs="Arial"/>
          <w:b/>
          <w:noProof/>
          <w:color w:val="000000"/>
          <w:sz w:val="36"/>
          <w:szCs w:val="36"/>
          <w:lang w:val="en-US" w:eastAsia="en-US"/>
        </w:rPr>
        <w:pict>
          <v:shape id="_x0000_s1204" type="#_x0000_t202" style="position:absolute;left:0;text-align:left;margin-left:248.05pt;margin-top:785.3pt;width:99.2pt;height:28.35pt;z-index:251601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36</w:t>
                  </w:r>
                  <w:r w:rsidR="00DC2E6E" w:rsidRPr="00432B70">
                    <w:rPr>
                      <w:rFonts w:ascii="Arial" w:hAnsi="Arial"/>
                      <w:b/>
                      <w:sz w:val="36"/>
                      <w:szCs w:val="36"/>
                    </w:rPr>
                    <w:t xml:space="preserve"> / </w:t>
                  </w:r>
                  <w:r w:rsidR="00DC2E6E">
                    <w:rPr>
                      <w:rFonts w:ascii="Arial" w:hAnsi="Arial"/>
                      <w:b/>
                      <w:sz w:val="36"/>
                      <w:szCs w:val="36"/>
                    </w:rPr>
                    <w:t>171</w:t>
                  </w:r>
                </w:p>
              </w:txbxContent>
            </v:textbox>
            <w10:wrap anchorx="page" anchory="page"/>
          </v:shape>
        </w:pict>
      </w:r>
      <w:r w:rsidRPr="005F125B">
        <w:rPr>
          <w:rFonts w:ascii="Arial" w:hAnsi="Arial" w:cs="Arial"/>
          <w:b/>
          <w:color w:val="000000"/>
          <w:sz w:val="36"/>
          <w:szCs w:val="36"/>
        </w:rPr>
        <w:t>τιστές, σχεδιαστές και τεχνικοί δικτύων υπολογιστών)</w:t>
      </w:r>
      <w:r w:rsidR="00DC6F3E">
        <w:rPr>
          <w:rFonts w:ascii="Arial" w:hAnsi="Arial" w:cs="Arial"/>
          <w:b/>
          <w:color w:val="000000"/>
          <w:sz w:val="36"/>
          <w:szCs w:val="36"/>
        </w:rPr>
        <w:t xml:space="preserve"> απα-</w:t>
      </w:r>
      <w:r w:rsidRPr="005F125B">
        <w:rPr>
          <w:rFonts w:ascii="Arial" w:hAnsi="Arial" w:cs="Arial"/>
          <w:b/>
          <w:color w:val="000000"/>
          <w:sz w:val="36"/>
          <w:szCs w:val="36"/>
        </w:rPr>
        <w:t xml:space="preserve"> ξιώνονται γρήγορα, καθώς η εξέλιξη </w:t>
      </w:r>
      <w:r w:rsidR="00DC6F3E">
        <w:rPr>
          <w:rFonts w:ascii="Arial" w:hAnsi="Arial" w:cs="Arial"/>
          <w:b/>
          <w:color w:val="000000"/>
          <w:sz w:val="36"/>
          <w:szCs w:val="36"/>
        </w:rPr>
        <w:t>της τεχνολο</w:t>
      </w:r>
      <w:r w:rsidRPr="005F125B">
        <w:rPr>
          <w:rFonts w:ascii="Arial" w:hAnsi="Arial" w:cs="Arial"/>
          <w:b/>
          <w:color w:val="000000"/>
          <w:sz w:val="36"/>
          <w:szCs w:val="36"/>
        </w:rPr>
        <w:t>γίας είναι ραγδαία και απαιτεί συνεχή ενημέρωση. Για να αντεπεξέλθει ο εργαζόμενος σε ένα τέτοιο συνεχώς μεταβαλλόμενο εργασιακό περιβάλλον, πρέπει να</w:t>
      </w:r>
      <w:r w:rsidR="00DC6F3E">
        <w:rPr>
          <w:rFonts w:ascii="Arial" w:hAnsi="Arial" w:cs="Arial"/>
          <w:b/>
          <w:color w:val="000000"/>
          <w:sz w:val="36"/>
          <w:szCs w:val="36"/>
        </w:rPr>
        <w:t xml:space="preserve"> στη-</w:t>
      </w:r>
      <w:r w:rsidRPr="005F125B">
        <w:rPr>
          <w:rFonts w:ascii="Arial" w:hAnsi="Arial" w:cs="Arial"/>
          <w:b/>
          <w:color w:val="000000"/>
          <w:sz w:val="36"/>
          <w:szCs w:val="36"/>
        </w:rPr>
        <w:t xml:space="preserve"> ρίζεται στη </w:t>
      </w:r>
      <w:r w:rsidRPr="00CE36CC">
        <w:rPr>
          <w:rFonts w:ascii="Tahoma" w:hAnsi="Tahoma" w:cs="Arial"/>
          <w:b/>
          <w:bCs/>
          <w:color w:val="000000"/>
          <w:sz w:val="36"/>
          <w:szCs w:val="36"/>
        </w:rPr>
        <w:t>διά βίου εκπαίδευση</w:t>
      </w:r>
      <w:r w:rsidRPr="005F125B">
        <w:rPr>
          <w:rFonts w:ascii="Arial" w:hAnsi="Arial" w:cs="Arial"/>
          <w:b/>
          <w:color w:val="000000"/>
          <w:sz w:val="36"/>
          <w:szCs w:val="36"/>
        </w:rPr>
        <w:t>.</w:t>
      </w:r>
    </w:p>
    <w:p w:rsidR="003E1183" w:rsidRDefault="003E1183" w:rsidP="005F125B">
      <w:pPr>
        <w:ind w:firstLine="720"/>
        <w:rPr>
          <w:rFonts w:ascii="Arial" w:hAnsi="Arial" w:cs="Arial"/>
          <w:b/>
          <w:color w:val="000000"/>
          <w:sz w:val="36"/>
          <w:szCs w:val="36"/>
        </w:rPr>
      </w:pPr>
    </w:p>
    <w:p w:rsidR="003E1183" w:rsidRDefault="003E1183" w:rsidP="005F125B">
      <w:pPr>
        <w:ind w:firstLine="720"/>
        <w:rPr>
          <w:rFonts w:ascii="Arial" w:hAnsi="Arial" w:cs="Arial"/>
          <w:b/>
          <w:color w:val="000000"/>
          <w:sz w:val="36"/>
          <w:szCs w:val="36"/>
        </w:rPr>
      </w:pPr>
    </w:p>
    <w:p w:rsidR="00A12AFB" w:rsidRPr="005F125B" w:rsidRDefault="00A12AFB" w:rsidP="005F125B">
      <w:pPr>
        <w:ind w:firstLine="720"/>
        <w:rPr>
          <w:rFonts w:ascii="Arial" w:hAnsi="Arial" w:cs="Arial"/>
          <w:b/>
          <w:color w:val="000000"/>
          <w:sz w:val="36"/>
          <w:szCs w:val="36"/>
        </w:rPr>
      </w:pPr>
    </w:p>
    <w:p w:rsidR="005F125B" w:rsidRPr="005F125B" w:rsidRDefault="003E1183" w:rsidP="003E1183">
      <w:pPr>
        <w:shd w:val="clear" w:color="auto" w:fill="FFFF99"/>
        <w:ind w:firstLine="720"/>
        <w:rPr>
          <w:rFonts w:ascii="Arial" w:hAnsi="Arial" w:cs="Arial"/>
          <w:b/>
          <w:color w:val="000080"/>
          <w:sz w:val="36"/>
          <w:szCs w:val="36"/>
        </w:rPr>
      </w:pPr>
      <w:r>
        <w:rPr>
          <w:rFonts w:ascii="Arial" w:hAnsi="Arial" w:cs="Arial"/>
          <w:b/>
          <w:color w:val="000080"/>
          <w:sz w:val="36"/>
          <w:szCs w:val="36"/>
        </w:rPr>
        <w:lastRenderedPageBreak/>
        <w:t xml:space="preserve">            </w:t>
      </w:r>
      <w:r w:rsidR="005F125B" w:rsidRPr="005F125B">
        <w:rPr>
          <w:rFonts w:ascii="Arial" w:hAnsi="Arial" w:cs="Arial"/>
          <w:b/>
          <w:color w:val="000080"/>
          <w:sz w:val="36"/>
          <w:szCs w:val="36"/>
        </w:rPr>
        <w:t>ΑΣΚΗΣΕΙΣ ΑΥΤΟ-ΑΞΙΟΛΟΓΗΣΗΣ</w:t>
      </w:r>
    </w:p>
    <w:p w:rsidR="005F125B" w:rsidRPr="005F125B" w:rsidRDefault="00A12AFB" w:rsidP="005F125B">
      <w:pPr>
        <w:shd w:val="clear" w:color="auto" w:fill="FFFF99"/>
        <w:rPr>
          <w:rFonts w:ascii="Arial" w:hAnsi="Arial" w:cs="Arial"/>
          <w:b/>
          <w:color w:val="000000"/>
          <w:sz w:val="36"/>
          <w:szCs w:val="36"/>
        </w:rPr>
      </w:pPr>
      <w:r w:rsidRPr="005F125B">
        <w:rPr>
          <w:rFonts w:ascii="Arial" w:hAnsi="Arial" w:cs="Arial"/>
          <w:b/>
          <w:noProof/>
          <w:color w:val="000000"/>
          <w:sz w:val="36"/>
          <w:szCs w:val="36"/>
        </w:rPr>
        <w:drawing>
          <wp:anchor distT="0" distB="0" distL="114300" distR="114300" simplePos="0" relativeHeight="251548160" behindDoc="0" locked="0" layoutInCell="1" allowOverlap="1">
            <wp:simplePos x="0" y="0"/>
            <wp:positionH relativeFrom="column">
              <wp:posOffset>-2540</wp:posOffset>
            </wp:positionH>
            <wp:positionV relativeFrom="paragraph">
              <wp:posOffset>204059</wp:posOffset>
            </wp:positionV>
            <wp:extent cx="1026795" cy="806823"/>
            <wp:effectExtent l="0" t="0" r="1905"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795" cy="806823"/>
                    </a:xfrm>
                    <a:prstGeom prst="rect">
                      <a:avLst/>
                    </a:prstGeom>
                    <a:noFill/>
                  </pic:spPr>
                </pic:pic>
              </a:graphicData>
            </a:graphic>
          </wp:anchor>
        </w:drawing>
      </w:r>
    </w:p>
    <w:p w:rsidR="005F125B" w:rsidRPr="005F125B" w:rsidRDefault="005F125B" w:rsidP="005F125B">
      <w:pPr>
        <w:shd w:val="clear" w:color="auto" w:fill="FFFF99"/>
        <w:ind w:firstLine="1920"/>
        <w:rPr>
          <w:rFonts w:ascii="Arial" w:hAnsi="Arial" w:cs="Arial"/>
          <w:b/>
          <w:color w:val="000000"/>
          <w:sz w:val="36"/>
          <w:szCs w:val="36"/>
        </w:rPr>
      </w:pPr>
    </w:p>
    <w:p w:rsidR="00A12AFB" w:rsidRDefault="005F125B" w:rsidP="005F125B">
      <w:pPr>
        <w:shd w:val="clear" w:color="auto" w:fill="FFFF99"/>
        <w:ind w:firstLine="1920"/>
        <w:rPr>
          <w:rFonts w:ascii="Arial" w:hAnsi="Arial" w:cs="Arial"/>
          <w:b/>
          <w:color w:val="000000"/>
          <w:sz w:val="36"/>
          <w:szCs w:val="36"/>
        </w:rPr>
      </w:pPr>
      <w:r w:rsidRPr="005F125B">
        <w:rPr>
          <w:rFonts w:ascii="Arial" w:hAnsi="Arial" w:cs="Arial"/>
          <w:b/>
          <w:color w:val="000000"/>
          <w:sz w:val="36"/>
          <w:szCs w:val="36"/>
        </w:rPr>
        <w:t xml:space="preserve"> </w:t>
      </w:r>
    </w:p>
    <w:p w:rsidR="005F125B" w:rsidRPr="005F125B" w:rsidRDefault="00A12AFB" w:rsidP="005F125B">
      <w:pPr>
        <w:shd w:val="clear" w:color="auto" w:fill="FFFF99"/>
        <w:ind w:firstLine="1920"/>
        <w:rPr>
          <w:rFonts w:ascii="Arial" w:hAnsi="Arial" w:cs="Arial"/>
          <w:b/>
          <w:color w:val="000000"/>
          <w:sz w:val="36"/>
          <w:szCs w:val="36"/>
        </w:rPr>
      </w:pPr>
      <w:r w:rsidRPr="00A12AFB">
        <w:rPr>
          <w:rFonts w:ascii="Arial" w:hAnsi="Arial" w:cs="Arial"/>
          <w:b/>
          <w:color w:val="000000"/>
          <w:sz w:val="36"/>
          <w:szCs w:val="36"/>
        </w:rPr>
        <w:t xml:space="preserve">1. </w:t>
      </w:r>
      <w:r w:rsidR="005F125B" w:rsidRPr="005F125B">
        <w:rPr>
          <w:rFonts w:ascii="Arial" w:hAnsi="Arial" w:cs="Arial"/>
          <w:b/>
          <w:color w:val="000000"/>
          <w:sz w:val="36"/>
          <w:szCs w:val="36"/>
        </w:rPr>
        <w:t xml:space="preserve">  Χαρακτηρίστε τις παρακάτω προτάσεις ως σωστές ή λάθος βάζοντας δίπλα στα αντίστοιχα κελιά Σ ή Λ. Στην περίπτωση που πιστεύετε ότι είναι λανθασμένες σκεφτείτε ποια θα μπορούσε να είναι η αντίστοιχη σωστή πρόταση.</w:t>
      </w:r>
      <w:r w:rsidR="00E95531" w:rsidRPr="00E95531">
        <w:rPr>
          <w:rFonts w:ascii="Arial" w:hAnsi="Arial" w:cs="Arial"/>
          <w:b/>
          <w:noProof/>
          <w:color w:val="000000"/>
          <w:sz w:val="36"/>
          <w:szCs w:val="36"/>
          <w:lang w:val="en-US" w:eastAsia="en-US"/>
        </w:rPr>
        <w:pict>
          <v:shape id="_x0000_s1205" type="#_x0000_t202" style="position:absolute;left:0;text-align:left;margin-left:248.05pt;margin-top:785.3pt;width:99.2pt;height:28.35pt;z-index:25160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AEkqsb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37</w:t>
                  </w:r>
                  <w:r w:rsidR="00DC2E6E" w:rsidRPr="00432B70">
                    <w:rPr>
                      <w:rFonts w:ascii="Arial" w:hAnsi="Arial"/>
                      <w:b/>
                      <w:sz w:val="36"/>
                      <w:szCs w:val="36"/>
                    </w:rPr>
                    <w:t xml:space="preserve"> / </w:t>
                  </w:r>
                  <w:r w:rsidR="00DC2E6E">
                    <w:rPr>
                      <w:rFonts w:ascii="Arial" w:hAnsi="Arial"/>
                      <w:b/>
                      <w:sz w:val="36"/>
                      <w:szCs w:val="36"/>
                    </w:rPr>
                    <w:t>171</w:t>
                  </w:r>
                </w:p>
              </w:txbxContent>
            </v:textbox>
            <w10:wrap anchorx="page" anchory="page"/>
          </v:shape>
        </w:pict>
      </w:r>
    </w:p>
    <w:p w:rsidR="005F125B" w:rsidRPr="005F125B" w:rsidRDefault="005F125B" w:rsidP="005F125B">
      <w:pPr>
        <w:shd w:val="clear" w:color="auto" w:fill="FFFF99"/>
        <w:ind w:firstLine="1920"/>
        <w:rPr>
          <w:rFonts w:ascii="Arial" w:hAnsi="Arial" w:cs="Arial"/>
          <w:b/>
          <w:color w:val="000000"/>
          <w:sz w:val="36"/>
          <w:szCs w:val="36"/>
        </w:rPr>
      </w:pPr>
    </w:p>
    <w:tbl>
      <w:tblPr>
        <w:tblW w:w="4920" w:type="pct"/>
        <w:jc w:val="center"/>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ayout w:type="fixed"/>
        <w:tblLook w:val="01E0"/>
      </w:tblPr>
      <w:tblGrid>
        <w:gridCol w:w="15"/>
        <w:gridCol w:w="15"/>
        <w:gridCol w:w="710"/>
        <w:gridCol w:w="12"/>
        <w:gridCol w:w="14"/>
        <w:gridCol w:w="7778"/>
        <w:gridCol w:w="1132"/>
        <w:gridCol w:w="8"/>
        <w:gridCol w:w="12"/>
      </w:tblGrid>
      <w:tr w:rsidR="005F125B" w:rsidRPr="005F125B" w:rsidTr="003E1183">
        <w:trPr>
          <w:gridBefore w:val="1"/>
          <w:wBefore w:w="8" w:type="pct"/>
          <w:jc w:val="center"/>
        </w:trPr>
        <w:tc>
          <w:tcPr>
            <w:tcW w:w="387" w:type="pct"/>
            <w:gridSpan w:val="4"/>
            <w:shd w:val="clear" w:color="auto" w:fill="99FF99"/>
          </w:tcPr>
          <w:p w:rsidR="005F125B" w:rsidRPr="005F125B" w:rsidRDefault="005F125B" w:rsidP="005F125B">
            <w:pPr>
              <w:rPr>
                <w:rFonts w:ascii="Arial" w:hAnsi="Arial"/>
                <w:b/>
                <w:sz w:val="36"/>
                <w:szCs w:val="36"/>
              </w:rPr>
            </w:pPr>
          </w:p>
        </w:tc>
        <w:tc>
          <w:tcPr>
            <w:tcW w:w="4010" w:type="pct"/>
            <w:shd w:val="clear" w:color="auto" w:fill="99FF99"/>
          </w:tcPr>
          <w:p w:rsidR="005F125B" w:rsidRPr="005F125B" w:rsidRDefault="005F125B" w:rsidP="005F125B">
            <w:pPr>
              <w:rPr>
                <w:rFonts w:ascii="Tahoma" w:hAnsi="Tahoma" w:cs="Tahoma"/>
                <w:b/>
                <w:sz w:val="36"/>
                <w:szCs w:val="36"/>
              </w:rPr>
            </w:pPr>
            <w:r w:rsidRPr="005F125B">
              <w:rPr>
                <w:rFonts w:ascii="Tahoma" w:hAnsi="Tahoma" w:cs="Tahoma"/>
                <w:b/>
                <w:sz w:val="36"/>
                <w:szCs w:val="36"/>
              </w:rPr>
              <w:t>Προτάσεις</w:t>
            </w:r>
            <w:r w:rsidR="003E1183">
              <w:rPr>
                <w:rFonts w:ascii="Tahoma" w:hAnsi="Tahoma" w:cs="Tahoma"/>
                <w:b/>
                <w:sz w:val="36"/>
                <w:szCs w:val="36"/>
              </w:rPr>
              <w:t xml:space="preserve"> </w:t>
            </w:r>
            <w:r w:rsidRPr="005F125B">
              <w:rPr>
                <w:rFonts w:ascii="Tahoma" w:hAnsi="Tahoma" w:cs="Tahoma"/>
                <w:b/>
                <w:sz w:val="36"/>
                <w:szCs w:val="36"/>
              </w:rPr>
              <w:t xml:space="preserve">Σωστού </w:t>
            </w:r>
            <w:r w:rsidR="0065654F">
              <w:rPr>
                <w:rFonts w:ascii="Tahoma" w:hAnsi="Tahoma" w:cs="Tahoma"/>
                <w:b/>
                <w:sz w:val="36"/>
                <w:szCs w:val="36"/>
              </w:rPr>
              <w:t>–</w:t>
            </w:r>
            <w:r w:rsidRPr="005F125B">
              <w:rPr>
                <w:rFonts w:ascii="Tahoma" w:hAnsi="Tahoma" w:cs="Tahoma"/>
                <w:b/>
                <w:sz w:val="36"/>
                <w:szCs w:val="36"/>
              </w:rPr>
              <w:t xml:space="preserve"> Λάθους</w:t>
            </w:r>
          </w:p>
        </w:tc>
        <w:tc>
          <w:tcPr>
            <w:tcW w:w="595" w:type="pct"/>
            <w:gridSpan w:val="3"/>
            <w:shd w:val="clear" w:color="auto" w:fill="99FF99"/>
          </w:tcPr>
          <w:p w:rsidR="005F125B" w:rsidRPr="005F125B" w:rsidRDefault="005F125B" w:rsidP="005F125B">
            <w:pPr>
              <w:rPr>
                <w:rFonts w:ascii="Tahoma" w:hAnsi="Tahoma" w:cs="Tahoma"/>
                <w:b/>
                <w:sz w:val="36"/>
                <w:szCs w:val="36"/>
              </w:rPr>
            </w:pPr>
            <w:r w:rsidRPr="005F125B">
              <w:rPr>
                <w:rFonts w:ascii="Tahoma" w:hAnsi="Tahoma" w:cs="Tahoma"/>
                <w:b/>
                <w:sz w:val="36"/>
                <w:szCs w:val="36"/>
              </w:rPr>
              <w:t>Σ ή Λ</w:t>
            </w:r>
          </w:p>
        </w:tc>
      </w:tr>
      <w:tr w:rsidR="005F125B" w:rsidRPr="005F125B" w:rsidTr="003E1183">
        <w:tblPrEx>
          <w:jc w:val="left"/>
          <w:tblCellMar>
            <w:left w:w="40" w:type="dxa"/>
            <w:right w:w="40" w:type="dxa"/>
          </w:tblCellMar>
          <w:tblLook w:val="0000"/>
        </w:tblPrEx>
        <w:trPr>
          <w:gridBefore w:val="2"/>
          <w:gridAfter w:val="2"/>
          <w:wBefore w:w="16" w:type="pct"/>
          <w:wAfter w:w="10" w:type="pct"/>
          <w:trHeight w:val="495"/>
        </w:trPr>
        <w:tc>
          <w:tcPr>
            <w:tcW w:w="366" w:type="pct"/>
            <w:shd w:val="clear" w:color="auto" w:fill="CCFFCC"/>
            <w:vAlign w:val="center"/>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1</w:t>
            </w:r>
          </w:p>
        </w:tc>
        <w:tc>
          <w:tcPr>
            <w:tcW w:w="4024" w:type="pct"/>
            <w:gridSpan w:val="3"/>
            <w:shd w:val="clear" w:color="auto" w:fill="CCFFCC"/>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Ένας εργαζόμενος που έχει αποφοιτήσει από το πανεπιστήμιο, δεν χρειάζεται να αποκτά καινούργιες γνώσεις.</w:t>
            </w:r>
          </w:p>
        </w:tc>
        <w:tc>
          <w:tcPr>
            <w:tcW w:w="584" w:type="pct"/>
            <w:shd w:val="clear" w:color="auto" w:fill="CCFFCC"/>
          </w:tcPr>
          <w:p w:rsidR="005F125B" w:rsidRPr="005F125B" w:rsidRDefault="005F125B" w:rsidP="005F125B">
            <w:pPr>
              <w:ind w:firstLine="720"/>
              <w:rPr>
                <w:rFonts w:ascii="Arial" w:hAnsi="Arial" w:cs="Arial"/>
                <w:b/>
                <w:color w:val="000000"/>
                <w:sz w:val="36"/>
                <w:szCs w:val="36"/>
              </w:rPr>
            </w:pPr>
          </w:p>
        </w:tc>
      </w:tr>
      <w:tr w:rsidR="005F125B" w:rsidRPr="005F125B" w:rsidTr="003E1183">
        <w:tblPrEx>
          <w:jc w:val="left"/>
          <w:tblCellMar>
            <w:left w:w="40" w:type="dxa"/>
            <w:right w:w="40" w:type="dxa"/>
          </w:tblCellMar>
          <w:tblLook w:val="0000"/>
        </w:tblPrEx>
        <w:trPr>
          <w:gridAfter w:val="1"/>
          <w:wAfter w:w="6" w:type="pct"/>
          <w:trHeight w:val="495"/>
        </w:trPr>
        <w:tc>
          <w:tcPr>
            <w:tcW w:w="388" w:type="pct"/>
            <w:gridSpan w:val="4"/>
            <w:shd w:val="clear" w:color="auto" w:fill="CCFFCC"/>
            <w:vAlign w:val="center"/>
          </w:tcPr>
          <w:p w:rsidR="005F125B" w:rsidRPr="005F125B" w:rsidRDefault="00E95531" w:rsidP="005F125B">
            <w:pPr>
              <w:rPr>
                <w:rFonts w:ascii="Arial" w:hAnsi="Arial" w:cs="Arial"/>
                <w:b/>
                <w:color w:val="000000"/>
                <w:sz w:val="36"/>
                <w:szCs w:val="36"/>
              </w:rPr>
            </w:pPr>
            <w:r w:rsidRPr="00E95531">
              <w:rPr>
                <w:rFonts w:ascii="Arial" w:hAnsi="Arial" w:cs="Arial"/>
                <w:b/>
                <w:i/>
                <w:noProof/>
                <w:color w:val="000000"/>
                <w:sz w:val="36"/>
                <w:szCs w:val="36"/>
                <w:lang w:val="en-US" w:eastAsia="en-US"/>
              </w:rPr>
              <w:pict>
                <v:shape id="Text Box 7761" o:spid="_x0000_s1206" type="#_x0000_t202" style="position:absolute;margin-left:0;margin-top:776.9pt;width:128.85pt;height:35.6pt;z-index:251510272;visibility:visibl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" fillcolor="#cfc" strokecolor="#cfc">
                  <v:textbox inset="2mm,1mm,2mm,1mm">
                    <w:txbxContent>
                      <w:p w:rsidR="00DC2E6E" w:rsidRDefault="00DC2E6E" w:rsidP="005F125B">
                        <w:pPr>
                          <w:jc w:val="center"/>
                          <w:rPr>
                            <w:rFonts w:ascii="Arial" w:hAnsi="Arial" w:cs="Arial"/>
                            <w:b/>
                            <w:sz w:val="56"/>
                            <w:szCs w:val="56"/>
                          </w:rPr>
                        </w:pPr>
                        <w:r>
                          <w:rPr>
                            <w:rFonts w:ascii="Arial" w:hAnsi="Arial" w:cs="Arial"/>
                            <w:b/>
                            <w:sz w:val="56"/>
                            <w:szCs w:val="56"/>
                          </w:rPr>
                          <w:t>105 / 171</w:t>
                        </w:r>
                      </w:p>
                    </w:txbxContent>
                  </v:textbox>
                  <w10:wrap anchory="page"/>
                </v:shape>
              </w:pict>
            </w:r>
            <w:r w:rsidR="005F125B" w:rsidRPr="005F125B">
              <w:rPr>
                <w:rFonts w:ascii="Arial" w:hAnsi="Arial" w:cs="Arial"/>
                <w:b/>
                <w:color w:val="000000"/>
                <w:sz w:val="36"/>
                <w:szCs w:val="36"/>
              </w:rPr>
              <w:t>2</w:t>
            </w:r>
          </w:p>
        </w:tc>
        <w:tc>
          <w:tcPr>
            <w:tcW w:w="4018" w:type="pct"/>
            <w:gridSpan w:val="2"/>
            <w:shd w:val="clear" w:color="auto" w:fill="CCFFCC"/>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Οι πωλήσεις με το Ηλεκτρονικό Εμπόριο μπορούν να γίνονται όλο το 24ωρο και χωρίς τη φυσική παρουσία του πωλητή.</w:t>
            </w:r>
          </w:p>
        </w:tc>
        <w:tc>
          <w:tcPr>
            <w:tcW w:w="588" w:type="pct"/>
            <w:gridSpan w:val="2"/>
            <w:shd w:val="clear" w:color="auto" w:fill="CCFFCC"/>
          </w:tcPr>
          <w:p w:rsidR="005F125B" w:rsidRPr="005F125B" w:rsidRDefault="005F125B" w:rsidP="005F125B">
            <w:pPr>
              <w:ind w:firstLine="720"/>
              <w:rPr>
                <w:rFonts w:ascii="Arial" w:hAnsi="Arial" w:cs="Arial"/>
                <w:b/>
                <w:color w:val="000000"/>
                <w:sz w:val="36"/>
                <w:szCs w:val="36"/>
              </w:rPr>
            </w:pPr>
          </w:p>
        </w:tc>
      </w:tr>
      <w:tr w:rsidR="005F125B" w:rsidRPr="005F125B" w:rsidTr="003E1183">
        <w:tblPrEx>
          <w:jc w:val="left"/>
          <w:tblCellMar>
            <w:left w:w="40" w:type="dxa"/>
            <w:right w:w="40" w:type="dxa"/>
          </w:tblCellMar>
          <w:tblLook w:val="0000"/>
        </w:tblPrEx>
        <w:trPr>
          <w:gridAfter w:val="1"/>
          <w:wAfter w:w="6" w:type="pct"/>
          <w:trHeight w:val="270"/>
        </w:trPr>
        <w:tc>
          <w:tcPr>
            <w:tcW w:w="388" w:type="pct"/>
            <w:gridSpan w:val="4"/>
            <w:shd w:val="clear" w:color="auto" w:fill="CCFFCC"/>
            <w:vAlign w:val="center"/>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3</w:t>
            </w:r>
          </w:p>
        </w:tc>
        <w:tc>
          <w:tcPr>
            <w:tcW w:w="4018" w:type="pct"/>
            <w:gridSpan w:val="2"/>
            <w:shd w:val="clear" w:color="auto" w:fill="CCFFCC"/>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Η εξέλιξη της τεχνολογίας παρέχει μόνο πλεονεκτήματα στην εργασία.</w:t>
            </w:r>
          </w:p>
        </w:tc>
        <w:tc>
          <w:tcPr>
            <w:tcW w:w="588" w:type="pct"/>
            <w:gridSpan w:val="2"/>
            <w:shd w:val="clear" w:color="auto" w:fill="CCFFCC"/>
          </w:tcPr>
          <w:p w:rsidR="005F125B" w:rsidRPr="005F125B" w:rsidRDefault="005F125B" w:rsidP="005F125B">
            <w:pPr>
              <w:ind w:firstLine="720"/>
              <w:rPr>
                <w:rFonts w:ascii="Arial" w:hAnsi="Arial" w:cs="Arial"/>
                <w:b/>
                <w:color w:val="000000"/>
                <w:sz w:val="36"/>
                <w:szCs w:val="36"/>
              </w:rPr>
            </w:pPr>
          </w:p>
        </w:tc>
      </w:tr>
      <w:tr w:rsidR="005F125B" w:rsidRPr="005F125B" w:rsidTr="003E1183">
        <w:tblPrEx>
          <w:jc w:val="left"/>
          <w:tblCellMar>
            <w:left w:w="40" w:type="dxa"/>
            <w:right w:w="40" w:type="dxa"/>
          </w:tblCellMar>
          <w:tblLook w:val="0000"/>
        </w:tblPrEx>
        <w:trPr>
          <w:gridAfter w:val="1"/>
          <w:wAfter w:w="6" w:type="pct"/>
          <w:trHeight w:val="285"/>
        </w:trPr>
        <w:tc>
          <w:tcPr>
            <w:tcW w:w="388" w:type="pct"/>
            <w:gridSpan w:val="4"/>
            <w:shd w:val="clear" w:color="auto" w:fill="CCFFCC"/>
            <w:vAlign w:val="center"/>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4</w:t>
            </w:r>
          </w:p>
        </w:tc>
        <w:tc>
          <w:tcPr>
            <w:tcW w:w="4018" w:type="pct"/>
            <w:gridSpan w:val="2"/>
            <w:shd w:val="clear" w:color="auto" w:fill="CCFFCC"/>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Η παγκοσμιοποίηση των αγορών δημιουργεί προβλήματα στις επιχειρήσεις.</w:t>
            </w:r>
          </w:p>
        </w:tc>
        <w:tc>
          <w:tcPr>
            <w:tcW w:w="588" w:type="pct"/>
            <w:gridSpan w:val="2"/>
            <w:shd w:val="clear" w:color="auto" w:fill="CCFFCC"/>
          </w:tcPr>
          <w:p w:rsidR="005F125B" w:rsidRPr="005F125B" w:rsidRDefault="005F125B" w:rsidP="005F125B">
            <w:pPr>
              <w:ind w:firstLine="720"/>
              <w:rPr>
                <w:rFonts w:ascii="Arial" w:hAnsi="Arial" w:cs="Arial"/>
                <w:b/>
                <w:color w:val="000000"/>
                <w:sz w:val="36"/>
                <w:szCs w:val="36"/>
              </w:rPr>
            </w:pPr>
          </w:p>
        </w:tc>
      </w:tr>
      <w:tr w:rsidR="005F125B" w:rsidRPr="005F125B" w:rsidTr="003E1183">
        <w:tblPrEx>
          <w:jc w:val="left"/>
          <w:tblCellMar>
            <w:left w:w="40" w:type="dxa"/>
            <w:right w:w="40" w:type="dxa"/>
          </w:tblCellMar>
          <w:tblLook w:val="0000"/>
        </w:tblPrEx>
        <w:trPr>
          <w:gridAfter w:val="1"/>
          <w:wAfter w:w="6" w:type="pct"/>
          <w:trHeight w:val="270"/>
        </w:trPr>
        <w:tc>
          <w:tcPr>
            <w:tcW w:w="388" w:type="pct"/>
            <w:gridSpan w:val="4"/>
            <w:shd w:val="clear" w:color="auto" w:fill="CCFFCC"/>
            <w:vAlign w:val="center"/>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5</w:t>
            </w:r>
          </w:p>
        </w:tc>
        <w:tc>
          <w:tcPr>
            <w:tcW w:w="4018" w:type="pct"/>
            <w:gridSpan w:val="2"/>
            <w:shd w:val="clear" w:color="auto" w:fill="CCFFCC"/>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Η ανάπτυξη της Τεχνολογίας έχει ως άμεσο αποτέλεσμα τη μείωση της ανεργίας.</w:t>
            </w:r>
          </w:p>
        </w:tc>
        <w:tc>
          <w:tcPr>
            <w:tcW w:w="588" w:type="pct"/>
            <w:gridSpan w:val="2"/>
            <w:shd w:val="clear" w:color="auto" w:fill="CCFFCC"/>
          </w:tcPr>
          <w:p w:rsidR="005F125B" w:rsidRPr="005F125B" w:rsidRDefault="005F125B" w:rsidP="005F125B">
            <w:pPr>
              <w:ind w:firstLine="720"/>
              <w:rPr>
                <w:rFonts w:ascii="Arial" w:hAnsi="Arial" w:cs="Arial"/>
                <w:b/>
                <w:color w:val="000000"/>
                <w:sz w:val="36"/>
                <w:szCs w:val="36"/>
              </w:rPr>
            </w:pPr>
          </w:p>
        </w:tc>
      </w:tr>
      <w:tr w:rsidR="005F125B" w:rsidRPr="005F125B" w:rsidTr="003E1183">
        <w:tblPrEx>
          <w:jc w:val="left"/>
          <w:tblCellMar>
            <w:left w:w="40" w:type="dxa"/>
            <w:right w:w="40" w:type="dxa"/>
          </w:tblCellMar>
          <w:tblLook w:val="0000"/>
        </w:tblPrEx>
        <w:trPr>
          <w:gridAfter w:val="1"/>
          <w:wAfter w:w="6" w:type="pct"/>
          <w:trHeight w:val="495"/>
        </w:trPr>
        <w:tc>
          <w:tcPr>
            <w:tcW w:w="388" w:type="pct"/>
            <w:gridSpan w:val="4"/>
            <w:shd w:val="clear" w:color="auto" w:fill="CCFFCC"/>
            <w:vAlign w:val="center"/>
          </w:tcPr>
          <w:p w:rsidR="005F125B" w:rsidRPr="005F125B" w:rsidRDefault="005F125B" w:rsidP="005F125B">
            <w:pPr>
              <w:rPr>
                <w:rFonts w:ascii="Arial" w:hAnsi="Arial" w:cs="Arial"/>
                <w:b/>
                <w:color w:val="000000"/>
                <w:sz w:val="36"/>
                <w:szCs w:val="36"/>
              </w:rPr>
            </w:pPr>
            <w:r w:rsidRPr="005F125B">
              <w:rPr>
                <w:rFonts w:ascii="Arial" w:hAnsi="Arial" w:cs="Arial"/>
                <w:b/>
                <w:iCs/>
                <w:color w:val="000000"/>
                <w:sz w:val="36"/>
                <w:szCs w:val="36"/>
              </w:rPr>
              <w:t>6</w:t>
            </w:r>
          </w:p>
        </w:tc>
        <w:tc>
          <w:tcPr>
            <w:tcW w:w="4018" w:type="pct"/>
            <w:gridSpan w:val="2"/>
            <w:shd w:val="clear" w:color="auto" w:fill="CCFFCC"/>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Το σημαντικό πλεονέκτημα της τηλεργασίας είναι ότι μπορούμε να κάνουμε πολλούς νέους φίλους στον εργασιακό μας χώρο.</w:t>
            </w:r>
          </w:p>
        </w:tc>
        <w:tc>
          <w:tcPr>
            <w:tcW w:w="588" w:type="pct"/>
            <w:gridSpan w:val="2"/>
            <w:shd w:val="clear" w:color="auto" w:fill="CCFFCC"/>
          </w:tcPr>
          <w:p w:rsidR="005F125B" w:rsidRPr="005F125B" w:rsidRDefault="005F125B" w:rsidP="005F125B">
            <w:pPr>
              <w:ind w:firstLine="720"/>
              <w:rPr>
                <w:rFonts w:ascii="Arial" w:hAnsi="Arial" w:cs="Arial"/>
                <w:b/>
                <w:color w:val="000000"/>
                <w:sz w:val="36"/>
                <w:szCs w:val="36"/>
              </w:rPr>
            </w:pPr>
          </w:p>
        </w:tc>
      </w:tr>
      <w:tr w:rsidR="005F125B" w:rsidRPr="005F125B" w:rsidTr="003E1183">
        <w:tblPrEx>
          <w:jc w:val="left"/>
          <w:shd w:val="clear" w:color="auto" w:fill="CCFFCC"/>
          <w:tblCellMar>
            <w:left w:w="40" w:type="dxa"/>
            <w:right w:w="40" w:type="dxa"/>
          </w:tblCellMar>
          <w:tblLook w:val="0000"/>
        </w:tblPrEx>
        <w:trPr>
          <w:gridAfter w:val="1"/>
          <w:wAfter w:w="6" w:type="pct"/>
          <w:trHeight w:val="345"/>
        </w:trPr>
        <w:tc>
          <w:tcPr>
            <w:tcW w:w="388" w:type="pct"/>
            <w:gridSpan w:val="4"/>
            <w:shd w:val="clear" w:color="auto" w:fill="CCFFCC"/>
            <w:vAlign w:val="center"/>
          </w:tcPr>
          <w:p w:rsidR="005F125B" w:rsidRPr="005F125B" w:rsidRDefault="00E95531" w:rsidP="005F125B">
            <w:pPr>
              <w:rPr>
                <w:rFonts w:ascii="Arial" w:hAnsi="Arial" w:cs="Arial"/>
                <w:b/>
                <w:color w:val="000000"/>
                <w:sz w:val="36"/>
                <w:szCs w:val="36"/>
              </w:rPr>
            </w:pPr>
            <w:r w:rsidRPr="00E95531">
              <w:rPr>
                <w:rFonts w:ascii="Arial" w:hAnsi="Arial" w:cs="Arial"/>
                <w:b/>
                <w:i/>
                <w:noProof/>
                <w:color w:val="000000"/>
                <w:sz w:val="36"/>
                <w:szCs w:val="36"/>
                <w:lang w:val="en-US" w:eastAsia="en-US"/>
              </w:rPr>
              <w:pict>
                <v:shape id="Text Box 7760" o:spid="_x0000_s1207" type="#_x0000_t202" style="position:absolute;margin-left:0;margin-top:776.9pt;width:128.85pt;height:35.6pt;z-index:251502080;visibility:visibl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" fillcolor="#cfc" strokecolor="#cfc">
                  <v:textbox inset="2mm,1mm,2mm,1mm">
                    <w:txbxContent>
                      <w:p w:rsidR="00DC2E6E" w:rsidRDefault="00DC2E6E" w:rsidP="005F125B">
                        <w:pPr>
                          <w:jc w:val="center"/>
                          <w:rPr>
                            <w:rFonts w:ascii="Arial" w:hAnsi="Arial" w:cs="Arial"/>
                            <w:b/>
                            <w:sz w:val="56"/>
                            <w:szCs w:val="56"/>
                          </w:rPr>
                        </w:pPr>
                        <w:r>
                          <w:rPr>
                            <w:rFonts w:ascii="Arial" w:hAnsi="Arial" w:cs="Arial"/>
                            <w:b/>
                            <w:sz w:val="56"/>
                            <w:szCs w:val="56"/>
                          </w:rPr>
                          <w:t>106 / 171</w:t>
                        </w:r>
                      </w:p>
                    </w:txbxContent>
                  </v:textbox>
                  <w10:wrap anchory="page"/>
                </v:shape>
              </w:pict>
            </w:r>
            <w:r w:rsidR="005F125B" w:rsidRPr="005F125B">
              <w:rPr>
                <w:rFonts w:ascii="Arial" w:hAnsi="Arial" w:cs="Arial"/>
                <w:b/>
                <w:iCs/>
                <w:color w:val="000000"/>
                <w:sz w:val="36"/>
                <w:szCs w:val="36"/>
              </w:rPr>
              <w:t>7</w:t>
            </w:r>
          </w:p>
        </w:tc>
        <w:tc>
          <w:tcPr>
            <w:tcW w:w="4018" w:type="pct"/>
            <w:gridSpan w:val="2"/>
            <w:shd w:val="clear" w:color="auto" w:fill="CCFFCC"/>
          </w:tcPr>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Με την εξέλιξη της τηλεργασίας όλοι οι επαγγελματίες θα μπορούν να δουλεύουν από το σπίτι τους.</w:t>
            </w:r>
          </w:p>
        </w:tc>
        <w:tc>
          <w:tcPr>
            <w:tcW w:w="588" w:type="pct"/>
            <w:gridSpan w:val="2"/>
            <w:shd w:val="clear" w:color="auto" w:fill="CCFFCC"/>
          </w:tcPr>
          <w:p w:rsidR="005F125B" w:rsidRPr="005F125B" w:rsidRDefault="005F125B" w:rsidP="005F125B">
            <w:pPr>
              <w:ind w:firstLine="720"/>
              <w:rPr>
                <w:rFonts w:ascii="Arial" w:hAnsi="Arial" w:cs="Arial"/>
                <w:b/>
                <w:color w:val="000000"/>
                <w:sz w:val="36"/>
                <w:szCs w:val="36"/>
              </w:rPr>
            </w:pPr>
          </w:p>
        </w:tc>
      </w:tr>
    </w:tbl>
    <w:p w:rsidR="005F125B" w:rsidRPr="005F125B" w:rsidRDefault="005F125B" w:rsidP="005F125B">
      <w:pPr>
        <w:rPr>
          <w:rFonts w:ascii="Arial" w:hAnsi="Arial" w:cs="Arial"/>
          <w:b/>
          <w:color w:val="000000"/>
          <w:sz w:val="36"/>
          <w:szCs w:val="36"/>
        </w:rPr>
      </w:pPr>
    </w:p>
    <w:p w:rsidR="003E1183" w:rsidRDefault="005F125B" w:rsidP="005F125B">
      <w:pPr>
        <w:rPr>
          <w:rFonts w:ascii="Arial" w:hAnsi="Arial" w:cs="Arial"/>
          <w:b/>
          <w:color w:val="000000"/>
          <w:sz w:val="36"/>
          <w:szCs w:val="36"/>
        </w:rPr>
      </w:pPr>
      <w:r w:rsidRPr="005F125B">
        <w:rPr>
          <w:rFonts w:ascii="Tahoma" w:hAnsi="Tahoma" w:cs="Tahoma"/>
          <w:b/>
          <w:color w:val="000080"/>
          <w:sz w:val="36"/>
          <w:szCs w:val="36"/>
        </w:rPr>
        <w:t>2</w:t>
      </w:r>
      <w:r w:rsidRPr="005F125B">
        <w:rPr>
          <w:rFonts w:ascii="Arial" w:hAnsi="Arial" w:cs="Arial"/>
          <w:b/>
          <w:color w:val="000080"/>
          <w:sz w:val="36"/>
          <w:szCs w:val="36"/>
        </w:rPr>
        <w:t>.</w:t>
      </w:r>
      <w:r w:rsidRPr="005F125B">
        <w:rPr>
          <w:rFonts w:ascii="Arial" w:hAnsi="Arial" w:cs="Arial"/>
          <w:b/>
          <w:color w:val="000000"/>
          <w:sz w:val="36"/>
          <w:szCs w:val="36"/>
        </w:rPr>
        <w:t xml:space="preserve"> Να επιλέξετε με Χ τη σωστή εκδοχή, ώστε να συμπληρωθεί το νόημα των παρακάτω προτάσεων. </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1.</w:t>
      </w:r>
      <w:r w:rsidRPr="005F125B">
        <w:rPr>
          <w:rFonts w:ascii="Arial" w:hAnsi="Arial" w:cs="Arial"/>
          <w:b/>
          <w:color w:val="000000"/>
          <w:sz w:val="36"/>
          <w:szCs w:val="36"/>
        </w:rPr>
        <w:t xml:space="preserve"> Με τη βοήθεια ενός υπολογιστή παλάμης μπορούμε: </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Α</w:t>
      </w:r>
      <w:r w:rsidRPr="005F125B">
        <w:rPr>
          <w:rFonts w:ascii="Tahoma" w:hAnsi="Tahoma" w:cs="Arial"/>
          <w:bCs/>
          <w:color w:val="000080"/>
          <w:sz w:val="36"/>
          <w:szCs w:val="36"/>
        </w:rPr>
        <w:t>.</w:t>
      </w:r>
      <w:r w:rsidRPr="005F125B">
        <w:rPr>
          <w:rFonts w:ascii="Arial" w:hAnsi="Arial" w:cs="Arial"/>
          <w:b/>
          <w:color w:val="000000"/>
          <w:sz w:val="36"/>
          <w:szCs w:val="36"/>
        </w:rPr>
        <w:t xml:space="preserve"> να παραγγέλνουμε λουλούδια</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lastRenderedPageBreak/>
        <w:t>Β</w:t>
      </w:r>
      <w:r w:rsidRPr="005F125B">
        <w:rPr>
          <w:rFonts w:ascii="Tahoma" w:hAnsi="Tahoma" w:cs="Arial"/>
          <w:bCs/>
          <w:color w:val="000080"/>
          <w:sz w:val="36"/>
          <w:szCs w:val="36"/>
        </w:rPr>
        <w:t>.</w:t>
      </w:r>
      <w:r w:rsidRPr="005F125B">
        <w:rPr>
          <w:rFonts w:ascii="Arial" w:hAnsi="Arial" w:cs="Arial"/>
          <w:b/>
          <w:color w:val="000000"/>
          <w:sz w:val="36"/>
          <w:szCs w:val="36"/>
        </w:rPr>
        <w:t xml:space="preserve"> να παίζουμε παιχνίδια με ανθρώπους απ’ όλο τον κόσμο </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Γ</w:t>
      </w:r>
      <w:r w:rsidRPr="005F125B">
        <w:rPr>
          <w:rFonts w:ascii="Tahoma" w:hAnsi="Tahoma" w:cs="Arial"/>
          <w:bCs/>
          <w:color w:val="000080"/>
          <w:sz w:val="36"/>
          <w:szCs w:val="36"/>
        </w:rPr>
        <w:t>.</w:t>
      </w:r>
      <w:r w:rsidRPr="005F125B">
        <w:rPr>
          <w:rFonts w:ascii="Arial" w:hAnsi="Arial" w:cs="Arial"/>
          <w:b/>
          <w:color w:val="000000"/>
          <w:sz w:val="36"/>
          <w:szCs w:val="36"/>
        </w:rPr>
        <w:t xml:space="preserve"> να πληρώνουμε τους λογαριασμούς μας στην τράπεζα </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Δ.</w:t>
      </w:r>
      <w:r w:rsidRPr="005F125B">
        <w:rPr>
          <w:rFonts w:ascii="Arial" w:hAnsi="Arial" w:cs="Arial"/>
          <w:b/>
          <w:color w:val="000000"/>
          <w:sz w:val="36"/>
          <w:szCs w:val="36"/>
        </w:rPr>
        <w:t xml:space="preserve"> όλα τα προηγούμενα</w:t>
      </w:r>
    </w:p>
    <w:p w:rsidR="005F125B" w:rsidRPr="005F125B" w:rsidRDefault="005F125B" w:rsidP="005F125B">
      <w:pPr>
        <w:rPr>
          <w:rFonts w:ascii="Arial" w:hAnsi="Arial" w:cs="Arial"/>
          <w:b/>
          <w:color w:val="000000"/>
          <w:sz w:val="36"/>
          <w:szCs w:val="36"/>
        </w:rPr>
      </w:pPr>
    </w:p>
    <w:p w:rsidR="00A12AFB" w:rsidRDefault="005F125B" w:rsidP="005F125B">
      <w:pPr>
        <w:rPr>
          <w:rFonts w:ascii="Arial" w:hAnsi="Arial" w:cs="Arial"/>
          <w:b/>
          <w:color w:val="000000"/>
          <w:sz w:val="36"/>
          <w:szCs w:val="36"/>
        </w:rPr>
      </w:pPr>
      <w:r w:rsidRPr="003E1183">
        <w:rPr>
          <w:rFonts w:ascii="Tahoma" w:hAnsi="Tahoma" w:cs="Arial"/>
          <w:b/>
          <w:bCs/>
          <w:color w:val="000080"/>
          <w:sz w:val="36"/>
          <w:szCs w:val="36"/>
        </w:rPr>
        <w:t>2.</w:t>
      </w:r>
      <w:r w:rsidRPr="005F125B">
        <w:rPr>
          <w:rFonts w:ascii="Arial" w:hAnsi="Arial" w:cs="Arial"/>
          <w:b/>
          <w:color w:val="000000"/>
          <w:sz w:val="36"/>
          <w:szCs w:val="36"/>
        </w:rPr>
        <w:t xml:space="preserve"> Ποιά δυνατότητα από τις παρακάτω δεν μπορεί να μας παρέχει το Ηλεκτρονικό Εμπόριο; </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Α.</w:t>
      </w:r>
      <w:r w:rsidRPr="005F125B">
        <w:rPr>
          <w:rFonts w:ascii="Arial" w:hAnsi="Arial" w:cs="Arial"/>
          <w:b/>
          <w:color w:val="000000"/>
          <w:sz w:val="36"/>
          <w:szCs w:val="36"/>
        </w:rPr>
        <w:t xml:space="preserve"> να αγοράζουμε προϊόντα </w:t>
      </w:r>
    </w:p>
    <w:p w:rsidR="005F125B" w:rsidRPr="005F125B" w:rsidRDefault="005F125B" w:rsidP="005F125B">
      <w:pPr>
        <w:rPr>
          <w:rFonts w:ascii="Arial" w:hAnsi="Arial" w:cs="Arial"/>
          <w:b/>
          <w:color w:val="000000"/>
          <w:sz w:val="36"/>
          <w:szCs w:val="36"/>
        </w:rPr>
      </w:pPr>
      <w:r w:rsidRPr="005F125B">
        <w:rPr>
          <w:rFonts w:ascii="Arial" w:hAnsi="Arial" w:cs="Arial"/>
          <w:b/>
          <w:color w:val="000000"/>
          <w:sz w:val="36"/>
          <w:szCs w:val="36"/>
        </w:rPr>
        <w:t>από καταστήματα που βρίσκονται σε διάφορα μέρη του κόσμου.</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Β</w:t>
      </w:r>
      <w:r w:rsidRPr="005F125B">
        <w:rPr>
          <w:rFonts w:ascii="Tahoma" w:hAnsi="Tahoma" w:cs="Arial"/>
          <w:bCs/>
          <w:color w:val="000080"/>
          <w:sz w:val="36"/>
          <w:szCs w:val="36"/>
        </w:rPr>
        <w:t>.</w:t>
      </w:r>
      <w:r w:rsidRPr="005F125B">
        <w:rPr>
          <w:rFonts w:ascii="Arial" w:hAnsi="Arial" w:cs="Arial"/>
          <w:b/>
          <w:color w:val="000000"/>
          <w:sz w:val="36"/>
          <w:szCs w:val="36"/>
        </w:rPr>
        <w:t xml:space="preserve"> να παραγγέλνουμε προϊόντα όποια στιγμή θέλουμε ακόμα και αργά το βράδυ.</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Γ.</w:t>
      </w:r>
      <w:r w:rsidRPr="005F125B">
        <w:rPr>
          <w:rFonts w:ascii="Arial" w:hAnsi="Arial" w:cs="Arial"/>
          <w:b/>
          <w:color w:val="000000"/>
          <w:sz w:val="36"/>
          <w:szCs w:val="36"/>
        </w:rPr>
        <w:t xml:space="preserve"> να δοκιμάζουμε όλα τα προϊόντα που αγοράζουμε.</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Δ.</w:t>
      </w:r>
      <w:r w:rsidRPr="005F125B">
        <w:rPr>
          <w:rFonts w:ascii="Arial" w:hAnsi="Arial" w:cs="Arial"/>
          <w:b/>
          <w:color w:val="000000"/>
          <w:sz w:val="36"/>
          <w:szCs w:val="36"/>
        </w:rPr>
        <w:t xml:space="preserve"> να συγκρίνουμε τις τιμές των προϊόντων με αυτές άλλων καταστημάτων.</w:t>
      </w:r>
    </w:p>
    <w:p w:rsidR="005F125B" w:rsidRPr="005F125B" w:rsidRDefault="005F125B" w:rsidP="005F125B">
      <w:pPr>
        <w:rPr>
          <w:rFonts w:ascii="Arial" w:hAnsi="Arial" w:cs="Arial"/>
          <w:b/>
          <w:color w:val="000000"/>
          <w:sz w:val="36"/>
          <w:szCs w:val="36"/>
        </w:rPr>
      </w:pP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3.</w:t>
      </w:r>
      <w:r w:rsidRPr="005F125B">
        <w:rPr>
          <w:rFonts w:ascii="Arial" w:hAnsi="Arial" w:cs="Arial"/>
          <w:b/>
          <w:color w:val="000000"/>
          <w:sz w:val="36"/>
          <w:szCs w:val="36"/>
        </w:rPr>
        <w:t xml:space="preserve"> Ποιο από τα παρακάτω επαγγέλματα, πιστεύετε ότι ενδέχεται να καταργηθεί σε μερικά χρόνια; </w:t>
      </w:r>
    </w:p>
    <w:p w:rsidR="00A12AFB" w:rsidRDefault="005F125B" w:rsidP="005F125B">
      <w:pPr>
        <w:rPr>
          <w:rFonts w:ascii="Arial" w:hAnsi="Arial" w:cs="Arial"/>
          <w:b/>
          <w:color w:val="000000"/>
          <w:sz w:val="36"/>
          <w:szCs w:val="36"/>
        </w:rPr>
      </w:pPr>
      <w:r w:rsidRPr="003E1183">
        <w:rPr>
          <w:rFonts w:ascii="Tahoma" w:hAnsi="Tahoma" w:cs="Arial"/>
          <w:b/>
          <w:bCs/>
          <w:color w:val="000080"/>
          <w:sz w:val="36"/>
          <w:szCs w:val="36"/>
        </w:rPr>
        <w:t>Α</w:t>
      </w:r>
      <w:r w:rsidRPr="005F125B">
        <w:rPr>
          <w:rFonts w:ascii="Tahoma" w:hAnsi="Tahoma" w:cs="Arial"/>
          <w:bCs/>
          <w:color w:val="000080"/>
          <w:sz w:val="36"/>
          <w:szCs w:val="36"/>
        </w:rPr>
        <w:t>.</w:t>
      </w:r>
      <w:r w:rsidRPr="005F125B">
        <w:rPr>
          <w:rFonts w:ascii="Arial" w:hAnsi="Arial" w:cs="Arial"/>
          <w:b/>
          <w:color w:val="000000"/>
          <w:sz w:val="36"/>
          <w:szCs w:val="36"/>
        </w:rPr>
        <w:t xml:space="preserve"> του ηλεκτρολόγου                       </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Β.</w:t>
      </w:r>
      <w:r w:rsidRPr="005F125B">
        <w:rPr>
          <w:rFonts w:ascii="Arial" w:hAnsi="Arial" w:cs="Arial"/>
          <w:b/>
          <w:color w:val="000000"/>
          <w:sz w:val="36"/>
          <w:szCs w:val="36"/>
        </w:rPr>
        <w:t xml:space="preserve"> του δακτυλογράφου</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Γ</w:t>
      </w:r>
      <w:r w:rsidRPr="005F125B">
        <w:rPr>
          <w:rFonts w:ascii="Tahoma" w:hAnsi="Tahoma" w:cs="Arial"/>
          <w:bCs/>
          <w:color w:val="000080"/>
          <w:sz w:val="36"/>
          <w:szCs w:val="36"/>
        </w:rPr>
        <w:t>.</w:t>
      </w:r>
      <w:r w:rsidRPr="005F125B">
        <w:rPr>
          <w:rFonts w:ascii="Arial" w:hAnsi="Arial" w:cs="Arial"/>
          <w:b/>
          <w:color w:val="000000"/>
          <w:sz w:val="36"/>
          <w:szCs w:val="36"/>
        </w:rPr>
        <w:t xml:space="preserve"> του δικηγόρου</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Δ.</w:t>
      </w:r>
      <w:r w:rsidRPr="005F125B">
        <w:rPr>
          <w:rFonts w:ascii="Arial" w:hAnsi="Arial" w:cs="Arial"/>
          <w:b/>
          <w:color w:val="000000"/>
          <w:sz w:val="36"/>
          <w:szCs w:val="36"/>
        </w:rPr>
        <w:t xml:space="preserve"> του γιατρού</w:t>
      </w:r>
    </w:p>
    <w:p w:rsidR="005F125B" w:rsidRPr="005F125B" w:rsidRDefault="005F125B" w:rsidP="005F125B">
      <w:pPr>
        <w:ind w:firstLine="720"/>
        <w:rPr>
          <w:rFonts w:ascii="Arial" w:hAnsi="Arial" w:cs="Arial"/>
          <w:b/>
          <w:color w:val="000000"/>
          <w:sz w:val="36"/>
          <w:szCs w:val="36"/>
        </w:rPr>
      </w:pP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4.</w:t>
      </w:r>
      <w:r w:rsidRPr="005F125B">
        <w:rPr>
          <w:rFonts w:ascii="Arial" w:hAnsi="Arial" w:cs="Arial"/>
          <w:b/>
          <w:color w:val="000000"/>
          <w:sz w:val="36"/>
          <w:szCs w:val="36"/>
        </w:rPr>
        <w:t xml:space="preserve"> Ποιος από τους παρακάτω επαγγελματίες δεν μπορεί να επωφεληθεί άμεσα από την τηλεργασία; </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Α.</w:t>
      </w:r>
      <w:r w:rsidRPr="005F125B">
        <w:rPr>
          <w:rFonts w:ascii="Arial" w:hAnsi="Arial" w:cs="Arial"/>
          <w:b/>
          <w:color w:val="000000"/>
          <w:sz w:val="36"/>
          <w:szCs w:val="36"/>
        </w:rPr>
        <w:t xml:space="preserve"> Προγραμματιστής Η/Υ </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Β.</w:t>
      </w:r>
      <w:r w:rsidRPr="005F125B">
        <w:rPr>
          <w:rFonts w:ascii="Arial" w:hAnsi="Arial" w:cs="Arial"/>
          <w:b/>
          <w:color w:val="000000"/>
          <w:sz w:val="36"/>
          <w:szCs w:val="36"/>
        </w:rPr>
        <w:t xml:space="preserve"> Μεταφραστής</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Γ.</w:t>
      </w:r>
      <w:r w:rsidRPr="005F125B">
        <w:rPr>
          <w:rFonts w:ascii="Arial" w:hAnsi="Arial" w:cs="Arial"/>
          <w:b/>
          <w:color w:val="000000"/>
          <w:sz w:val="36"/>
          <w:szCs w:val="36"/>
        </w:rPr>
        <w:t xml:space="preserve"> Υδραυλικός </w:t>
      </w:r>
    </w:p>
    <w:p w:rsidR="005F125B" w:rsidRPr="005F125B" w:rsidRDefault="005F125B" w:rsidP="005F125B">
      <w:pPr>
        <w:rPr>
          <w:rFonts w:ascii="Arial" w:hAnsi="Arial" w:cs="Arial"/>
          <w:b/>
          <w:color w:val="000000"/>
          <w:sz w:val="36"/>
          <w:szCs w:val="36"/>
        </w:rPr>
      </w:pPr>
      <w:r w:rsidRPr="003E1183">
        <w:rPr>
          <w:rFonts w:ascii="Tahoma" w:hAnsi="Tahoma" w:cs="Arial"/>
          <w:b/>
          <w:bCs/>
          <w:color w:val="000080"/>
          <w:sz w:val="36"/>
          <w:szCs w:val="36"/>
        </w:rPr>
        <w:t>Δ.</w:t>
      </w:r>
      <w:r w:rsidRPr="005F125B">
        <w:rPr>
          <w:rFonts w:ascii="Arial" w:hAnsi="Arial" w:cs="Arial"/>
          <w:b/>
          <w:color w:val="000000"/>
          <w:sz w:val="36"/>
          <w:szCs w:val="36"/>
        </w:rPr>
        <w:t xml:space="preserve"> Σχεδιαστής μόδας</w:t>
      </w:r>
    </w:p>
    <w:p w:rsidR="005F125B" w:rsidRPr="005F125B" w:rsidRDefault="00E95531" w:rsidP="003E1183">
      <w:pPr>
        <w:ind w:left="2880" w:firstLine="720"/>
        <w:rPr>
          <w:rFonts w:ascii="Tahoma" w:hAnsi="Tahoma" w:cs="Tahoma"/>
          <w:b/>
          <w:color w:val="000080"/>
          <w:sz w:val="36"/>
          <w:szCs w:val="36"/>
        </w:rPr>
      </w:pPr>
      <w:r w:rsidRPr="00E95531">
        <w:rPr>
          <w:rFonts w:ascii="Arial" w:hAnsi="Arial" w:cs="Arial"/>
          <w:b/>
          <w:noProof/>
          <w:color w:val="000000"/>
          <w:sz w:val="36"/>
          <w:szCs w:val="36"/>
          <w:lang w:val="en-US" w:eastAsia="en-US"/>
        </w:rPr>
        <w:pict>
          <v:shape id="_x0000_s1208" type="#_x0000_t202" style="position:absolute;left:0;text-align:left;margin-left:247.7pt;margin-top:785.3pt;width:121.9pt;height:28.35pt;z-index:251689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3QsgIAADI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38</w:t>
                  </w:r>
                  <w:r w:rsidR="00DC2E6E" w:rsidRPr="00432B70">
                    <w:rPr>
                      <w:rFonts w:ascii="Arial" w:hAnsi="Arial"/>
                      <w:b/>
                      <w:sz w:val="36"/>
                      <w:szCs w:val="36"/>
                    </w:rPr>
                    <w:t xml:space="preserve"> /</w:t>
                  </w:r>
                  <w:r>
                    <w:rPr>
                      <w:rFonts w:ascii="Arial" w:hAnsi="Arial"/>
                      <w:b/>
                      <w:sz w:val="36"/>
                      <w:szCs w:val="36"/>
                    </w:rPr>
                    <w:t>171-</w:t>
                  </w:r>
                  <w:r w:rsidR="00DC2E6E" w:rsidRPr="00432B70">
                    <w:rPr>
                      <w:rFonts w:ascii="Arial" w:hAnsi="Arial"/>
                      <w:b/>
                      <w:sz w:val="36"/>
                      <w:szCs w:val="36"/>
                    </w:rPr>
                    <w:t xml:space="preserve"> </w:t>
                  </w:r>
                  <w:r w:rsidR="00DC2E6E">
                    <w:rPr>
                      <w:rFonts w:ascii="Arial" w:hAnsi="Arial"/>
                      <w:b/>
                      <w:sz w:val="36"/>
                      <w:szCs w:val="36"/>
                    </w:rPr>
                    <w:t>172</w:t>
                  </w:r>
                </w:p>
              </w:txbxContent>
            </v:textbox>
            <w10:wrap anchorx="page" anchory="page"/>
          </v:shape>
        </w:pict>
      </w:r>
      <w:r w:rsidR="005F125B" w:rsidRPr="005F125B">
        <w:rPr>
          <w:rFonts w:ascii="Arial" w:hAnsi="Arial" w:cs="Arial"/>
          <w:b/>
          <w:color w:val="000000"/>
          <w:sz w:val="36"/>
          <w:szCs w:val="36"/>
        </w:rPr>
        <w:br w:type="page"/>
      </w:r>
      <w:r w:rsidR="005F125B" w:rsidRPr="005F125B">
        <w:rPr>
          <w:rFonts w:ascii="Tahoma" w:hAnsi="Tahoma" w:cs="Tahoma"/>
          <w:b/>
          <w:color w:val="000080"/>
          <w:sz w:val="36"/>
          <w:szCs w:val="36"/>
        </w:rPr>
        <w:lastRenderedPageBreak/>
        <w:t>ΔΡΑΣΤΗΡΙΟΤΗΤ</w:t>
      </w:r>
      <w:r w:rsidR="00535936">
        <w:rPr>
          <w:rFonts w:ascii="Tahoma" w:hAnsi="Tahoma" w:cs="Tahoma"/>
          <w:b/>
          <w:color w:val="000080"/>
          <w:sz w:val="36"/>
          <w:szCs w:val="36"/>
        </w:rPr>
        <w:t>ΕΣ</w:t>
      </w:r>
    </w:p>
    <w:p w:rsidR="005F125B" w:rsidRPr="005F125B" w:rsidRDefault="005F125B" w:rsidP="005F125B">
      <w:pPr>
        <w:ind w:firstLine="720"/>
        <w:rPr>
          <w:rFonts w:ascii="Tahoma" w:hAnsi="Tahoma" w:cs="Tahoma"/>
          <w:b/>
          <w:color w:val="000080"/>
          <w:sz w:val="36"/>
          <w:szCs w:val="36"/>
        </w:rPr>
      </w:pPr>
      <w:r w:rsidRPr="005F125B">
        <w:rPr>
          <w:rFonts w:ascii="Arial" w:hAnsi="Arial" w:cs="Arial"/>
          <w:b/>
          <w:noProof/>
          <w:color w:val="000000"/>
          <w:sz w:val="36"/>
          <w:szCs w:val="36"/>
        </w:rPr>
        <w:drawing>
          <wp:anchor distT="0" distB="0" distL="114300" distR="114300" simplePos="0" relativeHeight="251637248" behindDoc="1" locked="0" layoutInCell="1" allowOverlap="1">
            <wp:simplePos x="0" y="0"/>
            <wp:positionH relativeFrom="column">
              <wp:posOffset>144614</wp:posOffset>
            </wp:positionH>
            <wp:positionV relativeFrom="paragraph">
              <wp:posOffset>7537</wp:posOffset>
            </wp:positionV>
            <wp:extent cx="1213485" cy="897890"/>
            <wp:effectExtent l="0" t="0" r="5715" b="0"/>
            <wp:wrapTight wrapText="bothSides">
              <wp:wrapPolygon edited="0">
                <wp:start x="0" y="0"/>
                <wp:lineTo x="0" y="21081"/>
                <wp:lineTo x="21363" y="21081"/>
                <wp:lineTo x="21363" y="0"/>
                <wp:lineTo x="0" y="0"/>
              </wp:wrapPolygon>
            </wp:wrapTight>
            <wp:docPr id="15" name="Εικόνα 15" descr="drastir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3" descr="drastiriotites"/>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3485" cy="897890"/>
                    </a:xfrm>
                    <a:prstGeom prst="rect">
                      <a:avLst/>
                    </a:prstGeom>
                    <a:noFill/>
                  </pic:spPr>
                </pic:pic>
              </a:graphicData>
            </a:graphic>
          </wp:anchor>
        </w:drawing>
      </w:r>
    </w:p>
    <w:p w:rsidR="005F125B" w:rsidRPr="005F125B" w:rsidRDefault="005F125B" w:rsidP="003E1183">
      <w:pPr>
        <w:rPr>
          <w:rFonts w:ascii="Tahoma" w:hAnsi="Tahoma" w:cs="Tahoma"/>
          <w:b/>
          <w:color w:val="000080"/>
          <w:sz w:val="36"/>
          <w:szCs w:val="36"/>
        </w:rPr>
      </w:pPr>
      <w:r w:rsidRPr="003E1183">
        <w:rPr>
          <w:rFonts w:ascii="Arial" w:hAnsi="Arial" w:cs="Arial"/>
          <w:b/>
          <w:color w:val="1F497D" w:themeColor="text2"/>
          <w:sz w:val="36"/>
          <w:szCs w:val="36"/>
        </w:rPr>
        <w:t>1.</w:t>
      </w:r>
      <w:r w:rsidR="003E1183">
        <w:rPr>
          <w:rFonts w:ascii="Arial" w:hAnsi="Arial" w:cs="Arial"/>
          <w:b/>
          <w:color w:val="000000"/>
          <w:sz w:val="36"/>
          <w:szCs w:val="36"/>
        </w:rPr>
        <w:t xml:space="preserve"> </w:t>
      </w:r>
      <w:r w:rsidRPr="005F125B">
        <w:rPr>
          <w:rFonts w:ascii="Arial" w:hAnsi="Arial" w:cs="Arial"/>
          <w:b/>
          <w:color w:val="000000"/>
          <w:sz w:val="36"/>
          <w:szCs w:val="36"/>
        </w:rPr>
        <w:t>Καταγράψτε μερικά καινούργια επαγγέλματα, που δημιουργούνται από την εισαγωγή των Νέων Τεχνολογιών της Πληροφορικής και των Επικοινωνιών στο χώρο της εργασίας.</w:t>
      </w:r>
    </w:p>
    <w:p w:rsidR="005F125B" w:rsidRPr="005F125B" w:rsidRDefault="005F125B" w:rsidP="005F125B">
      <w:pPr>
        <w:rPr>
          <w:rFonts w:ascii="Arial" w:hAnsi="Arial" w:cs="Arial"/>
          <w:b/>
          <w:color w:val="000000"/>
          <w:sz w:val="36"/>
          <w:szCs w:val="36"/>
        </w:rPr>
      </w:pPr>
      <w:r w:rsidRPr="005F125B">
        <w:rPr>
          <w:rFonts w:ascii="Arial" w:hAnsi="Arial" w:cs="Arial"/>
          <w:b/>
          <w:iCs/>
          <w:color w:val="000080"/>
          <w:sz w:val="36"/>
          <w:szCs w:val="36"/>
        </w:rPr>
        <w:t>2.</w:t>
      </w:r>
      <w:r w:rsidRPr="005F125B">
        <w:rPr>
          <w:rFonts w:ascii="Arial" w:hAnsi="Arial" w:cs="Arial"/>
          <w:b/>
          <w:iCs/>
          <w:color w:val="000000"/>
          <w:sz w:val="36"/>
          <w:szCs w:val="36"/>
        </w:rPr>
        <w:t xml:space="preserve"> </w:t>
      </w:r>
      <w:r w:rsidRPr="005F125B">
        <w:rPr>
          <w:rFonts w:ascii="Arial" w:hAnsi="Arial" w:cs="Arial"/>
          <w:b/>
          <w:color w:val="000000"/>
          <w:sz w:val="36"/>
          <w:szCs w:val="36"/>
        </w:rPr>
        <w:t>Καταγράψτε μερικά επαγγέλματα που σιγά σιγά καταργούνται λόγοι των Νέων Τεχνολογιών της Πληρο-φορικής. Ενδεικτικά βρείτε πληροφορίες για το</w:t>
      </w:r>
      <w:r w:rsidR="00DC6F3E">
        <w:rPr>
          <w:rFonts w:ascii="Arial" w:hAnsi="Arial" w:cs="Arial"/>
          <w:b/>
          <w:color w:val="000000"/>
          <w:sz w:val="36"/>
          <w:szCs w:val="36"/>
        </w:rPr>
        <w:t xml:space="preserve"> επάγ- </w:t>
      </w:r>
      <w:r w:rsidRPr="005F125B">
        <w:rPr>
          <w:rFonts w:ascii="Arial" w:hAnsi="Arial" w:cs="Arial"/>
          <w:b/>
          <w:color w:val="000000"/>
          <w:sz w:val="36"/>
          <w:szCs w:val="36"/>
        </w:rPr>
        <w:t>γελμα του φαροφύλακα ή του υπεύθυνου πρέσας για την αναπαραγωγή μουσικών δίσκων βινυλίου. Συζητήστε στην τάξη για ποιο λόγο καταργήθηκαν τα επαγγέλματα αυτά και από</w:t>
      </w:r>
      <w:r w:rsidR="00892720">
        <w:rPr>
          <w:rFonts w:ascii="Arial" w:hAnsi="Arial" w:cs="Arial"/>
          <w:b/>
          <w:color w:val="000000"/>
          <w:sz w:val="36"/>
          <w:szCs w:val="36"/>
        </w:rPr>
        <w:t xml:space="preserve"> </w:t>
      </w:r>
      <w:r w:rsidRPr="005F125B">
        <w:rPr>
          <w:rFonts w:ascii="Arial" w:hAnsi="Arial" w:cs="Arial"/>
          <w:b/>
          <w:color w:val="000000"/>
          <w:sz w:val="36"/>
          <w:szCs w:val="36"/>
        </w:rPr>
        <w:t>τι αντικαταστάθηκαν. Πώς λειτουργούν οι σημερινοί φάροι; Πώς αναπαράγουμε σήμερα διάφορα μουσικά άλμπουμ; Εναλλακτικά μπορείτε να αναζητήσετε πληροφορίες για κάποιο άλλο επάγγελμα που χάθηκε λόγω της εισαγωγής Νέων Τεχνολογιών.</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3.</w:t>
      </w:r>
      <w:r w:rsidRPr="005F125B">
        <w:rPr>
          <w:rFonts w:ascii="Arial" w:hAnsi="Arial" w:cs="Arial"/>
          <w:b/>
          <w:color w:val="000000"/>
          <w:sz w:val="36"/>
          <w:szCs w:val="36"/>
        </w:rPr>
        <w:t xml:space="preserve"> Σε τι θα μπορούσε να διευκολύνει έναν ξενοδοχειακό υπάλληλο το Διαδίκτυο;</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4.</w:t>
      </w:r>
      <w:r w:rsidRPr="005F125B">
        <w:rPr>
          <w:rFonts w:ascii="Arial" w:hAnsi="Arial" w:cs="Arial"/>
          <w:b/>
          <w:color w:val="000000"/>
          <w:sz w:val="36"/>
          <w:szCs w:val="36"/>
        </w:rPr>
        <w:t xml:space="preserve"> Ας υποθέσουμε ότι επισκέπτεστε το γειτονικό νοσοκομείο για κάποιες ιατρικές εξετάσεις. Ο</w:t>
      </w:r>
      <w:r w:rsidR="00DC6F3E">
        <w:rPr>
          <w:rFonts w:ascii="Arial" w:hAnsi="Arial" w:cs="Arial"/>
          <w:b/>
          <w:color w:val="000000"/>
          <w:sz w:val="36"/>
          <w:szCs w:val="36"/>
        </w:rPr>
        <w:t xml:space="preserve"> νοσοκό-</w:t>
      </w:r>
      <w:r w:rsidRPr="005F125B">
        <w:rPr>
          <w:rFonts w:ascii="Arial" w:hAnsi="Arial" w:cs="Arial"/>
          <w:b/>
          <w:color w:val="000000"/>
          <w:sz w:val="36"/>
          <w:szCs w:val="36"/>
        </w:rPr>
        <w:t xml:space="preserve"> μος πριν περάσετε στο γιατρό, πρέπει να βρει και να ενημερώσει τον ιατρικό σας φάκελο.</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w:t>
      </w:r>
      <w:r w:rsidRPr="005F125B">
        <w:rPr>
          <w:rFonts w:ascii="Arial" w:hAnsi="Arial" w:cs="Arial"/>
          <w:b/>
          <w:color w:val="000000"/>
          <w:sz w:val="36"/>
          <w:szCs w:val="36"/>
        </w:rPr>
        <w:t xml:space="preserve"> Πόσο χρονοβόρα πιστεύετε ότι είναι αυτή η</w:t>
      </w:r>
      <w:r w:rsidR="00DC6F3E">
        <w:rPr>
          <w:rFonts w:ascii="Arial" w:hAnsi="Arial" w:cs="Arial"/>
          <w:b/>
          <w:color w:val="000000"/>
          <w:sz w:val="36"/>
          <w:szCs w:val="36"/>
        </w:rPr>
        <w:t xml:space="preserve"> διαδικα-</w:t>
      </w:r>
      <w:r w:rsidRPr="005F125B">
        <w:rPr>
          <w:rFonts w:ascii="Arial" w:hAnsi="Arial" w:cs="Arial"/>
          <w:b/>
          <w:color w:val="000000"/>
          <w:sz w:val="36"/>
          <w:szCs w:val="36"/>
        </w:rPr>
        <w:t xml:space="preserve"> </w:t>
      </w:r>
      <w:r w:rsidR="00DC6F3E">
        <w:rPr>
          <w:rFonts w:ascii="Arial" w:hAnsi="Arial" w:cs="Arial"/>
          <w:b/>
          <w:color w:val="000000"/>
          <w:sz w:val="36"/>
          <w:szCs w:val="36"/>
        </w:rPr>
        <w:t xml:space="preserve"> </w:t>
      </w:r>
      <w:r w:rsidRPr="005F125B">
        <w:rPr>
          <w:rFonts w:ascii="Arial" w:hAnsi="Arial" w:cs="Arial"/>
          <w:b/>
          <w:color w:val="000000"/>
          <w:sz w:val="36"/>
          <w:szCs w:val="36"/>
        </w:rPr>
        <w:t>σία, αν υποθέσουμε ότι το νοσοκομείο έχει 10.000 ασθενείς κάθε χρόνο;</w:t>
      </w:r>
      <w:r w:rsidR="00E95531" w:rsidRPr="00E95531">
        <w:rPr>
          <w:rFonts w:ascii="Arial" w:hAnsi="Arial" w:cs="Arial"/>
          <w:b/>
          <w:noProof/>
          <w:color w:val="000000"/>
          <w:sz w:val="36"/>
          <w:szCs w:val="36"/>
          <w:lang w:val="en-US" w:eastAsia="en-US"/>
        </w:rPr>
        <w:pict>
          <v:shape id="_x0000_s1209" type="#_x0000_t202" style="position:absolute;margin-left:248.05pt;margin-top:785.3pt;width:99.2pt;height:28.35pt;z-index:25160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K7yxtL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39</w:t>
                  </w:r>
                  <w:r w:rsidR="00DC2E6E" w:rsidRPr="00432B70">
                    <w:rPr>
                      <w:rFonts w:ascii="Arial" w:hAnsi="Arial"/>
                      <w:b/>
                      <w:sz w:val="36"/>
                      <w:szCs w:val="36"/>
                    </w:rPr>
                    <w:t xml:space="preserve"> / </w:t>
                  </w:r>
                  <w:r w:rsidR="00DC2E6E">
                    <w:rPr>
                      <w:rFonts w:ascii="Arial" w:hAnsi="Arial"/>
                      <w:b/>
                      <w:sz w:val="36"/>
                      <w:szCs w:val="36"/>
                    </w:rPr>
                    <w:t>172</w:t>
                  </w:r>
                </w:p>
              </w:txbxContent>
            </v:textbox>
            <w10:wrap anchorx="page" anchory="page"/>
          </v:shape>
        </w:pic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w:t>
      </w:r>
      <w:r w:rsidRPr="005F125B">
        <w:rPr>
          <w:rFonts w:ascii="Arial" w:hAnsi="Arial" w:cs="Arial"/>
          <w:b/>
          <w:color w:val="000000"/>
          <w:sz w:val="36"/>
          <w:szCs w:val="36"/>
        </w:rPr>
        <w:t xml:space="preserve"> Πόσο χρόνο θα απαιτούσε η ίδια διαδικασία, αν χρησιμοποιούσε έναν υπολογιστή και μία Βάση</w:t>
      </w:r>
      <w:r w:rsidR="00DC6F3E">
        <w:rPr>
          <w:rFonts w:ascii="Arial" w:hAnsi="Arial" w:cs="Arial"/>
          <w:b/>
          <w:color w:val="000000"/>
          <w:sz w:val="36"/>
          <w:szCs w:val="36"/>
        </w:rPr>
        <w:t xml:space="preserve"> Δεδο-</w:t>
      </w:r>
      <w:r w:rsidRPr="005F125B">
        <w:rPr>
          <w:rFonts w:ascii="Arial" w:hAnsi="Arial" w:cs="Arial"/>
          <w:b/>
          <w:color w:val="000000"/>
          <w:sz w:val="36"/>
          <w:szCs w:val="36"/>
        </w:rPr>
        <w:t xml:space="preserve"> μένων;</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w:t>
      </w:r>
      <w:r w:rsidRPr="005F125B">
        <w:rPr>
          <w:rFonts w:ascii="Arial" w:hAnsi="Arial" w:cs="Arial"/>
          <w:b/>
          <w:color w:val="000000"/>
          <w:sz w:val="36"/>
          <w:szCs w:val="36"/>
        </w:rPr>
        <w:t xml:space="preserve"> Σε τι άλλο θα μπορούσε να διευκολύνει ο</w:t>
      </w:r>
      <w:r w:rsidR="00892720">
        <w:rPr>
          <w:rFonts w:ascii="Arial" w:hAnsi="Arial" w:cs="Arial"/>
          <w:b/>
          <w:color w:val="000000"/>
          <w:sz w:val="36"/>
          <w:szCs w:val="36"/>
        </w:rPr>
        <w:t xml:space="preserve"> υπολο</w:t>
      </w:r>
      <w:r w:rsidR="00DC6F3E">
        <w:rPr>
          <w:rFonts w:ascii="Arial" w:hAnsi="Arial" w:cs="Arial"/>
          <w:b/>
          <w:color w:val="000000"/>
          <w:sz w:val="36"/>
          <w:szCs w:val="36"/>
        </w:rPr>
        <w:t>γι</w:t>
      </w:r>
      <w:r w:rsidR="00892720">
        <w:rPr>
          <w:rFonts w:ascii="Arial" w:hAnsi="Arial" w:cs="Arial"/>
          <w:b/>
          <w:color w:val="000000"/>
          <w:sz w:val="36"/>
          <w:szCs w:val="36"/>
        </w:rPr>
        <w:t>-</w:t>
      </w:r>
      <w:r w:rsidRPr="005F125B">
        <w:rPr>
          <w:rFonts w:ascii="Arial" w:hAnsi="Arial" w:cs="Arial"/>
          <w:b/>
          <w:color w:val="000000"/>
          <w:sz w:val="36"/>
          <w:szCs w:val="36"/>
        </w:rPr>
        <w:t xml:space="preserve"> στής την τήρηση του ιατρικού ιστορικού σας;</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lastRenderedPageBreak/>
        <w:t>■</w:t>
      </w:r>
      <w:r w:rsidRPr="005F125B">
        <w:rPr>
          <w:rFonts w:ascii="Arial" w:hAnsi="Arial" w:cs="Arial"/>
          <w:b/>
          <w:color w:val="000000"/>
          <w:sz w:val="36"/>
          <w:szCs w:val="36"/>
        </w:rPr>
        <w:t xml:space="preserve"> Ποια προβλήματα μπορούν να δημιουργηθούν, αν τα στοιχεία των ασθενών είναι διαθέσιμα στο Διαδίκτυο για τη διευκόλυνση των ασθενών και των ιατρών;</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5.</w:t>
      </w:r>
      <w:r w:rsidRPr="005F125B">
        <w:rPr>
          <w:rFonts w:ascii="Arial" w:hAnsi="Arial" w:cs="Arial"/>
          <w:b/>
          <w:color w:val="000000"/>
          <w:sz w:val="36"/>
          <w:szCs w:val="36"/>
        </w:rPr>
        <w:t xml:space="preserve"> Παρά την ανάπτυξη του ηλεκτρονικού εμπορίου όλα τα προϊόντα δεν μπορούν να διατεθούν με την ίδια επιτυχία στο Διαδίκτυο. Οι καταναλωτές συνήθως</w:t>
      </w:r>
      <w:r w:rsidR="00DC6F3E">
        <w:rPr>
          <w:rFonts w:ascii="Arial" w:hAnsi="Arial" w:cs="Arial"/>
          <w:b/>
          <w:color w:val="000000"/>
          <w:sz w:val="36"/>
          <w:szCs w:val="36"/>
        </w:rPr>
        <w:t xml:space="preserve"> θέ-</w:t>
      </w:r>
      <w:r w:rsidRPr="005F125B">
        <w:rPr>
          <w:rFonts w:ascii="Arial" w:hAnsi="Arial" w:cs="Arial"/>
          <w:b/>
          <w:color w:val="000000"/>
          <w:sz w:val="36"/>
          <w:szCs w:val="36"/>
        </w:rPr>
        <w:t xml:space="preserve"> λουν να έχουν τη δυνατότητα να βλέπουν, να πιάνουν ή να δοκιμά</w:t>
      </w:r>
      <w:r w:rsidR="00F1272F">
        <w:rPr>
          <w:rFonts w:ascii="Arial" w:hAnsi="Arial" w:cs="Arial"/>
          <w:b/>
          <w:color w:val="000000"/>
          <w:sz w:val="36"/>
          <w:szCs w:val="36"/>
        </w:rPr>
        <w:t xml:space="preserve">ζουν το προϊόν που πρόκειται να </w:t>
      </w:r>
      <w:r w:rsidRPr="005F125B">
        <w:rPr>
          <w:rFonts w:ascii="Arial" w:hAnsi="Arial" w:cs="Arial"/>
          <w:b/>
          <w:color w:val="000000"/>
          <w:sz w:val="36"/>
          <w:szCs w:val="36"/>
        </w:rPr>
        <w:t>αγορά</w:t>
      </w:r>
      <w:r w:rsidR="00F1272F">
        <w:rPr>
          <w:rFonts w:ascii="Arial" w:hAnsi="Arial" w:cs="Arial"/>
          <w:b/>
          <w:color w:val="000000"/>
          <w:sz w:val="36"/>
          <w:szCs w:val="36"/>
        </w:rPr>
        <w:t>σουν</w:t>
      </w:r>
      <w:r w:rsidRPr="005F125B">
        <w:rPr>
          <w:rFonts w:ascii="Arial" w:hAnsi="Arial" w:cs="Arial"/>
          <w:b/>
          <w:color w:val="000000"/>
          <w:sz w:val="36"/>
          <w:szCs w:val="36"/>
        </w:rPr>
        <w:t>. Αναφέρετε μερικά προϊόντα που πιστεύετε ότι μπορούν να διατεθούν με επιτυχία μέσω Διαδικτύου. Αιτιολογήστε την άποψή σας.</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6.</w:t>
      </w:r>
      <w:r w:rsidRPr="005F125B">
        <w:rPr>
          <w:rFonts w:ascii="Arial" w:hAnsi="Arial" w:cs="Arial"/>
          <w:b/>
          <w:color w:val="000000"/>
          <w:sz w:val="36"/>
          <w:szCs w:val="36"/>
        </w:rPr>
        <w:t xml:space="preserve"> Η τηλεργασία βρίσκει όλο και μεγαλύτερη εφαρμογή σε διάφορα επαγγέλματα, ιδίως σε απομονωμένες γεωγραφικά περιοχές της Ευρώπης (π.χ. στη Νορβηγία) ή σε περιοχές με αυξημένα κυκλοφοριακά προβλήματα.</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w:t>
      </w:r>
      <w:r w:rsidRPr="005F125B">
        <w:rPr>
          <w:rFonts w:ascii="Arial" w:hAnsi="Arial" w:cs="Arial"/>
          <w:b/>
          <w:color w:val="000000"/>
          <w:sz w:val="36"/>
          <w:szCs w:val="36"/>
        </w:rPr>
        <w:t xml:space="preserve"> Ποια είναι τα πλεονεκτήματα της τηλεργασίας;</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w:t>
      </w:r>
      <w:r w:rsidRPr="005F125B">
        <w:rPr>
          <w:rFonts w:ascii="Arial" w:hAnsi="Arial" w:cs="Arial"/>
          <w:b/>
          <w:color w:val="000000"/>
          <w:sz w:val="36"/>
          <w:szCs w:val="36"/>
        </w:rPr>
        <w:t xml:space="preserve"> Αναφέρετε τύπους επαγγελματιών που μπορούν να εργάζονται από το σπίτι με τη χρήση των νέων</w:t>
      </w:r>
      <w:r w:rsidR="00F1272F">
        <w:rPr>
          <w:rFonts w:ascii="Arial" w:hAnsi="Arial" w:cs="Arial"/>
          <w:b/>
          <w:color w:val="000000"/>
          <w:sz w:val="36"/>
          <w:szCs w:val="36"/>
        </w:rPr>
        <w:t xml:space="preserve"> τεχνο- </w:t>
      </w:r>
      <w:r w:rsidRPr="005F125B">
        <w:rPr>
          <w:rFonts w:ascii="Arial" w:hAnsi="Arial" w:cs="Arial"/>
          <w:b/>
          <w:color w:val="000000"/>
          <w:sz w:val="36"/>
          <w:szCs w:val="36"/>
        </w:rPr>
        <w:t>λογιών της Πληροφορικής.</w:t>
      </w:r>
      <w:r w:rsidR="00E95531" w:rsidRPr="00E95531">
        <w:rPr>
          <w:rFonts w:ascii="Arial" w:hAnsi="Arial" w:cs="Arial"/>
          <w:b/>
          <w:noProof/>
          <w:color w:val="000000"/>
          <w:sz w:val="36"/>
          <w:szCs w:val="36"/>
          <w:lang w:val="en-US" w:eastAsia="en-US"/>
        </w:rPr>
        <w:pict>
          <v:shape id="_x0000_s1210" type="#_x0000_t202" style="position:absolute;margin-left:248.05pt;margin-top:785.3pt;width:99.2pt;height:28.35pt;z-index:251606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yLsgIAADI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A8Oci7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40</w:t>
                  </w:r>
                  <w:r w:rsidR="00DC2E6E" w:rsidRPr="00432B70">
                    <w:rPr>
                      <w:rFonts w:ascii="Arial" w:hAnsi="Arial"/>
                      <w:b/>
                      <w:sz w:val="36"/>
                      <w:szCs w:val="36"/>
                    </w:rPr>
                    <w:t xml:space="preserve"> / </w:t>
                  </w:r>
                  <w:r w:rsidR="00DC2E6E">
                    <w:rPr>
                      <w:rFonts w:ascii="Arial" w:hAnsi="Arial"/>
                      <w:b/>
                      <w:sz w:val="36"/>
                      <w:szCs w:val="36"/>
                    </w:rPr>
                    <w:t>172</w:t>
                  </w:r>
                </w:p>
              </w:txbxContent>
            </v:textbox>
            <w10:wrap anchorx="page" anchory="page"/>
          </v:shape>
        </w:pic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w:t>
      </w:r>
      <w:r w:rsidRPr="005F125B">
        <w:rPr>
          <w:rFonts w:ascii="Arial" w:hAnsi="Arial" w:cs="Arial"/>
          <w:b/>
          <w:color w:val="000000"/>
          <w:sz w:val="36"/>
          <w:szCs w:val="36"/>
        </w:rPr>
        <w:t xml:space="preserve"> Ποιος βασικός εξοπλισμός νομίζετε ότι απαιτείται;</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w:t>
      </w:r>
      <w:r w:rsidRPr="005F125B">
        <w:rPr>
          <w:rFonts w:ascii="Arial" w:hAnsi="Arial" w:cs="Arial"/>
          <w:b/>
          <w:color w:val="000000"/>
          <w:sz w:val="36"/>
          <w:szCs w:val="36"/>
        </w:rPr>
        <w:t xml:space="preserve"> Σε ποιες περιοχές της Ελλάδας θα μπορούσαν να</w:t>
      </w:r>
      <w:r w:rsidR="00F1272F">
        <w:rPr>
          <w:rFonts w:ascii="Arial" w:hAnsi="Arial" w:cs="Arial"/>
          <w:b/>
          <w:color w:val="000000"/>
          <w:sz w:val="36"/>
          <w:szCs w:val="36"/>
        </w:rPr>
        <w:t xml:space="preserve"> </w:t>
      </w:r>
      <w:r w:rsidRPr="005F125B">
        <w:rPr>
          <w:rFonts w:ascii="Arial" w:hAnsi="Arial" w:cs="Arial"/>
          <w:b/>
          <w:color w:val="000000"/>
          <w:sz w:val="36"/>
          <w:szCs w:val="36"/>
        </w:rPr>
        <w:t xml:space="preserve"> εφαρμοστούν προγράμματα τηλεργασίας;</w:t>
      </w:r>
    </w:p>
    <w:p w:rsidR="00CE36CC" w:rsidRDefault="005F125B" w:rsidP="005F125B">
      <w:pPr>
        <w:rPr>
          <w:rFonts w:ascii="Arial" w:hAnsi="Arial" w:cs="Arial"/>
          <w:b/>
          <w:color w:val="000000"/>
          <w:sz w:val="36"/>
          <w:szCs w:val="36"/>
        </w:rPr>
      </w:pPr>
      <w:r w:rsidRPr="005F125B">
        <w:rPr>
          <w:rFonts w:ascii="Arial" w:hAnsi="Arial" w:cs="Arial"/>
          <w:b/>
          <w:color w:val="000080"/>
          <w:sz w:val="36"/>
          <w:szCs w:val="36"/>
        </w:rPr>
        <w:t>■</w:t>
      </w:r>
      <w:r w:rsidRPr="005F125B">
        <w:rPr>
          <w:rFonts w:ascii="Arial" w:hAnsi="Arial" w:cs="Arial"/>
          <w:b/>
          <w:color w:val="000000"/>
          <w:sz w:val="36"/>
          <w:szCs w:val="36"/>
        </w:rPr>
        <w:t xml:space="preserve"> Συζητήστε στην τάξη για τα προσόντα που πρέπει να έχει κανείς, ώστε να επωφεληθεί από τη δυνατότητα της τηλεργασίας.</w:t>
      </w:r>
    </w:p>
    <w:p w:rsidR="00CE36CC" w:rsidRDefault="00CE36CC">
      <w:pPr>
        <w:rPr>
          <w:rFonts w:ascii="Arial" w:hAnsi="Arial" w:cs="Arial"/>
          <w:b/>
          <w:color w:val="000000"/>
          <w:sz w:val="36"/>
          <w:szCs w:val="36"/>
        </w:rPr>
      </w:pPr>
      <w:r>
        <w:rPr>
          <w:rFonts w:ascii="Arial" w:hAnsi="Arial" w:cs="Arial"/>
          <w:b/>
          <w:color w:val="000000"/>
          <w:sz w:val="36"/>
          <w:szCs w:val="36"/>
        </w:rPr>
        <w:br w:type="page"/>
      </w:r>
    </w:p>
    <w:p w:rsidR="005F125B" w:rsidRPr="005F125B" w:rsidRDefault="005F125B" w:rsidP="005F125B">
      <w:pPr>
        <w:rPr>
          <w:rFonts w:ascii="Arial" w:hAnsi="Arial" w:cs="Arial"/>
          <w:b/>
          <w:color w:val="000000"/>
          <w:sz w:val="36"/>
          <w:szCs w:val="36"/>
        </w:rPr>
      </w:pPr>
    </w:p>
    <w:p w:rsidR="005F125B" w:rsidRDefault="005F125B" w:rsidP="003E1183">
      <w:pPr>
        <w:ind w:left="2160" w:firstLine="720"/>
        <w:rPr>
          <w:rFonts w:ascii="Tahoma" w:hAnsi="Tahoma" w:cs="Tahoma"/>
          <w:b/>
          <w:color w:val="000080"/>
          <w:sz w:val="36"/>
          <w:szCs w:val="36"/>
        </w:rPr>
      </w:pPr>
      <w:r w:rsidRPr="005F125B">
        <w:rPr>
          <w:rFonts w:ascii="Tahoma" w:hAnsi="Tahoma" w:cs="Tahoma"/>
          <w:b/>
          <w:color w:val="000080"/>
          <w:sz w:val="36"/>
          <w:szCs w:val="36"/>
        </w:rPr>
        <w:t>ΘΕΜΑΤΑ ΓΙΑ ΣΥΖΗΤΗΣΗ</w:t>
      </w:r>
    </w:p>
    <w:p w:rsidR="00CE36CC" w:rsidRPr="00CE36CC" w:rsidRDefault="00CE36CC" w:rsidP="00CE36CC">
      <w:pPr>
        <w:rPr>
          <w:rFonts w:ascii="Arial" w:hAnsi="Arial" w:cs="Arial"/>
          <w:b/>
          <w:color w:val="000000"/>
          <w:sz w:val="36"/>
          <w:szCs w:val="36"/>
        </w:rPr>
      </w:pPr>
      <w:r w:rsidRPr="005F125B">
        <w:rPr>
          <w:rFonts w:ascii="Arial" w:hAnsi="Arial" w:cs="Arial"/>
          <w:b/>
          <w:noProof/>
          <w:color w:val="000000"/>
          <w:sz w:val="36"/>
          <w:szCs w:val="36"/>
        </w:rPr>
        <w:drawing>
          <wp:anchor distT="0" distB="0" distL="114300" distR="114300" simplePos="0" relativeHeight="251554304" behindDoc="1" locked="0" layoutInCell="1" allowOverlap="1">
            <wp:simplePos x="0" y="0"/>
            <wp:positionH relativeFrom="column">
              <wp:posOffset>5467</wp:posOffset>
            </wp:positionH>
            <wp:positionV relativeFrom="paragraph">
              <wp:posOffset>252178</wp:posOffset>
            </wp:positionV>
            <wp:extent cx="1613836" cy="1095375"/>
            <wp:effectExtent l="0" t="0" r="5715" b="0"/>
            <wp:wrapTight wrapText="bothSides">
              <wp:wrapPolygon edited="0">
                <wp:start x="0" y="0"/>
                <wp:lineTo x="0" y="21037"/>
                <wp:lineTo x="21421" y="21037"/>
                <wp:lineTo x="21421"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3836" cy="1095375"/>
                    </a:xfrm>
                    <a:prstGeom prst="rect">
                      <a:avLst/>
                    </a:prstGeom>
                    <a:noFill/>
                  </pic:spPr>
                </pic:pic>
              </a:graphicData>
            </a:graphic>
          </wp:anchor>
        </w:drawing>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1.</w:t>
      </w:r>
      <w:r w:rsidRPr="005F125B">
        <w:rPr>
          <w:rFonts w:ascii="Arial" w:hAnsi="Arial" w:cs="Arial"/>
          <w:b/>
          <w:color w:val="000000"/>
          <w:sz w:val="36"/>
          <w:szCs w:val="36"/>
        </w:rPr>
        <w:t xml:space="preserve"> Με αφορμή την παρακάτω κινέζικη παροιμία</w:t>
      </w:r>
      <w:r w:rsidR="003E1183">
        <w:rPr>
          <w:rFonts w:ascii="Arial" w:hAnsi="Arial" w:cs="Arial"/>
          <w:b/>
          <w:color w:val="000000"/>
          <w:sz w:val="36"/>
          <w:szCs w:val="36"/>
        </w:rPr>
        <w:t xml:space="preserve"> συζητή</w:t>
      </w:r>
      <w:r w:rsidRPr="005F125B">
        <w:rPr>
          <w:rFonts w:ascii="Arial" w:hAnsi="Arial" w:cs="Arial"/>
          <w:b/>
          <w:color w:val="000000"/>
          <w:sz w:val="36"/>
          <w:szCs w:val="36"/>
        </w:rPr>
        <w:t>στε στην τάξη για τη σημασία της εκπαίδευσης στο</w:t>
      </w:r>
      <w:r w:rsidR="00F1272F">
        <w:rPr>
          <w:rFonts w:ascii="Arial" w:hAnsi="Arial" w:cs="Arial"/>
          <w:b/>
          <w:color w:val="000000"/>
          <w:sz w:val="36"/>
          <w:szCs w:val="36"/>
        </w:rPr>
        <w:t xml:space="preserve"> συ-</w:t>
      </w:r>
      <w:r w:rsidRPr="005F125B">
        <w:rPr>
          <w:rFonts w:ascii="Arial" w:hAnsi="Arial" w:cs="Arial"/>
          <w:b/>
          <w:color w:val="000000"/>
          <w:sz w:val="36"/>
          <w:szCs w:val="36"/>
        </w:rPr>
        <w:t xml:space="preserve"> νεχώς μεταβαλλόμενο χώρο της απασχόλησης.</w:t>
      </w:r>
    </w:p>
    <w:p w:rsidR="005F125B" w:rsidRPr="005F125B" w:rsidRDefault="005F125B" w:rsidP="005F125B">
      <w:pPr>
        <w:ind w:firstLine="720"/>
        <w:rPr>
          <w:rFonts w:ascii="Arial" w:hAnsi="Arial" w:cs="Arial"/>
          <w:b/>
          <w:color w:val="000000"/>
          <w:sz w:val="36"/>
          <w:szCs w:val="36"/>
        </w:rPr>
      </w:pPr>
    </w:p>
    <w:p w:rsidR="005F125B" w:rsidRPr="005F125B" w:rsidRDefault="005F125B" w:rsidP="005F125B">
      <w:pPr>
        <w:shd w:val="clear" w:color="auto" w:fill="CDE6FF"/>
        <w:rPr>
          <w:rFonts w:ascii="Tahoma" w:hAnsi="Tahoma" w:cs="Arial"/>
          <w:b/>
          <w:bCs/>
          <w:color w:val="000000"/>
          <w:sz w:val="36"/>
          <w:szCs w:val="36"/>
        </w:rPr>
      </w:pPr>
      <w:r w:rsidRPr="005F125B">
        <w:rPr>
          <w:rFonts w:ascii="Tahoma" w:hAnsi="Tahoma" w:cs="Arial"/>
          <w:b/>
          <w:bCs/>
          <w:color w:val="000000"/>
          <w:sz w:val="36"/>
          <w:szCs w:val="36"/>
        </w:rPr>
        <w:t>Εκπαίδευση: το ουσιαστικότερο Εφόδιο στη διαρκώς μεταβαλλόμενη πραγματικότητα της αγοράς εργασίας.</w:t>
      </w:r>
    </w:p>
    <w:p w:rsidR="005F125B" w:rsidRPr="005F125B" w:rsidRDefault="005F125B" w:rsidP="005F125B">
      <w:pPr>
        <w:shd w:val="clear" w:color="auto" w:fill="CDE6FF"/>
        <w:rPr>
          <w:rFonts w:ascii="Arial" w:hAnsi="Arial" w:cs="Arial"/>
          <w:b/>
          <w:color w:val="000000"/>
          <w:sz w:val="36"/>
          <w:szCs w:val="36"/>
        </w:rPr>
      </w:pPr>
    </w:p>
    <w:p w:rsidR="005F125B" w:rsidRPr="005F125B" w:rsidRDefault="005F125B" w:rsidP="005F125B">
      <w:pPr>
        <w:shd w:val="clear" w:color="auto" w:fill="CDE6FF"/>
        <w:rPr>
          <w:rFonts w:ascii="Arial" w:hAnsi="Arial" w:cs="Arial"/>
          <w:b/>
          <w:color w:val="000000"/>
          <w:sz w:val="36"/>
          <w:szCs w:val="36"/>
        </w:rPr>
      </w:pPr>
      <w:r w:rsidRPr="005F125B">
        <w:rPr>
          <w:rFonts w:ascii="Arial" w:hAnsi="Arial" w:cs="Arial"/>
          <w:b/>
          <w:color w:val="000000"/>
          <w:sz w:val="36"/>
          <w:szCs w:val="36"/>
        </w:rPr>
        <w:t>Αν δώσεις ένα ψάρι σ’ έναν άνθρωπο θα φάει μια φορά. Αν του μάθεις να ψαρεύει θα τρώει σ’ όλη του τη ζωή. Αν τα σχέδια σου είναι για ένα χρόνο σπείρε σπόρους. Αν είναι για δέκα χρόνια, φύτεψε ένα δέντρο. Αν είναι για εκατό χρόνια, μόρφωσε το λαό. Σπέρνοντας μία φορά σπόρους σοδιάζεις μια φορά. Φυτεύοντας ένα δέντρο, σοδιάζεις δέκα φορές. Μορφώνοντας το λαό, σοδιάζεις εκατό φορές.</w:t>
      </w:r>
    </w:p>
    <w:p w:rsidR="005F125B" w:rsidRPr="00CE36CC" w:rsidRDefault="005F125B" w:rsidP="005F125B">
      <w:pPr>
        <w:shd w:val="clear" w:color="auto" w:fill="CDE6FF"/>
        <w:rPr>
          <w:rFonts w:ascii="Microsoft Sans Serif" w:hAnsi="Microsoft Sans Serif" w:cs="Arial"/>
          <w:b/>
          <w:color w:val="000000"/>
          <w:sz w:val="38"/>
          <w:szCs w:val="38"/>
        </w:rPr>
      </w:pPr>
      <w:r w:rsidRPr="00CE36CC">
        <w:rPr>
          <w:rFonts w:ascii="Microsoft Sans Serif" w:hAnsi="Microsoft Sans Serif" w:cs="Arial"/>
          <w:b/>
          <w:color w:val="000000"/>
          <w:sz w:val="38"/>
          <w:szCs w:val="38"/>
        </w:rPr>
        <w:t xml:space="preserve">Κουόνγκ - Τσέου </w:t>
      </w:r>
    </w:p>
    <w:p w:rsidR="005F125B" w:rsidRPr="00CE36CC" w:rsidRDefault="005F125B" w:rsidP="005F125B">
      <w:pPr>
        <w:shd w:val="clear" w:color="auto" w:fill="CDE6FF"/>
        <w:rPr>
          <w:rFonts w:ascii="Microsoft Sans Serif" w:hAnsi="Microsoft Sans Serif" w:cs="Arial"/>
          <w:b/>
          <w:color w:val="000000"/>
          <w:sz w:val="38"/>
          <w:szCs w:val="38"/>
        </w:rPr>
      </w:pPr>
      <w:r w:rsidRPr="00CE36CC">
        <w:rPr>
          <w:rFonts w:ascii="Microsoft Sans Serif" w:hAnsi="Microsoft Sans Serif" w:cs="Arial"/>
          <w:b/>
          <w:color w:val="000000"/>
          <w:sz w:val="38"/>
          <w:szCs w:val="38"/>
        </w:rPr>
        <w:t>4ος-3ος αιώνας π.Χ. (Κίνα)</w:t>
      </w:r>
    </w:p>
    <w:p w:rsidR="005F125B" w:rsidRPr="005F125B" w:rsidRDefault="005F125B" w:rsidP="005F125B">
      <w:pPr>
        <w:ind w:firstLine="720"/>
        <w:rPr>
          <w:rFonts w:ascii="Arial" w:hAnsi="Arial" w:cs="Arial"/>
          <w:b/>
          <w:iCs/>
          <w:color w:val="000000"/>
          <w:sz w:val="36"/>
          <w:szCs w:val="36"/>
        </w:rPr>
      </w:pPr>
    </w:p>
    <w:p w:rsidR="005F125B" w:rsidRPr="005F125B" w:rsidRDefault="005F125B" w:rsidP="005F125B">
      <w:pPr>
        <w:rPr>
          <w:rFonts w:ascii="Arial" w:hAnsi="Arial" w:cs="Arial"/>
          <w:b/>
          <w:color w:val="000000"/>
          <w:sz w:val="36"/>
          <w:szCs w:val="36"/>
        </w:rPr>
      </w:pPr>
      <w:r w:rsidRPr="005F125B">
        <w:rPr>
          <w:rFonts w:ascii="Arial" w:hAnsi="Arial" w:cs="Arial"/>
          <w:b/>
          <w:iCs/>
          <w:color w:val="000080"/>
          <w:sz w:val="36"/>
          <w:szCs w:val="36"/>
        </w:rPr>
        <w:t>2.</w:t>
      </w:r>
      <w:r w:rsidRPr="005F125B">
        <w:rPr>
          <w:rFonts w:ascii="Arial" w:hAnsi="Arial" w:cs="Arial"/>
          <w:b/>
          <w:iCs/>
          <w:color w:val="000000"/>
          <w:sz w:val="36"/>
          <w:szCs w:val="36"/>
        </w:rPr>
        <w:t xml:space="preserve"> </w:t>
      </w:r>
      <w:r w:rsidRPr="005F125B">
        <w:rPr>
          <w:rFonts w:ascii="Arial" w:hAnsi="Arial" w:cs="Arial"/>
          <w:b/>
          <w:color w:val="000000"/>
          <w:sz w:val="36"/>
          <w:szCs w:val="36"/>
        </w:rPr>
        <w:t>Επιδιώξτε να δείτε την ταινία «Μοντέρνοι Καιροί» του Τσάρλι Τσάπλιν. Παρότι η ταινία είναι πολύ παλιά, πραγματεύεται τις αλλαγές που θα επέφεραν οι</w:t>
      </w:r>
      <w:r w:rsidR="00892720">
        <w:rPr>
          <w:rFonts w:ascii="Arial" w:hAnsi="Arial" w:cs="Arial"/>
          <w:b/>
          <w:color w:val="000000"/>
          <w:sz w:val="36"/>
          <w:szCs w:val="36"/>
        </w:rPr>
        <w:t xml:space="preserve"> τεχνο-</w:t>
      </w:r>
      <w:r w:rsidRPr="005F125B">
        <w:rPr>
          <w:rFonts w:ascii="Arial" w:hAnsi="Arial" w:cs="Arial"/>
          <w:b/>
          <w:color w:val="000000"/>
          <w:sz w:val="36"/>
          <w:szCs w:val="36"/>
        </w:rPr>
        <w:t xml:space="preserve"> </w:t>
      </w:r>
      <w:r w:rsidR="00E95531" w:rsidRPr="00E95531">
        <w:rPr>
          <w:rFonts w:ascii="Arial" w:hAnsi="Arial" w:cs="Arial"/>
          <w:b/>
          <w:noProof/>
          <w:color w:val="000000"/>
          <w:sz w:val="36"/>
          <w:szCs w:val="36"/>
          <w:lang w:val="en-US" w:eastAsia="en-US"/>
        </w:rPr>
        <w:pict>
          <v:shape id="_x0000_s1211" type="#_x0000_t202" style="position:absolute;margin-left:248.05pt;margin-top:785.3pt;width:99.2pt;height:28.35pt;z-index:25160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U4+G5b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41</w:t>
                  </w:r>
                  <w:r w:rsidR="00DC2E6E" w:rsidRPr="00432B70">
                    <w:rPr>
                      <w:rFonts w:ascii="Arial" w:hAnsi="Arial"/>
                      <w:b/>
                      <w:sz w:val="36"/>
                      <w:szCs w:val="36"/>
                    </w:rPr>
                    <w:t xml:space="preserve"> / </w:t>
                  </w:r>
                  <w:r w:rsidR="00DC2E6E">
                    <w:rPr>
                      <w:rFonts w:ascii="Arial" w:hAnsi="Arial"/>
                      <w:b/>
                      <w:sz w:val="36"/>
                      <w:szCs w:val="36"/>
                    </w:rPr>
                    <w:t>173</w:t>
                  </w:r>
                </w:p>
              </w:txbxContent>
            </v:textbox>
            <w10:wrap anchorx="page" anchory="page"/>
          </v:shape>
        </w:pict>
      </w:r>
      <w:r w:rsidRPr="005F125B">
        <w:rPr>
          <w:rFonts w:ascii="Arial" w:hAnsi="Arial" w:cs="Arial"/>
          <w:b/>
          <w:color w:val="000000"/>
          <w:sz w:val="36"/>
          <w:szCs w:val="36"/>
        </w:rPr>
        <w:t>λογίες της εποχής εκείνης στην εργασία. Συζητήστε στην τάξη, ποιες φαντάζεστε ότι θα είναι οι αλλαγές στους χώρους παραγωγής μιας βιομηχανίας μετά από 30 χρόνια.</w:t>
      </w:r>
    </w:p>
    <w:p w:rsidR="005F125B" w:rsidRPr="005F125B" w:rsidRDefault="005F125B" w:rsidP="005F125B">
      <w:pPr>
        <w:rPr>
          <w:rFonts w:ascii="Arial" w:hAnsi="Arial" w:cs="Arial"/>
          <w:b/>
          <w:color w:val="000080"/>
          <w:sz w:val="36"/>
          <w:szCs w:val="36"/>
        </w:rPr>
      </w:pP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3.</w:t>
      </w:r>
      <w:r w:rsidRPr="005F125B">
        <w:rPr>
          <w:rFonts w:ascii="Arial" w:hAnsi="Arial" w:cs="Arial"/>
          <w:b/>
          <w:color w:val="000000"/>
          <w:sz w:val="36"/>
          <w:szCs w:val="36"/>
        </w:rPr>
        <w:t xml:space="preserve"> Ας υποθέσουμε ότι κάποιο εργοστάσιο της περιοχής σας απασχολεί 500 άτομα. Η διεύθυνση του</w:t>
      </w:r>
      <w:r w:rsidR="00892720">
        <w:rPr>
          <w:rFonts w:ascii="Arial" w:hAnsi="Arial" w:cs="Arial"/>
          <w:b/>
          <w:color w:val="000000"/>
          <w:sz w:val="36"/>
          <w:szCs w:val="36"/>
        </w:rPr>
        <w:t xml:space="preserve"> εργοστα-</w:t>
      </w:r>
      <w:r w:rsidRPr="005F125B">
        <w:rPr>
          <w:rFonts w:ascii="Arial" w:hAnsi="Arial" w:cs="Arial"/>
          <w:b/>
          <w:color w:val="000000"/>
          <w:sz w:val="36"/>
          <w:szCs w:val="36"/>
        </w:rPr>
        <w:t xml:space="preserve"> </w:t>
      </w:r>
      <w:r w:rsidRPr="005F125B">
        <w:rPr>
          <w:rFonts w:ascii="Arial" w:hAnsi="Arial" w:cs="Arial"/>
          <w:b/>
          <w:color w:val="000000"/>
          <w:sz w:val="36"/>
          <w:szCs w:val="36"/>
        </w:rPr>
        <w:lastRenderedPageBreak/>
        <w:t>σίου θέλοντας να εκ-συγχρονίσει την παραγωγή</w:t>
      </w:r>
      <w:r w:rsidR="00892720">
        <w:rPr>
          <w:rFonts w:ascii="Arial" w:hAnsi="Arial" w:cs="Arial"/>
          <w:b/>
          <w:color w:val="000000"/>
          <w:sz w:val="36"/>
          <w:szCs w:val="36"/>
        </w:rPr>
        <w:t xml:space="preserve"> από-</w:t>
      </w:r>
      <w:r w:rsidRPr="005F125B">
        <w:rPr>
          <w:rFonts w:ascii="Arial" w:hAnsi="Arial" w:cs="Arial"/>
          <w:b/>
          <w:color w:val="000000"/>
          <w:sz w:val="36"/>
          <w:szCs w:val="36"/>
        </w:rPr>
        <w:t xml:space="preserve"> φάσισε να προμηθευτεί καινούργια συστήματα υψηλής τεχνολογίας, που θα αυτοματοποιούν αρκετές</w:t>
      </w:r>
      <w:r w:rsidR="00892720">
        <w:rPr>
          <w:rFonts w:ascii="Arial" w:hAnsi="Arial" w:cs="Arial"/>
          <w:b/>
          <w:color w:val="000000"/>
          <w:sz w:val="36"/>
          <w:szCs w:val="36"/>
        </w:rPr>
        <w:t xml:space="preserve"> λει</w:t>
      </w:r>
      <w:r w:rsidR="006F37E6">
        <w:rPr>
          <w:rFonts w:ascii="Arial" w:hAnsi="Arial" w:cs="Arial"/>
          <w:b/>
          <w:color w:val="000000"/>
          <w:sz w:val="36"/>
          <w:szCs w:val="36"/>
        </w:rPr>
        <w:t>τουρ</w:t>
      </w:r>
      <w:r w:rsidR="00892720">
        <w:rPr>
          <w:rFonts w:ascii="Arial" w:hAnsi="Arial" w:cs="Arial"/>
          <w:b/>
          <w:color w:val="000000"/>
          <w:sz w:val="36"/>
          <w:szCs w:val="36"/>
        </w:rPr>
        <w:t>-</w:t>
      </w:r>
      <w:r w:rsidRPr="005F125B">
        <w:rPr>
          <w:rFonts w:ascii="Arial" w:hAnsi="Arial" w:cs="Arial"/>
          <w:b/>
          <w:color w:val="000000"/>
          <w:sz w:val="36"/>
          <w:szCs w:val="36"/>
        </w:rPr>
        <w:t xml:space="preserve"> γίες. Με την αλλαγή αυτή 40 εργάτες πρόκειται να</w:t>
      </w:r>
      <w:r w:rsidR="006F37E6">
        <w:rPr>
          <w:rFonts w:ascii="Arial" w:hAnsi="Arial" w:cs="Arial"/>
          <w:b/>
          <w:color w:val="000000"/>
          <w:sz w:val="36"/>
          <w:szCs w:val="36"/>
        </w:rPr>
        <w:t xml:space="preserve"> μεί-</w:t>
      </w:r>
      <w:r w:rsidRPr="005F125B">
        <w:rPr>
          <w:rFonts w:ascii="Arial" w:hAnsi="Arial" w:cs="Arial"/>
          <w:b/>
          <w:color w:val="000000"/>
          <w:sz w:val="36"/>
          <w:szCs w:val="36"/>
        </w:rPr>
        <w:t xml:space="preserve"> νουν χωρίς εργασία.</w:t>
      </w:r>
    </w:p>
    <w:p w:rsidR="005F125B" w:rsidRPr="005F125B" w:rsidRDefault="005F125B" w:rsidP="005F125B">
      <w:pPr>
        <w:ind w:firstLine="720"/>
        <w:rPr>
          <w:rFonts w:ascii="Arial" w:hAnsi="Arial" w:cs="Arial"/>
          <w:b/>
          <w:color w:val="000000"/>
          <w:sz w:val="36"/>
          <w:szCs w:val="36"/>
        </w:rPr>
      </w:pP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Χωριστείτε σε τρεις ομάδες:</w:t>
      </w:r>
    </w:p>
    <w:p w:rsidR="005F125B" w:rsidRPr="005F125B" w:rsidRDefault="005F125B" w:rsidP="005F125B">
      <w:pPr>
        <w:rPr>
          <w:rFonts w:ascii="Arial" w:hAnsi="Arial" w:cs="Arial"/>
          <w:b/>
          <w:color w:val="000000"/>
          <w:sz w:val="36"/>
          <w:szCs w:val="36"/>
        </w:rPr>
      </w:pP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1.</w:t>
      </w:r>
      <w:r w:rsidRPr="005F125B">
        <w:rPr>
          <w:rFonts w:ascii="Arial" w:hAnsi="Arial" w:cs="Arial"/>
          <w:b/>
          <w:color w:val="000000"/>
          <w:sz w:val="36"/>
          <w:szCs w:val="36"/>
        </w:rPr>
        <w:t xml:space="preserve"> Η πρώτη ομάδα εκπροσωπεί τα δικαιώματα των</w:t>
      </w:r>
      <w:r w:rsidR="00F1272F">
        <w:rPr>
          <w:rFonts w:ascii="Arial" w:hAnsi="Arial" w:cs="Arial"/>
          <w:b/>
          <w:color w:val="000000"/>
          <w:sz w:val="36"/>
          <w:szCs w:val="36"/>
        </w:rPr>
        <w:t xml:space="preserve"> ερ- </w:t>
      </w:r>
      <w:r w:rsidRPr="005F125B">
        <w:rPr>
          <w:rFonts w:ascii="Arial" w:hAnsi="Arial" w:cs="Arial"/>
          <w:b/>
          <w:color w:val="000000"/>
          <w:sz w:val="36"/>
          <w:szCs w:val="36"/>
        </w:rPr>
        <w:t>γατών.</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2.</w:t>
      </w:r>
      <w:r w:rsidRPr="005F125B">
        <w:rPr>
          <w:rFonts w:ascii="Arial" w:hAnsi="Arial" w:cs="Arial"/>
          <w:b/>
          <w:color w:val="000000"/>
          <w:sz w:val="36"/>
          <w:szCs w:val="36"/>
        </w:rPr>
        <w:t xml:space="preserve"> Η δεύτερη εκπροσωπεί τη διοίκηση που θέλει να</w:t>
      </w:r>
      <w:r w:rsidR="00F1272F">
        <w:rPr>
          <w:rFonts w:ascii="Arial" w:hAnsi="Arial" w:cs="Arial"/>
          <w:b/>
          <w:color w:val="000000"/>
          <w:sz w:val="36"/>
          <w:szCs w:val="36"/>
        </w:rPr>
        <w:t xml:space="preserve"> εκ- </w:t>
      </w:r>
      <w:r w:rsidRPr="005F125B">
        <w:rPr>
          <w:rFonts w:ascii="Arial" w:hAnsi="Arial" w:cs="Arial"/>
          <w:b/>
          <w:color w:val="000000"/>
          <w:sz w:val="36"/>
          <w:szCs w:val="36"/>
        </w:rPr>
        <w:t>συγχρονίσει το εργοστάσιο.</w:t>
      </w:r>
    </w:p>
    <w:p w:rsidR="005F125B" w:rsidRPr="005F125B" w:rsidRDefault="005F125B" w:rsidP="005F125B">
      <w:pPr>
        <w:rPr>
          <w:rFonts w:ascii="Arial" w:hAnsi="Arial" w:cs="Arial"/>
          <w:b/>
          <w:color w:val="000000"/>
          <w:sz w:val="36"/>
          <w:szCs w:val="36"/>
        </w:rPr>
      </w:pPr>
      <w:r w:rsidRPr="005F125B">
        <w:rPr>
          <w:rFonts w:ascii="Arial" w:hAnsi="Arial" w:cs="Arial"/>
          <w:b/>
          <w:color w:val="000080"/>
          <w:sz w:val="36"/>
          <w:szCs w:val="36"/>
        </w:rPr>
        <w:t>3.</w:t>
      </w:r>
      <w:r w:rsidRPr="005F125B">
        <w:rPr>
          <w:rFonts w:ascii="Arial" w:hAnsi="Arial" w:cs="Arial"/>
          <w:b/>
          <w:color w:val="000000"/>
          <w:sz w:val="36"/>
          <w:szCs w:val="36"/>
        </w:rPr>
        <w:t xml:space="preserve"> Η τρίτη εκπροσωπεί την πολιτεία που προσπαθεί να συμβιβάσει τις δύο πλευρές και να βρει την καλύτερη λύση.</w:t>
      </w: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t>Σκοπός κάθε ομάδας είναι να υποστηρίξει τις θέσεις της αναπτύσσοντας τα κατάλληλα επιχειρήματα. Συζητήστε τις απόψεις που προέκυψαν από τα</w:t>
      </w:r>
      <w:r w:rsidR="00892720">
        <w:rPr>
          <w:rFonts w:ascii="Arial" w:hAnsi="Arial" w:cs="Arial"/>
          <w:b/>
          <w:color w:val="000000"/>
          <w:sz w:val="36"/>
          <w:szCs w:val="36"/>
        </w:rPr>
        <w:t xml:space="preserve"> επιχει-</w:t>
      </w:r>
      <w:r w:rsidRPr="005F125B">
        <w:rPr>
          <w:rFonts w:ascii="Arial" w:hAnsi="Arial" w:cs="Arial"/>
          <w:b/>
          <w:color w:val="000000"/>
          <w:sz w:val="36"/>
          <w:szCs w:val="36"/>
        </w:rPr>
        <w:t xml:space="preserve"> </w:t>
      </w:r>
      <w:r w:rsidR="00E95531" w:rsidRPr="00E95531">
        <w:rPr>
          <w:rFonts w:ascii="Arial" w:hAnsi="Arial" w:cs="Arial"/>
          <w:b/>
          <w:noProof/>
          <w:color w:val="000000"/>
          <w:sz w:val="36"/>
          <w:szCs w:val="36"/>
          <w:lang w:val="en-US" w:eastAsia="en-US"/>
        </w:rPr>
        <w:pict>
          <v:shape id="_x0000_s1212" type="#_x0000_t202" style="position:absolute;left:0;text-align:left;margin-left:248.05pt;margin-top:785.3pt;width:99.2pt;height:28.35pt;z-index:25160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qmsgIAADI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KpVqpr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42</w:t>
                  </w:r>
                  <w:r w:rsidR="00DC2E6E" w:rsidRPr="00432B70">
                    <w:rPr>
                      <w:rFonts w:ascii="Arial" w:hAnsi="Arial"/>
                      <w:b/>
                      <w:sz w:val="36"/>
                      <w:szCs w:val="36"/>
                    </w:rPr>
                    <w:t xml:space="preserve"> / </w:t>
                  </w:r>
                  <w:r w:rsidR="00DC2E6E">
                    <w:rPr>
                      <w:rFonts w:ascii="Arial" w:hAnsi="Arial"/>
                      <w:b/>
                      <w:sz w:val="36"/>
                      <w:szCs w:val="36"/>
                    </w:rPr>
                    <w:t>173</w:t>
                  </w:r>
                </w:p>
              </w:txbxContent>
            </v:textbox>
            <w10:wrap anchorx="page" anchory="page"/>
          </v:shape>
        </w:pict>
      </w:r>
      <w:r w:rsidRPr="005F125B">
        <w:rPr>
          <w:rFonts w:ascii="Arial" w:hAnsi="Arial" w:cs="Arial"/>
          <w:b/>
          <w:color w:val="000000"/>
          <w:sz w:val="36"/>
          <w:szCs w:val="36"/>
        </w:rPr>
        <w:t>ρήματα που προέβαλε η κάθε ομάδα.</w:t>
      </w:r>
    </w:p>
    <w:p w:rsidR="005F125B" w:rsidRPr="005F125B" w:rsidRDefault="005F125B" w:rsidP="005F125B">
      <w:pPr>
        <w:ind w:firstLine="720"/>
        <w:rPr>
          <w:rFonts w:ascii="Arial" w:hAnsi="Arial" w:cs="Arial"/>
          <w:b/>
          <w:color w:val="000000"/>
          <w:sz w:val="36"/>
          <w:szCs w:val="36"/>
        </w:rPr>
      </w:pPr>
      <w:r w:rsidRPr="005F125B">
        <w:rPr>
          <w:rFonts w:ascii="Arial" w:hAnsi="Arial" w:cs="Arial"/>
          <w:b/>
          <w:color w:val="000000"/>
          <w:sz w:val="36"/>
          <w:szCs w:val="36"/>
        </w:rPr>
        <w:br w:type="page"/>
      </w:r>
    </w:p>
    <w:p w:rsidR="003E1183" w:rsidRDefault="003E1183" w:rsidP="005F125B">
      <w:pPr>
        <w:shd w:val="clear" w:color="auto" w:fill="FABF8F"/>
        <w:autoSpaceDE w:val="0"/>
        <w:autoSpaceDN w:val="0"/>
        <w:adjustRightInd w:val="0"/>
        <w:rPr>
          <w:rFonts w:ascii="Tahoma" w:hAnsi="Tahoma" w:cs="Tahoma"/>
          <w:b/>
          <w:sz w:val="36"/>
          <w:szCs w:val="36"/>
        </w:rPr>
      </w:pPr>
    </w:p>
    <w:p w:rsidR="003E1183" w:rsidRPr="003E1183" w:rsidRDefault="00E95531" w:rsidP="003E1183">
      <w:pPr>
        <w:shd w:val="clear" w:color="auto" w:fill="FABF8F"/>
        <w:autoSpaceDE w:val="0"/>
        <w:autoSpaceDN w:val="0"/>
        <w:adjustRightInd w:val="0"/>
        <w:rPr>
          <w:rFonts w:ascii="Tahoma" w:hAnsi="Tahoma" w:cs="Tahoma"/>
          <w:b/>
          <w:sz w:val="36"/>
          <w:szCs w:val="36"/>
        </w:rPr>
      </w:pPr>
      <w:r w:rsidRPr="00E95531">
        <w:rPr>
          <w:rFonts w:ascii="Tahoma" w:hAnsi="Tahoma" w:cs="Tahoma"/>
          <w:b/>
          <w:noProof/>
          <w:sz w:val="36"/>
          <w:szCs w:val="36"/>
          <w:lang w:val="en-US" w:eastAsia="en-US"/>
        </w:rPr>
        <w:pict>
          <v:shape id="Πλαίσιο κειμένου 7120" o:spid="_x0000_s1213" type="#_x0000_t202" style="position:absolute;margin-left:0;margin-top:785.3pt;width:99.2pt;height:28.35pt;z-index:251844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U1sgIAADU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BWFJTWyAgAA&#10;N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DC2E6E" w:rsidRPr="00694A29" w:rsidRDefault="006B3FCC" w:rsidP="003E1183">
                  <w:pPr>
                    <w:suppressAutoHyphens/>
                    <w:autoSpaceDE w:val="0"/>
                    <w:autoSpaceDN w:val="0"/>
                    <w:adjustRightInd w:val="0"/>
                    <w:jc w:val="center"/>
                    <w:rPr>
                      <w:rFonts w:ascii="Arial" w:hAnsi="Arial"/>
                      <w:b/>
                      <w:sz w:val="36"/>
                      <w:szCs w:val="36"/>
                    </w:rPr>
                  </w:pPr>
                  <w:r>
                    <w:rPr>
                      <w:rFonts w:ascii="Arial" w:hAnsi="Arial"/>
                      <w:b/>
                      <w:sz w:val="36"/>
                      <w:szCs w:val="36"/>
                    </w:rPr>
                    <w:t>43</w:t>
                  </w:r>
                  <w:r w:rsidR="00DC2E6E" w:rsidRPr="00432B70">
                    <w:rPr>
                      <w:rFonts w:ascii="Arial" w:hAnsi="Arial"/>
                      <w:b/>
                      <w:sz w:val="36"/>
                      <w:szCs w:val="36"/>
                    </w:rPr>
                    <w:t xml:space="preserve"> / </w:t>
                  </w:r>
                  <w:r>
                    <w:rPr>
                      <w:rFonts w:ascii="Arial" w:hAnsi="Arial"/>
                      <w:b/>
                      <w:sz w:val="36"/>
                      <w:szCs w:val="36"/>
                    </w:rPr>
                    <w:t>175</w:t>
                  </w:r>
                </w:p>
              </w:txbxContent>
            </v:textbox>
            <w10:wrap anchorx="page" anchory="margin"/>
          </v:shape>
        </w:pict>
      </w:r>
      <w:r w:rsidR="003E1183">
        <w:rPr>
          <w:rFonts w:ascii="Tahoma" w:hAnsi="Tahoma" w:cs="Tahoma"/>
          <w:b/>
          <w:sz w:val="36"/>
          <w:szCs w:val="36"/>
        </w:rPr>
        <w:t xml:space="preserve">                            </w:t>
      </w:r>
      <w:r w:rsidR="003E1183" w:rsidRPr="003E1183">
        <w:rPr>
          <w:rFonts w:ascii="Tahoma" w:hAnsi="Tahoma" w:cs="Tahoma"/>
          <w:b/>
          <w:sz w:val="36"/>
          <w:szCs w:val="36"/>
        </w:rPr>
        <w:t>ΕΝΟΤΗΤΑ 1:</w:t>
      </w:r>
    </w:p>
    <w:p w:rsidR="005F125B" w:rsidRDefault="005F125B" w:rsidP="005F125B">
      <w:pPr>
        <w:shd w:val="clear" w:color="auto" w:fill="FABF8F"/>
        <w:autoSpaceDE w:val="0"/>
        <w:autoSpaceDN w:val="0"/>
        <w:adjustRightInd w:val="0"/>
        <w:rPr>
          <w:rFonts w:ascii="Tahoma" w:hAnsi="Tahoma" w:cs="Tahoma"/>
          <w:b/>
          <w:sz w:val="36"/>
          <w:szCs w:val="36"/>
        </w:rPr>
      </w:pPr>
      <w:r w:rsidRPr="005F125B">
        <w:rPr>
          <w:rFonts w:ascii="Tahoma" w:hAnsi="Tahoma" w:cs="Tahoma"/>
          <w:b/>
          <w:sz w:val="36"/>
          <w:szCs w:val="36"/>
        </w:rPr>
        <w:t xml:space="preserve">Γνωρίζω τον υπολογιστή </w:t>
      </w:r>
      <w:r w:rsidR="003E1183">
        <w:rPr>
          <w:rFonts w:ascii="Tahoma" w:hAnsi="Tahoma" w:cs="Tahoma"/>
          <w:b/>
          <w:sz w:val="36"/>
          <w:szCs w:val="36"/>
        </w:rPr>
        <w:t xml:space="preserve"> </w:t>
      </w:r>
      <w:r w:rsidRPr="005F125B">
        <w:rPr>
          <w:rFonts w:ascii="Tahoma" w:hAnsi="Tahoma" w:cs="Tahoma"/>
          <w:b/>
          <w:sz w:val="36"/>
          <w:szCs w:val="36"/>
        </w:rPr>
        <w:t xml:space="preserve">ως ενιαίο σύστημα </w:t>
      </w:r>
      <w:r w:rsidR="00694A29">
        <w:rPr>
          <w:rFonts w:ascii="Tahoma" w:hAnsi="Tahoma" w:cs="Tahoma"/>
          <w:b/>
          <w:sz w:val="36"/>
          <w:szCs w:val="36"/>
        </w:rPr>
        <w:t>–</w:t>
      </w:r>
      <w:r w:rsidRPr="005F125B">
        <w:rPr>
          <w:rFonts w:ascii="Tahoma" w:hAnsi="Tahoma" w:cs="Tahoma"/>
          <w:b/>
          <w:sz w:val="36"/>
          <w:szCs w:val="36"/>
        </w:rPr>
        <w:t xml:space="preserve"> Προγραμματισμός</w:t>
      </w:r>
    </w:p>
    <w:p w:rsidR="00694A29" w:rsidRDefault="00694A29" w:rsidP="005F125B">
      <w:pPr>
        <w:shd w:val="clear" w:color="auto" w:fill="FABF8F"/>
        <w:autoSpaceDE w:val="0"/>
        <w:autoSpaceDN w:val="0"/>
        <w:adjustRightInd w:val="0"/>
        <w:rPr>
          <w:rFonts w:ascii="Tahoma" w:hAnsi="Tahoma" w:cs="Tahoma"/>
          <w:b/>
          <w:sz w:val="36"/>
          <w:szCs w:val="36"/>
        </w:rPr>
      </w:pPr>
    </w:p>
    <w:p w:rsidR="005F125B" w:rsidRPr="005F125B" w:rsidRDefault="00317289" w:rsidP="005F125B">
      <w:pPr>
        <w:shd w:val="clear" w:color="auto" w:fill="FABF8F"/>
        <w:rPr>
          <w:rFonts w:ascii="Arial" w:hAnsi="Arial"/>
          <w:b/>
          <w:sz w:val="36"/>
          <w:szCs w:val="36"/>
        </w:rPr>
      </w:pPr>
      <w:r w:rsidRPr="005F125B">
        <w:rPr>
          <w:noProof/>
          <w:sz w:val="36"/>
          <w:szCs w:val="36"/>
        </w:rPr>
        <w:drawing>
          <wp:anchor distT="0" distB="0" distL="114300" distR="114300" simplePos="0" relativeHeight="251557376" behindDoc="0" locked="0" layoutInCell="1" allowOverlap="1">
            <wp:simplePos x="0" y="0"/>
            <wp:positionH relativeFrom="column">
              <wp:posOffset>234950</wp:posOffset>
            </wp:positionH>
            <wp:positionV relativeFrom="paragraph">
              <wp:posOffset>635</wp:posOffset>
            </wp:positionV>
            <wp:extent cx="5390515" cy="3836670"/>
            <wp:effectExtent l="0" t="0" r="635" b="0"/>
            <wp:wrapNone/>
            <wp:docPr id="7104" name="Εικόνα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0515" cy="3836670"/>
                    </a:xfrm>
                    <a:prstGeom prst="rect">
                      <a:avLst/>
                    </a:prstGeom>
                    <a:noFill/>
                  </pic:spPr>
                </pic:pic>
              </a:graphicData>
            </a:graphic>
          </wp:anchor>
        </w:drawing>
      </w: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F13A6D" w:rsidRDefault="00F13A6D" w:rsidP="00F13A6D">
      <w:pPr>
        <w:shd w:val="clear" w:color="auto" w:fill="FABF8F"/>
        <w:rPr>
          <w:rFonts w:ascii="Arial" w:hAnsi="Arial"/>
          <w:b/>
          <w:sz w:val="36"/>
          <w:szCs w:val="36"/>
        </w:rPr>
      </w:pPr>
    </w:p>
    <w:p w:rsidR="00F13A6D" w:rsidRDefault="00F13A6D" w:rsidP="00F13A6D">
      <w:pPr>
        <w:shd w:val="clear" w:color="auto" w:fill="FABF8F"/>
        <w:rPr>
          <w:rFonts w:ascii="Arial" w:hAnsi="Arial"/>
          <w:b/>
          <w:sz w:val="36"/>
          <w:szCs w:val="36"/>
        </w:rPr>
      </w:pPr>
    </w:p>
    <w:p w:rsidR="00F13A6D" w:rsidRPr="00F13A6D" w:rsidRDefault="00F13A6D" w:rsidP="00F13A6D">
      <w:pPr>
        <w:shd w:val="clear" w:color="auto" w:fill="FABF8F"/>
        <w:rPr>
          <w:rFonts w:ascii="Arial" w:hAnsi="Arial"/>
          <w:b/>
          <w:sz w:val="36"/>
          <w:szCs w:val="36"/>
        </w:rPr>
      </w:pPr>
      <w:r w:rsidRPr="00F13A6D">
        <w:rPr>
          <w:rFonts w:ascii="Arial" w:hAnsi="Arial"/>
          <w:b/>
          <w:sz w:val="36"/>
          <w:szCs w:val="36"/>
        </w:rPr>
        <w:t>Κεφάλαιο 1:</w:t>
      </w:r>
    </w:p>
    <w:p w:rsidR="00F13A6D" w:rsidRPr="00F13A6D" w:rsidRDefault="00F13A6D" w:rsidP="00F13A6D">
      <w:pPr>
        <w:shd w:val="clear" w:color="auto" w:fill="FABF8F"/>
        <w:rPr>
          <w:rFonts w:ascii="Arial" w:hAnsi="Arial"/>
          <w:b/>
          <w:sz w:val="36"/>
          <w:szCs w:val="36"/>
        </w:rPr>
      </w:pPr>
      <w:r w:rsidRPr="00F13A6D">
        <w:rPr>
          <w:rFonts w:ascii="Arial" w:hAnsi="Arial"/>
          <w:b/>
          <w:sz w:val="36"/>
          <w:szCs w:val="36"/>
        </w:rPr>
        <w:t xml:space="preserve">Εισαγωγή στην Έννοια </w:t>
      </w:r>
    </w:p>
    <w:p w:rsidR="00F13A6D" w:rsidRDefault="00F13A6D" w:rsidP="00F13A6D">
      <w:pPr>
        <w:shd w:val="clear" w:color="auto" w:fill="FABF8F"/>
        <w:rPr>
          <w:rFonts w:ascii="Arial" w:hAnsi="Arial"/>
          <w:b/>
          <w:sz w:val="36"/>
          <w:szCs w:val="36"/>
        </w:rPr>
      </w:pPr>
      <w:r w:rsidRPr="00F13A6D">
        <w:rPr>
          <w:rFonts w:ascii="Arial" w:hAnsi="Arial"/>
          <w:b/>
          <w:sz w:val="36"/>
          <w:szCs w:val="36"/>
        </w:rPr>
        <w:t>του  Αλγορίθμου και  στον προγραμματισμό</w:t>
      </w:r>
      <w:r>
        <w:rPr>
          <w:rFonts w:ascii="Arial" w:hAnsi="Arial"/>
          <w:b/>
          <w:sz w:val="36"/>
          <w:szCs w:val="36"/>
        </w:rPr>
        <w:t>………</w:t>
      </w:r>
      <w:r w:rsidR="006B3FCC">
        <w:rPr>
          <w:rFonts w:ascii="Arial" w:hAnsi="Arial"/>
          <w:b/>
          <w:sz w:val="36"/>
          <w:szCs w:val="36"/>
        </w:rPr>
        <w:t>44</w:t>
      </w:r>
    </w:p>
    <w:p w:rsidR="00F13A6D" w:rsidRPr="00F13A6D" w:rsidRDefault="00F13A6D" w:rsidP="00F13A6D">
      <w:pPr>
        <w:shd w:val="clear" w:color="auto" w:fill="FABF8F"/>
        <w:rPr>
          <w:rFonts w:ascii="Arial" w:hAnsi="Arial"/>
          <w:b/>
          <w:sz w:val="36"/>
          <w:szCs w:val="36"/>
        </w:rPr>
      </w:pPr>
    </w:p>
    <w:p w:rsidR="00F13A6D" w:rsidRPr="00F13A6D" w:rsidRDefault="00F13A6D" w:rsidP="00F13A6D">
      <w:pPr>
        <w:shd w:val="clear" w:color="auto" w:fill="FABF8F"/>
        <w:jc w:val="center"/>
        <w:rPr>
          <w:rFonts w:ascii="Arial" w:hAnsi="Arial"/>
          <w:b/>
          <w:sz w:val="36"/>
          <w:szCs w:val="36"/>
        </w:rPr>
      </w:pPr>
      <w:r w:rsidRPr="00F13A6D">
        <w:rPr>
          <w:rFonts w:ascii="Arial" w:hAnsi="Arial"/>
          <w:b/>
          <w:sz w:val="36"/>
          <w:szCs w:val="36"/>
        </w:rPr>
        <w:t>(Γ΄ Γυμνασίου)</w:t>
      </w:r>
    </w:p>
    <w:p w:rsidR="005F125B" w:rsidRPr="005F125B" w:rsidRDefault="005F125B" w:rsidP="005F125B">
      <w:pPr>
        <w:shd w:val="clear" w:color="auto" w:fill="FABF8F"/>
        <w:rPr>
          <w:rFonts w:ascii="Arial" w:hAnsi="Arial"/>
          <w:b/>
          <w:sz w:val="36"/>
          <w:szCs w:val="36"/>
        </w:rPr>
      </w:pPr>
    </w:p>
    <w:p w:rsidR="005F125B" w:rsidRPr="00CD65CA" w:rsidRDefault="005F125B" w:rsidP="005F125B">
      <w:pPr>
        <w:shd w:val="clear" w:color="auto" w:fill="FABF8F"/>
        <w:rPr>
          <w:rFonts w:ascii="Arial" w:hAnsi="Arial"/>
          <w:b/>
          <w:sz w:val="36"/>
          <w:szCs w:val="36"/>
        </w:rPr>
      </w:pPr>
    </w:p>
    <w:p w:rsidR="002A099E" w:rsidRPr="00CD65CA" w:rsidRDefault="002A099E" w:rsidP="005F125B">
      <w:pPr>
        <w:shd w:val="clear" w:color="auto" w:fill="FABF8F"/>
        <w:rPr>
          <w:rFonts w:ascii="Arial" w:hAnsi="Arial"/>
          <w:b/>
          <w:sz w:val="36"/>
          <w:szCs w:val="36"/>
        </w:rPr>
      </w:pPr>
    </w:p>
    <w:p w:rsidR="002A099E" w:rsidRPr="00CD65CA" w:rsidRDefault="002A099E" w:rsidP="005F125B">
      <w:pPr>
        <w:shd w:val="clear" w:color="auto" w:fill="FABF8F"/>
        <w:rPr>
          <w:rFonts w:ascii="Arial" w:hAnsi="Arial"/>
          <w:b/>
          <w:sz w:val="36"/>
          <w:szCs w:val="36"/>
        </w:rPr>
      </w:pPr>
    </w:p>
    <w:p w:rsidR="005F125B" w:rsidRPr="005F125B" w:rsidRDefault="005F125B" w:rsidP="005F125B">
      <w:pPr>
        <w:shd w:val="clear" w:color="auto" w:fill="FABF8F"/>
        <w:rPr>
          <w:rFonts w:ascii="Arial" w:hAnsi="Arial"/>
          <w:b/>
          <w:sz w:val="36"/>
          <w:szCs w:val="36"/>
        </w:rPr>
      </w:pPr>
    </w:p>
    <w:p w:rsidR="00317289" w:rsidRDefault="00317289">
      <w:pPr>
        <w:rPr>
          <w:rFonts w:ascii="Tahoma" w:hAnsi="Tahoma" w:cs="Tahoma"/>
          <w:b/>
          <w:color w:val="000080"/>
          <w:sz w:val="36"/>
          <w:szCs w:val="36"/>
        </w:rPr>
      </w:pPr>
      <w:r>
        <w:rPr>
          <w:rFonts w:ascii="Tahoma" w:hAnsi="Tahoma" w:cs="Tahoma"/>
          <w:b/>
          <w:color w:val="000080"/>
          <w:sz w:val="36"/>
          <w:szCs w:val="36"/>
        </w:rPr>
        <w:br w:type="page"/>
      </w:r>
    </w:p>
    <w:p w:rsidR="002A099E" w:rsidRPr="00F13A6D" w:rsidRDefault="002A099E" w:rsidP="00F13A6D">
      <w:pPr>
        <w:suppressAutoHyphens/>
        <w:jc w:val="right"/>
        <w:rPr>
          <w:rFonts w:ascii="Tahoma" w:hAnsi="Tahoma" w:cs="Tahoma"/>
          <w:b/>
          <w:color w:val="000000"/>
          <w:sz w:val="36"/>
          <w:szCs w:val="36"/>
          <w:shd w:val="clear" w:color="auto" w:fill="FDE9D9" w:themeFill="accent6" w:themeFillTint="33"/>
        </w:rPr>
      </w:pPr>
      <w:r w:rsidRPr="00F13A6D">
        <w:rPr>
          <w:rFonts w:ascii="Tahoma" w:hAnsi="Tahoma" w:cs="Tahoma"/>
          <w:b/>
          <w:color w:val="000080"/>
          <w:sz w:val="36"/>
          <w:szCs w:val="36"/>
          <w:shd w:val="clear" w:color="auto" w:fill="FDE9D9" w:themeFill="accent6" w:themeFillTint="33"/>
        </w:rPr>
        <w:lastRenderedPageBreak/>
        <w:t>Κεφάλαιο 1</w:t>
      </w:r>
    </w:p>
    <w:p w:rsidR="00F13A6D" w:rsidRDefault="00F13A6D" w:rsidP="00F13A6D">
      <w:pPr>
        <w:autoSpaceDE w:val="0"/>
        <w:autoSpaceDN w:val="0"/>
        <w:adjustRightInd w:val="0"/>
        <w:jc w:val="center"/>
        <w:rPr>
          <w:rFonts w:ascii="Tahoma" w:eastAsia="Athens" w:hAnsi="Tahoma" w:cs="Tahoma"/>
          <w:b/>
          <w:color w:val="000080"/>
          <w:sz w:val="36"/>
          <w:szCs w:val="36"/>
        </w:rPr>
      </w:pPr>
    </w:p>
    <w:p w:rsidR="005F125B" w:rsidRPr="005F125B" w:rsidRDefault="005F125B" w:rsidP="00F13A6D">
      <w:pPr>
        <w:autoSpaceDE w:val="0"/>
        <w:autoSpaceDN w:val="0"/>
        <w:adjustRightInd w:val="0"/>
        <w:jc w:val="center"/>
        <w:rPr>
          <w:rFonts w:ascii="Tahoma" w:eastAsia="Athens" w:hAnsi="Tahoma" w:cs="Tahoma"/>
          <w:b/>
          <w:color w:val="000080"/>
          <w:sz w:val="36"/>
          <w:szCs w:val="36"/>
        </w:rPr>
      </w:pPr>
      <w:r w:rsidRPr="005F125B">
        <w:rPr>
          <w:rFonts w:ascii="Tahoma" w:eastAsia="Athens" w:hAnsi="Tahoma" w:cs="Tahoma"/>
          <w:b/>
          <w:color w:val="000080"/>
          <w:sz w:val="36"/>
          <w:szCs w:val="36"/>
        </w:rPr>
        <w:t>Εισαγωγή στην Έννοια του Αλγορίθμου και στον Προγραμματισμό</w:t>
      </w:r>
    </w:p>
    <w:p w:rsidR="005F125B" w:rsidRPr="005F125B" w:rsidRDefault="005F125B" w:rsidP="005F125B">
      <w:pPr>
        <w:autoSpaceDE w:val="0"/>
        <w:autoSpaceDN w:val="0"/>
        <w:adjustRightInd w:val="0"/>
        <w:rPr>
          <w:rFonts w:ascii="Tahoma" w:eastAsia="Athens" w:hAnsi="Tahoma" w:cs="Tahoma"/>
          <w:b/>
          <w:color w:val="000080"/>
          <w:sz w:val="36"/>
          <w:szCs w:val="36"/>
        </w:rPr>
      </w:pPr>
    </w:p>
    <w:p w:rsidR="005F125B" w:rsidRPr="005F125B" w:rsidRDefault="00317289" w:rsidP="005F125B">
      <w:pPr>
        <w:suppressAutoHyphens/>
        <w:rPr>
          <w:rFonts w:ascii="Tahoma" w:hAnsi="Tahoma" w:cs="Tahoma"/>
          <w:b/>
          <w:sz w:val="36"/>
          <w:szCs w:val="36"/>
        </w:rPr>
      </w:pPr>
      <w:r w:rsidRPr="005F125B">
        <w:rPr>
          <w:rFonts w:ascii="Tahoma" w:hAnsi="Tahoma" w:cs="Tahoma"/>
          <w:b/>
          <w:noProof/>
          <w:sz w:val="36"/>
          <w:szCs w:val="36"/>
        </w:rPr>
        <w:drawing>
          <wp:anchor distT="0" distB="0" distL="114300" distR="114300" simplePos="0" relativeHeight="251555328" behindDoc="0" locked="0" layoutInCell="1" allowOverlap="1">
            <wp:simplePos x="0" y="0"/>
            <wp:positionH relativeFrom="column">
              <wp:posOffset>3390</wp:posOffset>
            </wp:positionH>
            <wp:positionV relativeFrom="paragraph">
              <wp:posOffset>20257</wp:posOffset>
            </wp:positionV>
            <wp:extent cx="1095271" cy="628650"/>
            <wp:effectExtent l="0" t="0" r="0" b="0"/>
            <wp:wrapNone/>
            <wp:docPr id="7105" name="Εικόνα 7796"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6"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61" cy="629792"/>
                    </a:xfrm>
                    <a:prstGeom prst="rect">
                      <a:avLst/>
                    </a:prstGeom>
                    <a:noFill/>
                  </pic:spPr>
                </pic:pic>
              </a:graphicData>
            </a:graphic>
          </wp:anchor>
        </w:drawing>
      </w:r>
    </w:p>
    <w:p w:rsidR="005F125B" w:rsidRPr="005F125B" w:rsidRDefault="005F125B" w:rsidP="00F13A6D">
      <w:pPr>
        <w:ind w:left="1440" w:firstLine="720"/>
        <w:rPr>
          <w:rFonts w:ascii="Tahoma" w:hAnsi="Tahoma" w:cs="Tahoma"/>
          <w:b/>
          <w:sz w:val="36"/>
          <w:szCs w:val="36"/>
        </w:rPr>
      </w:pPr>
      <w:r w:rsidRPr="005F125B">
        <w:rPr>
          <w:rFonts w:ascii="Tahoma" w:hAnsi="Tahoma" w:cs="Tahoma"/>
          <w:b/>
          <w:sz w:val="36"/>
          <w:szCs w:val="36"/>
        </w:rPr>
        <w:t>Εισαγωγή</w:t>
      </w:r>
    </w:p>
    <w:p w:rsidR="005F125B" w:rsidRPr="005F125B" w:rsidRDefault="005F125B" w:rsidP="005F125B">
      <w:pPr>
        <w:rPr>
          <w:rFonts w:ascii="Tahoma" w:hAnsi="Tahoma" w:cs="Tahoma"/>
          <w:b/>
          <w:sz w:val="36"/>
          <w:szCs w:val="36"/>
        </w:rPr>
      </w:pP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Στις προηγούμενες τάξεις αναφέρθηκε ότι ο</w:t>
      </w:r>
      <w:r w:rsidR="00F1272F">
        <w:rPr>
          <w:rFonts w:ascii="Arial" w:hAnsi="Arial" w:cs="Arial"/>
          <w:b/>
          <w:sz w:val="36"/>
          <w:szCs w:val="36"/>
        </w:rPr>
        <w:t xml:space="preserve"> υπολο-</w:t>
      </w:r>
      <w:r w:rsidRPr="005F125B">
        <w:rPr>
          <w:rFonts w:ascii="Arial" w:hAnsi="Arial" w:cs="Arial"/>
          <w:b/>
          <w:sz w:val="36"/>
          <w:szCs w:val="36"/>
        </w:rPr>
        <w:t xml:space="preserve"> γιστής μπορεί να μας υπο</w:t>
      </w:r>
      <w:r w:rsidRPr="005F125B">
        <w:rPr>
          <w:rFonts w:ascii="Arial" w:hAnsi="Arial" w:cs="Arial"/>
          <w:b/>
          <w:sz w:val="36"/>
          <w:szCs w:val="36"/>
        </w:rPr>
        <w:softHyphen/>
        <w:t>στηρίζει σε διάφορες</w:t>
      </w:r>
      <w:r w:rsidR="00F1272F">
        <w:rPr>
          <w:rFonts w:ascii="Arial" w:hAnsi="Arial" w:cs="Arial"/>
          <w:b/>
          <w:sz w:val="36"/>
          <w:szCs w:val="36"/>
        </w:rPr>
        <w:t xml:space="preserve"> δραστη-</w:t>
      </w:r>
      <w:r w:rsidRPr="005F125B">
        <w:rPr>
          <w:rFonts w:ascii="Arial" w:hAnsi="Arial" w:cs="Arial"/>
          <w:b/>
          <w:sz w:val="36"/>
          <w:szCs w:val="36"/>
        </w:rPr>
        <w:t xml:space="preserve"> ριότητες μας, επιτελώντας απλές λειτουργίες (π.χ. αριθμητικές πράξεις) με μεγάλη ταχύτητα.</w:t>
      </w:r>
      <w:r w:rsidR="00F1272F">
        <w:rPr>
          <w:rFonts w:ascii="Arial" w:hAnsi="Arial" w:cs="Arial"/>
          <w:b/>
          <w:sz w:val="36"/>
          <w:szCs w:val="36"/>
        </w:rPr>
        <w:t xml:space="preserve"> Μπο</w:t>
      </w:r>
      <w:r w:rsidRPr="005F125B">
        <w:rPr>
          <w:rFonts w:ascii="Arial" w:hAnsi="Arial" w:cs="Arial"/>
          <w:b/>
          <w:sz w:val="36"/>
          <w:szCs w:val="36"/>
        </w:rPr>
        <w:t>ρούμε, όμως, να χρησιμοποιή</w:t>
      </w:r>
      <w:r w:rsidRPr="005F125B">
        <w:rPr>
          <w:rFonts w:ascii="Arial" w:hAnsi="Arial" w:cs="Arial"/>
          <w:b/>
          <w:sz w:val="36"/>
          <w:szCs w:val="36"/>
        </w:rPr>
        <w:softHyphen/>
        <w:t>σουμε τον υπολογιστή και στην επίλυση πιο σύνθετων προβλημάτων. Στην Ενότητα αυτή θα θέσουμε τον υπολογιστή στην</w:t>
      </w:r>
      <w:r w:rsidR="00F1272F">
        <w:rPr>
          <w:rFonts w:ascii="Arial" w:hAnsi="Arial" w:cs="Arial"/>
          <w:b/>
          <w:sz w:val="36"/>
          <w:szCs w:val="36"/>
        </w:rPr>
        <w:t xml:space="preserve"> υπη</w:t>
      </w:r>
      <w:r w:rsidRPr="005F125B">
        <w:rPr>
          <w:rFonts w:ascii="Arial" w:hAnsi="Arial" w:cs="Arial"/>
          <w:b/>
          <w:sz w:val="36"/>
          <w:szCs w:val="36"/>
        </w:rPr>
        <w:t>ρεσία μας, δημιουργώντας τα δικά μας προγράμματα. Ήρθε η ώρα να δημιουργήσουμε ακόμα και τα δικά μας παιχνίδια.</w:t>
      </w:r>
    </w:p>
    <w:p w:rsidR="005F125B" w:rsidRPr="005F125B" w:rsidRDefault="005F125B" w:rsidP="005F125B">
      <w:pPr>
        <w:autoSpaceDE w:val="0"/>
        <w:autoSpaceDN w:val="0"/>
        <w:adjustRightInd w:val="0"/>
        <w:rPr>
          <w:rFonts w:ascii="Arial" w:hAnsi="Arial" w:cs="Arial"/>
          <w:b/>
          <w:sz w:val="36"/>
          <w:szCs w:val="36"/>
        </w:rPr>
      </w:pPr>
      <w:r w:rsidRPr="005F125B">
        <w:rPr>
          <w:rFonts w:ascii="Arial" w:eastAsia="MS Mincho" w:hAnsi="MS Mincho" w:cs="Arial"/>
          <w:b/>
          <w:sz w:val="36"/>
          <w:szCs w:val="36"/>
        </w:rPr>
        <w:t>✓</w:t>
      </w:r>
      <w:r w:rsidRPr="005F125B">
        <w:rPr>
          <w:rFonts w:ascii="Arial" w:hAnsi="Arial" w:cs="Arial"/>
          <w:b/>
          <w:sz w:val="36"/>
          <w:szCs w:val="36"/>
        </w:rPr>
        <w:t xml:space="preserve"> Τι είναι πρόβλημα;</w:t>
      </w:r>
    </w:p>
    <w:p w:rsidR="005F125B" w:rsidRPr="005F125B" w:rsidRDefault="005F125B" w:rsidP="005F125B">
      <w:pPr>
        <w:autoSpaceDE w:val="0"/>
        <w:autoSpaceDN w:val="0"/>
        <w:adjustRightInd w:val="0"/>
        <w:rPr>
          <w:rFonts w:ascii="Arial" w:hAnsi="Arial" w:cs="Arial"/>
          <w:b/>
          <w:sz w:val="36"/>
          <w:szCs w:val="36"/>
        </w:rPr>
      </w:pPr>
      <w:r w:rsidRPr="005F125B">
        <w:rPr>
          <w:rFonts w:ascii="Arial" w:eastAsia="MS Mincho" w:hAnsi="MS Mincho" w:cs="Arial"/>
          <w:b/>
          <w:sz w:val="36"/>
          <w:szCs w:val="36"/>
        </w:rPr>
        <w:t>✓</w:t>
      </w:r>
      <w:r w:rsidRPr="005F125B">
        <w:rPr>
          <w:rFonts w:ascii="Arial" w:hAnsi="Arial" w:cs="Arial"/>
          <w:b/>
          <w:sz w:val="36"/>
          <w:szCs w:val="36"/>
        </w:rPr>
        <w:t xml:space="preserve"> Πώς μπορούμε να περιγράψουμε με σαφήνεια τη</w:t>
      </w:r>
      <w:r w:rsidR="00F1272F">
        <w:rPr>
          <w:rFonts w:ascii="Arial" w:hAnsi="Arial" w:cs="Arial"/>
          <w:b/>
          <w:sz w:val="36"/>
          <w:szCs w:val="36"/>
        </w:rPr>
        <w:t xml:space="preserve"> λύ-</w:t>
      </w:r>
      <w:r w:rsidRPr="005F125B">
        <w:rPr>
          <w:rFonts w:ascii="Arial" w:hAnsi="Arial" w:cs="Arial"/>
          <w:b/>
          <w:sz w:val="36"/>
          <w:szCs w:val="36"/>
        </w:rPr>
        <w:t xml:space="preserve"> ση ενός προβλήματος;</w:t>
      </w:r>
    </w:p>
    <w:p w:rsidR="005F125B" w:rsidRPr="005F125B" w:rsidRDefault="005F125B" w:rsidP="005F125B">
      <w:pPr>
        <w:autoSpaceDE w:val="0"/>
        <w:autoSpaceDN w:val="0"/>
        <w:adjustRightInd w:val="0"/>
        <w:rPr>
          <w:rFonts w:ascii="Arial" w:hAnsi="Arial" w:cs="Arial"/>
          <w:b/>
          <w:sz w:val="36"/>
          <w:szCs w:val="36"/>
        </w:rPr>
      </w:pPr>
      <w:r w:rsidRPr="005F125B">
        <w:rPr>
          <w:rFonts w:ascii="Arial" w:eastAsia="MS Mincho" w:hAnsi="MS Mincho" w:cs="Arial"/>
          <w:b/>
          <w:sz w:val="36"/>
          <w:szCs w:val="36"/>
        </w:rPr>
        <w:t>✓</w:t>
      </w:r>
      <w:r w:rsidRPr="005F125B">
        <w:rPr>
          <w:rFonts w:ascii="Arial" w:hAnsi="Arial" w:cs="Arial"/>
          <w:b/>
          <w:sz w:val="36"/>
          <w:szCs w:val="36"/>
        </w:rPr>
        <w:t xml:space="preserve"> Σε ποια γλώσσα «καταλαβαίνει» ο υπολογιστής τις εντολές που του δίνουμε;</w:t>
      </w:r>
      <w:r w:rsidR="00E95531" w:rsidRPr="00E95531">
        <w:rPr>
          <w:rFonts w:ascii="Arial" w:hAnsi="Arial" w:cs="Arial"/>
          <w:b/>
          <w:noProof/>
          <w:sz w:val="36"/>
          <w:szCs w:val="36"/>
          <w:lang w:val="en-US" w:eastAsia="en-US"/>
        </w:rPr>
        <w:pict>
          <v:shape id="_x0000_s1214" type="#_x0000_t202" style="position:absolute;margin-left:248.05pt;margin-top:785.3pt;width:99.2pt;height:28.35pt;z-index:251481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qhfDvr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3FCC" w:rsidP="005F125B">
                  <w:pPr>
                    <w:suppressAutoHyphens/>
                    <w:autoSpaceDE w:val="0"/>
                    <w:autoSpaceDN w:val="0"/>
                    <w:adjustRightInd w:val="0"/>
                    <w:jc w:val="center"/>
                    <w:rPr>
                      <w:rFonts w:ascii="Arial" w:hAnsi="Arial"/>
                      <w:b/>
                      <w:sz w:val="36"/>
                      <w:szCs w:val="36"/>
                    </w:rPr>
                  </w:pPr>
                  <w:r>
                    <w:rPr>
                      <w:rFonts w:ascii="Arial" w:hAnsi="Arial"/>
                      <w:b/>
                      <w:sz w:val="36"/>
                      <w:szCs w:val="36"/>
                    </w:rPr>
                    <w:t>44</w:t>
                  </w:r>
                  <w:r w:rsidR="00DC2E6E" w:rsidRPr="00432B70">
                    <w:rPr>
                      <w:rFonts w:ascii="Arial" w:hAnsi="Arial"/>
                      <w:b/>
                      <w:sz w:val="36"/>
                      <w:szCs w:val="36"/>
                    </w:rPr>
                    <w:t xml:space="preserve"> / </w:t>
                  </w:r>
                  <w:r>
                    <w:rPr>
                      <w:rFonts w:ascii="Arial" w:hAnsi="Arial"/>
                      <w:b/>
                      <w:sz w:val="36"/>
                      <w:szCs w:val="36"/>
                    </w:rPr>
                    <w:t>176</w:t>
                  </w:r>
                </w:p>
              </w:txbxContent>
            </v:textbox>
            <w10:wrap anchorx="page" anchory="page"/>
          </v:shape>
        </w:pict>
      </w:r>
    </w:p>
    <w:p w:rsidR="00694A29" w:rsidRDefault="005F125B" w:rsidP="005F125B">
      <w:pPr>
        <w:autoSpaceDE w:val="0"/>
        <w:autoSpaceDN w:val="0"/>
        <w:adjustRightInd w:val="0"/>
        <w:ind w:firstLine="720"/>
        <w:rPr>
          <w:rFonts w:ascii="Arial" w:hAnsi="Arial" w:cs="Arial"/>
          <w:b/>
          <w:sz w:val="36"/>
          <w:szCs w:val="36"/>
        </w:rPr>
      </w:pPr>
      <w:r w:rsidRPr="005F125B">
        <w:rPr>
          <w:rFonts w:ascii="Arial" w:hAnsi="Arial" w:cs="Arial"/>
          <w:b/>
          <w:sz w:val="36"/>
          <w:szCs w:val="36"/>
        </w:rPr>
        <w:t>Στο Κεφάλαιο που ακολουθεί θα προσπαθήσουμε να προσδιορίσουμε τι είναι πρόβλημα και θα μάθουμε να περιγράφουμε με σαφήνεια τη λύση του.</w:t>
      </w:r>
    </w:p>
    <w:p w:rsidR="00F13A6D" w:rsidRDefault="00F13A6D" w:rsidP="005F125B">
      <w:pPr>
        <w:rPr>
          <w:rFonts w:ascii="Arial" w:hAnsi="Arial" w:cs="Arial"/>
          <w:b/>
          <w:sz w:val="36"/>
          <w:szCs w:val="36"/>
        </w:rPr>
      </w:pPr>
      <w:r w:rsidRPr="005F125B">
        <w:rPr>
          <w:rFonts w:ascii="Arial" w:hAnsi="Arial"/>
          <w:b/>
          <w:i/>
          <w:noProof/>
          <w:color w:val="FF0000"/>
          <w:sz w:val="36"/>
          <w:szCs w:val="36"/>
        </w:rPr>
        <w:drawing>
          <wp:anchor distT="0" distB="0" distL="114300" distR="114300" simplePos="0" relativeHeight="251463168" behindDoc="0" locked="0" layoutInCell="1" allowOverlap="1">
            <wp:simplePos x="0" y="0"/>
            <wp:positionH relativeFrom="column">
              <wp:posOffset>73730</wp:posOffset>
            </wp:positionH>
            <wp:positionV relativeFrom="paragraph">
              <wp:posOffset>59550</wp:posOffset>
            </wp:positionV>
            <wp:extent cx="993134" cy="716399"/>
            <wp:effectExtent l="0" t="0" r="0" b="7620"/>
            <wp:wrapNone/>
            <wp:docPr id="7106" name="Εικόνα 7797"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7"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464" cy="718801"/>
                    </a:xfrm>
                    <a:prstGeom prst="rect">
                      <a:avLst/>
                    </a:prstGeom>
                    <a:noFill/>
                  </pic:spPr>
                </pic:pic>
              </a:graphicData>
            </a:graphic>
          </wp:anchor>
        </w:drawing>
      </w:r>
    </w:p>
    <w:p w:rsidR="00F13A6D" w:rsidRDefault="00F13A6D" w:rsidP="005F125B">
      <w:pPr>
        <w:rPr>
          <w:rFonts w:ascii="Arial" w:hAnsi="Arial" w:cs="Arial"/>
          <w:b/>
          <w:sz w:val="36"/>
          <w:szCs w:val="36"/>
        </w:rPr>
      </w:pPr>
    </w:p>
    <w:p w:rsidR="005F125B" w:rsidRPr="00F13A6D" w:rsidRDefault="005F125B" w:rsidP="00F13A6D">
      <w:pPr>
        <w:ind w:left="720" w:firstLine="1440"/>
        <w:rPr>
          <w:rFonts w:ascii="Arial" w:hAnsi="Arial" w:cs="Arial"/>
          <w:b/>
          <w:sz w:val="36"/>
          <w:szCs w:val="36"/>
        </w:rPr>
      </w:pPr>
      <w:r w:rsidRPr="005F125B">
        <w:rPr>
          <w:rFonts w:ascii="Microsoft Sans Serif" w:hAnsi="Microsoft Sans Serif" w:cs="Microsoft Sans Serif"/>
          <w:b/>
          <w:color w:val="FF0000"/>
          <w:sz w:val="38"/>
          <w:szCs w:val="38"/>
        </w:rPr>
        <w:t>Λέξεις Κλειδιά</w:t>
      </w:r>
    </w:p>
    <w:p w:rsidR="005F125B" w:rsidRPr="005F125B" w:rsidRDefault="00F13A6D" w:rsidP="00F13A6D">
      <w:pPr>
        <w:shd w:val="clear" w:color="auto" w:fill="CCFFCC"/>
        <w:rPr>
          <w:rFonts w:ascii="Microsoft Sans Serif" w:hAnsi="Microsoft Sans Serif" w:cs="Microsoft Sans Serif"/>
          <w:b/>
          <w:sz w:val="38"/>
          <w:szCs w:val="38"/>
        </w:rPr>
      </w:pPr>
      <w:r>
        <w:rPr>
          <w:rFonts w:ascii="Microsoft Sans Serif" w:hAnsi="Microsoft Sans Serif" w:cs="Microsoft Sans Serif"/>
          <w:b/>
          <w:color w:val="FF0000"/>
          <w:sz w:val="38"/>
          <w:szCs w:val="38"/>
        </w:rPr>
        <w:t xml:space="preserve">   </w:t>
      </w:r>
      <w:r>
        <w:rPr>
          <w:rFonts w:ascii="Microsoft Sans Serif" w:hAnsi="Microsoft Sans Serif" w:cs="Microsoft Sans Serif"/>
          <w:b/>
          <w:sz w:val="38"/>
          <w:szCs w:val="38"/>
        </w:rPr>
        <w:t>Αλγόριθμος</w:t>
      </w:r>
      <w:r w:rsidR="005F125B" w:rsidRPr="005F125B">
        <w:rPr>
          <w:rFonts w:ascii="Microsoft Sans Serif" w:hAnsi="Microsoft Sans Serif" w:cs="Microsoft Sans Serif"/>
          <w:b/>
          <w:sz w:val="38"/>
          <w:szCs w:val="38"/>
        </w:rPr>
        <w:t>, Γλώσσες</w:t>
      </w:r>
      <w:r>
        <w:rPr>
          <w:rFonts w:ascii="Microsoft Sans Serif" w:hAnsi="Microsoft Sans Serif" w:cs="Microsoft Sans Serif"/>
          <w:b/>
          <w:sz w:val="38"/>
          <w:szCs w:val="38"/>
        </w:rPr>
        <w:t xml:space="preserve"> </w:t>
      </w:r>
      <w:r w:rsidR="005F125B" w:rsidRPr="005F125B">
        <w:rPr>
          <w:rFonts w:ascii="Microsoft Sans Serif" w:hAnsi="Microsoft Sans Serif" w:cs="Microsoft Sans Serif"/>
          <w:b/>
          <w:sz w:val="38"/>
          <w:szCs w:val="38"/>
        </w:rPr>
        <w:t>Προγραμματισμού,</w:t>
      </w:r>
    </w:p>
    <w:p w:rsidR="005F125B" w:rsidRPr="005F125B" w:rsidRDefault="005F125B" w:rsidP="00F13A6D">
      <w:pPr>
        <w:shd w:val="clear" w:color="auto" w:fill="CCFFCC"/>
        <w:ind w:firstLine="360"/>
        <w:rPr>
          <w:rFonts w:ascii="Microsoft Sans Serif" w:hAnsi="Microsoft Sans Serif" w:cs="Microsoft Sans Serif"/>
          <w:b/>
          <w:sz w:val="38"/>
          <w:szCs w:val="38"/>
        </w:rPr>
      </w:pPr>
      <w:r w:rsidRPr="005F125B">
        <w:rPr>
          <w:rFonts w:ascii="Microsoft Sans Serif" w:hAnsi="Microsoft Sans Serif" w:cs="Microsoft Sans Serif"/>
          <w:b/>
          <w:sz w:val="38"/>
          <w:szCs w:val="38"/>
        </w:rPr>
        <w:t>Δεδομένα Προβλήματος,</w:t>
      </w:r>
      <w:r w:rsidR="00F13A6D">
        <w:rPr>
          <w:rFonts w:ascii="Microsoft Sans Serif" w:hAnsi="Microsoft Sans Serif" w:cs="Microsoft Sans Serif"/>
          <w:b/>
          <w:sz w:val="38"/>
          <w:szCs w:val="38"/>
        </w:rPr>
        <w:t xml:space="preserve"> </w:t>
      </w:r>
      <w:r w:rsidRPr="005F125B">
        <w:rPr>
          <w:rFonts w:ascii="Microsoft Sans Serif" w:hAnsi="Microsoft Sans Serif" w:cs="Microsoft Sans Serif"/>
          <w:b/>
          <w:sz w:val="38"/>
          <w:szCs w:val="38"/>
        </w:rPr>
        <w:t>Εντολή,</w:t>
      </w:r>
      <w:r w:rsidR="00F13A6D">
        <w:rPr>
          <w:rFonts w:ascii="Microsoft Sans Serif" w:hAnsi="Microsoft Sans Serif" w:cs="Microsoft Sans Serif"/>
          <w:b/>
          <w:sz w:val="38"/>
          <w:szCs w:val="38"/>
        </w:rPr>
        <w:t xml:space="preserve"> </w:t>
      </w:r>
      <w:r w:rsidRPr="005F125B">
        <w:rPr>
          <w:rFonts w:ascii="Microsoft Sans Serif" w:hAnsi="Microsoft Sans Serif" w:cs="Microsoft Sans Serif"/>
          <w:b/>
          <w:sz w:val="38"/>
          <w:szCs w:val="38"/>
        </w:rPr>
        <w:t>Ζητούμενα,</w:t>
      </w:r>
    </w:p>
    <w:p w:rsidR="005F125B" w:rsidRPr="005F125B" w:rsidRDefault="005F125B" w:rsidP="00F13A6D">
      <w:pPr>
        <w:shd w:val="clear" w:color="auto" w:fill="CCFFCC"/>
        <w:ind w:firstLine="360"/>
        <w:rPr>
          <w:rFonts w:ascii="Microsoft Sans Serif" w:hAnsi="Microsoft Sans Serif" w:cs="Microsoft Sans Serif"/>
          <w:b/>
          <w:sz w:val="38"/>
          <w:szCs w:val="38"/>
        </w:rPr>
      </w:pPr>
      <w:r w:rsidRPr="005F125B">
        <w:rPr>
          <w:rFonts w:ascii="Microsoft Sans Serif" w:hAnsi="Microsoft Sans Serif" w:cs="Microsoft Sans Serif"/>
          <w:b/>
          <w:sz w:val="38"/>
          <w:szCs w:val="38"/>
        </w:rPr>
        <w:t>Κατανόηση Προβλήματος,</w:t>
      </w:r>
      <w:r w:rsidR="00F13A6D">
        <w:rPr>
          <w:rFonts w:ascii="Microsoft Sans Serif" w:hAnsi="Microsoft Sans Serif" w:cs="Microsoft Sans Serif"/>
          <w:b/>
          <w:sz w:val="38"/>
          <w:szCs w:val="38"/>
        </w:rPr>
        <w:t xml:space="preserve"> </w:t>
      </w:r>
      <w:r w:rsidRPr="005F125B">
        <w:rPr>
          <w:rFonts w:ascii="Microsoft Sans Serif" w:hAnsi="Microsoft Sans Serif" w:cs="Microsoft Sans Serif"/>
          <w:b/>
          <w:sz w:val="38"/>
          <w:szCs w:val="38"/>
        </w:rPr>
        <w:t>Πρόβλημα,</w:t>
      </w:r>
      <w:r w:rsidR="00F13A6D">
        <w:rPr>
          <w:rFonts w:ascii="Microsoft Sans Serif" w:hAnsi="Microsoft Sans Serif" w:cs="Microsoft Sans Serif"/>
          <w:b/>
          <w:sz w:val="38"/>
          <w:szCs w:val="38"/>
        </w:rPr>
        <w:t xml:space="preserve"> </w:t>
      </w:r>
      <w:r w:rsidRPr="005F125B">
        <w:rPr>
          <w:rFonts w:ascii="Microsoft Sans Serif" w:hAnsi="Microsoft Sans Serif" w:cs="Microsoft Sans Serif"/>
          <w:b/>
          <w:sz w:val="38"/>
          <w:szCs w:val="38"/>
        </w:rPr>
        <w:t>Πρόγραμμα,</w:t>
      </w:r>
    </w:p>
    <w:p w:rsidR="005F125B" w:rsidRPr="005F125B" w:rsidRDefault="005F125B" w:rsidP="00F13A6D">
      <w:pPr>
        <w:shd w:val="clear" w:color="auto" w:fill="CCFFCC"/>
        <w:ind w:firstLine="360"/>
        <w:rPr>
          <w:rFonts w:ascii="Microsoft Sans Serif" w:hAnsi="Microsoft Sans Serif" w:cs="Microsoft Sans Serif"/>
          <w:b/>
          <w:sz w:val="38"/>
          <w:szCs w:val="38"/>
        </w:rPr>
      </w:pPr>
      <w:r w:rsidRPr="005F125B">
        <w:rPr>
          <w:rFonts w:ascii="Microsoft Sans Serif" w:hAnsi="Microsoft Sans Serif" w:cs="Microsoft Sans Serif"/>
          <w:b/>
          <w:sz w:val="38"/>
          <w:szCs w:val="38"/>
        </w:rPr>
        <w:t>Προγραμματισμός,</w:t>
      </w:r>
      <w:r w:rsidR="00F13A6D">
        <w:rPr>
          <w:rFonts w:ascii="Microsoft Sans Serif" w:hAnsi="Microsoft Sans Serif" w:cs="Microsoft Sans Serif"/>
          <w:b/>
          <w:sz w:val="38"/>
          <w:szCs w:val="38"/>
        </w:rPr>
        <w:t xml:space="preserve"> </w:t>
      </w:r>
      <w:r w:rsidRPr="005F125B">
        <w:rPr>
          <w:rFonts w:ascii="Microsoft Sans Serif" w:hAnsi="Microsoft Sans Serif" w:cs="Microsoft Sans Serif"/>
          <w:b/>
          <w:sz w:val="38"/>
          <w:szCs w:val="38"/>
        </w:rPr>
        <w:t>Προγραμματιστής</w:t>
      </w:r>
    </w:p>
    <w:p w:rsidR="005F125B" w:rsidRPr="005F125B" w:rsidRDefault="005F125B" w:rsidP="005F125B">
      <w:pPr>
        <w:rPr>
          <w:rFonts w:ascii="Tahoma" w:hAnsi="Tahoma" w:cs="Tahoma"/>
          <w:b/>
          <w:sz w:val="36"/>
          <w:szCs w:val="36"/>
        </w:rPr>
      </w:pPr>
    </w:p>
    <w:p w:rsidR="00F13A6D" w:rsidRDefault="00F13A6D" w:rsidP="005F125B">
      <w:pPr>
        <w:autoSpaceDE w:val="0"/>
        <w:autoSpaceDN w:val="0"/>
        <w:adjustRightInd w:val="0"/>
        <w:rPr>
          <w:rFonts w:ascii="Tahoma" w:hAnsi="Tahoma" w:cs="Tahoma"/>
          <w:b/>
          <w:sz w:val="36"/>
          <w:szCs w:val="36"/>
        </w:rPr>
      </w:pPr>
    </w:p>
    <w:p w:rsidR="005F125B" w:rsidRPr="005F125B" w:rsidRDefault="005F125B" w:rsidP="005F125B">
      <w:pPr>
        <w:autoSpaceDE w:val="0"/>
        <w:autoSpaceDN w:val="0"/>
        <w:adjustRightInd w:val="0"/>
        <w:rPr>
          <w:rFonts w:ascii="Tahoma" w:hAnsi="Tahoma" w:cs="Tahoma"/>
          <w:b/>
          <w:sz w:val="36"/>
          <w:szCs w:val="36"/>
        </w:rPr>
      </w:pPr>
      <w:r w:rsidRPr="005F125B">
        <w:rPr>
          <w:rFonts w:ascii="Tahoma" w:hAnsi="Tahoma" w:cs="Tahoma"/>
          <w:b/>
          <w:sz w:val="36"/>
          <w:szCs w:val="36"/>
        </w:rPr>
        <w:lastRenderedPageBreak/>
        <w:t>1.1 Η έννοια του προβλήματος</w:t>
      </w:r>
    </w:p>
    <w:p w:rsidR="005F125B" w:rsidRPr="005F125B" w:rsidRDefault="005F125B" w:rsidP="005F125B">
      <w:pPr>
        <w:autoSpaceDE w:val="0"/>
        <w:autoSpaceDN w:val="0"/>
        <w:adjustRightInd w:val="0"/>
        <w:rPr>
          <w:rFonts w:ascii="Arial" w:hAnsi="Arial" w:cs="Arial"/>
          <w:b/>
          <w:sz w:val="36"/>
          <w:szCs w:val="36"/>
        </w:rPr>
      </w:pP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Τη λέξη πρόβλημα την έχετε συναντήσει </w:t>
      </w:r>
      <w:r w:rsidR="00892720">
        <w:rPr>
          <w:rFonts w:ascii="Arial" w:hAnsi="Arial" w:cs="Arial"/>
          <w:b/>
          <w:sz w:val="36"/>
          <w:szCs w:val="36"/>
        </w:rPr>
        <w:t>πολλές φο-</w:t>
      </w:r>
      <w:r w:rsidRPr="005F125B">
        <w:rPr>
          <w:rFonts w:ascii="Arial" w:hAnsi="Arial" w:cs="Arial"/>
          <w:b/>
          <w:sz w:val="36"/>
          <w:szCs w:val="36"/>
        </w:rPr>
        <w:t xml:space="preserve"> ρές από τις πρώτες τάξεις του σχολείου. Έχετε λύσει, για παράδειγμα, προβλήματα στα Μαθηματικά και τη Φυσική. Προβλήματα, όμως, αντιμετωπίζουμε και</w:t>
      </w:r>
      <w:r w:rsidR="00892720">
        <w:rPr>
          <w:rFonts w:ascii="Arial" w:hAnsi="Arial" w:cs="Arial"/>
          <w:b/>
          <w:sz w:val="36"/>
          <w:szCs w:val="36"/>
        </w:rPr>
        <w:t xml:space="preserve"> καθη-</w:t>
      </w:r>
      <w:r w:rsidRPr="005F125B">
        <w:rPr>
          <w:rFonts w:ascii="Arial" w:hAnsi="Arial" w:cs="Arial"/>
          <w:b/>
          <w:sz w:val="36"/>
          <w:szCs w:val="36"/>
        </w:rPr>
        <w:t xml:space="preserve"> μερινά, όπως: ποιος είναι ο πιο σύντομος δρόμος, για να πάμε στο σχολείο μας, πώς να οργανώσουμε μία εκδρομή, πώς να τακτοποιήσουμε τα βιβλία στη</w:t>
      </w:r>
      <w:r w:rsidR="00892720">
        <w:rPr>
          <w:rFonts w:ascii="Arial" w:hAnsi="Arial" w:cs="Arial"/>
          <w:b/>
          <w:sz w:val="36"/>
          <w:szCs w:val="36"/>
        </w:rPr>
        <w:t xml:space="preserve"> βιβλι-</w:t>
      </w:r>
      <w:r w:rsidRPr="005F125B">
        <w:rPr>
          <w:rFonts w:ascii="Arial" w:hAnsi="Arial" w:cs="Arial"/>
          <w:b/>
          <w:sz w:val="36"/>
          <w:szCs w:val="36"/>
        </w:rPr>
        <w:t xml:space="preserve"> οθήκη, ώστε να τα βρίσκουμε ευκολότερα. Τα</w:t>
      </w:r>
      <w:r w:rsidR="00F160DC">
        <w:rPr>
          <w:rFonts w:ascii="Arial" w:hAnsi="Arial" w:cs="Arial"/>
          <w:b/>
          <w:sz w:val="36"/>
          <w:szCs w:val="36"/>
        </w:rPr>
        <w:t xml:space="preserve"> προβλή-</w:t>
      </w:r>
      <w:r w:rsidRPr="005F125B">
        <w:rPr>
          <w:rFonts w:ascii="Arial" w:hAnsi="Arial" w:cs="Arial"/>
          <w:b/>
          <w:sz w:val="36"/>
          <w:szCs w:val="36"/>
        </w:rPr>
        <w:t xml:space="preserve"> ματα που μόλις αναφέραμε είναι σχετικά απλά και σύντομα βρίσκουμε τη λύση τους. Πολλά προβλήματα, όμως, είναι πιο πολύπλοκα και η επίλυσή τους μας δυσκολεύει ιδιαίτερα. Για παράδειγμα, η ρύπανση της ατμόσφαιρας, η εξοικονόμηση ενέργειας, η θεραπεία ορισμένων ασθενειών, η εξερεύνηση του διαστήματος και η κατασκευή μιας γέφυρας μεγάλου μήκους, είναι ιδιαίτερα σύνθετα προβλήματα. Υπάρχουν επίσης και άλλες κατηγορίες προβλημάτων που:</w:t>
      </w:r>
      <w:r w:rsidR="00E95531" w:rsidRPr="00E95531">
        <w:rPr>
          <w:rFonts w:ascii="Arial" w:hAnsi="Arial" w:cs="Arial"/>
          <w:b/>
          <w:noProof/>
          <w:sz w:val="36"/>
          <w:szCs w:val="36"/>
          <w:lang w:val="en-US" w:eastAsia="en-US"/>
        </w:rPr>
        <w:pict>
          <v:shape id="_x0000_s1215" type="#_x0000_t202" style="position:absolute;margin-left:248.05pt;margin-top:785.3pt;width:99.2pt;height:28.35pt;z-index:251610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amsgIAADI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r1J2prIC&#10;AAAy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45</w:t>
                  </w:r>
                  <w:r w:rsidR="00DC2E6E" w:rsidRPr="00432B70">
                    <w:rPr>
                      <w:rFonts w:ascii="Arial" w:hAnsi="Arial"/>
                      <w:b/>
                      <w:sz w:val="36"/>
                      <w:szCs w:val="36"/>
                    </w:rPr>
                    <w:t xml:space="preserve"> / </w:t>
                  </w:r>
                  <w:r w:rsidR="00DC2E6E">
                    <w:rPr>
                      <w:rFonts w:ascii="Arial" w:hAnsi="Arial"/>
                      <w:b/>
                      <w:sz w:val="36"/>
                      <w:szCs w:val="36"/>
                    </w:rPr>
                    <w:t>1</w:t>
                  </w:r>
                  <w:r>
                    <w:rPr>
                      <w:rFonts w:ascii="Arial" w:hAnsi="Arial"/>
                      <w:b/>
                      <w:sz w:val="36"/>
                      <w:szCs w:val="36"/>
                    </w:rPr>
                    <w:t>76</w:t>
                  </w:r>
                </w:p>
              </w:txbxContent>
            </v:textbox>
            <w10:wrap anchorx="page" anchory="page"/>
          </v:shape>
        </w:pic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είτε δεν μπορούμε να τα επιλύσουμε με τις μέχρι τώρα γνώσεις μας, όπως η ακριβής πρόβλεψη των σεισμών, η γήρανση του ανθρώπου, η ανακάλυψη εξωγήινων πολιτισμών και η επικοινωνία μαζί τους,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είτε έχει αποδειχθεί ότι δεν μπορούμε να τα</w:t>
      </w:r>
      <w:r w:rsidR="00F1272F">
        <w:rPr>
          <w:rFonts w:ascii="Arial" w:hAnsi="Arial" w:cs="Arial"/>
          <w:b/>
          <w:sz w:val="36"/>
          <w:szCs w:val="36"/>
        </w:rPr>
        <w:t xml:space="preserve"> επιλύσου-</w:t>
      </w:r>
      <w:r w:rsidRPr="005F125B">
        <w:rPr>
          <w:rFonts w:ascii="Arial" w:hAnsi="Arial" w:cs="Arial"/>
          <w:b/>
          <w:sz w:val="36"/>
          <w:szCs w:val="36"/>
        </w:rPr>
        <w:t xml:space="preserve"> με, όπως: ο τετραγωνισμός του κύκλου με κανόνα και διαβήτη ή το ταξίδι στο παρελθόν.</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Τα προβλήματα που καλούμαστε να επιλύσουμε στο σχολείο είναι συνήθως υπολογιστικά και απαιτούν μια σειρά από λογικές σκέψεις και μαθηματικές πράξεις. Για παράδειγμα: «ποιο είναι το εμβαδόν ενός τετραγώνου με πλευρά μήκους 10 εκατοστών;», «σε πόσο χρόνο θα πέσει ένα αντικείμενο που εκτελεί ελεύθερη πτώση από ύψος 10 μέτρων;» Παρόμοια υπολογιστικά προβλήματα συχνά καλούμαστε να επιλύσουμε και στην καθημερινή μας ζωή, όπως: «ποιος είναι ο μέσος όρος </w:t>
      </w:r>
      <w:r w:rsidR="00F160DC">
        <w:rPr>
          <w:rFonts w:ascii="Arial" w:hAnsi="Arial" w:cs="Arial"/>
          <w:b/>
          <w:sz w:val="36"/>
          <w:szCs w:val="36"/>
        </w:rPr>
        <w:t>της βαθμο-</w:t>
      </w:r>
      <w:r w:rsidRPr="005F125B">
        <w:rPr>
          <w:rFonts w:ascii="Arial" w:hAnsi="Arial" w:cs="Arial"/>
          <w:b/>
          <w:sz w:val="36"/>
          <w:szCs w:val="36"/>
        </w:rPr>
        <w:t xml:space="preserve"> </w:t>
      </w:r>
      <w:r w:rsidRPr="005F125B">
        <w:rPr>
          <w:rFonts w:ascii="Arial" w:hAnsi="Arial" w:cs="Arial"/>
          <w:b/>
          <w:sz w:val="36"/>
          <w:szCs w:val="36"/>
        </w:rPr>
        <w:lastRenderedPageBreak/>
        <w:t>λογίας μου;», «τι διαστάσεις πρέπει να έχει το γραφείο που θα αγοράσω, για να χωράει στο δωμάτιο μου;», «πόσα χρήματα χρειαζόμαστε, για να αγοράσουμε τον αγαπημένο μας δίσκο μουσικής, όταν η αρχική του τιμή είναι 15 € και έχει έκπτωση 20%;».</w:t>
      </w:r>
    </w:p>
    <w:p w:rsidR="005F125B" w:rsidRPr="005F125B" w:rsidRDefault="005F125B" w:rsidP="005F125B">
      <w:pPr>
        <w:autoSpaceDE w:val="0"/>
        <w:autoSpaceDN w:val="0"/>
        <w:adjustRightInd w:val="0"/>
        <w:rPr>
          <w:rFonts w:ascii="Arial" w:hAnsi="Arial" w:cs="Arial"/>
          <w:b/>
          <w:sz w:val="36"/>
          <w:szCs w:val="36"/>
        </w:rPr>
      </w:pPr>
      <w:r w:rsidRPr="005F125B">
        <w:rPr>
          <w:rFonts w:ascii="Tahoma" w:hAnsi="Tahoma" w:cs="Tahoma"/>
          <w:b/>
          <w:sz w:val="36"/>
          <w:szCs w:val="36"/>
        </w:rPr>
        <w:t xml:space="preserve">   Γενικότερα, ως πρόβλημα θεωρούμε κάθε ζήτημα που τίθεται προς επίλυση, κάθε κατάσταση που μας απασχολεί και πρέπει να αντιμετωπιστεί.</w:t>
      </w:r>
      <w:r w:rsidRPr="005F125B">
        <w:rPr>
          <w:rFonts w:ascii="Arial" w:hAnsi="Arial" w:cs="Arial"/>
          <w:b/>
          <w:sz w:val="36"/>
          <w:szCs w:val="36"/>
        </w:rPr>
        <w:t xml:space="preserve"> Η λύση ενός προβλήματος δεν μας είναι γνωστή, ούτε προφανής.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Η πρώτη μας ενέργεια για να λύσουμε πιο εύκολα ένα πρόβλημα, είναι η καταγραφή των δεδομένων. Δεδομένα προβλήματος είναι τα στοιχεία που μας είναι γνωστά και μπορούν να μας βοηθήσουν στη λύση του προβλήματος. Σε κάθε πρόβλημα ψάχνουμε να βρούμε την απάντηση σε μια ερώτηση. Αυτό που ψάχνουμε είναι το ζητούμενο. Για παράδειγμα, το ζητούμενο σε μια κατασκήνωση μπορεί να είναι το στήσιμο της σκηνής ή ο καταμερισμός των εργασιών. Σε μια</w:t>
      </w:r>
      <w:r w:rsidR="00F1272F">
        <w:rPr>
          <w:rFonts w:ascii="Arial" w:hAnsi="Arial" w:cs="Arial"/>
          <w:b/>
          <w:sz w:val="36"/>
          <w:szCs w:val="36"/>
        </w:rPr>
        <w:t xml:space="preserve"> παρτί-</w:t>
      </w:r>
      <w:r w:rsidRPr="005F125B">
        <w:rPr>
          <w:rFonts w:ascii="Arial" w:hAnsi="Arial" w:cs="Arial"/>
          <w:b/>
          <w:sz w:val="36"/>
          <w:szCs w:val="36"/>
        </w:rPr>
        <w:t xml:space="preserve"> δα σκάκι ζητούμενο είναι οι κατάλληλες κινήσεις που θα μας οδηγήσουν σε «ματ» του αντίπαλου</w:t>
      </w:r>
      <w:r w:rsidR="00F1272F">
        <w:rPr>
          <w:rFonts w:ascii="Arial" w:hAnsi="Arial" w:cs="Arial"/>
          <w:b/>
          <w:sz w:val="36"/>
          <w:szCs w:val="36"/>
        </w:rPr>
        <w:t xml:space="preserve"> βασι</w:t>
      </w:r>
      <w:r w:rsidRPr="005F125B">
        <w:rPr>
          <w:rFonts w:ascii="Arial" w:hAnsi="Arial" w:cs="Arial"/>
          <w:b/>
          <w:sz w:val="36"/>
          <w:szCs w:val="36"/>
        </w:rPr>
        <w:t xml:space="preserve">λιά. Σε ένα γεωμετρικό πρόβλημα ζητούμενο </w:t>
      </w:r>
      <w:r w:rsidR="00E95531" w:rsidRPr="00E95531">
        <w:rPr>
          <w:rFonts w:ascii="Arial" w:hAnsi="Arial" w:cs="Arial"/>
          <w:b/>
          <w:noProof/>
          <w:sz w:val="36"/>
          <w:szCs w:val="36"/>
          <w:lang w:val="en-US" w:eastAsia="en-US"/>
        </w:rPr>
        <w:pict>
          <v:shape id="_x0000_s1216" type="#_x0000_t202" style="position:absolute;margin-left:248.05pt;margin-top:785.3pt;width:99.2pt;height:28.35pt;z-index:251612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uZsAIAADI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46</w:t>
                  </w:r>
                  <w:r w:rsidR="00DC2E6E" w:rsidRPr="00432B70">
                    <w:rPr>
                      <w:rFonts w:ascii="Arial" w:hAnsi="Arial"/>
                      <w:b/>
                      <w:sz w:val="36"/>
                      <w:szCs w:val="36"/>
                    </w:rPr>
                    <w:t xml:space="preserve"> / </w:t>
                  </w:r>
                  <w:r>
                    <w:rPr>
                      <w:rFonts w:ascii="Arial" w:hAnsi="Arial"/>
                      <w:b/>
                      <w:sz w:val="36"/>
                      <w:szCs w:val="36"/>
                    </w:rPr>
                    <w:t>176</w:t>
                  </w:r>
                </w:p>
              </w:txbxContent>
            </v:textbox>
            <w10:wrap anchorx="page" anchory="page"/>
          </v:shape>
        </w:pict>
      </w:r>
      <w:r w:rsidRPr="005F125B">
        <w:rPr>
          <w:rFonts w:ascii="Arial" w:hAnsi="Arial" w:cs="Arial"/>
          <w:b/>
          <w:sz w:val="36"/>
          <w:szCs w:val="36"/>
        </w:rPr>
        <w:t>μπορεί να είναι το μήκος ενός ευθυγράμμου τμήματος. Η</w:t>
      </w:r>
      <w:r w:rsidR="00F1272F">
        <w:rPr>
          <w:rFonts w:ascii="Arial" w:hAnsi="Arial" w:cs="Arial"/>
          <w:b/>
          <w:sz w:val="36"/>
          <w:szCs w:val="36"/>
        </w:rPr>
        <w:t xml:space="preserve"> διαδι</w:t>
      </w:r>
      <w:r w:rsidRPr="005F125B">
        <w:rPr>
          <w:rFonts w:ascii="Arial" w:hAnsi="Arial" w:cs="Arial"/>
          <w:b/>
          <w:sz w:val="36"/>
          <w:szCs w:val="36"/>
        </w:rPr>
        <w:t>κασία μέσω της οποίας βρίσκουμε το ζητούμενο και επιτυγχάνουμε τον επιθυμητό στόχο ονομάζεται</w:t>
      </w:r>
      <w:r w:rsidR="00F1272F">
        <w:rPr>
          <w:rFonts w:ascii="Arial" w:hAnsi="Arial" w:cs="Arial"/>
          <w:b/>
          <w:sz w:val="36"/>
          <w:szCs w:val="36"/>
        </w:rPr>
        <w:t xml:space="preserve"> επί</w:t>
      </w:r>
      <w:r w:rsidRPr="005F125B">
        <w:rPr>
          <w:rFonts w:ascii="Arial" w:hAnsi="Arial" w:cs="Arial"/>
          <w:b/>
          <w:sz w:val="36"/>
          <w:szCs w:val="36"/>
        </w:rPr>
        <w:t>λυση</w:t>
      </w:r>
      <w:r w:rsidR="00F1272F">
        <w:rPr>
          <w:rFonts w:ascii="Arial" w:hAnsi="Arial" w:cs="Arial"/>
          <w:b/>
          <w:sz w:val="36"/>
          <w:szCs w:val="36"/>
        </w:rPr>
        <w:t xml:space="preserve"> προβλήμα-</w:t>
      </w:r>
      <w:r w:rsidRPr="005F125B">
        <w:rPr>
          <w:rFonts w:ascii="Arial" w:hAnsi="Arial" w:cs="Arial"/>
          <w:b/>
          <w:sz w:val="36"/>
          <w:szCs w:val="36"/>
        </w:rPr>
        <w:t xml:space="preserve"> τος. Υπάρχουν προβλήματα, των</w:t>
      </w:r>
      <w:r w:rsidR="00F160DC">
        <w:rPr>
          <w:rFonts w:ascii="Arial" w:hAnsi="Arial" w:cs="Arial"/>
          <w:b/>
          <w:sz w:val="36"/>
          <w:szCs w:val="36"/>
        </w:rPr>
        <w:t xml:space="preserve"> </w:t>
      </w:r>
      <w:r w:rsidRPr="005F125B">
        <w:rPr>
          <w:rFonts w:ascii="Arial" w:hAnsi="Arial" w:cs="Arial"/>
          <w:b/>
          <w:sz w:val="36"/>
          <w:szCs w:val="36"/>
        </w:rPr>
        <w:t xml:space="preserve"> οποίων τη λύση μπορούμε να περιγράψουμε με</w:t>
      </w:r>
      <w:r w:rsidR="00F1272F">
        <w:rPr>
          <w:rFonts w:ascii="Arial" w:hAnsi="Arial" w:cs="Arial"/>
          <w:b/>
          <w:sz w:val="36"/>
          <w:szCs w:val="36"/>
        </w:rPr>
        <w:t xml:space="preserve"> ακρί</w:t>
      </w:r>
      <w:r w:rsidRPr="005F125B">
        <w:rPr>
          <w:rFonts w:ascii="Arial" w:hAnsi="Arial" w:cs="Arial"/>
          <w:b/>
          <w:sz w:val="36"/>
          <w:szCs w:val="36"/>
        </w:rPr>
        <w:t>βεια (π.χ.: ο υπολογισμός της υποτείνουσας ορθογωνίου τριγώνου) και προβλήματα που δεν έχουν ακριβή λύση (π.χ.: η αξιοποίηση του ελεύθερου χρόνου μας). Ακόμα πολλές φορές πρέπει να ελέγχουμε, αν τα δεδο</w:t>
      </w:r>
      <w:r w:rsidRPr="005F125B">
        <w:rPr>
          <w:rFonts w:ascii="Arial" w:hAnsi="Arial" w:cs="Arial"/>
          <w:b/>
          <w:sz w:val="36"/>
          <w:szCs w:val="36"/>
        </w:rPr>
        <w:softHyphen/>
        <w:t>μένα του</w:t>
      </w:r>
      <w:r w:rsidR="00F1272F">
        <w:rPr>
          <w:rFonts w:ascii="Arial" w:hAnsi="Arial" w:cs="Arial"/>
          <w:b/>
          <w:sz w:val="36"/>
          <w:szCs w:val="36"/>
        </w:rPr>
        <w:t xml:space="preserve"> προ-</w:t>
      </w:r>
      <w:r w:rsidRPr="005F125B">
        <w:rPr>
          <w:rFonts w:ascii="Arial" w:hAnsi="Arial" w:cs="Arial"/>
          <w:b/>
          <w:sz w:val="36"/>
          <w:szCs w:val="36"/>
        </w:rPr>
        <w:t xml:space="preserve"> βλήματος που έχουμε είναι επαρκή, ώστε να μπορούμε να σχεδιάσουμε την επίλυσή του.</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Πολλές φορές η λύση ενός προβλήματος χρειάζεται περισσότερη διερεύνηση. Για παράδειγμα στο επόμενο πρόβλημα:</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lastRenderedPageBreak/>
        <w:t>Ένας εργάτης χτίζει 1 μέτρο τοίχο σε 2 ώρες. Σε πόσο χρόνο θα έχει ολοκληρώσει το χτίσιμο 11 μέτρων, αν δουλέψει μόνος του;</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Η απάντηση: σε 22 ώρες φαίνεται λογική, αλλά ξεχνάμε ότι ένας εργάτης δεν μπορεί να δουλέψει 22 ώρες συνεχόμενες!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Έτσι, για να επιλύσουμε ένα πρόβλημα πρέπει αρχικά να το κατανοήσουμε.</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Πρέπει δηλαδή να καταλάβουμε καλά το περιεχόμενο του, να διακρίνουμε τα δεδομένα που έχουμε στη</w:t>
      </w:r>
      <w:r w:rsidR="00F1272F">
        <w:rPr>
          <w:rFonts w:ascii="Arial" w:hAnsi="Arial" w:cs="Arial"/>
          <w:b/>
          <w:sz w:val="36"/>
          <w:szCs w:val="36"/>
        </w:rPr>
        <w:t xml:space="preserve"> διά-</w:t>
      </w:r>
      <w:r w:rsidRPr="005F125B">
        <w:rPr>
          <w:rFonts w:ascii="Arial" w:hAnsi="Arial" w:cs="Arial"/>
          <w:b/>
          <w:sz w:val="36"/>
          <w:szCs w:val="36"/>
        </w:rPr>
        <w:t xml:space="preserve"> θεσή μας και τα ζητούμενά του. Είναι σημαντικό, όμως, να προσδιορίσουμε και το «περιβάλλον» ή το πλαίσιο μέσα στο οποίο εντάσσεται το πρόβλημα (χώρος του προβλήματος).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Για παράδειγμα, στο σύνολο των φυσικών αριθμών η αφαίρεση 3 - 9 είναι αδύ</w:t>
      </w:r>
      <w:r w:rsidRPr="005F125B">
        <w:rPr>
          <w:rFonts w:ascii="Arial" w:hAnsi="Arial" w:cs="Arial"/>
          <w:b/>
          <w:sz w:val="36"/>
          <w:szCs w:val="36"/>
        </w:rPr>
        <w:softHyphen/>
        <w:t>νατη, ενώ στο σύνολο των ακεραίων αριθμών η ίδια αφαίρεση έχει αποτέλεσμα 3 - 9 = -6. Στο παράδειγμα της οργάνωσης μιας εκδρομής το «περιβάλλον» του προβλήματος είναι το σχολικό περιβάλλον. Η οργάνωση μιας εκπαιδευτικής εκδρομής έχει αρκετά διαφορετικά στοιχεία από την οργάνωση μιας εκδρομής με φίλους. Μια εκπαιδευτική εκδρομή πρέπει να πραγματοποιηθεί μέσα στα πλαίσια των κανόνων που καθορίζονται από το σχολικό</w:t>
      </w:r>
      <w:r w:rsidR="00F160DC">
        <w:rPr>
          <w:rFonts w:ascii="Arial" w:hAnsi="Arial" w:cs="Arial"/>
          <w:b/>
          <w:sz w:val="36"/>
          <w:szCs w:val="36"/>
        </w:rPr>
        <w:t xml:space="preserve"> περιβάλ-</w:t>
      </w:r>
      <w:r w:rsidRPr="005F125B">
        <w:rPr>
          <w:rFonts w:ascii="Arial" w:hAnsi="Arial" w:cs="Arial"/>
          <w:b/>
          <w:sz w:val="36"/>
          <w:szCs w:val="36"/>
        </w:rPr>
        <w:t xml:space="preserve"> λον, ενώ μια εκδρομή με φίλους ακολουθεί</w:t>
      </w:r>
      <w:r w:rsidR="00F160DC">
        <w:rPr>
          <w:rFonts w:ascii="Arial" w:hAnsi="Arial" w:cs="Arial"/>
          <w:b/>
          <w:sz w:val="36"/>
          <w:szCs w:val="36"/>
        </w:rPr>
        <w:t xml:space="preserve"> διαφορε-</w:t>
      </w:r>
      <w:r w:rsidRPr="005F125B">
        <w:rPr>
          <w:rFonts w:ascii="Arial" w:hAnsi="Arial" w:cs="Arial"/>
          <w:b/>
          <w:sz w:val="36"/>
          <w:szCs w:val="36"/>
        </w:rPr>
        <w:t xml:space="preserve"> τικούς κανόνες.</w:t>
      </w:r>
      <w:r w:rsidR="00E95531" w:rsidRPr="00E95531">
        <w:rPr>
          <w:rFonts w:ascii="Arial" w:hAnsi="Arial" w:cs="Arial"/>
          <w:b/>
          <w:noProof/>
          <w:sz w:val="36"/>
          <w:szCs w:val="36"/>
          <w:lang w:val="en-US" w:eastAsia="en-US"/>
        </w:rPr>
        <w:pict>
          <v:shape id="_x0000_s1217" type="#_x0000_t202" style="position:absolute;margin-left:248.05pt;margin-top:785.3pt;width:99.2pt;height:28.35pt;z-index:25161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xLDJPr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47</w:t>
                  </w:r>
                  <w:r w:rsidR="00DC2E6E" w:rsidRPr="00432B70">
                    <w:rPr>
                      <w:rFonts w:ascii="Arial" w:hAnsi="Arial"/>
                      <w:b/>
                      <w:sz w:val="36"/>
                      <w:szCs w:val="36"/>
                    </w:rPr>
                    <w:t xml:space="preserve"> / </w:t>
                  </w:r>
                  <w:r w:rsidR="00DC2E6E">
                    <w:rPr>
                      <w:rFonts w:ascii="Arial" w:hAnsi="Arial"/>
                      <w:b/>
                      <w:sz w:val="36"/>
                      <w:szCs w:val="36"/>
                    </w:rPr>
                    <w:t>177</w:t>
                  </w:r>
                </w:p>
              </w:txbxContent>
            </v:textbox>
            <w10:wrap anchorx="page" anchory="page"/>
          </v:shape>
        </w:pic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Στην πραγματικότητα, τα περισσότερα προβλήματα είναι σύνθετα και δε μας έρχεται στο νου η λύση τους με την πρώτη ματιά. Χρειάζεται πολλές φορές να τα μελετήσουμε σε βάθος και να εξερευνήσουμε</w:t>
      </w:r>
      <w:r w:rsidR="00F160DC">
        <w:rPr>
          <w:rFonts w:ascii="Arial" w:hAnsi="Arial" w:cs="Arial"/>
          <w:b/>
          <w:sz w:val="36"/>
          <w:szCs w:val="36"/>
        </w:rPr>
        <w:t xml:space="preserve"> διαφο</w:t>
      </w:r>
      <w:r w:rsidR="004702D7">
        <w:rPr>
          <w:rFonts w:ascii="Arial" w:hAnsi="Arial" w:cs="Arial"/>
          <w:b/>
          <w:sz w:val="36"/>
          <w:szCs w:val="36"/>
        </w:rPr>
        <w:t>ρε</w:t>
      </w:r>
      <w:r w:rsidR="00F160DC">
        <w:rPr>
          <w:rFonts w:ascii="Arial" w:hAnsi="Arial" w:cs="Arial"/>
          <w:b/>
          <w:sz w:val="36"/>
          <w:szCs w:val="36"/>
        </w:rPr>
        <w:t>-</w:t>
      </w:r>
      <w:r w:rsidRPr="005F125B">
        <w:rPr>
          <w:rFonts w:ascii="Arial" w:hAnsi="Arial" w:cs="Arial"/>
          <w:b/>
          <w:sz w:val="36"/>
          <w:szCs w:val="36"/>
        </w:rPr>
        <w:t xml:space="preserve"> τικούς πιθανούς τρόπους επίλυσής τους. Όσο</w:t>
      </w:r>
      <w:r w:rsidR="00F160DC">
        <w:rPr>
          <w:rFonts w:ascii="Arial" w:hAnsi="Arial" w:cs="Arial"/>
          <w:b/>
          <w:sz w:val="36"/>
          <w:szCs w:val="36"/>
        </w:rPr>
        <w:t xml:space="preserve"> περισ</w:t>
      </w:r>
      <w:r w:rsidR="004702D7">
        <w:rPr>
          <w:rFonts w:ascii="Arial" w:hAnsi="Arial" w:cs="Arial"/>
          <w:b/>
          <w:sz w:val="36"/>
          <w:szCs w:val="36"/>
        </w:rPr>
        <w:t>σό</w:t>
      </w:r>
      <w:r w:rsidR="00F160DC">
        <w:rPr>
          <w:rFonts w:ascii="Arial" w:hAnsi="Arial" w:cs="Arial"/>
          <w:b/>
          <w:sz w:val="36"/>
          <w:szCs w:val="36"/>
        </w:rPr>
        <w:t>-</w:t>
      </w:r>
      <w:r w:rsidRPr="005F125B">
        <w:rPr>
          <w:rFonts w:ascii="Arial" w:hAnsi="Arial" w:cs="Arial"/>
          <w:b/>
          <w:sz w:val="36"/>
          <w:szCs w:val="36"/>
        </w:rPr>
        <w:t xml:space="preserve"> τερο μελετάμε ένα πρόβλημα, τόσο πιο πιθανό είναι να το επιλύσουμε. Συχνά μάλιστα η λύση του </w:t>
      </w:r>
      <w:r w:rsidR="004702D7">
        <w:rPr>
          <w:rFonts w:ascii="Arial" w:hAnsi="Arial" w:cs="Arial"/>
          <w:b/>
          <w:sz w:val="36"/>
          <w:szCs w:val="36"/>
        </w:rPr>
        <w:t>μας έρχε</w:t>
      </w:r>
      <w:r w:rsidRPr="005F125B">
        <w:rPr>
          <w:rFonts w:ascii="Arial" w:hAnsi="Arial" w:cs="Arial"/>
          <w:b/>
          <w:sz w:val="36"/>
          <w:szCs w:val="36"/>
        </w:rPr>
        <w:t xml:space="preserve">ται σαν αναλαμπή, σε άσχετη φαινομενικά στιγμή. Αρκεί να θυμηθούμε το πρόβλημα του Αρχιμήδη που βασάνιζε </w:t>
      </w:r>
      <w:r w:rsidRPr="005F125B">
        <w:rPr>
          <w:rFonts w:ascii="Arial" w:hAnsi="Arial" w:cs="Arial"/>
          <w:b/>
          <w:sz w:val="36"/>
          <w:szCs w:val="36"/>
        </w:rPr>
        <w:lastRenderedPageBreak/>
        <w:t>για καιρό το μυαλό του –πώς θα μπορέσει να αποδείξει ότι το στέμμα του βασιλιά αποτελείται μόνο από</w:t>
      </w:r>
      <w:r w:rsidR="004702D7">
        <w:rPr>
          <w:rFonts w:ascii="Arial" w:hAnsi="Arial" w:cs="Arial"/>
          <w:b/>
          <w:sz w:val="36"/>
          <w:szCs w:val="36"/>
        </w:rPr>
        <w:t xml:space="preserve"> χρυσά-</w:t>
      </w:r>
      <w:r w:rsidRPr="005F125B">
        <w:rPr>
          <w:rFonts w:ascii="Arial" w:hAnsi="Arial" w:cs="Arial"/>
          <w:b/>
          <w:sz w:val="36"/>
          <w:szCs w:val="36"/>
        </w:rPr>
        <w:t xml:space="preserve"> φι ή από πρόσμιξη και άλλων μετάλλων ίδιου βάρους– και όταν ξαφνικά βρήκε τη λύση την ώρα που έκανε μπάνιο, πήδησε έξω ενθουσιασμένος φωνάζοντας «Εύρηκα!».</w:t>
      </w:r>
    </w:p>
    <w:p w:rsidR="003E1183" w:rsidRDefault="005F125B" w:rsidP="003E1183">
      <w:pPr>
        <w:autoSpaceDE w:val="0"/>
        <w:autoSpaceDN w:val="0"/>
        <w:adjustRightInd w:val="0"/>
        <w:rPr>
          <w:rFonts w:ascii="Arial" w:hAnsi="Arial" w:cs="Arial"/>
          <w:b/>
          <w:sz w:val="36"/>
          <w:szCs w:val="36"/>
        </w:rPr>
      </w:pPr>
      <w:r w:rsidRPr="005F125B">
        <w:rPr>
          <w:rFonts w:ascii="Arial" w:hAnsi="Arial" w:cs="Arial"/>
          <w:b/>
          <w:sz w:val="36"/>
          <w:szCs w:val="36"/>
        </w:rPr>
        <w:t xml:space="preserve">  </w:t>
      </w:r>
      <w:r w:rsidR="004702D7">
        <w:rPr>
          <w:rFonts w:ascii="Arial" w:hAnsi="Arial" w:cs="Arial"/>
          <w:b/>
          <w:sz w:val="36"/>
          <w:szCs w:val="36"/>
        </w:rPr>
        <w:t xml:space="preserve">  Για να μπορέσουμε να επιλύσου</w:t>
      </w:r>
      <w:r w:rsidRPr="005F125B">
        <w:rPr>
          <w:rFonts w:ascii="Arial" w:hAnsi="Arial" w:cs="Arial"/>
          <w:b/>
          <w:sz w:val="36"/>
          <w:szCs w:val="36"/>
        </w:rPr>
        <w:t>με ένα σύνθετο πρόβλημα, είναι αναγκαίο να το αναλύσουμε σε</w:t>
      </w:r>
      <w:r w:rsidR="004702D7">
        <w:rPr>
          <w:rFonts w:ascii="Arial" w:hAnsi="Arial" w:cs="Arial"/>
          <w:b/>
          <w:sz w:val="36"/>
          <w:szCs w:val="36"/>
        </w:rPr>
        <w:t xml:space="preserve"> απλού-</w:t>
      </w:r>
      <w:r w:rsidRPr="005F125B">
        <w:rPr>
          <w:rFonts w:ascii="Arial" w:hAnsi="Arial" w:cs="Arial"/>
          <w:b/>
          <w:sz w:val="36"/>
          <w:szCs w:val="36"/>
        </w:rPr>
        <w:t xml:space="preserve"> στερα προβλήματα. Για παράδειγμα, η</w:t>
      </w:r>
      <w:r w:rsidR="004702D7">
        <w:rPr>
          <w:rFonts w:ascii="Arial" w:hAnsi="Arial" w:cs="Arial"/>
          <w:b/>
          <w:sz w:val="36"/>
          <w:szCs w:val="36"/>
        </w:rPr>
        <w:t xml:space="preserve"> οργάνω</w:t>
      </w:r>
      <w:r w:rsidRPr="005F125B">
        <w:rPr>
          <w:rFonts w:ascii="Arial" w:hAnsi="Arial" w:cs="Arial"/>
          <w:b/>
          <w:sz w:val="36"/>
          <w:szCs w:val="36"/>
        </w:rPr>
        <w:t>ση μίας σχολικής εκδρομής (Σχήμα 1.1), αν και φαίνεται απλή, είναι ένα σύνθετο πρό</w:t>
      </w:r>
      <w:r w:rsidRPr="005F125B">
        <w:rPr>
          <w:rFonts w:ascii="Arial" w:hAnsi="Arial" w:cs="Arial"/>
          <w:b/>
          <w:sz w:val="36"/>
          <w:szCs w:val="36"/>
        </w:rPr>
        <w:softHyphen/>
        <w:t>βλημα. Για την καλύτερη επίλυσή του μπορούμε να το χωρίσουμε σε μια σειρά απ</w:t>
      </w:r>
      <w:r w:rsidR="00F160DC">
        <w:rPr>
          <w:rFonts w:ascii="Arial" w:hAnsi="Arial" w:cs="Arial"/>
          <w:b/>
          <w:sz w:val="36"/>
          <w:szCs w:val="36"/>
        </w:rPr>
        <w:t>ό</w:t>
      </w:r>
      <w:r w:rsidR="004702D7">
        <w:rPr>
          <w:rFonts w:ascii="Arial" w:hAnsi="Arial" w:cs="Arial"/>
          <w:b/>
          <w:sz w:val="36"/>
          <w:szCs w:val="36"/>
        </w:rPr>
        <w:t xml:space="preserve"> α- </w:t>
      </w:r>
      <w:r w:rsidR="00F160DC">
        <w:rPr>
          <w:rFonts w:ascii="Arial" w:hAnsi="Arial" w:cs="Arial"/>
          <w:b/>
          <w:sz w:val="36"/>
          <w:szCs w:val="36"/>
        </w:rPr>
        <w:t>πλούστερα προβλήματα. Αντιμε</w:t>
      </w:r>
      <w:r w:rsidRPr="005F125B">
        <w:rPr>
          <w:rFonts w:ascii="Arial" w:hAnsi="Arial" w:cs="Arial"/>
          <w:b/>
          <w:sz w:val="36"/>
          <w:szCs w:val="36"/>
        </w:rPr>
        <w:t>τωπίζοντας καθένα από τα απλούστερα προβλήματα ξεχωριστά, στο τέ</w:t>
      </w:r>
      <w:r w:rsidR="00694A29">
        <w:rPr>
          <w:rFonts w:ascii="Arial" w:hAnsi="Arial" w:cs="Arial"/>
          <w:b/>
          <w:sz w:val="36"/>
          <w:szCs w:val="36"/>
        </w:rPr>
        <w:t>λος θα καταφέρουμε να επιλύσου</w:t>
      </w:r>
      <w:r w:rsidRPr="005F125B">
        <w:rPr>
          <w:rFonts w:ascii="Arial" w:hAnsi="Arial" w:cs="Arial"/>
          <w:b/>
          <w:sz w:val="36"/>
          <w:szCs w:val="36"/>
        </w:rPr>
        <w:t>με και το πιο πολύπλοκο πρόβλημα της «οργάνωσης σχολικής εκδρομής»</w:t>
      </w:r>
    </w:p>
    <w:p w:rsidR="003E1183" w:rsidRDefault="003E1183" w:rsidP="003E1183">
      <w:pPr>
        <w:autoSpaceDE w:val="0"/>
        <w:autoSpaceDN w:val="0"/>
        <w:adjustRightInd w:val="0"/>
        <w:rPr>
          <w:rFonts w:ascii="Arial" w:hAnsi="Arial" w:cs="Arial"/>
          <w:b/>
          <w:sz w:val="36"/>
          <w:szCs w:val="36"/>
        </w:rPr>
      </w:pPr>
    </w:p>
    <w:p w:rsidR="003E1183" w:rsidRPr="005F34E7" w:rsidRDefault="003E1183" w:rsidP="003E1183">
      <w:pPr>
        <w:autoSpaceDE w:val="0"/>
        <w:autoSpaceDN w:val="0"/>
        <w:adjustRightInd w:val="0"/>
        <w:rPr>
          <w:rFonts w:ascii="Arial" w:hAnsi="Arial" w:cs="Arial"/>
          <w:b/>
          <w:sz w:val="36"/>
          <w:szCs w:val="36"/>
        </w:rPr>
      </w:pPr>
      <w:r w:rsidRPr="005F34E7">
        <w:rPr>
          <w:rFonts w:ascii="Arial" w:hAnsi="Arial" w:cs="Arial"/>
          <w:b/>
          <w:color w:val="0070C0"/>
          <w:sz w:val="36"/>
          <w:szCs w:val="36"/>
        </w:rPr>
        <w:t>Σχήμα 1.1.</w:t>
      </w:r>
      <w:r w:rsidRPr="005F34E7">
        <w:rPr>
          <w:rFonts w:ascii="Arial" w:hAnsi="Arial" w:cs="Arial"/>
          <w:b/>
          <w:sz w:val="36"/>
          <w:szCs w:val="36"/>
        </w:rPr>
        <w:t xml:space="preserve"> Ανάλυση του προβλήματος «Οργάνωση Εκπαιδευτικής Εκδρομής» σε απλούστερα προβλήματα.</w:t>
      </w:r>
    </w:p>
    <w:p w:rsidR="003E1183" w:rsidRDefault="003E1183" w:rsidP="003E1183"/>
    <w:p w:rsidR="005F125B" w:rsidRPr="003E1183" w:rsidRDefault="00E95531" w:rsidP="003E1183">
      <w:pPr>
        <w:autoSpaceDE w:val="0"/>
        <w:autoSpaceDN w:val="0"/>
        <w:adjustRightInd w:val="0"/>
        <w:rPr>
          <w:rFonts w:ascii="Arial" w:hAnsi="Arial" w:cs="Arial"/>
          <w:b/>
          <w:sz w:val="36"/>
          <w:szCs w:val="36"/>
        </w:rPr>
        <w:sectPr w:rsidR="005F125B" w:rsidRPr="003E1183" w:rsidSect="005F125B">
          <w:pgSz w:w="11906" w:h="16838" w:code="9"/>
          <w:pgMar w:top="1134" w:right="1134" w:bottom="1134" w:left="1134" w:header="567" w:footer="567" w:gutter="0"/>
          <w:cols w:space="708"/>
          <w:docGrid w:linePitch="360"/>
        </w:sectPr>
      </w:pPr>
      <w:r w:rsidRPr="00E95531">
        <w:rPr>
          <w:rFonts w:ascii="Arial" w:hAnsi="Arial" w:cs="Arial"/>
          <w:b/>
          <w:noProof/>
          <w:color w:val="FF0000"/>
          <w:sz w:val="36"/>
          <w:szCs w:val="36"/>
          <w:lang w:val="en-US" w:eastAsia="en-US"/>
        </w:rPr>
        <w:pict>
          <v:shape id="Πλαίσιο κειμένου 7121" o:spid="_x0000_s1218" type="#_x0000_t202" style="position:absolute;margin-left:247.7pt;margin-top:785.3pt;width:123.85pt;height:28.35pt;z-index:251711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J0swIAADY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" o:allowincell="f" o:allowoverlap="f" fillcolor="#fc9" stroked="f" strokeweight="2.25pt">
            <v:textbox inset="1.5mm,1.5mm,1.5mm,1.5mm">
              <w:txbxContent>
                <w:p w:rsidR="00DC2E6E" w:rsidRPr="00694A29" w:rsidRDefault="00470F13" w:rsidP="0027646D">
                  <w:pPr>
                    <w:suppressAutoHyphens/>
                    <w:autoSpaceDE w:val="0"/>
                    <w:autoSpaceDN w:val="0"/>
                    <w:adjustRightInd w:val="0"/>
                    <w:jc w:val="center"/>
                    <w:rPr>
                      <w:rFonts w:ascii="Arial" w:hAnsi="Arial"/>
                      <w:b/>
                      <w:sz w:val="36"/>
                      <w:szCs w:val="36"/>
                    </w:rPr>
                  </w:pPr>
                  <w:r>
                    <w:rPr>
                      <w:rFonts w:ascii="Arial" w:hAnsi="Arial"/>
                      <w:b/>
                      <w:sz w:val="36"/>
                      <w:szCs w:val="36"/>
                    </w:rPr>
                    <w:t>48</w:t>
                  </w:r>
                  <w:r w:rsidR="00DC2E6E" w:rsidRPr="00432B70">
                    <w:rPr>
                      <w:rFonts w:ascii="Arial" w:hAnsi="Arial"/>
                      <w:b/>
                      <w:sz w:val="36"/>
                      <w:szCs w:val="36"/>
                    </w:rPr>
                    <w:t xml:space="preserve"> / </w:t>
                  </w:r>
                  <w:r w:rsidR="00DC2E6E">
                    <w:rPr>
                      <w:rFonts w:ascii="Arial" w:hAnsi="Arial"/>
                      <w:b/>
                      <w:sz w:val="36"/>
                      <w:szCs w:val="36"/>
                    </w:rPr>
                    <w:t>177</w:t>
                  </w:r>
                  <w:r>
                    <w:rPr>
                      <w:rFonts w:ascii="Arial" w:hAnsi="Arial"/>
                      <w:b/>
                      <w:sz w:val="36"/>
                      <w:szCs w:val="36"/>
                    </w:rPr>
                    <w:t>-178</w:t>
                  </w:r>
                </w:p>
              </w:txbxContent>
            </v:textbox>
            <w10:wrap anchorx="page" anchory="margin"/>
          </v:shape>
        </w:pict>
      </w:r>
      <w:r w:rsidRPr="00E95531">
        <w:rPr>
          <w:rFonts w:ascii="Arial" w:hAnsi="Arial" w:cs="Arial"/>
          <w:b/>
          <w:noProof/>
          <w:color w:val="FF0000"/>
          <w:sz w:val="36"/>
          <w:szCs w:val="36"/>
          <w:lang w:val="en-US" w:eastAsia="en-US"/>
        </w:rPr>
        <w:pict>
          <v:group id="Ομάδα 6674" o:spid="_x0000_s1219" style="position:absolute;margin-left:.45pt;margin-top:1.55pt;width:477.3pt;height:256.15pt;z-index:251730944" coordsize="60619,3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">
            <v:group id="Ομάδα 6651" o:spid="_x0000_s1220" style="position:absolute;width:60619;height:32531" coordorigin="-56" coordsize="62513,3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EghsUAAADdAAAADwAAAGRycy9kb3ducmV2LnhtbESPQYvCMBSE7wv+h/CE&#10;va1pFYtUo4i4sgcRVgXx9miebbF5KU22rf/eCMIeh5n5hlmselOJlhpXWlYQjyIQxJnVJecKzqfv&#10;rxkI55E1VpZJwYMcrJaDjwWm2nb8S+3R5yJA2KWooPC+TqV0WUEG3cjWxMG72cagD7LJpW6wC3BT&#10;yXEUJdJgyWGhwJo2BWX3459RsOuwW0/ibbu/3zaP62l6uOxjUupz2K/nIDz1/j/8bv9oBUkyj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8hIIbFAAAA3QAA&#10;AA8AAAAAAAAAAAAAAAAAqgIAAGRycy9kb3ducmV2LnhtbFBLBQYAAAAABAAEAPoAAACcAwAAAAA=&#10;">
              <v:shape id="AutoShape 8491" o:spid="_x0000_s1221" type="#_x0000_t32" style="position:absolute;left:61633;top:4772;width:0;height:164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PDMYAAADdAAAADwAAAGRycy9kb3ducmV2LnhtbESPQWvCQBSE70L/w/IKvUjdtEgx0VVK&#10;qRJ7q/XS2yP7TKLZtyH7jPHfu4WCx2FmvmEWq8E1qqcu1J4NvEwSUMSFtzWXBvY/6+cZqCDIFhvP&#10;ZOBKAVbLh9ECM+sv/E39TkoVIRwyNFCJtJnWoajIYZj4ljh6B985lCi7UtsOLxHuGv2aJG/aYc1x&#10;ocKWPioqTruzM/A5bX6Ph3F/ys/9lwz7dbrJt2LM0+PwPgclNMg9/N/OrYFZOk3h7018An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WTwzGAAAA3QAAAA8AAAAAAAAA&#10;AAAAAAAAoQIAAGRycy9kb3ducmV2LnhtbFBLBQYAAAAABAAEAPkAAACUAwAAAAA=&#10;" strokecolor="#00b050" strokeweight="2.25pt"/>
              <v:shape id="AutoShape 8493" o:spid="_x0000_s1222" type="#_x0000_t32" style="position:absolute;top:20967;width:61630;height: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JbccAAADdAAAADwAAAGRycy9kb3ducmV2LnhtbESPT2vCQBTE7wW/w/IEb3UTi//SrCJC&#10;wIuHpD14fM2+JqnZtzG71dhP3xUKPQ4z8xsm3Q6mFVfqXWNZQTyNQBCXVjdcKXh/y55XIJxH1tha&#10;JgV3crDdjJ5STLS9cU7XwlciQNglqKD2vkukdGVNBt3UdsTB+7S9QR9kX0nd4y3ATStnUbSQBhsO&#10;CzV2tK+pPBffRsFlVmS7JlvO1/7DvXydbH78ueRKTcbD7hWEp8H/h//aB61gtZ7H8Hg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oltxwAAAN0AAAAPAAAAAAAA&#10;AAAAAAAAAKECAABkcnMvZG93bnJldi54bWxQSwUGAAAAAAQABAD5AAAAlQMAAAAA&#10;" strokecolor="#00b050" strokeweight="2.25pt"/>
              <v:shape id="AutoShape 8495" o:spid="_x0000_s1223" type="#_x0000_t32" style="position:absolute;left:6361;top:21070;width:0;height:13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10sYAAADdAAAADwAAAGRycy9kb3ducmV2LnhtbESPQWsCMRSE74L/ITyhF6lZWxS7NYqU&#10;WkXoobvt/bF53SzdvCxJ1G1/vRGEHoeZ+YZZrnvbihP50DhWMJ1kIIgrpxuuFXyW2/sFiBCRNbaO&#10;ScEvBVivhoMl5tqd+YNORaxFgnDIUYGJsculDJUhi2HiOuLkfTtvMSbpa6k9nhPctvIhy+bSYsNp&#10;wWBHL4aqn+JoFfhybo5m/Fq66h0P/Fd/FW+7rVJ3o37zDCJSH//Dt/ZeK1g8zR7h+iY9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rNdLGAAAA3QAAAA8AAAAAAAAA&#10;AAAAAAAAoQIAAGRycy9kb3ducmV2LnhtbFBLBQYAAAAABAAEAPkAAACUAwAAAAA=&#10;" strokecolor="#00b050" strokeweight="2.25pt">
                <v:stroke endarrow="classic" endarrowwidth="wide" endarrowlength="long"/>
              </v:shape>
              <v:shape id="AutoShape 8496" o:spid="_x0000_s1224" type="#_x0000_t32" style="position:absolute;left:28922;top:20971;width:0;height:13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tpsYAAADdAAAADwAAAGRycy9kb3ducmV2LnhtbESPQWsCMRSE74L/ITyhF6lZSxW7NYqU&#10;WkXoobvt/bF53SzdvCxJ1G1/vRGEHoeZ+YZZrnvbihP50DhWMJ1kIIgrpxuuFXyW2/sFiBCRNbaO&#10;ScEvBVivhoMl5tqd+YNORaxFgnDIUYGJsculDJUhi2HiOuLkfTtvMSbpa6k9nhPctvIhy+bSYsNp&#10;wWBHL4aqn+JoFfhybo5m/Fq66h0P/Fd/FW+7rVJ3o37zDCJSH//Dt/ZeK1g8zR7h+iY9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CrabGAAAA3QAAAA8AAAAAAAAA&#10;AAAAAAAAoQIAAGRycy9kb3ducmV2LnhtbFBLBQYAAAAABAAEAPkAAACUAwAAAAA=&#10;" strokecolor="#00b050" strokeweight="2.25pt">
                <v:stroke endarrow="classic" endarrowwidth="wide" endarrowlength="long"/>
              </v:shape>
              <v:shape id="AutoShape 8497" o:spid="_x0000_s1225" type="#_x0000_t32" style="position:absolute;left:51584;top:21269;width:0;height:13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4IPcYAAADdAAAADwAAAGRycy9kb3ducmV2LnhtbESPQWsCMRSE74L/ITzBi9SsgmK3RilF&#10;Wyl46G57f2xeN0s3L0sSddtfbwqCx2FmvmHW29624kw+NI4VzKYZCOLK6YZrBZ/l/mEFIkRkja1j&#10;UvBLAbab4WCNuXYX/qBzEWuRIBxyVGBi7HIpQ2XIYpi6jjh5385bjEn6WmqPlwS3rZxn2VJabDgt&#10;GOzoxVD1U5ysAl8uzclMdqWrjvjOf/VX8fq2V2o86p+fQETq4z18ax+0gtXjYgH/b9IT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D3GAAAA3QAAAA8AAAAAAAAA&#10;AAAAAAAAoQIAAGRycy9kb3ducmV2LnhtbFBLBQYAAAAABAAEAPkAAACUAwAAAAA=&#10;" strokecolor="#00b050" strokeweight="2.25pt">
                <v:stroke endarrow="classic" endarrowwidth="wide" endarrowlength="long"/>
              </v:shape>
              <v:shape id="AutoShape 8503" o:spid="_x0000_s1226" type="#_x0000_t32" style="position:absolute;left:-56;top:6161;width:6168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5xBcYAAADdAAAADwAAAGRycy9kb3ducmV2LnhtbESPQWvCQBSE70L/w/IKXkrdWIrV6CpF&#10;qkRvtV68PbLPJDX7NmSfMf333ULB4zAz3zCLVe9q1VEbKs8GxqMEFHHubcWFgePX5nkKKgiyxdoz&#10;GfihAKvlw2CBqfU3/qTuIIWKEA4pGihFmlTrkJfkMIx8Qxy9s28dSpRtoW2Ltwh3tX5Jkol2WHFc&#10;KLGhdUn55XB1Bj5e69P3+am7ZNduL/1xM9tmOzFm+Ni/z0EJ9XIP/7cza+Btmsz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ecQXGAAAA3QAAAA8AAAAAAAAA&#10;AAAAAAAAoQIAAGRycy9kb3ducmV2LnhtbFBLBQYAAAAABAAEAPkAAACUAwAAAAA=&#10;" strokecolor="#00b050" strokeweight="2.25pt"/>
              <v:group id="Ομάδα 6650" o:spid="_x0000_s1227" style="position:absolute;width:62457;height:32531" coordsize="62457,3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2FHcQAAADdAAAADwAAAGRycy9kb3ducmV2LnhtbERPTWuDQBC9F/Iflgn0&#10;1qy2KMVkIxLSkoMEmhRKb4M7UYk7K+5Wzb/PHgI9Pt73Jp9NJ0YaXGtZQbyKQBBXVrdcK/g+f7y8&#10;g3AeWWNnmRTcyEG+XTxtMNN24i8aT74WIYRdhgoa7/tMSlc1ZNCtbE8cuIsdDPoAh1rqAacQbjr5&#10;GkWpNNhyaGiwp11D1fX0ZxR8TjgVb/F+LK+X3e33nBx/ypiUel7OxRqEp9n/ix/ug1aQpk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2FHcQAAADdAAAA&#10;DwAAAAAAAAAAAAAAAACqAgAAZHJzL2Rvd25yZXYueG1sUEsFBgAAAAAEAAQA+gAAAJsDAAAAAA==&#10;">
                <v:shape id="AutoShape 8505" o:spid="_x0000_s1228" type="#_x0000_t32" style="position:absolute;left:6559;top:6858;width:0;height:19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0wN8YAAADdAAAADwAAAGRycy9kb3ducmV2LnhtbESPQWsCMRSE7wX/Q3hCL6VmtweV1Sgi&#10;tS0FD+7W+2Pz3CxuXpYk6ra/vikUPA4z8w2zXA+2E1fyoXWsIJ9kIIhrp1tuFHxVu+c5iBCRNXaO&#10;ScE3BVivRg9LLLS78YGuZWxEgnAoUIGJsS+kDLUhi2HieuLknZy3GJP0jdQebwluO/mSZVNpseW0&#10;YLCnraH6XF6sAl9NzcU8vVau3uMn/zTH8u19p9TjeNgsQEQa4j383/7QCmbzPIe/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9MDfGAAAA3QAAAA8AAAAAAAAA&#10;AAAAAAAAoQIAAGRycy9kb3ducmV2LnhtbFBLBQYAAAAABAAEAPkAAACUAwAAAAA=&#10;" strokecolor="#00b050" strokeweight="2.25pt">
                  <v:stroke endarrow="classic" endarrowwidth="wide" endarrowlength="long"/>
                </v:shape>
                <v:shape id="AutoShape 8506" o:spid="_x0000_s1229" type="#_x0000_t32" style="position:absolute;left:31010;top:6858;width:0;height:19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QMYAAADdAAAADwAAAGRycy9kb3ducmV2LnhtbESPQWsCMRSE7wX/Q3iCl9LN6sHKapRS&#10;qpVCD+7a+2Pz3CzdvCxJ1K2/vikUPA4z8w2z2gy2ExfyoXWsYJrlIIhrp1tuFByr7dMCRIjIGjvH&#10;pOCHAmzWo4cVFtpd+UCXMjYiQTgUqMDE2BdShtqQxZC5njh5J+ctxiR9I7XHa4LbTs7yfC4ttpwW&#10;DPb0aqj+Ls9Wga/m5mwe3ypXf+IH35qvcve+VWoyHl6WICIN8R7+b++1gufFdAZ/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vrkDGAAAA3QAAAA8AAAAAAAAA&#10;AAAAAAAAoQIAAGRycy9kb3ducmV2LnhtbFBLBQYAAAAABAAEAPkAAACUAwAAAAA=&#10;" strokecolor="#00b050" strokeweight="2.25pt">
                  <v:stroke endarrow="classic" endarrowwidth="wide" endarrowlength="long"/>
                </v:shape>
                <v:group id="Ομάδα 1" o:spid="_x0000_s1230" style="position:absolute;width:62457;height:32531" coordorigin="13986" coordsize="64140,3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8489" o:spid="_x0000_s1231" type="#_x0000_t202" style="position:absolute;left:15503;width:60303;height:4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rXsQA&#10;AADdAAAADwAAAGRycy9kb3ducmV2LnhtbESPzYrCQBCE74LvMLSwF9GJy7JqzChBELzsYY0P0GY6&#10;P5jpCZkxiW/vCAt7LKrqKyo5jKYRPXWutqxgtYxAEOdW11wquGanxQaE88gaG8uk4EkODvvpJMFY&#10;24F/qb/4UgQIuxgVVN63sZQur8igW9qWOHiF7Qz6ILtS6g6HADeN/Iyib2mw5rBQYUvHivL75WEU&#10;FBn2eMt+yozXfsjn6XB1darUx2xMdyA8jf4//Nc+awWb7dca3m/CE5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617EAAAA3QAAAA8AAAAAAAAAAAAAAAAAmAIAAGRycy9k&#10;b3ducmV2LnhtbFBLBQYAAAAABAAEAPUAAACJAwAAAAA=&#10;" fillcolor="#92d050" strokecolor="#00b050" strokeweight="2.25pt">
                    <v:textbox>
                      <w:txbxContent>
                        <w:p w:rsidR="00DC2E6E" w:rsidRPr="005F34E7" w:rsidRDefault="00DC2E6E" w:rsidP="003E1183">
                          <w:pPr>
                            <w:jc w:val="center"/>
                            <w:rPr>
                              <w:rFonts w:ascii="Tahoma" w:hAnsi="Tahoma" w:cs="Tahoma"/>
                              <w:b/>
                              <w:sz w:val="36"/>
                              <w:szCs w:val="36"/>
                            </w:rPr>
                          </w:pPr>
                          <w:r w:rsidRPr="005F34E7">
                            <w:rPr>
                              <w:rFonts w:ascii="Tahoma" w:hAnsi="Tahoma" w:cs="Tahoma"/>
                              <w:b/>
                              <w:sz w:val="36"/>
                              <w:szCs w:val="36"/>
                            </w:rPr>
                            <w:t>ΠΡΟΒΛΗΜΑ: Οργάνωση Εκπαιδευτικής Εκδρομής</w:t>
                          </w:r>
                        </w:p>
                      </w:txbxContent>
                    </v:textbox>
                  </v:shape>
                  <v:group id="Group 8498" o:spid="_x0000_s1232" style="position:absolute;left:14136;top:23705;width:63991;height:10501" coordorigin="3326,6137" coordsize="10300,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RfScYAAADdAAAADwAAAGRycy9kb3ducmV2LnhtbESPT4vCMBTE7wv7HcJb&#10;8LamVRS3GkXEFQ8i+AcWb4/m2Rabl9Jk2/rtjSB4HGbmN8xs0ZlSNFS7wrKCuB+BIE6tLjhTcD79&#10;fk9AOI+ssbRMCu7kYDH//Jhhom3LB2qOPhMBwi5BBbn3VSKlS3My6Pq2Ig7e1dYGfZB1JnWNbYCb&#10;Ug6iaCwNFhwWcqxolVN6O/4bBZsW2+UwXje723V1v5xG+79dTEr1vrrlFISnzr/Dr/ZWK5j8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ZF9JxgAAAN0A&#10;AAAPAAAAAAAAAAAAAAAAAKoCAABkcnMvZG93bnJldi54bWxQSwUGAAAAAAQABAD6AAAAnQMAAAAA&#10;">
                    <v:shape id="Text Box 8499" o:spid="_x0000_s1233" type="#_x0000_t202" style="position:absolute;left:3326;top:6155;width:2932;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9g8QA&#10;AADdAAAADwAAAGRycy9kb3ducmV2LnhtbESPzYrCQBCE74LvMLSwF9GJC7tqzChBELzsYY0P0GY6&#10;P5jpCZkxiW/vCAt7LKrqKyo5jKYRPXWutqxgtYxAEOdW11wquGanxQaE88gaG8uk4EkODvvpJMFY&#10;24F/qb/4UgQIuxgVVN63sZQur8igW9qWOHiF7Qz6ILtS6g6HADeN/Iyib2mw5rBQYUvHivL75WEU&#10;FBn2eMt+yozXfsjn6XB1darUx2xMdyA8jf4//Nc+awWb7dca3m/CE5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fYPEAAAA3QAAAA8AAAAAAAAAAAAAAAAAmAIAAGRycy9k&#10;b3ducmV2LnhtbFBLBQYAAAAABAAEAPUAAACJAwAAAAA=&#10;" fillcolor="#92d050" strokecolor="#00b050" strokeweight="2.25pt">
                      <v:textbox>
                        <w:txbxContent>
                          <w:p w:rsidR="00DC2E6E" w:rsidRPr="00317289" w:rsidRDefault="00DC2E6E" w:rsidP="003E1183">
                            <w:pPr>
                              <w:autoSpaceDE w:val="0"/>
                              <w:autoSpaceDN w:val="0"/>
                              <w:adjustRightInd w:val="0"/>
                              <w:rPr>
                                <w:rFonts w:ascii="Arial" w:hAnsi="Arial" w:cs="Arial"/>
                                <w:b/>
                                <w:sz w:val="36"/>
                                <w:szCs w:val="36"/>
                              </w:rPr>
                            </w:pPr>
                            <w:r w:rsidRPr="005F34E7">
                              <w:rPr>
                                <w:rFonts w:ascii="Arial" w:hAnsi="Arial" w:cs="Arial"/>
                                <w:b/>
                                <w:sz w:val="36"/>
                                <w:szCs w:val="36"/>
                              </w:rPr>
                              <w:t>Υ</w:t>
                            </w:r>
                            <w:r>
                              <w:rPr>
                                <w:rFonts w:ascii="Arial" w:hAnsi="Arial" w:cs="Arial"/>
                                <w:b/>
                                <w:sz w:val="36"/>
                                <w:szCs w:val="36"/>
                              </w:rPr>
                              <w:t>πολογισμός αντιτί</w:t>
                            </w:r>
                            <w:r w:rsidRPr="005F34E7">
                              <w:rPr>
                                <w:rFonts w:ascii="Arial" w:hAnsi="Arial" w:cs="Arial"/>
                                <w:b/>
                                <w:sz w:val="36"/>
                                <w:szCs w:val="36"/>
                              </w:rPr>
                              <w:t>μου</w:t>
                            </w:r>
                            <w:r>
                              <w:rPr>
                                <w:rFonts w:ascii="Arial" w:hAnsi="Arial" w:cs="Arial"/>
                                <w:b/>
                                <w:sz w:val="36"/>
                                <w:szCs w:val="36"/>
                              </w:rPr>
                              <w:t xml:space="preserve"> </w:t>
                            </w:r>
                            <w:r w:rsidRPr="005F34E7">
                              <w:rPr>
                                <w:rFonts w:ascii="Arial" w:hAnsi="Arial" w:cs="Arial"/>
                                <w:b/>
                                <w:sz w:val="36"/>
                                <w:szCs w:val="36"/>
                              </w:rPr>
                              <w:t>συμμετοχής</w:t>
                            </w:r>
                          </w:p>
                        </w:txbxContent>
                      </v:textbox>
                    </v:shape>
                    <v:shape id="Text Box 8500" o:spid="_x0000_s1234" type="#_x0000_t202" style="position:absolute;left:6852;top:6137;width:2914;height:3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8cAA&#10;AADdAAAADwAAAGRycy9kb3ducmV2LnhtbERPy4rCMBTdC/5DuIIb0VTBUWujlAHBjYuxfsC1uX1g&#10;c1OaTFv/3iwGZnk47+Q8mkb01LnasoL1KgJBnFtdc6ngkV2WexDOI2tsLJOCNzk4n6aTBGNtB/6h&#10;/u5LEULYxaig8r6NpXR5RQbdyrbEgStsZ9AH2JVSdziEcNPITRR9SYM1h4YKW/quKH/df42CIsMe&#10;n9mtzHjnh3yRDg9Xp0rNZ2N6BOFp9P/iP/dVK9gftmFueBOegD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p8cAAAADdAAAADwAAAAAAAAAAAAAAAACYAgAAZHJzL2Rvd25y&#10;ZXYueG1sUEsFBgAAAAAEAAQA9QAAAIUDAAAAAA==&#10;" fillcolor="#92d050" strokecolor="#00b050" strokeweight="2.25pt">
                      <v:textbox>
                        <w:txbxContent>
                          <w:p w:rsidR="00DC2E6E" w:rsidRPr="00317289" w:rsidRDefault="00DC2E6E" w:rsidP="003E1183">
                            <w:pPr>
                              <w:autoSpaceDE w:val="0"/>
                              <w:autoSpaceDN w:val="0"/>
                              <w:adjustRightInd w:val="0"/>
                              <w:rPr>
                                <w:rFonts w:ascii="Arial" w:hAnsi="Arial" w:cs="Arial"/>
                                <w:b/>
                                <w:sz w:val="36"/>
                                <w:szCs w:val="36"/>
                              </w:rPr>
                            </w:pPr>
                            <w:r w:rsidRPr="005F34E7">
                              <w:rPr>
                                <w:rFonts w:ascii="Arial" w:hAnsi="Arial" w:cs="Arial"/>
                                <w:b/>
                                <w:sz w:val="36"/>
                                <w:szCs w:val="36"/>
                              </w:rPr>
                              <w:t>Συγκέντρωση</w:t>
                            </w:r>
                            <w:r>
                              <w:rPr>
                                <w:rFonts w:ascii="Arial" w:hAnsi="Arial" w:cs="Arial"/>
                                <w:b/>
                                <w:sz w:val="36"/>
                                <w:szCs w:val="36"/>
                              </w:rPr>
                              <w:t xml:space="preserve"> βεβαι</w:t>
                            </w:r>
                            <w:r w:rsidRPr="005F34E7">
                              <w:rPr>
                                <w:rFonts w:ascii="Arial" w:hAnsi="Arial" w:cs="Arial"/>
                                <w:b/>
                                <w:sz w:val="36"/>
                                <w:szCs w:val="36"/>
                              </w:rPr>
                              <w:t>ώσεων συμμετοχής</w:t>
                            </w:r>
                          </w:p>
                          <w:p w:rsidR="00DC2E6E" w:rsidRPr="005F34E7" w:rsidRDefault="00DC2E6E" w:rsidP="003E1183">
                            <w:pPr>
                              <w:jc w:val="center"/>
                              <w:rPr>
                                <w:sz w:val="36"/>
                                <w:szCs w:val="36"/>
                              </w:rPr>
                            </w:pPr>
                          </w:p>
                        </w:txbxContent>
                      </v:textbox>
                    </v:shape>
                    <v:shape id="Text Box 8501" o:spid="_x0000_s1235" type="#_x0000_t202" style="position:absolute;left:10292;top:6151;width:3334;height:2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MasQA&#10;AADdAAAADwAAAGRycy9kb3ducmV2LnhtbESPQWvCQBSE7wX/w/IEL0U3FdSYukooFHrxoJsf8Mw+&#10;k9Ds25DdJum/7xYEj8PMfMMcTpNtxUC9bxwreFslIIhLZxquFBT6c5mC8AHZYOuYFPySh9Nx9nLA&#10;zLiRLzRcQyUihH2GCuoQukxKX9Zk0a9cRxy9u+sthij7Spoexwi3rVwnyVZabDgu1NjRR03l9/XH&#10;KrhrHPCmz5XmXRjL13wsfJMrtZhP+TuIQFN4hh/tL6Mg3W/28P8mPg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TGrEAAAA3QAAAA8AAAAAAAAAAAAAAAAAmAIAAGRycy9k&#10;b3ducmV2LnhtbFBLBQYAAAAABAAEAPUAAACJAwAAAAA=&#10;" fillcolor="#92d050" strokecolor="#00b050" strokeweight="2.25pt">
                      <v:textbox>
                        <w:txbxContent>
                          <w:p w:rsidR="00DC2E6E" w:rsidRPr="005F34E7" w:rsidRDefault="00DC2E6E" w:rsidP="003E1183">
                            <w:pPr>
                              <w:rPr>
                                <w:sz w:val="36"/>
                                <w:szCs w:val="36"/>
                              </w:rPr>
                            </w:pPr>
                            <w:r w:rsidRPr="005F34E7">
                              <w:rPr>
                                <w:rFonts w:ascii="Arial" w:hAnsi="Arial" w:cs="Arial"/>
                                <w:b/>
                                <w:sz w:val="36"/>
                                <w:szCs w:val="36"/>
                              </w:rPr>
                              <w:t>Συγκέντρωση χρημάτων</w:t>
                            </w:r>
                          </w:p>
                        </w:txbxContent>
                      </v:textbox>
                    </v:shape>
                  </v:group>
                  <v:group id="Group 8508" o:spid="_x0000_s1236" style="position:absolute;left:13986;top:8858;width:62513;height:9747" coordorigin="3302,2906" coordsize="1006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JarMcAAADdAAAADwAAAGRycy9kb3ducmV2LnhtbESPT2vCQBTE74LfYXlC&#10;b3UTazWkriKi0oMUqoXS2yP78gezb0N2TeK37xYKHoeZ+Q2z2gymFh21rrKsIJ5GIIgzqysuFHxd&#10;Ds8JCOeRNdaWScGdHGzW49EKU217/qTu7AsRIOxSVFB636RSuqwkg25qG+Lg5bY16INsC6lb7APc&#10;1HIWRQtpsOKwUGJDu5Ky6/lmFBx77Lcv8b47XfPd/efy+vF9ikmpp8mwfQPhafCP8H/7XStYJv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bJarMcAAADd&#10;AAAADwAAAAAAAAAAAAAAAACqAgAAZHJzL2Rvd25yZXYueG1sUEsFBgAAAAAEAAQA+gAAAJ4DAAAA&#10;AA==&#10;">
                    <v:shape id="Text Box 8509" o:spid="_x0000_s1237" type="#_x0000_t202" style="position:absolute;left:6852;top:2906;width:2914;height:2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4ZsIA&#10;AADdAAAADwAAAGRycy9kb3ducmV2LnhtbESPzarCMBSE94LvEI7gRjRV8IdqlHLhghsXWh/g2Bzb&#10;YnNSmtjWtzeC4HKYmW+Y3aE3lWipcaVlBfNZBII4s7rkXME1/Z9uQDiPrLGyTApe5OCwHw52GGvb&#10;8Znai89FgLCLUUHhfR1L6bKCDLqZrYmDd7eNQR9kk0vdYBfgppKLKFpJgyWHhQJr+isoe1yeRsE9&#10;xRZv6SlPee27bJJ0V1cmSo1HfbIF4an3v/C3fdQK1pv5Ej5vwhO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3hmwgAAAN0AAAAPAAAAAAAAAAAAAAAAAJgCAABkcnMvZG93&#10;bnJldi54bWxQSwUGAAAAAAQABAD1AAAAhwMAAAAA&#10;" fillcolor="#92d050" strokecolor="#00b050" strokeweight="2.25pt">
                      <v:textbox>
                        <w:txbxContent>
                          <w:p w:rsidR="00DC2E6E" w:rsidRPr="005F34E7" w:rsidRDefault="00DC2E6E" w:rsidP="003E1183">
                            <w:pPr>
                              <w:rPr>
                                <w:sz w:val="36"/>
                                <w:szCs w:val="36"/>
                              </w:rPr>
                            </w:pPr>
                            <w:r w:rsidRPr="005F34E7">
                              <w:rPr>
                                <w:rFonts w:ascii="Arial" w:hAnsi="Arial" w:cs="Arial"/>
                                <w:b/>
                                <w:sz w:val="36"/>
                                <w:szCs w:val="36"/>
                              </w:rPr>
                              <w:t>Κ</w:t>
                            </w:r>
                            <w:r>
                              <w:rPr>
                                <w:rFonts w:ascii="Arial" w:hAnsi="Arial" w:cs="Arial"/>
                                <w:b/>
                                <w:sz w:val="36"/>
                                <w:szCs w:val="36"/>
                              </w:rPr>
                              <w:t xml:space="preserve">αθορισμός ημερομηνίας </w:t>
                            </w:r>
                            <w:r w:rsidRPr="005F34E7">
                              <w:rPr>
                                <w:rFonts w:ascii="Arial" w:hAnsi="Arial" w:cs="Arial"/>
                                <w:b/>
                                <w:sz w:val="36"/>
                                <w:szCs w:val="36"/>
                              </w:rPr>
                              <w:t>επίσκεψης</w:t>
                            </w:r>
                          </w:p>
                        </w:txbxContent>
                      </v:textbox>
                    </v:shape>
                    <v:shape id="Text Box 8510" o:spid="_x0000_s1238" type="#_x0000_t202" style="position:absolute;left:10292;top:2906;width:307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DisMA&#10;AADdAAAADwAAAGRycy9kb3ducmV2LnhtbESPQYvCMBSE74L/ITzBi6ypHqzUplIWBC8etP6At82z&#10;LTYvpcm23X+/EQSPw8x8w6THybRioN41lhVs1hEI4tLqhisF9+L0tQfhPLLG1jIp+CMHx2w+SzHR&#10;duQrDTdfiQBhl6CC2vsukdKVNRl0a9sRB+9he4M+yL6SuscxwE0rt1G0kwYbDgs1dvRdU/m8/RoF&#10;jwIH/CkuVcGxH8tVPt5dkyu1XEz5AYSnyX/C7/ZZK4j3mxheb8IT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1DisMAAADdAAAADwAAAAAAAAAAAAAAAACYAgAAZHJzL2Rv&#10;d25yZXYueG1sUEsFBgAAAAAEAAQA9QAAAIgDAAAAAA==&#10;" fillcolor="#92d050" strokecolor="#00b050" strokeweight="2.25pt">
                      <v:textbox>
                        <w:txbxContent>
                          <w:p w:rsidR="00DC2E6E" w:rsidRPr="005F34E7" w:rsidRDefault="00DC2E6E" w:rsidP="003E1183">
                            <w:pPr>
                              <w:rPr>
                                <w:sz w:val="36"/>
                                <w:szCs w:val="36"/>
                              </w:rPr>
                            </w:pPr>
                            <w:r w:rsidRPr="005F34E7">
                              <w:rPr>
                                <w:rFonts w:ascii="Arial" w:hAnsi="Arial" w:cs="Arial"/>
                                <w:b/>
                                <w:sz w:val="36"/>
                                <w:szCs w:val="36"/>
                              </w:rPr>
                              <w:t>Τ</w:t>
                            </w:r>
                            <w:r>
                              <w:rPr>
                                <w:rFonts w:ascii="Arial" w:hAnsi="Arial" w:cs="Arial"/>
                                <w:b/>
                                <w:sz w:val="36"/>
                                <w:szCs w:val="36"/>
                              </w:rPr>
                              <w:t xml:space="preserve">ρόπος </w:t>
                            </w:r>
                            <w:r w:rsidRPr="005F34E7">
                              <w:rPr>
                                <w:rFonts w:ascii="Arial" w:hAnsi="Arial" w:cs="Arial"/>
                                <w:b/>
                                <w:sz w:val="36"/>
                                <w:szCs w:val="36"/>
                              </w:rPr>
                              <w:t>μεταφοράς</w:t>
                            </w:r>
                          </w:p>
                        </w:txbxContent>
                      </v:textbox>
                    </v:shape>
                    <v:shape id="Text Box 8511" o:spid="_x0000_s1239" type="#_x0000_t202" style="position:absolute;left:3302;top:2909;width:2544;height:2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X+L0A&#10;AADdAAAADwAAAGRycy9kb3ducmV2LnhtbERPvQrCMBDeBd8hnOAimuqgpRqlCIKLg9YHOJuzLTaX&#10;0sS2vr0ZBMeP7393GEwtOmpdZVnBchGBIM6trrhQcM9O8xiE88gaa8uk4EMODvvxaIeJtj1fqbv5&#10;QoQQdgkqKL1vEildXpJBt7ANceCetjXoA2wLqVvsQ7ip5SqK1tJgxaGhxIaOJeWv29soeGbY4SO7&#10;FBlvfJ/P0v7uqlSp6WRItyA8Df4v/rnPWsEmXoa54U1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jLX+L0AAADdAAAADwAAAAAAAAAAAAAAAACYAgAAZHJzL2Rvd25yZXYu&#10;eG1sUEsFBgAAAAAEAAQA9QAAAIIDAAAAAA==&#10;" fillcolor="#92d050" strokecolor="#00b050" strokeweight="2.25pt">
                      <v:textbox>
                        <w:txbxContent>
                          <w:p w:rsidR="00DC2E6E" w:rsidRPr="005F34E7" w:rsidRDefault="00DC2E6E" w:rsidP="003E1183">
                            <w:pPr>
                              <w:jc w:val="center"/>
                              <w:rPr>
                                <w:sz w:val="36"/>
                                <w:szCs w:val="36"/>
                              </w:rPr>
                            </w:pPr>
                            <w:r w:rsidRPr="005F34E7">
                              <w:rPr>
                                <w:rFonts w:ascii="Arial" w:hAnsi="Arial" w:cs="Arial"/>
                                <w:b/>
                                <w:sz w:val="36"/>
                                <w:szCs w:val="36"/>
                              </w:rPr>
                              <w:t>Εύρεση τόπου επίσκεψης</w:t>
                            </w:r>
                          </w:p>
                        </w:txbxContent>
                      </v:textbox>
                    </v:shape>
                  </v:group>
                </v:group>
              </v:group>
            </v:group>
            <v:shape id="AutoShape 8507" o:spid="_x0000_s1240" type="#_x0000_t32" style="position:absolute;left:49099;top:6460;width:0;height:19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L28YAAADdAAAADwAAAGRycy9kb3ducmV2LnhtbESPQWsCMRSE70L/Q3iFXkrNqqCyNYqI&#10;tlLw4G57f2xeN0s3L0sSdeuvN4WCx2FmvmEWq9624kw+NI4VjIYZCOLK6YZrBZ/l7mUOIkRkja1j&#10;UvBLAVbLh8ECc+0ufKRzEWuRIBxyVGBi7HIpQ2XIYhi6jjh5385bjEn6WmqPlwS3rRxn2VRabDgt&#10;GOxoY6j6KU5WgS+n5mSet6WrDvjB1/qreHvfKfX02K9fQUTq4z38395rBbP5aAJ/b9IT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jC9vGAAAA3QAAAA8AAAAAAAAA&#10;AAAAAAAAoQIAAGRycy9kb3ducmV2LnhtbFBLBQYAAAAABAAEAPkAAACUAwAAAAA=&#10;" strokecolor="#00b050" strokeweight="2.25pt">
              <v:stroke endarrow="classic" endarrowwidth="wide" endarrowlength="long"/>
            </v:shape>
          </v:group>
        </w:pict>
      </w:r>
    </w:p>
    <w:p w:rsidR="005F125B" w:rsidRPr="005F125B" w:rsidRDefault="005F125B" w:rsidP="003E1183">
      <w:pPr>
        <w:autoSpaceDE w:val="0"/>
        <w:autoSpaceDN w:val="0"/>
        <w:adjustRightInd w:val="0"/>
        <w:ind w:firstLine="720"/>
        <w:rPr>
          <w:rFonts w:ascii="Tahoma" w:hAnsi="Tahoma" w:cs="Tahoma"/>
          <w:b/>
          <w:sz w:val="36"/>
          <w:szCs w:val="36"/>
        </w:rPr>
      </w:pPr>
      <w:r w:rsidRPr="005F125B">
        <w:rPr>
          <w:rFonts w:ascii="Arial" w:hAnsi="Arial" w:cs="Arial"/>
          <w:b/>
          <w:sz w:val="36"/>
          <w:szCs w:val="36"/>
        </w:rPr>
        <w:lastRenderedPageBreak/>
        <w:t xml:space="preserve"> Η περιγραφή της λύσης ενός προβλήματος, όμως, περιέχει συχνά δυσκολίες. Όταν θέλουμε να δώσουμε οδηγίες σε κάποιον, για να κάνει μια σύνθετη εργα</w:t>
      </w:r>
      <w:r w:rsidRPr="005F125B">
        <w:rPr>
          <w:rFonts w:ascii="Arial" w:hAnsi="Arial" w:cs="Arial"/>
          <w:b/>
          <w:sz w:val="36"/>
          <w:szCs w:val="36"/>
        </w:rPr>
        <w:softHyphen/>
        <w:t xml:space="preserve">σία, διαπιστώνουμε πόσο δύσκολη είναι η </w:t>
      </w:r>
      <w:r w:rsidRPr="005F125B">
        <w:rPr>
          <w:rFonts w:ascii="Tahoma" w:hAnsi="Tahoma" w:cs="Tahoma"/>
          <w:b/>
          <w:sz w:val="36"/>
          <w:szCs w:val="36"/>
        </w:rPr>
        <w:t>διατύπωση σωστών οδηγιών.</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Οι σαφείς και απλές στη διατύπωσή τους οδηγίες είναι περισσότερο απαραίτητες, όταν στην προσπάθεια επίλυσης ενός προβλήματος συμμετέχουν</w:t>
      </w:r>
      <w:r w:rsidR="00F160DC">
        <w:rPr>
          <w:rFonts w:ascii="Arial" w:hAnsi="Arial" w:cs="Arial"/>
          <w:b/>
          <w:sz w:val="36"/>
          <w:szCs w:val="36"/>
        </w:rPr>
        <w:t xml:space="preserve"> περισσότε-</w:t>
      </w:r>
      <w:r w:rsidRPr="005F125B">
        <w:rPr>
          <w:rFonts w:ascii="Arial" w:hAnsi="Arial" w:cs="Arial"/>
          <w:b/>
          <w:sz w:val="36"/>
          <w:szCs w:val="36"/>
        </w:rPr>
        <w:t xml:space="preserve"> ροι άνθρωποι, που πρέπει να συνεργαστούν μεταξύ τους (στην επίλυση του προβλήματος της εκδρομής του σχολείου συμμετέχουν ο Διευθυντής, οι καθηγη</w:t>
      </w:r>
      <w:r w:rsidRPr="005F125B">
        <w:rPr>
          <w:rFonts w:ascii="Arial" w:hAnsi="Arial" w:cs="Arial"/>
          <w:b/>
          <w:sz w:val="36"/>
          <w:szCs w:val="36"/>
        </w:rPr>
        <w:softHyphen/>
        <w:t>τές και οι μαθητές που θα βοηθήσουν).</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Αν τύχει και ταξιδέψετε με πλοίο προς ένα από τα όμορφα νησιά της πατρίδας μας, θα παρατηρήσετε ότι σε εμφανή σημεία του πλοίου υπάρχει αναρτημένος ένας κατάλογος με τέσσερις απλές οδηγίες για το πώς μπορούμε να βάλουμε ένα σωσίβιο θαλάσσης σε</w:t>
      </w:r>
      <w:r w:rsidR="004702D7">
        <w:rPr>
          <w:rFonts w:ascii="Arial" w:hAnsi="Arial" w:cs="Arial"/>
          <w:b/>
          <w:sz w:val="36"/>
          <w:szCs w:val="36"/>
        </w:rPr>
        <w:t xml:space="preserve"> περι-</w:t>
      </w:r>
      <w:r w:rsidRPr="005F125B">
        <w:rPr>
          <w:rFonts w:ascii="Arial" w:hAnsi="Arial" w:cs="Arial"/>
          <w:b/>
          <w:sz w:val="36"/>
          <w:szCs w:val="36"/>
        </w:rPr>
        <w:t xml:space="preserve"> ιπτώσεις ανάγκης. Οι οδηγίες αυτές έχουν</w:t>
      </w:r>
      <w:r w:rsidR="004702D7">
        <w:rPr>
          <w:rFonts w:ascii="Arial" w:hAnsi="Arial" w:cs="Arial"/>
          <w:b/>
          <w:sz w:val="36"/>
          <w:szCs w:val="36"/>
        </w:rPr>
        <w:t xml:space="preserve"> διατυπω</w:t>
      </w:r>
      <w:r w:rsidRPr="005F125B">
        <w:rPr>
          <w:rFonts w:ascii="Arial" w:hAnsi="Arial" w:cs="Arial"/>
          <w:b/>
          <w:sz w:val="36"/>
          <w:szCs w:val="36"/>
        </w:rPr>
        <w:t>θεί σε ξεχωριστά βήματα - ενέργειες, με λογική σειρά και με απλά λόγια, ώστε ο καθένας να μπορεί να τις καταλάβει και να είναι σε θέση να τις εκτελέσει.</w:t>
      </w:r>
      <w:r w:rsidR="00E95531" w:rsidRPr="00E95531">
        <w:rPr>
          <w:rFonts w:ascii="Arial" w:hAnsi="Arial" w:cs="Arial"/>
          <w:b/>
          <w:noProof/>
          <w:sz w:val="36"/>
          <w:szCs w:val="36"/>
          <w:lang w:val="en-US" w:eastAsia="en-US"/>
        </w:rPr>
        <w:pict>
          <v:shape id="_x0000_s1241" type="#_x0000_t202" style="position:absolute;margin-left:248.05pt;margin-top:785.3pt;width:99.2pt;height:28.35pt;z-index:25161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S9sgIAADM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xp8Uvb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49</w:t>
                  </w:r>
                  <w:r w:rsidR="00DC2E6E" w:rsidRPr="00432B70">
                    <w:rPr>
                      <w:rFonts w:ascii="Arial" w:hAnsi="Arial"/>
                      <w:b/>
                      <w:sz w:val="36"/>
                      <w:szCs w:val="36"/>
                    </w:rPr>
                    <w:t xml:space="preserve"> / </w:t>
                  </w:r>
                  <w:r w:rsidR="00DC2E6E">
                    <w:rPr>
                      <w:rFonts w:ascii="Arial" w:hAnsi="Arial"/>
                      <w:b/>
                      <w:sz w:val="36"/>
                      <w:szCs w:val="36"/>
                    </w:rPr>
                    <w:t>178</w:t>
                  </w:r>
                </w:p>
              </w:txbxContent>
            </v:textbox>
            <w10:wrap anchorx="page" anchory="page"/>
          </v:shape>
        </w:pict>
      </w:r>
    </w:p>
    <w:p w:rsidR="005F125B" w:rsidRPr="005F125B" w:rsidRDefault="005F125B" w:rsidP="005F125B">
      <w:pPr>
        <w:rPr>
          <w:rFonts w:ascii="Arial" w:hAnsi="Arial"/>
          <w:b/>
          <w:color w:val="FF0000"/>
          <w:sz w:val="36"/>
          <w:szCs w:val="36"/>
        </w:rPr>
      </w:pPr>
    </w:p>
    <w:p w:rsidR="005F125B" w:rsidRPr="005F125B" w:rsidRDefault="005F125B" w:rsidP="005F125B">
      <w:pPr>
        <w:shd w:val="clear" w:color="auto" w:fill="B6DDE8"/>
        <w:rPr>
          <w:rFonts w:ascii="Arial" w:hAnsi="Arial" w:cs="Arial"/>
          <w:b/>
          <w:bCs/>
          <w:iCs/>
          <w:noProof/>
          <w:color w:val="000000"/>
          <w:sz w:val="36"/>
          <w:szCs w:val="36"/>
        </w:rPr>
      </w:pPr>
      <w:r w:rsidRPr="005F125B">
        <w:rPr>
          <w:rFonts w:ascii="Arial" w:hAnsi="Arial" w:cs="Arial"/>
          <w:b/>
          <w:bCs/>
          <w:i/>
          <w:iCs/>
          <w:noProof/>
          <w:color w:val="000000"/>
          <w:sz w:val="36"/>
          <w:szCs w:val="36"/>
        </w:rPr>
        <w:drawing>
          <wp:inline distT="0" distB="0" distL="0" distR="0">
            <wp:extent cx="433070" cy="481330"/>
            <wp:effectExtent l="0" t="0" r="5080" b="0"/>
            <wp:docPr id="7107" name="Εικόνα 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481330"/>
                    </a:xfrm>
                    <a:prstGeom prst="rect">
                      <a:avLst/>
                    </a:prstGeom>
                    <a:noFill/>
                    <a:ln>
                      <a:noFill/>
                    </a:ln>
                  </pic:spPr>
                </pic:pic>
              </a:graphicData>
            </a:graphic>
          </wp:inline>
        </w:drawing>
      </w:r>
      <w:r w:rsidRPr="005F125B">
        <w:rPr>
          <w:rFonts w:ascii="Arial" w:hAnsi="Arial" w:cs="Arial"/>
          <w:b/>
          <w:bCs/>
          <w:iCs/>
          <w:noProof/>
          <w:color w:val="000000"/>
          <w:sz w:val="36"/>
          <w:szCs w:val="36"/>
        </w:rPr>
        <w:t>Η καταγραφή της ανάλυσης ενός προβλήμα</w:t>
      </w:r>
      <w:r w:rsidRPr="005F125B">
        <w:rPr>
          <w:rFonts w:ascii="Arial" w:hAnsi="Arial" w:cs="Arial"/>
          <w:b/>
          <w:bCs/>
          <w:iCs/>
          <w:noProof/>
          <w:color w:val="000000"/>
          <w:sz w:val="36"/>
          <w:szCs w:val="36"/>
        </w:rPr>
        <w:softHyphen/>
        <w:t>τος καθώς και των βημάτων για την επίλυσή του είναι πολύ χρήσιμη τις επόμενες φορές που θα χρειαστεί να λύσουμε παρόμοια προβλήματα.</w:t>
      </w:r>
    </w:p>
    <w:p w:rsidR="005F125B" w:rsidRPr="005F125B" w:rsidRDefault="005F125B" w:rsidP="005F125B">
      <w:pPr>
        <w:rPr>
          <w:rFonts w:ascii="Arial" w:hAnsi="Arial"/>
          <w:b/>
          <w:color w:val="FF0000"/>
          <w:sz w:val="36"/>
          <w:szCs w:val="36"/>
        </w:rPr>
      </w:pPr>
    </w:p>
    <w:p w:rsidR="005F125B" w:rsidRPr="005F125B" w:rsidRDefault="005F125B" w:rsidP="005F125B">
      <w:pPr>
        <w:shd w:val="clear" w:color="auto" w:fill="FFFF66"/>
        <w:autoSpaceDE w:val="0"/>
        <w:autoSpaceDN w:val="0"/>
        <w:adjustRightInd w:val="0"/>
        <w:rPr>
          <w:rFonts w:ascii="Tahoma" w:hAnsi="Tahoma" w:cs="Tahoma"/>
          <w:b/>
          <w:sz w:val="36"/>
          <w:szCs w:val="36"/>
          <w:u w:val="single"/>
        </w:rPr>
      </w:pPr>
      <w:r w:rsidRPr="005F125B">
        <w:rPr>
          <w:rFonts w:ascii="Tahoma" w:hAnsi="Tahoma" w:cs="Tahoma"/>
          <w:b/>
          <w:sz w:val="36"/>
          <w:szCs w:val="36"/>
          <w:u w:val="single"/>
        </w:rPr>
        <w:t>Εισαγωγική Δραστηριότητα</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Προσπαθήστε να δώσετε σε κάποιο συμμαθητή σας σαφείς και ακριβείς οδηγίες, για να παρασκευάσει ένα ποτήρι φρέσκο χυμό πορτοκαλιού.</w:t>
      </w:r>
    </w:p>
    <w:p w:rsidR="005F125B" w:rsidRPr="005F125B" w:rsidRDefault="005F125B" w:rsidP="005F125B">
      <w:pPr>
        <w:rPr>
          <w:rFonts w:ascii="Arial" w:hAnsi="Arial"/>
          <w:b/>
          <w:color w:val="FF0000"/>
          <w:sz w:val="36"/>
          <w:szCs w:val="36"/>
        </w:rPr>
      </w:pPr>
    </w:p>
    <w:p w:rsidR="005F125B" w:rsidRPr="005F125B" w:rsidRDefault="005F125B" w:rsidP="005F125B">
      <w:pPr>
        <w:autoSpaceDE w:val="0"/>
        <w:autoSpaceDN w:val="0"/>
        <w:adjustRightInd w:val="0"/>
        <w:rPr>
          <w:rFonts w:ascii="Tahoma" w:hAnsi="Tahoma" w:cs="Tahoma"/>
          <w:b/>
          <w:sz w:val="36"/>
          <w:szCs w:val="36"/>
        </w:rPr>
      </w:pPr>
      <w:r w:rsidRPr="005F125B">
        <w:rPr>
          <w:rFonts w:ascii="Arial" w:hAnsi="Arial" w:cs="Arial"/>
          <w:b/>
          <w:sz w:val="36"/>
          <w:szCs w:val="36"/>
        </w:rPr>
        <w:br w:type="page"/>
      </w:r>
      <w:r w:rsidRPr="005F125B">
        <w:rPr>
          <w:rFonts w:ascii="Tahoma" w:hAnsi="Tahoma" w:cs="Tahoma"/>
          <w:b/>
          <w:sz w:val="36"/>
          <w:szCs w:val="36"/>
        </w:rPr>
        <w:lastRenderedPageBreak/>
        <w:t>1.2 Τι είναι Αλγόριθμος</w:t>
      </w:r>
    </w:p>
    <w:p w:rsidR="005F125B" w:rsidRPr="005F125B" w:rsidRDefault="005F125B" w:rsidP="005F125B">
      <w:pPr>
        <w:autoSpaceDE w:val="0"/>
        <w:autoSpaceDN w:val="0"/>
        <w:adjustRightInd w:val="0"/>
        <w:rPr>
          <w:rFonts w:ascii="Arial" w:hAnsi="Arial" w:cs="Arial"/>
          <w:b/>
          <w:sz w:val="36"/>
          <w:szCs w:val="36"/>
        </w:rPr>
      </w:pPr>
    </w:p>
    <w:p w:rsidR="005F125B" w:rsidRPr="005F125B" w:rsidRDefault="005F125B" w:rsidP="005F125B">
      <w:pPr>
        <w:autoSpaceDE w:val="0"/>
        <w:autoSpaceDN w:val="0"/>
        <w:adjustRightInd w:val="0"/>
        <w:rPr>
          <w:rFonts w:ascii="Tahoma" w:hAnsi="Tahoma" w:cs="Tahoma"/>
          <w:b/>
          <w:sz w:val="36"/>
          <w:szCs w:val="36"/>
        </w:rPr>
      </w:pPr>
      <w:r w:rsidRPr="005F125B">
        <w:rPr>
          <w:rFonts w:ascii="Arial" w:hAnsi="Arial" w:cs="Arial"/>
          <w:b/>
          <w:sz w:val="36"/>
          <w:szCs w:val="36"/>
        </w:rPr>
        <w:t xml:space="preserve">   Οι οδηγίες που δίνουμε με λογική σειρά, ώστε να εκτελέσουμε μια εργασία ή να επιλύσουμε ένα</w:t>
      </w:r>
      <w:r w:rsidR="00C43E15">
        <w:rPr>
          <w:rFonts w:ascii="Arial" w:hAnsi="Arial" w:cs="Arial"/>
          <w:b/>
          <w:sz w:val="36"/>
          <w:szCs w:val="36"/>
        </w:rPr>
        <w:t xml:space="preserve"> πρόβλη-</w:t>
      </w:r>
      <w:r w:rsidRPr="005F125B">
        <w:rPr>
          <w:rFonts w:ascii="Arial" w:hAnsi="Arial" w:cs="Arial"/>
          <w:b/>
          <w:sz w:val="36"/>
          <w:szCs w:val="36"/>
        </w:rPr>
        <w:t xml:space="preserve"> μα, συνθέτουν έναν Αλγόριθμο. Για παράδειγμα, οι</w:t>
      </w:r>
      <w:r w:rsidR="004702D7">
        <w:rPr>
          <w:rFonts w:ascii="Arial" w:hAnsi="Arial" w:cs="Arial"/>
          <w:b/>
          <w:sz w:val="36"/>
          <w:szCs w:val="36"/>
        </w:rPr>
        <w:t xml:space="preserve"> οδη-</w:t>
      </w:r>
      <w:r w:rsidRPr="005F125B">
        <w:rPr>
          <w:rFonts w:ascii="Arial" w:hAnsi="Arial" w:cs="Arial"/>
          <w:b/>
          <w:sz w:val="36"/>
          <w:szCs w:val="36"/>
        </w:rPr>
        <w:t xml:space="preserve"> γίες για την κατασκευή ενός χαρταετού μπορεί να</w:t>
      </w:r>
      <w:r w:rsidR="004702D7">
        <w:rPr>
          <w:rFonts w:ascii="Arial" w:hAnsi="Arial" w:cs="Arial"/>
          <w:b/>
          <w:sz w:val="36"/>
          <w:szCs w:val="36"/>
        </w:rPr>
        <w:t xml:space="preserve"> απο-</w:t>
      </w:r>
      <w:r w:rsidRPr="005F125B">
        <w:rPr>
          <w:rFonts w:ascii="Arial" w:hAnsi="Arial" w:cs="Arial"/>
          <w:b/>
          <w:sz w:val="36"/>
          <w:szCs w:val="36"/>
        </w:rPr>
        <w:t xml:space="preserve"> τελέσουν έναν αλγόριθμο. </w:t>
      </w:r>
      <w:r w:rsidRPr="005F125B">
        <w:rPr>
          <w:rFonts w:ascii="Tahoma" w:hAnsi="Tahoma" w:cs="Tahoma"/>
          <w:b/>
          <w:sz w:val="36"/>
          <w:szCs w:val="36"/>
        </w:rPr>
        <w:t>Αλγόριθμο ονομάζουμε τη σαφή και ακριβή περιγραφή μιας σειράς</w:t>
      </w:r>
      <w:r w:rsidR="00C43E15">
        <w:rPr>
          <w:rFonts w:ascii="Tahoma" w:hAnsi="Tahoma" w:cs="Tahoma"/>
          <w:b/>
          <w:sz w:val="36"/>
          <w:szCs w:val="36"/>
        </w:rPr>
        <w:t xml:space="preserve"> ξεχωρι</w:t>
      </w:r>
      <w:r w:rsidR="004702D7">
        <w:rPr>
          <w:rFonts w:ascii="Tahoma" w:hAnsi="Tahoma" w:cs="Tahoma"/>
          <w:b/>
          <w:sz w:val="36"/>
          <w:szCs w:val="36"/>
        </w:rPr>
        <w:t>στών</w:t>
      </w:r>
      <w:r w:rsidRPr="005F125B">
        <w:rPr>
          <w:rFonts w:ascii="Tahoma" w:hAnsi="Tahoma" w:cs="Tahoma"/>
          <w:b/>
          <w:sz w:val="36"/>
          <w:szCs w:val="36"/>
        </w:rPr>
        <w:t xml:space="preserve"> οδηγιών - βημάτων, με σκοπό την επίλυση </w:t>
      </w:r>
      <w:r w:rsidR="004702D7">
        <w:rPr>
          <w:rFonts w:ascii="Tahoma" w:hAnsi="Tahoma" w:cs="Tahoma"/>
          <w:b/>
          <w:sz w:val="36"/>
          <w:szCs w:val="36"/>
        </w:rPr>
        <w:t>ενός προ-</w:t>
      </w:r>
      <w:r w:rsidRPr="005F125B">
        <w:rPr>
          <w:rFonts w:ascii="Tahoma" w:hAnsi="Tahoma" w:cs="Tahoma"/>
          <w:b/>
          <w:sz w:val="36"/>
          <w:szCs w:val="36"/>
        </w:rPr>
        <w:t xml:space="preserve"> βλήματος.</w:t>
      </w:r>
      <w:r w:rsidR="00E95531" w:rsidRPr="00E95531">
        <w:rPr>
          <w:rFonts w:ascii="Arial" w:hAnsi="Arial" w:cs="Arial"/>
          <w:b/>
          <w:noProof/>
          <w:sz w:val="36"/>
          <w:szCs w:val="36"/>
          <w:lang w:val="en-US" w:eastAsia="en-US"/>
        </w:rPr>
        <w:pict>
          <v:shape id="_x0000_s1242" type="#_x0000_t202" style="position:absolute;margin-left:248.05pt;margin-top:785.3pt;width:99.2pt;height:28.35pt;z-index:25161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VusQIAADM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50</w:t>
                  </w:r>
                  <w:r w:rsidR="00DC2E6E" w:rsidRPr="00432B70">
                    <w:rPr>
                      <w:rFonts w:ascii="Arial" w:hAnsi="Arial"/>
                      <w:b/>
                      <w:sz w:val="36"/>
                      <w:szCs w:val="36"/>
                    </w:rPr>
                    <w:t xml:space="preserve"> / </w:t>
                  </w:r>
                  <w:r w:rsidR="00DC2E6E">
                    <w:rPr>
                      <w:rFonts w:ascii="Arial" w:hAnsi="Arial"/>
                      <w:b/>
                      <w:sz w:val="36"/>
                      <w:szCs w:val="36"/>
                    </w:rPr>
                    <w:t>178</w:t>
                  </w:r>
                </w:p>
              </w:txbxContent>
            </v:textbox>
            <w10:wrap anchorx="page" anchory="page"/>
          </v:shape>
        </w:pic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Αλγόριθμος μπορεί να είναι μια συνταγή μαγειρικής ή η βήμα προς βήμα περιγραφή της λύσης </w:t>
      </w:r>
      <w:r w:rsidR="00C43E15">
        <w:rPr>
          <w:rFonts w:ascii="Arial" w:hAnsi="Arial" w:cs="Arial"/>
          <w:b/>
          <w:sz w:val="36"/>
          <w:szCs w:val="36"/>
        </w:rPr>
        <w:t>ενός μαθημα-</w:t>
      </w:r>
      <w:r w:rsidRPr="005F125B">
        <w:rPr>
          <w:rFonts w:ascii="Arial" w:hAnsi="Arial" w:cs="Arial"/>
          <w:b/>
          <w:sz w:val="36"/>
          <w:szCs w:val="36"/>
        </w:rPr>
        <w:t xml:space="preserve"> τικού προβλήματος. Όταν σχεδιάζουμε έναν αλγόριθμο, πρέπει να είμαστε ιδιαίτερα προσεκτικοί, ώστε να</w:t>
      </w:r>
      <w:r w:rsidR="004702D7">
        <w:rPr>
          <w:rFonts w:ascii="Arial" w:hAnsi="Arial" w:cs="Arial"/>
          <w:b/>
          <w:sz w:val="36"/>
          <w:szCs w:val="36"/>
        </w:rPr>
        <w:t xml:space="preserve"> βά-</w:t>
      </w:r>
      <w:r w:rsidRPr="005F125B">
        <w:rPr>
          <w:rFonts w:ascii="Arial" w:hAnsi="Arial" w:cs="Arial"/>
          <w:b/>
          <w:sz w:val="36"/>
          <w:szCs w:val="36"/>
        </w:rPr>
        <w:t xml:space="preserve"> ζουμε με </w:t>
      </w:r>
      <w:r w:rsidRPr="005F125B">
        <w:rPr>
          <w:rFonts w:ascii="Tahoma" w:hAnsi="Tahoma" w:cs="Tahoma"/>
          <w:b/>
          <w:sz w:val="36"/>
          <w:szCs w:val="36"/>
        </w:rPr>
        <w:t>λογική σειρά τις οδηγίες (</w:t>
      </w:r>
      <w:r w:rsidRPr="005F125B">
        <w:rPr>
          <w:rFonts w:ascii="Tahoma" w:hAnsi="Tahoma" w:cs="Tahoma"/>
          <w:b/>
          <w:sz w:val="36"/>
          <w:szCs w:val="36"/>
          <w:lang w:val="en-US"/>
        </w:rPr>
        <w:t>instructions</w:t>
      </w:r>
      <w:r w:rsidRPr="005F125B">
        <w:rPr>
          <w:rFonts w:ascii="Tahoma" w:hAnsi="Tahoma" w:cs="Tahoma"/>
          <w:b/>
          <w:sz w:val="36"/>
          <w:szCs w:val="36"/>
        </w:rPr>
        <w:t>)</w:t>
      </w:r>
      <w:r w:rsidRPr="005F125B">
        <w:rPr>
          <w:rFonts w:ascii="Arial" w:hAnsi="Arial" w:cs="Arial"/>
          <w:b/>
          <w:sz w:val="36"/>
          <w:szCs w:val="36"/>
        </w:rPr>
        <w:t xml:space="preserve"> που θα μας οδηγήσουν στη λύση του προβλήματός μας. Αν, για παράδειγμα, δεν περιγράψουμε σωστά τα βήμα-τα που πρέπει να ακολουθηθούν, ώστε να</w:t>
      </w:r>
      <w:r w:rsidR="004702D7">
        <w:rPr>
          <w:rFonts w:ascii="Arial" w:hAnsi="Arial" w:cs="Arial"/>
          <w:b/>
          <w:sz w:val="36"/>
          <w:szCs w:val="36"/>
        </w:rPr>
        <w:t xml:space="preserve"> μαγει</w:t>
      </w:r>
      <w:r w:rsidRPr="005F125B">
        <w:rPr>
          <w:rFonts w:ascii="Arial" w:hAnsi="Arial" w:cs="Arial"/>
          <w:b/>
          <w:sz w:val="36"/>
          <w:szCs w:val="36"/>
        </w:rPr>
        <w:t>ρέψει ένας άπειρος μάγειρας μια μακαρονάδα, τότε είναι πιθανό να μείνουμε νηστικοί.</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1. Άνοιξε το μάτι της κουζίνας στο 2. Βάλε 3 λίτρα νερό σε μία κατσαρόλα χωρητικότητας 4 λίτρων.</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3. Τοποθέτησε την κατσαρόλα στο μάτι της κουζίνας, που έχεις ήδη ανάψει.</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4. Πρόσθεσε στην κατσαρόλα μία κουταλιά του καφέ αλάτι.</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5. Περίμενε μέχρι να βράσει το νερό.</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6. Βγάλε τα μακαρόνια από το πακέτο.</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7. Βάλε τα μακαρόνια στην κατσαρόλα.</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8. Ανακάτευε τα μακαρόνια για 10 λεπτά.</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9. Κλείσε το μάτι της κουζίνας που άνοιξες.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10. Βγάλε την κατσαρόλα από το μάτι της κουζίνας.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11. Άδειασε τα μακαρόνια από την κατσαρόλα σε ένα σουρωτήρι.</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lastRenderedPageBreak/>
        <w:t>12. Ρίξε κρύο νερό από τη βρύση στα μακαρόνια για 20 δευτερόλεπτα.</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13. Άφησε για 2 λεπτά τα μακαρόνια να στραγγίξουν.</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14. Σερβίρισε τα μακαρόνια στο πιάτο.</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15. Πρόσθεσε σε κάθε πιάτο 3 κουταλιές της σούπας τριμμένο τυρί.</w:t>
      </w:r>
    </w:p>
    <w:p w:rsidR="005F125B" w:rsidRPr="005F125B" w:rsidRDefault="005F125B" w:rsidP="005F125B">
      <w:pPr>
        <w:autoSpaceDE w:val="0"/>
        <w:autoSpaceDN w:val="0"/>
        <w:adjustRightInd w:val="0"/>
        <w:rPr>
          <w:rFonts w:ascii="Arial" w:hAnsi="Arial" w:cs="Arial"/>
          <w:b/>
          <w:sz w:val="36"/>
          <w:szCs w:val="36"/>
        </w:rPr>
      </w:pP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noProof/>
          <w:sz w:val="36"/>
          <w:szCs w:val="36"/>
        </w:rPr>
        <w:drawing>
          <wp:anchor distT="0" distB="0" distL="114300" distR="114300" simplePos="0" relativeHeight="251562496" behindDoc="0" locked="0" layoutInCell="1" allowOverlap="1">
            <wp:simplePos x="0" y="0"/>
            <wp:positionH relativeFrom="column">
              <wp:posOffset>0</wp:posOffset>
            </wp:positionH>
            <wp:positionV relativeFrom="paragraph">
              <wp:posOffset>63500</wp:posOffset>
            </wp:positionV>
            <wp:extent cx="496570" cy="472440"/>
            <wp:effectExtent l="0" t="0" r="0" b="3810"/>
            <wp:wrapNone/>
            <wp:docPr id="7108" name="Εικόνα 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6"/>
                    <pic:cNvPicPr>
                      <a:picLocks noChangeAspect="1" noChangeArrowheads="1"/>
                    </pic:cNvPicPr>
                  </pic:nvPicPr>
                  <pic:blipFill>
                    <a:blip r:embed="rId62" cstate="print">
                      <a:clrChange>
                        <a:clrFrom>
                          <a:srgbClr val="E33639"/>
                        </a:clrFrom>
                        <a:clrTo>
                          <a:srgbClr val="E3363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70" cy="472440"/>
                    </a:xfrm>
                    <a:prstGeom prst="rect">
                      <a:avLst/>
                    </a:prstGeom>
                    <a:noFill/>
                  </pic:spPr>
                </pic:pic>
              </a:graphicData>
            </a:graphic>
          </wp:anchor>
        </w:drawing>
      </w:r>
      <w:r w:rsidR="00E95531" w:rsidRPr="00E95531">
        <w:rPr>
          <w:rFonts w:ascii="Arial" w:hAnsi="Arial" w:cs="Arial"/>
          <w:b/>
          <w:noProof/>
          <w:sz w:val="36"/>
          <w:szCs w:val="36"/>
          <w:lang w:val="en-US" w:eastAsia="en-US"/>
        </w:rPr>
      </w:r>
      <w:r w:rsidR="00E95531" w:rsidRPr="00E95531">
        <w:rPr>
          <w:rFonts w:ascii="Arial" w:hAnsi="Arial" w:cs="Arial"/>
          <w:b/>
          <w:noProof/>
          <w:sz w:val="36"/>
          <w:szCs w:val="36"/>
          <w:lang w:val="en-US" w:eastAsia="en-US"/>
        </w:rPr>
        <w:pict>
          <v:group id="Καμβάς 7794" o:spid="_x0000_s1856" editas="canvas" style="width:38.35pt;height:36.45pt;mso-position-horizontal-relative:char;mso-position-vertical-relative:line" coordsize="487045,462915">
            <v:shape id="_x0000_s1857" type="#_x0000_t75" style="position:absolute;width:487045;height:462915;visibility:visible">
              <v:fill o:detectmouseclick="t"/>
              <v:path o:connecttype="none"/>
            </v:shape>
            <w10:wrap type="none"/>
            <w10:anchorlock/>
          </v:group>
        </w:pict>
      </w:r>
      <w:r w:rsidRPr="005F125B">
        <w:rPr>
          <w:rFonts w:ascii="Arial" w:hAnsi="Arial" w:cs="Arial"/>
          <w:b/>
          <w:sz w:val="36"/>
          <w:szCs w:val="36"/>
        </w:rPr>
        <w:t xml:space="preserve"> Πριν προχωρήσουμε παρακάτω προσπάθησε να απαντήσεις στις ακόλουθες ερωτήσεις:</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 Τι θα συμβεί, αν ξεχάσουμε την οδηγία 9 στον παραπάνω αλγόριθμο;</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2. Μπορούμε να αντιμεταθέσουμε τις οδηγίες 7 και 8;</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3. Τι θα συμβεί, αν αντικαταστήσουμε την οδηγία στο βήμα 4 με την οδηγία «πρόσθεσε αλάτι»;</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4. Αν αντιμεταθέσουμε τις οδηγίες 1 και 2, θα υπάρξει κάποιο πρόβλημα στον αλγόριθμο;</w:t>
      </w:r>
    </w:p>
    <w:p w:rsidR="005F125B" w:rsidRPr="005F125B" w:rsidRDefault="005F125B" w:rsidP="005F125B">
      <w:pPr>
        <w:rPr>
          <w:rFonts w:ascii="Arial" w:hAnsi="Arial"/>
          <w:b/>
          <w:color w:val="FF0000"/>
          <w:sz w:val="36"/>
          <w:szCs w:val="36"/>
        </w:rPr>
      </w:pPr>
    </w:p>
    <w:p w:rsidR="005F125B" w:rsidRPr="005F125B" w:rsidRDefault="005F125B" w:rsidP="005F125B">
      <w:pPr>
        <w:autoSpaceDE w:val="0"/>
        <w:autoSpaceDN w:val="0"/>
        <w:adjustRightInd w:val="0"/>
        <w:rPr>
          <w:rFonts w:ascii="Tahoma" w:hAnsi="Tahoma" w:cs="Tahoma"/>
          <w:b/>
          <w:sz w:val="36"/>
          <w:szCs w:val="36"/>
        </w:rPr>
      </w:pPr>
      <w:r w:rsidRPr="005F125B">
        <w:rPr>
          <w:rFonts w:ascii="Tahoma" w:hAnsi="Tahoma" w:cs="Tahoma"/>
          <w:b/>
          <w:sz w:val="36"/>
          <w:szCs w:val="36"/>
        </w:rPr>
        <w:t>1.3 Ιδιότητες ενός Αλγορίθμου</w:t>
      </w:r>
    </w:p>
    <w:p w:rsidR="005F125B" w:rsidRPr="005F125B" w:rsidRDefault="005F125B" w:rsidP="005F125B">
      <w:pPr>
        <w:autoSpaceDE w:val="0"/>
        <w:autoSpaceDN w:val="0"/>
        <w:adjustRightInd w:val="0"/>
        <w:rPr>
          <w:rFonts w:ascii="Arial" w:hAnsi="Arial" w:cs="Arial"/>
          <w:b/>
          <w:sz w:val="36"/>
          <w:szCs w:val="36"/>
        </w:rPr>
      </w:pP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Τα βήματα που αποτελούν έναν αλγόριθμο ονομάζονται οδηγίες ή εντολές. Αν ακολουθηθούν οι οδηγίες ενός αλγορίθμου στο τέλος πρέπει να</w:t>
      </w:r>
      <w:r w:rsidR="00C43E15">
        <w:rPr>
          <w:rFonts w:ascii="Arial" w:hAnsi="Arial" w:cs="Arial"/>
          <w:b/>
          <w:sz w:val="36"/>
          <w:szCs w:val="36"/>
        </w:rPr>
        <w:t xml:space="preserve"> προκύ-</w:t>
      </w:r>
      <w:r w:rsidRPr="005F125B">
        <w:rPr>
          <w:rFonts w:ascii="Arial" w:hAnsi="Arial" w:cs="Arial"/>
          <w:b/>
          <w:sz w:val="36"/>
          <w:szCs w:val="36"/>
        </w:rPr>
        <w:t xml:space="preserve"> πτει ένα αποτέλεσμα, ένα έργο. Για παράδειγμα, αν ακολουθήσουμε τις οδηγίες μιας συνταγής μαγειρικής θα παραγάγουμε το επιθυμητό φαγητό. Μια παρτιτούρα περιέχει οδηγίες· αν γνωρίζουμε μουσική και </w:t>
      </w:r>
      <w:r w:rsidR="004702D7">
        <w:rPr>
          <w:rFonts w:ascii="Arial" w:hAnsi="Arial" w:cs="Arial"/>
          <w:b/>
          <w:sz w:val="36"/>
          <w:szCs w:val="36"/>
        </w:rPr>
        <w:t>τις εφαρ-</w:t>
      </w:r>
      <w:r w:rsidRPr="005F125B">
        <w:rPr>
          <w:rFonts w:ascii="Arial" w:hAnsi="Arial" w:cs="Arial"/>
          <w:b/>
          <w:sz w:val="36"/>
          <w:szCs w:val="36"/>
        </w:rPr>
        <w:t xml:space="preserve"> μόσουμε σε ένα μουσικό όργανο, παράγουμε μουσική.</w:t>
      </w:r>
      <w:r w:rsidR="00E95531" w:rsidRPr="00E95531">
        <w:rPr>
          <w:rFonts w:ascii="Arial" w:hAnsi="Arial" w:cs="Arial"/>
          <w:b/>
          <w:noProof/>
          <w:sz w:val="36"/>
          <w:szCs w:val="36"/>
          <w:lang w:val="en-US" w:eastAsia="en-US"/>
        </w:rPr>
        <w:pict>
          <v:shape id="_x0000_s1243" type="#_x0000_t202" style="position:absolute;margin-left:248.05pt;margin-top:785.3pt;width:99.2pt;height:28.35pt;z-index:25161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CesQIAADM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51</w:t>
                  </w:r>
                  <w:r w:rsidR="00DC2E6E" w:rsidRPr="00432B70">
                    <w:rPr>
                      <w:rFonts w:ascii="Arial" w:hAnsi="Arial"/>
                      <w:b/>
                      <w:sz w:val="36"/>
                      <w:szCs w:val="36"/>
                    </w:rPr>
                    <w:t xml:space="preserve"> /</w:t>
                  </w:r>
                  <w:r w:rsidR="00DC2E6E">
                    <w:rPr>
                      <w:rFonts w:ascii="Arial" w:hAnsi="Arial"/>
                      <w:b/>
                      <w:sz w:val="36"/>
                      <w:szCs w:val="36"/>
                    </w:rPr>
                    <w:t>179</w:t>
                  </w:r>
                </w:p>
              </w:txbxContent>
            </v:textbox>
            <w10:wrap anchorx="page" anchory="page"/>
          </v:shape>
        </w:pic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Όπως περιγράψαμε στα προηγούμενα παραδείγματά μας, για να μπορέσουμε από έναν αλγόριθμο να</w:t>
      </w:r>
      <w:r w:rsidR="00C43E15">
        <w:rPr>
          <w:rFonts w:ascii="Arial" w:hAnsi="Arial" w:cs="Arial"/>
          <w:b/>
          <w:sz w:val="36"/>
          <w:szCs w:val="36"/>
        </w:rPr>
        <w:t xml:space="preserve"> πάρου-</w:t>
      </w:r>
      <w:r w:rsidRPr="005F125B">
        <w:rPr>
          <w:rFonts w:ascii="Arial" w:hAnsi="Arial" w:cs="Arial"/>
          <w:b/>
          <w:sz w:val="36"/>
          <w:szCs w:val="36"/>
        </w:rPr>
        <w:t xml:space="preserve"> με αποτελέσματα χρειαζόμαστε κάποιον που θα</w:t>
      </w:r>
      <w:r w:rsidR="004702D7">
        <w:rPr>
          <w:rFonts w:ascii="Arial" w:hAnsi="Arial" w:cs="Arial"/>
          <w:b/>
          <w:sz w:val="36"/>
          <w:szCs w:val="36"/>
        </w:rPr>
        <w:t xml:space="preserve"> υλο-</w:t>
      </w:r>
      <w:r w:rsidRPr="005F125B">
        <w:rPr>
          <w:rFonts w:ascii="Arial" w:hAnsi="Arial" w:cs="Arial"/>
          <w:b/>
          <w:sz w:val="36"/>
          <w:szCs w:val="36"/>
        </w:rPr>
        <w:t xml:space="preserve"> ποιήσει τον αλγόριθμο, δηλαδή κάποιον που θα ακολουθήσει τις οδηγίες που περιλαμβάνει ο</w:t>
      </w:r>
      <w:r w:rsidR="00C43E15">
        <w:rPr>
          <w:rFonts w:ascii="Arial" w:hAnsi="Arial" w:cs="Arial"/>
          <w:b/>
          <w:sz w:val="36"/>
          <w:szCs w:val="36"/>
        </w:rPr>
        <w:t xml:space="preserve"> αλγόρι-</w:t>
      </w:r>
      <w:r w:rsidRPr="005F125B">
        <w:rPr>
          <w:rFonts w:ascii="Arial" w:hAnsi="Arial" w:cs="Arial"/>
          <w:b/>
          <w:sz w:val="36"/>
          <w:szCs w:val="36"/>
        </w:rPr>
        <w:t xml:space="preserve"> ριθμος. Αυτός που υλοποιεί τον αλγόριθμο μπορεί να είναι ένας άνθρωπος ή ένας υπολογιστής. Για την </w:t>
      </w:r>
      <w:r w:rsidRPr="005F125B">
        <w:rPr>
          <w:rFonts w:ascii="Arial" w:hAnsi="Arial" w:cs="Arial"/>
          <w:b/>
          <w:sz w:val="36"/>
          <w:szCs w:val="36"/>
        </w:rPr>
        <w:lastRenderedPageBreak/>
        <w:t xml:space="preserve">υλοποίηση μιας συνταγής μαγειρικής υπεύθυνος είναι ο μάγειρας. Για τον υπολογισμό του εμβαδού </w:t>
      </w:r>
      <w:r w:rsidR="00C43E15">
        <w:rPr>
          <w:rFonts w:ascii="Arial" w:hAnsi="Arial" w:cs="Arial"/>
          <w:b/>
          <w:sz w:val="36"/>
          <w:szCs w:val="36"/>
        </w:rPr>
        <w:t>ενός τετρα-</w:t>
      </w:r>
      <w:r w:rsidRPr="005F125B">
        <w:rPr>
          <w:rFonts w:ascii="Arial" w:hAnsi="Arial" w:cs="Arial"/>
          <w:b/>
          <w:sz w:val="36"/>
          <w:szCs w:val="36"/>
        </w:rPr>
        <w:t xml:space="preserve"> γώνου αυτός που θα υλοποιήσει τον αλγόριθμο μπορεί να είναι ένας υπολογιστής.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Οι αλγόριθμοι που κατασκευάζουμε πρέπει να</w:t>
      </w:r>
      <w:r w:rsidR="00C43E15">
        <w:rPr>
          <w:rFonts w:ascii="Arial" w:hAnsi="Arial" w:cs="Arial"/>
          <w:b/>
          <w:sz w:val="36"/>
          <w:szCs w:val="36"/>
        </w:rPr>
        <w:t xml:space="preserve"> πλη-</w:t>
      </w:r>
      <w:r w:rsidRPr="005F125B">
        <w:rPr>
          <w:rFonts w:ascii="Arial" w:hAnsi="Arial" w:cs="Arial"/>
          <w:b/>
          <w:sz w:val="36"/>
          <w:szCs w:val="36"/>
        </w:rPr>
        <w:t xml:space="preserve"> ρούν κάποιες προϋποθέσεις. Πρώτα απ' όλα, πρέπει να είμαστε σίγουροι ότι, αν υλοποιήσουμε τον αλγόριθμο, </w:t>
      </w:r>
      <w:r w:rsidRPr="005F125B">
        <w:rPr>
          <w:rFonts w:ascii="Tahoma" w:hAnsi="Tahoma" w:cs="Tahoma"/>
          <w:b/>
          <w:sz w:val="36"/>
          <w:szCs w:val="36"/>
        </w:rPr>
        <w:t>κάποτε θα τελειώσει</w:t>
      </w:r>
      <w:r w:rsidRPr="005F125B">
        <w:rPr>
          <w:rFonts w:ascii="Arial" w:hAnsi="Arial" w:cs="Arial"/>
          <w:b/>
          <w:sz w:val="36"/>
          <w:szCs w:val="36"/>
        </w:rPr>
        <w:t xml:space="preserve"> επιτυγχάνοντας τον αρχικό</w:t>
      </w:r>
      <w:r w:rsidR="00C43E15">
        <w:rPr>
          <w:rFonts w:ascii="Arial" w:hAnsi="Arial" w:cs="Arial"/>
          <w:b/>
          <w:sz w:val="36"/>
          <w:szCs w:val="36"/>
        </w:rPr>
        <w:t xml:space="preserve"> σκο-</w:t>
      </w:r>
      <w:r w:rsidRPr="005F125B">
        <w:rPr>
          <w:rFonts w:ascii="Arial" w:hAnsi="Arial" w:cs="Arial"/>
          <w:b/>
          <w:sz w:val="36"/>
          <w:szCs w:val="36"/>
        </w:rPr>
        <w:t xml:space="preserve"> πό. Φανταστείτε να δώσουμε μία εντολή σε ένα δρομέα, να αρχίσει να τρέχει και να μην του πούμε πότε θα</w:t>
      </w:r>
      <w:r w:rsidR="004702D7">
        <w:rPr>
          <w:rFonts w:ascii="Arial" w:hAnsi="Arial" w:cs="Arial"/>
          <w:b/>
          <w:sz w:val="36"/>
          <w:szCs w:val="36"/>
        </w:rPr>
        <w:t xml:space="preserve"> στα-</w:t>
      </w:r>
      <w:r w:rsidRPr="005F125B">
        <w:rPr>
          <w:rFonts w:ascii="Arial" w:hAnsi="Arial" w:cs="Arial"/>
          <w:b/>
          <w:sz w:val="36"/>
          <w:szCs w:val="36"/>
        </w:rPr>
        <w:t xml:space="preserve"> ματήσει. Όμοια, αν δώσουμε εντολή σε έναν</w:t>
      </w:r>
      <w:r w:rsidR="00C43E15">
        <w:rPr>
          <w:rFonts w:ascii="Arial" w:hAnsi="Arial" w:cs="Arial"/>
          <w:b/>
          <w:sz w:val="36"/>
          <w:szCs w:val="36"/>
        </w:rPr>
        <w:t xml:space="preserve"> υπολο</w:t>
      </w:r>
      <w:r w:rsidR="004702D7">
        <w:rPr>
          <w:rFonts w:ascii="Arial" w:hAnsi="Arial" w:cs="Arial"/>
          <w:b/>
          <w:sz w:val="36"/>
          <w:szCs w:val="36"/>
        </w:rPr>
        <w:t>γι</w:t>
      </w:r>
      <w:r w:rsidR="00C43E15">
        <w:rPr>
          <w:rFonts w:ascii="Arial" w:hAnsi="Arial" w:cs="Arial"/>
          <w:b/>
          <w:sz w:val="36"/>
          <w:szCs w:val="36"/>
        </w:rPr>
        <w:t>-</w:t>
      </w:r>
      <w:r w:rsidRPr="005F125B">
        <w:rPr>
          <w:rFonts w:ascii="Arial" w:hAnsi="Arial" w:cs="Arial"/>
          <w:b/>
          <w:sz w:val="36"/>
          <w:szCs w:val="36"/>
        </w:rPr>
        <w:t xml:space="preserve"> στή, ώστε να ζωγραφίσει τα δέκα πέταλα </w:t>
      </w:r>
      <w:r w:rsidR="00C43E15">
        <w:rPr>
          <w:rFonts w:ascii="Arial" w:hAnsi="Arial" w:cs="Arial"/>
          <w:b/>
          <w:sz w:val="36"/>
          <w:szCs w:val="36"/>
        </w:rPr>
        <w:t>ενός λου</w:t>
      </w:r>
      <w:r w:rsidR="004702D7">
        <w:rPr>
          <w:rFonts w:ascii="Arial" w:hAnsi="Arial" w:cs="Arial"/>
          <w:b/>
          <w:sz w:val="36"/>
          <w:szCs w:val="36"/>
        </w:rPr>
        <w:t>λού</w:t>
      </w:r>
      <w:r w:rsidR="00C43E15">
        <w:rPr>
          <w:rFonts w:ascii="Arial" w:hAnsi="Arial" w:cs="Arial"/>
          <w:b/>
          <w:sz w:val="36"/>
          <w:szCs w:val="36"/>
        </w:rPr>
        <w:t>-</w:t>
      </w:r>
      <w:r w:rsidRPr="005F125B">
        <w:rPr>
          <w:rFonts w:ascii="Arial" w:hAnsi="Arial" w:cs="Arial"/>
          <w:b/>
          <w:sz w:val="36"/>
          <w:szCs w:val="36"/>
        </w:rPr>
        <w:t xml:space="preserve"> διού, πρέπει να αναφέρουμε τον αριθμό των</w:t>
      </w:r>
      <w:r w:rsidR="004702D7">
        <w:rPr>
          <w:rFonts w:ascii="Arial" w:hAnsi="Arial" w:cs="Arial"/>
          <w:b/>
          <w:sz w:val="36"/>
          <w:szCs w:val="36"/>
        </w:rPr>
        <w:t xml:space="preserve"> πετά</w:t>
      </w:r>
      <w:r w:rsidRPr="005F125B">
        <w:rPr>
          <w:rFonts w:ascii="Arial" w:hAnsi="Arial" w:cs="Arial"/>
          <w:b/>
          <w:sz w:val="36"/>
          <w:szCs w:val="36"/>
        </w:rPr>
        <w:t>λων που θα έχει το λουλούδι (δέκα), ώστε να είμαστε βέβαιοι ότι ο υπολογιστής θα σταματήσει το σχεδιασμό μόλις σχηματιστεί το λουλούδι.</w:t>
      </w:r>
      <w:r w:rsidR="00E95531" w:rsidRPr="00E95531">
        <w:rPr>
          <w:rFonts w:ascii="Arial" w:hAnsi="Arial" w:cs="Arial"/>
          <w:b/>
          <w:noProof/>
          <w:sz w:val="36"/>
          <w:szCs w:val="36"/>
          <w:lang w:val="en-US" w:eastAsia="en-US"/>
        </w:rPr>
        <w:pict>
          <v:shape id="_x0000_s1244" type="#_x0000_t202" style="position:absolute;margin-left:248.05pt;margin-top:785.3pt;width:99.2pt;height:28.35pt;z-index:25161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A4sgIAADM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OxgAOL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52</w:t>
                  </w:r>
                  <w:r w:rsidR="00DC2E6E" w:rsidRPr="00432B70">
                    <w:rPr>
                      <w:rFonts w:ascii="Arial" w:hAnsi="Arial"/>
                      <w:b/>
                      <w:sz w:val="36"/>
                      <w:szCs w:val="36"/>
                    </w:rPr>
                    <w:t xml:space="preserve"> / </w:t>
                  </w:r>
                  <w:r w:rsidR="00DC2E6E">
                    <w:rPr>
                      <w:rFonts w:ascii="Arial" w:hAnsi="Arial"/>
                      <w:b/>
                      <w:sz w:val="36"/>
                      <w:szCs w:val="36"/>
                    </w:rPr>
                    <w:t>179</w:t>
                  </w:r>
                </w:p>
              </w:txbxContent>
            </v:textbox>
            <w10:wrap anchorx="page" anchory="page"/>
          </v:shape>
        </w:pict>
      </w:r>
    </w:p>
    <w:p w:rsidR="005F125B" w:rsidRPr="005F125B" w:rsidRDefault="005F125B" w:rsidP="005F125B">
      <w:pPr>
        <w:rPr>
          <w:rFonts w:ascii="Arial" w:hAnsi="Arial"/>
          <w:b/>
          <w:color w:val="FF0000"/>
          <w:sz w:val="36"/>
          <w:szCs w:val="36"/>
        </w:rPr>
      </w:pPr>
    </w:p>
    <w:tbl>
      <w:tblPr>
        <w:tblW w:w="7783" w:type="dxa"/>
        <w:jc w:val="center"/>
        <w:tblLayout w:type="fixed"/>
        <w:tblCellMar>
          <w:left w:w="40" w:type="dxa"/>
          <w:right w:w="40" w:type="dxa"/>
        </w:tblCellMar>
        <w:tblLook w:val="0000"/>
      </w:tblPr>
      <w:tblGrid>
        <w:gridCol w:w="3385"/>
        <w:gridCol w:w="4398"/>
      </w:tblGrid>
      <w:tr w:rsidR="005F125B" w:rsidRPr="005F125B" w:rsidTr="00317289">
        <w:trPr>
          <w:trHeight w:val="508"/>
          <w:jc w:val="center"/>
        </w:trPr>
        <w:tc>
          <w:tcPr>
            <w:tcW w:w="3385" w:type="dxa"/>
            <w:tcBorders>
              <w:top w:val="single" w:sz="6" w:space="0" w:color="auto"/>
              <w:left w:val="single" w:sz="6" w:space="0" w:color="auto"/>
              <w:bottom w:val="single" w:sz="6" w:space="0" w:color="auto"/>
              <w:right w:val="single" w:sz="6" w:space="0" w:color="auto"/>
            </w:tcBorders>
          </w:tcPr>
          <w:p w:rsidR="005F125B" w:rsidRPr="005F125B" w:rsidRDefault="005F125B" w:rsidP="00317289">
            <w:pPr>
              <w:autoSpaceDE w:val="0"/>
              <w:autoSpaceDN w:val="0"/>
              <w:adjustRightInd w:val="0"/>
              <w:jc w:val="center"/>
              <w:rPr>
                <w:rFonts w:ascii="Arial" w:hAnsi="Arial" w:cs="Arial"/>
                <w:b/>
                <w:sz w:val="36"/>
                <w:szCs w:val="36"/>
              </w:rPr>
            </w:pPr>
            <w:r w:rsidRPr="005F125B">
              <w:rPr>
                <w:rFonts w:ascii="Arial" w:hAnsi="Arial" w:cs="Arial"/>
                <w:b/>
                <w:sz w:val="36"/>
                <w:szCs w:val="36"/>
              </w:rPr>
              <w:t>Αλγόριθμος δημιουργίας ενός λουλουδιού με 10 πέταλα</w:t>
            </w:r>
          </w:p>
        </w:tc>
        <w:tc>
          <w:tcPr>
            <w:tcW w:w="4398" w:type="dxa"/>
            <w:tcBorders>
              <w:top w:val="single" w:sz="6" w:space="0" w:color="auto"/>
              <w:left w:val="single" w:sz="6" w:space="0" w:color="auto"/>
              <w:bottom w:val="single" w:sz="6" w:space="0" w:color="auto"/>
              <w:right w:val="single" w:sz="6" w:space="0" w:color="auto"/>
            </w:tcBorders>
          </w:tcPr>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Το αποτέλεσμα υλοποίησης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του Αλγορίθμου</w:t>
            </w:r>
          </w:p>
        </w:tc>
      </w:tr>
      <w:tr w:rsidR="005F125B" w:rsidRPr="005F125B" w:rsidTr="00317289">
        <w:trPr>
          <w:trHeight w:val="2398"/>
          <w:jc w:val="center"/>
        </w:trPr>
        <w:tc>
          <w:tcPr>
            <w:tcW w:w="3385" w:type="dxa"/>
            <w:tcBorders>
              <w:top w:val="single" w:sz="6" w:space="0" w:color="auto"/>
              <w:left w:val="single" w:sz="6" w:space="0" w:color="auto"/>
              <w:bottom w:val="single" w:sz="6" w:space="0" w:color="auto"/>
              <w:right w:val="single" w:sz="6" w:space="0" w:color="auto"/>
            </w:tcBorders>
          </w:tcPr>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επανάλαβε 10 φορές [σχεδίασε_πέταλο]</w:t>
            </w:r>
          </w:p>
        </w:tc>
        <w:tc>
          <w:tcPr>
            <w:tcW w:w="4398" w:type="dxa"/>
            <w:tcBorders>
              <w:top w:val="single" w:sz="6" w:space="0" w:color="auto"/>
              <w:left w:val="single" w:sz="6" w:space="0" w:color="auto"/>
              <w:bottom w:val="single" w:sz="6" w:space="0" w:color="auto"/>
              <w:right w:val="single" w:sz="6" w:space="0" w:color="auto"/>
            </w:tcBorders>
            <w:vAlign w:val="center"/>
          </w:tcPr>
          <w:p w:rsidR="005F125B" w:rsidRPr="005F125B" w:rsidRDefault="005F125B" w:rsidP="005F125B">
            <w:pPr>
              <w:tabs>
                <w:tab w:val="left" w:pos="692"/>
                <w:tab w:val="center" w:pos="2722"/>
              </w:tabs>
              <w:autoSpaceDE w:val="0"/>
              <w:autoSpaceDN w:val="0"/>
              <w:adjustRightInd w:val="0"/>
              <w:rPr>
                <w:rFonts w:ascii="Arial" w:hAnsi="Arial" w:cs="Arial"/>
                <w:b/>
                <w:sz w:val="36"/>
                <w:szCs w:val="36"/>
              </w:rPr>
            </w:pPr>
            <w:r w:rsidRPr="005F125B">
              <w:rPr>
                <w:rFonts w:ascii="Arial" w:hAnsi="Arial"/>
                <w:b/>
                <w:noProof/>
                <w:color w:val="FF0000"/>
                <w:sz w:val="36"/>
                <w:szCs w:val="36"/>
              </w:rPr>
              <w:drawing>
                <wp:inline distT="0" distB="0" distL="0" distR="0">
                  <wp:extent cx="1352550" cy="1352550"/>
                  <wp:effectExtent l="0" t="0" r="0" b="0"/>
                  <wp:docPr id="7109" name="Εικόνα 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3008" cy="1353008"/>
                          </a:xfrm>
                          <a:prstGeom prst="rect">
                            <a:avLst/>
                          </a:prstGeom>
                          <a:noFill/>
                          <a:ln>
                            <a:noFill/>
                          </a:ln>
                        </pic:spPr>
                      </pic:pic>
                    </a:graphicData>
                  </a:graphic>
                </wp:inline>
              </w:drawing>
            </w:r>
          </w:p>
        </w:tc>
      </w:tr>
    </w:tbl>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Αντίθετα η οδηγία:</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επανάλαβε συνεχώς [σχεδίασε_πέταλο]</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δεν μπορεί να χαρακτηριστεί αλγόριθμος, γιατί ο</w:t>
      </w:r>
      <w:r w:rsidR="004702D7">
        <w:rPr>
          <w:rFonts w:ascii="Arial" w:hAnsi="Arial" w:cs="Arial"/>
          <w:b/>
          <w:sz w:val="36"/>
          <w:szCs w:val="36"/>
        </w:rPr>
        <w:t xml:space="preserve"> υπο-</w:t>
      </w:r>
      <w:r w:rsidRPr="005F125B">
        <w:rPr>
          <w:rFonts w:ascii="Arial" w:hAnsi="Arial" w:cs="Arial"/>
          <w:b/>
          <w:sz w:val="36"/>
          <w:szCs w:val="36"/>
        </w:rPr>
        <w:t xml:space="preserve"> λογιστής θα σχεδιάζει πέταλα </w:t>
      </w:r>
      <w:r w:rsidRPr="005F125B">
        <w:rPr>
          <w:rFonts w:ascii="Tahoma" w:hAnsi="Tahoma" w:cs="Tahoma"/>
          <w:b/>
          <w:sz w:val="36"/>
          <w:szCs w:val="36"/>
        </w:rPr>
        <w:t>συνεχώς</w:t>
      </w:r>
      <w:r w:rsidRPr="005F125B">
        <w:rPr>
          <w:rFonts w:ascii="Arial" w:hAnsi="Arial" w:cs="Arial"/>
          <w:b/>
          <w:sz w:val="36"/>
          <w:szCs w:val="36"/>
        </w:rPr>
        <w:t xml:space="preserve"> χωρίς να</w:t>
      </w:r>
      <w:r w:rsidR="004702D7">
        <w:rPr>
          <w:rFonts w:ascii="Arial" w:hAnsi="Arial" w:cs="Arial"/>
          <w:b/>
          <w:sz w:val="36"/>
          <w:szCs w:val="36"/>
        </w:rPr>
        <w:t xml:space="preserve"> στα-</w:t>
      </w:r>
      <w:r w:rsidRPr="005F125B">
        <w:rPr>
          <w:rFonts w:ascii="Arial" w:hAnsi="Arial" w:cs="Arial"/>
          <w:b/>
          <w:sz w:val="36"/>
          <w:szCs w:val="36"/>
        </w:rPr>
        <w:t xml:space="preserve"> ματήσει ποτέ!</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Οι εντολές ενός αλγορίθμου πρέπει να έχουν </w:t>
      </w:r>
      <w:r w:rsidRPr="005F125B">
        <w:rPr>
          <w:rFonts w:ascii="Tahoma" w:hAnsi="Tahoma" w:cs="Tahoma"/>
          <w:b/>
          <w:sz w:val="36"/>
          <w:szCs w:val="36"/>
        </w:rPr>
        <w:t>ακρίβεια</w:t>
      </w:r>
      <w:r w:rsidRPr="005F125B">
        <w:rPr>
          <w:rFonts w:ascii="Arial" w:hAnsi="Arial" w:cs="Arial"/>
          <w:b/>
          <w:sz w:val="36"/>
          <w:szCs w:val="36"/>
        </w:rPr>
        <w:t xml:space="preserve"> και </w:t>
      </w:r>
      <w:r w:rsidRPr="005F125B">
        <w:rPr>
          <w:rFonts w:ascii="Tahoma" w:hAnsi="Tahoma" w:cs="Tahoma"/>
          <w:b/>
          <w:sz w:val="36"/>
          <w:szCs w:val="36"/>
        </w:rPr>
        <w:t>σαφήνεια</w:t>
      </w:r>
      <w:r w:rsidRPr="005F125B">
        <w:rPr>
          <w:rFonts w:ascii="Arial" w:hAnsi="Arial" w:cs="Arial"/>
          <w:b/>
          <w:sz w:val="36"/>
          <w:szCs w:val="36"/>
        </w:rPr>
        <w:t>, ώστε να μην μπερδευτεί αυτός που θα υλοποιήσει τον αλγόριθμο και τις εκτελέσει με</w:t>
      </w:r>
      <w:r w:rsidR="00C43E15">
        <w:rPr>
          <w:rFonts w:ascii="Arial" w:hAnsi="Arial" w:cs="Arial"/>
          <w:b/>
          <w:sz w:val="36"/>
          <w:szCs w:val="36"/>
        </w:rPr>
        <w:t xml:space="preserve"> λανθα-</w:t>
      </w:r>
      <w:r w:rsidRPr="005F125B">
        <w:rPr>
          <w:rFonts w:ascii="Arial" w:hAnsi="Arial" w:cs="Arial"/>
          <w:b/>
          <w:sz w:val="36"/>
          <w:szCs w:val="36"/>
        </w:rPr>
        <w:t xml:space="preserve"> </w:t>
      </w:r>
      <w:r w:rsidRPr="005F125B">
        <w:rPr>
          <w:rFonts w:ascii="Arial" w:hAnsi="Arial" w:cs="Arial"/>
          <w:b/>
          <w:sz w:val="36"/>
          <w:szCs w:val="36"/>
        </w:rPr>
        <w:lastRenderedPageBreak/>
        <w:t>σμένο τρόπο. Σε μια συνταγή μαγειρικής, για</w:t>
      </w:r>
      <w:r w:rsidR="00C43E15">
        <w:rPr>
          <w:rFonts w:ascii="Arial" w:hAnsi="Arial" w:cs="Arial"/>
          <w:b/>
          <w:sz w:val="36"/>
          <w:szCs w:val="36"/>
        </w:rPr>
        <w:t xml:space="preserve"> παρά-</w:t>
      </w:r>
      <w:r w:rsidRPr="005F125B">
        <w:rPr>
          <w:rFonts w:ascii="Arial" w:hAnsi="Arial" w:cs="Arial"/>
          <w:b/>
          <w:sz w:val="36"/>
          <w:szCs w:val="36"/>
        </w:rPr>
        <w:t xml:space="preserve"> </w:t>
      </w:r>
      <w:r w:rsidR="00C43E15">
        <w:rPr>
          <w:rFonts w:ascii="Arial" w:hAnsi="Arial" w:cs="Arial"/>
          <w:b/>
          <w:sz w:val="36"/>
          <w:szCs w:val="36"/>
        </w:rPr>
        <w:t>δει</w:t>
      </w:r>
      <w:r w:rsidRPr="005F125B">
        <w:rPr>
          <w:rFonts w:ascii="Arial" w:hAnsi="Arial" w:cs="Arial"/>
          <w:b/>
          <w:sz w:val="36"/>
          <w:szCs w:val="36"/>
        </w:rPr>
        <w:t>γμα, πρέπει να περιγράψουμε ακριβώς την</w:t>
      </w:r>
      <w:r w:rsidR="00C43E15">
        <w:rPr>
          <w:rFonts w:ascii="Arial" w:hAnsi="Arial" w:cs="Arial"/>
          <w:b/>
          <w:sz w:val="36"/>
          <w:szCs w:val="36"/>
        </w:rPr>
        <w:t xml:space="preserve"> ποσό-</w:t>
      </w:r>
      <w:r w:rsidRPr="005F125B">
        <w:rPr>
          <w:rFonts w:ascii="Arial" w:hAnsi="Arial" w:cs="Arial"/>
          <w:b/>
          <w:sz w:val="36"/>
          <w:szCs w:val="36"/>
        </w:rPr>
        <w:t xml:space="preserve"> τητα αλατιού που θα ρίξει ο μάγειρας (μία κουταλιά του καφέ, ή 10 γρ.). Όταν δώσουμε μία εντολή στον</w:t>
      </w:r>
      <w:r w:rsidR="00C43E15">
        <w:rPr>
          <w:rFonts w:ascii="Arial" w:hAnsi="Arial" w:cs="Arial"/>
          <w:b/>
          <w:sz w:val="36"/>
          <w:szCs w:val="36"/>
        </w:rPr>
        <w:t xml:space="preserve"> υπολο-</w:t>
      </w:r>
      <w:r w:rsidRPr="005F125B">
        <w:rPr>
          <w:rFonts w:ascii="Arial" w:hAnsi="Arial" w:cs="Arial"/>
          <w:b/>
          <w:sz w:val="36"/>
          <w:szCs w:val="36"/>
        </w:rPr>
        <w:t xml:space="preserve"> γιστή να εμφανίσει ένα μήνυμα, πρέπει να του</w:t>
      </w:r>
      <w:r w:rsidR="00C43E15">
        <w:rPr>
          <w:rFonts w:ascii="Arial" w:hAnsi="Arial" w:cs="Arial"/>
          <w:b/>
          <w:sz w:val="36"/>
          <w:szCs w:val="36"/>
        </w:rPr>
        <w:t xml:space="preserve"> περιγρά-</w:t>
      </w:r>
      <w:r w:rsidRPr="005F125B">
        <w:rPr>
          <w:rFonts w:ascii="Arial" w:hAnsi="Arial" w:cs="Arial"/>
          <w:b/>
          <w:sz w:val="36"/>
          <w:szCs w:val="36"/>
        </w:rPr>
        <w:t xml:space="preserve"> ψουμε πού θα το εμφανίσει (στην οθόνη ή στον</w:t>
      </w:r>
      <w:r w:rsidR="00C43E15">
        <w:rPr>
          <w:rFonts w:ascii="Arial" w:hAnsi="Arial" w:cs="Arial"/>
          <w:b/>
          <w:sz w:val="36"/>
          <w:szCs w:val="36"/>
        </w:rPr>
        <w:t xml:space="preserve"> εκτυ-</w:t>
      </w:r>
      <w:r w:rsidRPr="005F125B">
        <w:rPr>
          <w:rFonts w:ascii="Arial" w:hAnsi="Arial" w:cs="Arial"/>
          <w:b/>
          <w:sz w:val="36"/>
          <w:szCs w:val="36"/>
        </w:rPr>
        <w:t xml:space="preserve"> πωτή), σε ποιο σημείο, με τι μέγεθος, σε ποια χρονική στιγμή κ.λπ.</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Τέλος, οι εντολές ενός αλγορίθμου πρέπει να είναι </w:t>
      </w:r>
      <w:r w:rsidRPr="005F125B">
        <w:rPr>
          <w:rFonts w:ascii="Tahoma" w:hAnsi="Tahoma" w:cs="Tahoma"/>
          <w:b/>
          <w:sz w:val="36"/>
          <w:szCs w:val="36"/>
        </w:rPr>
        <w:t xml:space="preserve">εκφρασμένες με απλά λόγια, </w:t>
      </w:r>
      <w:r w:rsidRPr="005F125B">
        <w:rPr>
          <w:rFonts w:ascii="Arial" w:hAnsi="Arial" w:cs="Arial"/>
          <w:b/>
          <w:sz w:val="36"/>
          <w:szCs w:val="36"/>
        </w:rPr>
        <w:t>ώστε να είναι απόλυτα κατανοητές.</w:t>
      </w:r>
      <w:r w:rsidR="00E95531" w:rsidRPr="00E95531">
        <w:rPr>
          <w:rFonts w:ascii="Arial" w:hAnsi="Arial" w:cs="Arial"/>
          <w:b/>
          <w:noProof/>
          <w:sz w:val="36"/>
          <w:szCs w:val="36"/>
          <w:lang w:val="en-US" w:eastAsia="en-US"/>
        </w:rPr>
        <w:pict>
          <v:shape id="_x0000_s1245" type="#_x0000_t202" style="position:absolute;margin-left:248.05pt;margin-top:785.3pt;width:99.2pt;height:28.35pt;z-index:25161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53</w:t>
                  </w:r>
                  <w:r w:rsidR="00DC2E6E" w:rsidRPr="00432B70">
                    <w:rPr>
                      <w:rFonts w:ascii="Arial" w:hAnsi="Arial"/>
                      <w:b/>
                      <w:sz w:val="36"/>
                      <w:szCs w:val="36"/>
                    </w:rPr>
                    <w:t xml:space="preserve"> / </w:t>
                  </w:r>
                  <w:r w:rsidR="00DC2E6E">
                    <w:rPr>
                      <w:rFonts w:ascii="Arial" w:hAnsi="Arial"/>
                      <w:b/>
                      <w:sz w:val="36"/>
                      <w:szCs w:val="36"/>
                    </w:rPr>
                    <w:t>180</w:t>
                  </w:r>
                </w:p>
              </w:txbxContent>
            </v:textbox>
            <w10:wrap anchorx="page" anchory="page"/>
          </v:shape>
        </w:pic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Δεν πρέπει να ξεχνάμε ότι ο αλγόριθμος είναι η</w:t>
      </w:r>
      <w:r w:rsidR="004702D7">
        <w:rPr>
          <w:rFonts w:ascii="Arial" w:hAnsi="Arial" w:cs="Arial"/>
          <w:b/>
          <w:sz w:val="36"/>
          <w:szCs w:val="36"/>
        </w:rPr>
        <w:t xml:space="preserve"> περι-</w:t>
      </w:r>
      <w:r w:rsidRPr="005F125B">
        <w:rPr>
          <w:rFonts w:ascii="Arial" w:hAnsi="Arial" w:cs="Arial"/>
          <w:b/>
          <w:sz w:val="36"/>
          <w:szCs w:val="36"/>
        </w:rPr>
        <w:t xml:space="preserve"> γραφή της λύσης ενός προβλήματος με μια</w:t>
      </w:r>
      <w:r w:rsidR="00C43E15">
        <w:rPr>
          <w:rFonts w:ascii="Arial" w:hAnsi="Arial" w:cs="Arial"/>
          <w:b/>
          <w:sz w:val="36"/>
          <w:szCs w:val="36"/>
        </w:rPr>
        <w:t xml:space="preserve"> συγκε</w:t>
      </w:r>
      <w:r w:rsidR="004702D7">
        <w:rPr>
          <w:rFonts w:ascii="Arial" w:hAnsi="Arial" w:cs="Arial"/>
          <w:b/>
          <w:sz w:val="36"/>
          <w:szCs w:val="36"/>
        </w:rPr>
        <w:t>κρι</w:t>
      </w:r>
      <w:r w:rsidR="00C43E15">
        <w:rPr>
          <w:rFonts w:ascii="Arial" w:hAnsi="Arial" w:cs="Arial"/>
          <w:b/>
          <w:sz w:val="36"/>
          <w:szCs w:val="36"/>
        </w:rPr>
        <w:t>-</w:t>
      </w:r>
      <w:r w:rsidRPr="005F125B">
        <w:rPr>
          <w:rFonts w:ascii="Arial" w:hAnsi="Arial" w:cs="Arial"/>
          <w:b/>
          <w:sz w:val="36"/>
          <w:szCs w:val="36"/>
        </w:rPr>
        <w:t xml:space="preserve"> μένη διαδοχική σειρά βημάτων. Για να μπορέσουμε να περιγράψουμε σε κάποιον τα βήματα που οδηγούν στη λύση ενός προβλήματος, πρέπει πρώτα να έχουμε</w:t>
      </w:r>
      <w:r w:rsidR="004702D7">
        <w:rPr>
          <w:rFonts w:ascii="Arial" w:hAnsi="Arial" w:cs="Arial"/>
          <w:b/>
          <w:sz w:val="36"/>
          <w:szCs w:val="36"/>
        </w:rPr>
        <w:t xml:space="preserve"> κα-</w:t>
      </w:r>
      <w:r w:rsidRPr="005F125B">
        <w:rPr>
          <w:rFonts w:ascii="Arial" w:hAnsi="Arial" w:cs="Arial"/>
          <w:b/>
          <w:sz w:val="36"/>
          <w:szCs w:val="36"/>
        </w:rPr>
        <w:t xml:space="preserve"> τανοήσει το πρόβλημα, να βρούμε τη λύση του και στη συνέχεια να περιγράψουμε τη λύση αυτή με μορφή αλγορίθμου.</w:t>
      </w:r>
    </w:p>
    <w:p w:rsidR="005F125B" w:rsidRPr="005F125B" w:rsidRDefault="005F125B" w:rsidP="005F125B">
      <w:pPr>
        <w:rPr>
          <w:rFonts w:ascii="Arial" w:hAnsi="Arial"/>
          <w:b/>
          <w:color w:val="FF0000"/>
          <w:sz w:val="36"/>
          <w:szCs w:val="36"/>
        </w:rPr>
      </w:pPr>
    </w:p>
    <w:p w:rsidR="005F125B" w:rsidRPr="005F125B" w:rsidRDefault="005F125B" w:rsidP="005F125B">
      <w:pPr>
        <w:shd w:val="clear" w:color="auto" w:fill="99D9EA"/>
        <w:autoSpaceDE w:val="0"/>
        <w:autoSpaceDN w:val="0"/>
        <w:adjustRightInd w:val="0"/>
        <w:rPr>
          <w:rFonts w:ascii="Tahoma" w:hAnsi="Tahoma" w:cs="Tahoma"/>
          <w:b/>
          <w:color w:val="000000"/>
          <w:sz w:val="36"/>
          <w:szCs w:val="36"/>
        </w:rPr>
      </w:pPr>
      <w:r w:rsidRPr="005F125B">
        <w:rPr>
          <w:rFonts w:ascii="Arial" w:hAnsi="Arial" w:cs="Arial"/>
          <w:b/>
          <w:noProof/>
          <w:color w:val="000000"/>
          <w:sz w:val="36"/>
          <w:szCs w:val="36"/>
        </w:rPr>
        <w:drawing>
          <wp:inline distT="0" distB="0" distL="0" distR="0">
            <wp:extent cx="417195" cy="513080"/>
            <wp:effectExtent l="0" t="0" r="1905" b="1270"/>
            <wp:docPr id="7110" name="Εικόνα 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513080"/>
                    </a:xfrm>
                    <a:prstGeom prst="rect">
                      <a:avLst/>
                    </a:prstGeom>
                    <a:noFill/>
                    <a:ln>
                      <a:noFill/>
                    </a:ln>
                  </pic:spPr>
                </pic:pic>
              </a:graphicData>
            </a:graphic>
          </wp:inline>
        </w:drawing>
      </w:r>
      <w:r w:rsidRPr="005F125B">
        <w:rPr>
          <w:rFonts w:ascii="Tahoma" w:hAnsi="Tahoma" w:cs="Tahoma"/>
          <w:b/>
          <w:color w:val="000000"/>
          <w:sz w:val="36"/>
          <w:szCs w:val="36"/>
        </w:rPr>
        <w:t>Ιστορικά Στοιχεία για τους Αλγόριθμους</w:t>
      </w:r>
    </w:p>
    <w:p w:rsidR="005F125B" w:rsidRPr="005F125B" w:rsidRDefault="005F125B" w:rsidP="005F125B">
      <w:pPr>
        <w:shd w:val="clear" w:color="auto" w:fill="99D9EA"/>
        <w:autoSpaceDE w:val="0"/>
        <w:autoSpaceDN w:val="0"/>
        <w:adjustRightInd w:val="0"/>
        <w:rPr>
          <w:rFonts w:ascii="Arial" w:hAnsi="Arial" w:cs="Arial"/>
          <w:b/>
          <w:color w:val="000000"/>
          <w:sz w:val="36"/>
          <w:szCs w:val="36"/>
        </w:rPr>
      </w:pPr>
      <w:r w:rsidRPr="005F125B">
        <w:rPr>
          <w:rFonts w:ascii="Arial" w:hAnsi="Arial" w:cs="Arial"/>
          <w:b/>
          <w:color w:val="000000"/>
          <w:sz w:val="36"/>
          <w:szCs w:val="36"/>
        </w:rPr>
        <w:t xml:space="preserve">Ο πέρσης μαθηματικός </w:t>
      </w:r>
      <w:r w:rsidRPr="005F125B">
        <w:rPr>
          <w:rFonts w:ascii="Arial" w:hAnsi="Arial" w:cs="Arial"/>
          <w:b/>
          <w:color w:val="000000"/>
          <w:sz w:val="36"/>
          <w:szCs w:val="36"/>
          <w:lang w:val="en-US"/>
        </w:rPr>
        <w:t>Mo</w:t>
      </w:r>
      <w:r w:rsidRPr="005F125B">
        <w:rPr>
          <w:rFonts w:ascii="Arial" w:hAnsi="Arial" w:cs="Arial"/>
          <w:b/>
          <w:color w:val="000000"/>
          <w:sz w:val="36"/>
          <w:szCs w:val="36"/>
        </w:rPr>
        <w:softHyphen/>
      </w:r>
      <w:r w:rsidRPr="005F125B">
        <w:rPr>
          <w:rFonts w:ascii="Arial" w:hAnsi="Arial" w:cs="Arial"/>
          <w:b/>
          <w:color w:val="000000"/>
          <w:sz w:val="36"/>
          <w:szCs w:val="36"/>
          <w:lang w:val="en-US"/>
        </w:rPr>
        <w:t>hammed</w:t>
      </w:r>
      <w:r w:rsidRPr="005F125B">
        <w:rPr>
          <w:rFonts w:ascii="Arial" w:hAnsi="Arial" w:cs="Arial"/>
          <w:b/>
          <w:color w:val="000000"/>
          <w:sz w:val="36"/>
          <w:szCs w:val="36"/>
        </w:rPr>
        <w:t xml:space="preserve"> </w:t>
      </w:r>
      <w:r w:rsidRPr="005F125B">
        <w:rPr>
          <w:rFonts w:ascii="Arial" w:hAnsi="Arial" w:cs="Arial"/>
          <w:b/>
          <w:color w:val="000000"/>
          <w:sz w:val="36"/>
          <w:szCs w:val="36"/>
          <w:lang w:val="en-US"/>
        </w:rPr>
        <w:t>ibn</w:t>
      </w:r>
      <w:r w:rsidRPr="005F125B">
        <w:rPr>
          <w:rFonts w:ascii="Arial" w:hAnsi="Arial" w:cs="Arial"/>
          <w:b/>
          <w:color w:val="000000"/>
          <w:sz w:val="36"/>
          <w:szCs w:val="36"/>
        </w:rPr>
        <w:t>-</w:t>
      </w:r>
      <w:r w:rsidRPr="005F125B">
        <w:rPr>
          <w:rFonts w:ascii="Arial" w:hAnsi="Arial" w:cs="Arial"/>
          <w:b/>
          <w:color w:val="000000"/>
          <w:sz w:val="36"/>
          <w:szCs w:val="36"/>
          <w:lang w:val="en-US"/>
        </w:rPr>
        <w:t>Musa</w:t>
      </w:r>
      <w:r w:rsidRPr="005F125B">
        <w:rPr>
          <w:rFonts w:ascii="Arial" w:hAnsi="Arial" w:cs="Arial"/>
          <w:b/>
          <w:color w:val="000000"/>
          <w:sz w:val="36"/>
          <w:szCs w:val="36"/>
        </w:rPr>
        <w:t xml:space="preserve"> </w:t>
      </w:r>
      <w:r w:rsidRPr="005F125B">
        <w:rPr>
          <w:rFonts w:ascii="Arial" w:hAnsi="Arial" w:cs="Arial"/>
          <w:b/>
          <w:color w:val="000000"/>
          <w:sz w:val="36"/>
          <w:szCs w:val="36"/>
          <w:lang w:val="en-US"/>
        </w:rPr>
        <w:t>al</w:t>
      </w:r>
      <w:r w:rsidRPr="005F125B">
        <w:rPr>
          <w:rFonts w:ascii="Arial" w:hAnsi="Arial" w:cs="Arial"/>
          <w:b/>
          <w:color w:val="000000"/>
          <w:sz w:val="36"/>
          <w:szCs w:val="36"/>
        </w:rPr>
        <w:t>-</w:t>
      </w:r>
      <w:r w:rsidRPr="005F125B">
        <w:rPr>
          <w:rFonts w:ascii="Arial" w:hAnsi="Arial" w:cs="Arial"/>
          <w:b/>
          <w:color w:val="000000"/>
          <w:sz w:val="36"/>
          <w:szCs w:val="36"/>
          <w:lang w:val="en-US"/>
        </w:rPr>
        <w:t>Khu</w:t>
      </w:r>
      <w:r w:rsidRPr="005F125B">
        <w:rPr>
          <w:rFonts w:ascii="Arial" w:hAnsi="Arial" w:cs="Arial"/>
          <w:b/>
          <w:color w:val="000000"/>
          <w:sz w:val="36"/>
          <w:szCs w:val="36"/>
        </w:rPr>
        <w:t>-</w:t>
      </w:r>
      <w:r w:rsidRPr="005F125B">
        <w:rPr>
          <w:rFonts w:ascii="Arial" w:hAnsi="Arial" w:cs="Arial"/>
          <w:b/>
          <w:color w:val="000000"/>
          <w:sz w:val="36"/>
          <w:szCs w:val="36"/>
          <w:lang w:val="en-US"/>
        </w:rPr>
        <w:t>warizmi</w:t>
      </w:r>
      <w:r w:rsidRPr="005F125B">
        <w:rPr>
          <w:rFonts w:ascii="Arial" w:hAnsi="Arial" w:cs="Arial"/>
          <w:b/>
          <w:color w:val="000000"/>
          <w:sz w:val="36"/>
          <w:szCs w:val="36"/>
        </w:rPr>
        <w:t xml:space="preserve"> (780-850 μ.Χ.) ει</w:t>
      </w:r>
      <w:r w:rsidRPr="005F125B">
        <w:rPr>
          <w:rFonts w:ascii="Arial" w:hAnsi="Arial" w:cs="Arial"/>
          <w:b/>
          <w:color w:val="000000"/>
          <w:sz w:val="36"/>
          <w:szCs w:val="36"/>
        </w:rPr>
        <w:softHyphen/>
        <w:t>σήγαγε την έννοια του αλ</w:t>
      </w:r>
      <w:r w:rsidRPr="005F125B">
        <w:rPr>
          <w:rFonts w:ascii="Arial" w:hAnsi="Arial" w:cs="Arial"/>
          <w:b/>
          <w:color w:val="000000"/>
          <w:sz w:val="36"/>
          <w:szCs w:val="36"/>
        </w:rPr>
        <w:softHyphen/>
        <w:t>γορίθμου αναφερόμενος σε μια μαθηματική επεξεργα</w:t>
      </w:r>
      <w:r w:rsidRPr="005F125B">
        <w:rPr>
          <w:rFonts w:ascii="Arial" w:hAnsi="Arial" w:cs="Arial"/>
          <w:b/>
          <w:color w:val="000000"/>
          <w:sz w:val="36"/>
          <w:szCs w:val="36"/>
        </w:rPr>
        <w:softHyphen/>
        <w:t xml:space="preserve">σία αριθμών. Για την ονομασία αυτής της διαδικασίας χρησιμοποιήθηκε στην αρχή η λατινική λέξη </w:t>
      </w:r>
      <w:r w:rsidRPr="005F125B">
        <w:rPr>
          <w:rFonts w:ascii="Arial" w:hAnsi="Arial" w:cs="Arial"/>
          <w:b/>
          <w:color w:val="000000"/>
          <w:sz w:val="36"/>
          <w:szCs w:val="36"/>
          <w:lang w:val="en-US"/>
        </w:rPr>
        <w:t>algorismus</w:t>
      </w:r>
      <w:r w:rsidRPr="005F125B">
        <w:rPr>
          <w:rFonts w:ascii="Arial" w:hAnsi="Arial" w:cs="Arial"/>
          <w:b/>
          <w:color w:val="000000"/>
          <w:sz w:val="36"/>
          <w:szCs w:val="36"/>
        </w:rPr>
        <w:t>, που δημιουργή</w:t>
      </w:r>
      <w:r w:rsidRPr="005F125B">
        <w:rPr>
          <w:rFonts w:ascii="Arial" w:hAnsi="Arial" w:cs="Arial"/>
          <w:b/>
          <w:color w:val="000000"/>
          <w:sz w:val="36"/>
          <w:szCs w:val="36"/>
        </w:rPr>
        <w:softHyphen/>
        <w:t xml:space="preserve">θηκε από την παραφθορά του συνθετικού του ονόματος </w:t>
      </w:r>
      <w:r w:rsidRPr="005F125B">
        <w:rPr>
          <w:rFonts w:ascii="Arial" w:hAnsi="Arial" w:cs="Arial"/>
          <w:b/>
          <w:color w:val="000000"/>
          <w:sz w:val="36"/>
          <w:szCs w:val="36"/>
          <w:lang w:val="en-US"/>
        </w:rPr>
        <w:t>al</w:t>
      </w:r>
      <w:r w:rsidRPr="005F125B">
        <w:rPr>
          <w:rFonts w:ascii="Arial" w:hAnsi="Arial" w:cs="Arial"/>
          <w:b/>
          <w:color w:val="000000"/>
          <w:sz w:val="36"/>
          <w:szCs w:val="36"/>
        </w:rPr>
        <w:t>-</w:t>
      </w:r>
      <w:r w:rsidRPr="005F125B">
        <w:rPr>
          <w:rFonts w:ascii="Arial" w:hAnsi="Arial" w:cs="Arial"/>
          <w:b/>
          <w:color w:val="000000"/>
          <w:sz w:val="36"/>
          <w:szCs w:val="36"/>
          <w:lang w:val="en-US"/>
        </w:rPr>
        <w:t>Khuwarizmi</w:t>
      </w:r>
      <w:r w:rsidRPr="005F125B">
        <w:rPr>
          <w:rFonts w:ascii="Arial" w:hAnsi="Arial" w:cs="Arial"/>
          <w:b/>
          <w:color w:val="000000"/>
          <w:sz w:val="36"/>
          <w:szCs w:val="36"/>
        </w:rPr>
        <w:t xml:space="preserve"> (ο άν</w:t>
      </w:r>
      <w:r w:rsidRPr="005F125B">
        <w:rPr>
          <w:rFonts w:ascii="Arial" w:hAnsi="Arial" w:cs="Arial"/>
          <w:b/>
          <w:color w:val="000000"/>
          <w:sz w:val="36"/>
          <w:szCs w:val="36"/>
        </w:rPr>
        <w:softHyphen/>
        <w:t xml:space="preserve">θρωπος από την πόλη </w:t>
      </w:r>
      <w:r w:rsidRPr="005F125B">
        <w:rPr>
          <w:rFonts w:ascii="Arial" w:hAnsi="Arial" w:cs="Arial"/>
          <w:b/>
          <w:color w:val="000000"/>
          <w:sz w:val="36"/>
          <w:szCs w:val="36"/>
          <w:lang w:val="en-US"/>
        </w:rPr>
        <w:t>Khuwarizmi</w:t>
      </w:r>
      <w:r w:rsidRPr="005F125B">
        <w:rPr>
          <w:rFonts w:ascii="Arial" w:hAnsi="Arial" w:cs="Arial"/>
          <w:b/>
          <w:color w:val="000000"/>
          <w:sz w:val="36"/>
          <w:szCs w:val="36"/>
        </w:rPr>
        <w:t>). Στα τέλη του 17ου αιώνα η ονομασία συνδυάστηκε με την ελληνική λέξη αριθμός και μετατράπηκε στη λέξη αλγόριθμος (</w:t>
      </w:r>
      <w:r w:rsidRPr="005F125B">
        <w:rPr>
          <w:rFonts w:ascii="Arial" w:hAnsi="Arial" w:cs="Arial"/>
          <w:b/>
          <w:color w:val="000000"/>
          <w:sz w:val="36"/>
          <w:szCs w:val="36"/>
          <w:lang w:val="en-US"/>
        </w:rPr>
        <w:t>al</w:t>
      </w:r>
      <w:r w:rsidRPr="005F125B">
        <w:rPr>
          <w:rFonts w:ascii="Arial" w:hAnsi="Arial" w:cs="Arial"/>
          <w:b/>
          <w:color w:val="000000"/>
          <w:sz w:val="36"/>
          <w:szCs w:val="36"/>
        </w:rPr>
        <w:softHyphen/>
      </w:r>
      <w:r w:rsidRPr="005F125B">
        <w:rPr>
          <w:rFonts w:ascii="Arial" w:hAnsi="Arial" w:cs="Arial"/>
          <w:b/>
          <w:color w:val="000000"/>
          <w:sz w:val="36"/>
          <w:szCs w:val="36"/>
          <w:lang w:val="en-US"/>
        </w:rPr>
        <w:t>gorithm</w:t>
      </w:r>
      <w:r w:rsidRPr="005F125B">
        <w:rPr>
          <w:rFonts w:ascii="Arial" w:hAnsi="Arial" w:cs="Arial"/>
          <w:b/>
          <w:color w:val="000000"/>
          <w:sz w:val="36"/>
          <w:szCs w:val="36"/>
        </w:rPr>
        <w:t>).</w:t>
      </w:r>
    </w:p>
    <w:p w:rsidR="005F125B" w:rsidRPr="005F125B" w:rsidRDefault="005F125B" w:rsidP="005F125B">
      <w:pPr>
        <w:rPr>
          <w:rFonts w:ascii="Arial" w:hAnsi="Arial"/>
          <w:b/>
          <w:color w:val="FF0000"/>
          <w:sz w:val="36"/>
          <w:szCs w:val="36"/>
        </w:rPr>
      </w:pPr>
    </w:p>
    <w:p w:rsidR="005F125B" w:rsidRPr="005F125B" w:rsidRDefault="005F125B" w:rsidP="005F125B">
      <w:pPr>
        <w:shd w:val="clear" w:color="auto" w:fill="FFFFFF"/>
        <w:autoSpaceDE w:val="0"/>
        <w:autoSpaceDN w:val="0"/>
        <w:adjustRightInd w:val="0"/>
        <w:rPr>
          <w:rFonts w:ascii="Arial" w:hAnsi="Arial" w:cs="Arial"/>
          <w:b/>
          <w:sz w:val="36"/>
          <w:szCs w:val="36"/>
        </w:rPr>
      </w:pPr>
      <w:r w:rsidRPr="005F125B">
        <w:rPr>
          <w:rFonts w:ascii="Arial" w:hAnsi="Arial" w:cs="Arial"/>
          <w:b/>
          <w:sz w:val="36"/>
          <w:szCs w:val="36"/>
        </w:rPr>
        <w:lastRenderedPageBreak/>
        <w:t>Ας δούμε δύο παραδείγματα, για να κατανοήσουμε καλύτερα τη διαδικασία σχεδίασης ενός αλγορίθμου:</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Tahoma" w:hAnsi="Tahoma" w:cs="Tahoma"/>
          <w:b/>
          <w:sz w:val="36"/>
          <w:szCs w:val="36"/>
        </w:rPr>
        <w:t>1ο Παράδειγμα</w:t>
      </w:r>
      <w:r w:rsidRPr="005F125B">
        <w:rPr>
          <w:rFonts w:ascii="Arial" w:hAnsi="Arial" w:cs="Arial"/>
          <w:b/>
          <w:sz w:val="36"/>
          <w:szCs w:val="36"/>
        </w:rPr>
        <w:t>: «Έχει κάποιος ένα πρόβατο, ένα λύκο και ένα καφάσι με χόρτα στη μία όχθη ενός ποταμού και θέλει να τα περάσει στην απέναντι όχθη χρησι</w:t>
      </w:r>
      <w:r w:rsidR="00C43E15">
        <w:rPr>
          <w:rFonts w:ascii="Arial" w:hAnsi="Arial" w:cs="Arial"/>
          <w:b/>
          <w:sz w:val="36"/>
          <w:szCs w:val="36"/>
        </w:rPr>
        <w:t xml:space="preserve">μοποιώ- </w:t>
      </w:r>
      <w:r w:rsidRPr="005F125B">
        <w:rPr>
          <w:rFonts w:ascii="Arial" w:hAnsi="Arial" w:cs="Arial"/>
          <w:b/>
          <w:sz w:val="36"/>
          <w:szCs w:val="36"/>
        </w:rPr>
        <w:t>ντας μία βάρκα. Η βάρκα όμως είναι μικρή και μπορεί να μεταφέρει, εκτός από τον ίδιο, άλλο ένα από τα ζώα ή το καφάσι. Ωστόσο δεν πρέπει να μείνουν μαζί ο</w:t>
      </w:r>
      <w:r w:rsidR="004702D7">
        <w:rPr>
          <w:rFonts w:ascii="Arial" w:hAnsi="Arial" w:cs="Arial"/>
          <w:b/>
          <w:sz w:val="36"/>
          <w:szCs w:val="36"/>
        </w:rPr>
        <w:t xml:space="preserve"> λύ-</w:t>
      </w:r>
      <w:r w:rsidRPr="005F125B">
        <w:rPr>
          <w:rFonts w:ascii="Arial" w:hAnsi="Arial" w:cs="Arial"/>
          <w:b/>
          <w:sz w:val="36"/>
          <w:szCs w:val="36"/>
        </w:rPr>
        <w:t xml:space="preserve"> κος με το πρόβατο και το πρόβατο με τα χόρτα. Μπορείτε να δώσετε οδηγίες στο βαρκάρη για το πώς πρέπει να κάνει τη μεταφορά τους;»</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Πριν δώσουμε οδηγίες, πρέπει να κατανοήσουμε το πρόβλημα, να σκεφτούμε τις πιθανές λύσεις, να επιλέξουμε την πιο κατάλληλη και στη συνέχεια να περιγράψουμε με ακρίβεια τη λύση στο βαρκάρη.</w:t>
      </w:r>
    </w:p>
    <w:p w:rsidR="005F125B" w:rsidRPr="005F125B" w:rsidRDefault="005F125B" w:rsidP="005F125B">
      <w:pPr>
        <w:shd w:val="clear" w:color="auto" w:fill="FFFF66"/>
        <w:rPr>
          <w:rFonts w:ascii="Arial" w:hAnsi="Arial"/>
          <w:b/>
          <w:color w:val="FF0000"/>
          <w:sz w:val="36"/>
          <w:szCs w:val="36"/>
        </w:rPr>
      </w:pPr>
    </w:p>
    <w:tbl>
      <w:tblPr>
        <w:tblW w:w="0" w:type="auto"/>
        <w:tblInd w:w="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5080"/>
        <w:gridCol w:w="4598"/>
      </w:tblGrid>
      <w:tr w:rsidR="005F125B" w:rsidRPr="005F125B" w:rsidTr="005F125B">
        <w:trPr>
          <w:trHeight w:val="643"/>
        </w:trPr>
        <w:tc>
          <w:tcPr>
            <w:tcW w:w="5080" w:type="dxa"/>
            <w:shd w:val="clear" w:color="auto" w:fill="FFFF66"/>
          </w:tcPr>
          <w:p w:rsidR="005F125B" w:rsidRPr="005F125B" w:rsidRDefault="005F125B" w:rsidP="005F125B">
            <w:pPr>
              <w:autoSpaceDE w:val="0"/>
              <w:autoSpaceDN w:val="0"/>
              <w:adjustRightInd w:val="0"/>
              <w:rPr>
                <w:rFonts w:ascii="Tahoma" w:hAnsi="Tahoma" w:cs="Tahoma"/>
                <w:b/>
                <w:sz w:val="36"/>
                <w:szCs w:val="36"/>
              </w:rPr>
            </w:pPr>
            <w:r w:rsidRPr="005F125B">
              <w:rPr>
                <w:rFonts w:ascii="Tahoma" w:hAnsi="Tahoma" w:cs="Tahoma"/>
                <w:b/>
                <w:sz w:val="36"/>
                <w:szCs w:val="36"/>
              </w:rPr>
              <w:t>Δεδομένα:</w:t>
            </w:r>
          </w:p>
        </w:tc>
        <w:tc>
          <w:tcPr>
            <w:tcW w:w="4598" w:type="dxa"/>
            <w:shd w:val="clear" w:color="auto" w:fill="FFFF66"/>
          </w:tcPr>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1 πρόβατο, 1 λύκος, 1 καφάσι με χόρτα, μία θέση επιπλέον στη βάρκα, 2 όχθες ποταμού.</w:t>
            </w:r>
          </w:p>
        </w:tc>
      </w:tr>
      <w:tr w:rsidR="005F125B" w:rsidRPr="005F125B" w:rsidTr="005F125B">
        <w:trPr>
          <w:trHeight w:val="557"/>
        </w:trPr>
        <w:tc>
          <w:tcPr>
            <w:tcW w:w="5080" w:type="dxa"/>
            <w:shd w:val="clear" w:color="auto" w:fill="FFFF66"/>
          </w:tcPr>
          <w:p w:rsidR="005F125B" w:rsidRPr="005F125B" w:rsidRDefault="005F125B" w:rsidP="005F125B">
            <w:pPr>
              <w:autoSpaceDE w:val="0"/>
              <w:autoSpaceDN w:val="0"/>
              <w:adjustRightInd w:val="0"/>
              <w:rPr>
                <w:rFonts w:ascii="Tahoma" w:hAnsi="Tahoma" w:cs="Tahoma"/>
                <w:b/>
                <w:sz w:val="36"/>
                <w:szCs w:val="36"/>
              </w:rPr>
            </w:pPr>
            <w:r w:rsidRPr="005F125B">
              <w:rPr>
                <w:rFonts w:ascii="Tahoma" w:hAnsi="Tahoma" w:cs="Tahoma"/>
                <w:b/>
                <w:sz w:val="36"/>
                <w:szCs w:val="36"/>
              </w:rPr>
              <w:t>Πλαίσιο του προβλήματος:</w:t>
            </w:r>
          </w:p>
        </w:tc>
        <w:tc>
          <w:tcPr>
            <w:tcW w:w="4598" w:type="dxa"/>
            <w:shd w:val="clear" w:color="auto" w:fill="FFFF66"/>
          </w:tcPr>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Ο λύκος δεν πρέπει να μείνει μαζί με το πρόβατο. Το πρόβατο δεν πρέπει να μείνει μαζί με τα χόρτα.</w:t>
            </w:r>
          </w:p>
        </w:tc>
      </w:tr>
      <w:tr w:rsidR="005F125B" w:rsidRPr="005F125B" w:rsidTr="005F125B">
        <w:trPr>
          <w:trHeight w:val="624"/>
        </w:trPr>
        <w:tc>
          <w:tcPr>
            <w:tcW w:w="5080" w:type="dxa"/>
            <w:shd w:val="clear" w:color="auto" w:fill="FFFF66"/>
          </w:tcPr>
          <w:p w:rsidR="005F125B" w:rsidRPr="005F125B" w:rsidRDefault="005F125B" w:rsidP="005F125B">
            <w:pPr>
              <w:autoSpaceDE w:val="0"/>
              <w:autoSpaceDN w:val="0"/>
              <w:adjustRightInd w:val="0"/>
              <w:rPr>
                <w:rFonts w:ascii="Tahoma" w:hAnsi="Tahoma" w:cs="Tahoma"/>
                <w:b/>
                <w:sz w:val="36"/>
                <w:szCs w:val="36"/>
              </w:rPr>
            </w:pPr>
            <w:r w:rsidRPr="005F125B">
              <w:rPr>
                <w:rFonts w:ascii="Tahoma" w:hAnsi="Tahoma" w:cs="Tahoma"/>
                <w:b/>
                <w:sz w:val="36"/>
                <w:szCs w:val="36"/>
              </w:rPr>
              <w:t>Ζητούμενο:</w:t>
            </w:r>
          </w:p>
        </w:tc>
        <w:tc>
          <w:tcPr>
            <w:tcW w:w="4598" w:type="dxa"/>
            <w:shd w:val="clear" w:color="auto" w:fill="FFFF66"/>
          </w:tcPr>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Να περάσει ο λύκος, το πρόβατο και το καφάσι με τα χόρτα στην απέναντι όχθη.</w:t>
            </w:r>
          </w:p>
        </w:tc>
      </w:tr>
    </w:tbl>
    <w:p w:rsidR="005F125B" w:rsidRPr="005F125B" w:rsidRDefault="005F125B" w:rsidP="005F125B">
      <w:pPr>
        <w:shd w:val="clear" w:color="auto" w:fill="FFFF66"/>
        <w:autoSpaceDE w:val="0"/>
        <w:autoSpaceDN w:val="0"/>
        <w:adjustRightInd w:val="0"/>
        <w:ind w:firstLine="720"/>
        <w:rPr>
          <w:rFonts w:ascii="Arial" w:hAnsi="Arial" w:cs="Arial"/>
          <w:b/>
          <w:sz w:val="36"/>
          <w:szCs w:val="36"/>
        </w:rPr>
      </w:pPr>
      <w:r w:rsidRPr="005F125B">
        <w:rPr>
          <w:rFonts w:ascii="Arial" w:hAnsi="Arial" w:cs="Arial"/>
          <w:b/>
          <w:sz w:val="36"/>
          <w:szCs w:val="36"/>
        </w:rPr>
        <w:t>Για να κατανοήσουμε καλύτερα το περιβάλλον του προβλήματος, μπορούμε να κάνουμε μια σχηματική αναπαράστασή του στο χαρτί, όπως στην Εικόνα 1.1.</w:t>
      </w:r>
      <w:r w:rsidR="00E95531" w:rsidRPr="00E95531">
        <w:rPr>
          <w:rFonts w:ascii="Arial" w:hAnsi="Arial" w:cs="Arial"/>
          <w:b/>
          <w:noProof/>
          <w:sz w:val="36"/>
          <w:szCs w:val="36"/>
          <w:lang w:val="en-US" w:eastAsia="en-US"/>
        </w:rPr>
        <w:pict>
          <v:shape id="_x0000_s1246" type="#_x0000_t202" style="position:absolute;left:0;text-align:left;margin-left:248.05pt;margin-top:785.3pt;width:99.2pt;height:28.35pt;z-index:251620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IsgIAADMFAAAOAAAAZHJzL2Uyb0RvYy54bWysVEtu2zAQ3RfoHQjuHUmO7FiC5SBxqqJA&#10;+gHSHoCWKIsoRaokbSkNuip6j16gKLrooj/kBsqVOqRs1+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DgZviL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54</w:t>
                  </w:r>
                  <w:r w:rsidR="00DC2E6E">
                    <w:rPr>
                      <w:rFonts w:ascii="Arial" w:hAnsi="Arial"/>
                      <w:b/>
                      <w:sz w:val="36"/>
                      <w:szCs w:val="36"/>
                    </w:rPr>
                    <w:t xml:space="preserve"> /180</w:t>
                  </w:r>
                </w:p>
              </w:txbxContent>
            </v:textbox>
            <w10:wrap anchorx="page" anchory="page"/>
          </v:shape>
        </w:pict>
      </w:r>
    </w:p>
    <w:p w:rsidR="005F125B" w:rsidRPr="005F125B" w:rsidRDefault="005F125B" w:rsidP="005F125B">
      <w:pPr>
        <w:shd w:val="clear" w:color="auto" w:fill="FFFF66"/>
        <w:rPr>
          <w:rFonts w:ascii="Arial" w:hAnsi="Arial"/>
          <w:b/>
          <w:color w:val="FF0000"/>
          <w:sz w:val="36"/>
          <w:szCs w:val="36"/>
        </w:rPr>
      </w:pPr>
    </w:p>
    <w:p w:rsidR="005F125B" w:rsidRPr="005F125B" w:rsidRDefault="005F125B" w:rsidP="005F125B">
      <w:pPr>
        <w:shd w:val="clear" w:color="auto" w:fill="FFFF66"/>
        <w:rPr>
          <w:rFonts w:ascii="Arial" w:hAnsi="Arial"/>
          <w:b/>
          <w:color w:val="FF0000"/>
          <w:sz w:val="36"/>
          <w:szCs w:val="36"/>
        </w:rPr>
      </w:pPr>
    </w:p>
    <w:p w:rsidR="005F125B" w:rsidRPr="005F125B" w:rsidRDefault="005F125B" w:rsidP="005F125B">
      <w:pPr>
        <w:shd w:val="clear" w:color="auto" w:fill="FFFF66"/>
        <w:rPr>
          <w:rFonts w:ascii="Arial" w:hAnsi="Arial"/>
          <w:b/>
          <w:color w:val="FF0000"/>
          <w:sz w:val="36"/>
          <w:szCs w:val="36"/>
        </w:rPr>
      </w:pPr>
    </w:p>
    <w:p w:rsidR="005F125B" w:rsidRPr="005F125B" w:rsidRDefault="003E1183" w:rsidP="005F125B">
      <w:pPr>
        <w:shd w:val="clear" w:color="auto" w:fill="FFFF66"/>
        <w:rPr>
          <w:rFonts w:ascii="Arial" w:hAnsi="Arial"/>
          <w:b/>
          <w:color w:val="FF0000"/>
          <w:sz w:val="36"/>
          <w:szCs w:val="36"/>
        </w:rPr>
      </w:pPr>
      <w:r w:rsidRPr="005F125B">
        <w:rPr>
          <w:noProof/>
          <w:sz w:val="36"/>
          <w:szCs w:val="36"/>
        </w:rPr>
        <w:lastRenderedPageBreak/>
        <w:drawing>
          <wp:anchor distT="0" distB="0" distL="114300" distR="114300" simplePos="0" relativeHeight="251516416" behindDoc="0" locked="0" layoutInCell="1" allowOverlap="1">
            <wp:simplePos x="0" y="0"/>
            <wp:positionH relativeFrom="column">
              <wp:posOffset>611753</wp:posOffset>
            </wp:positionH>
            <wp:positionV relativeFrom="paragraph">
              <wp:posOffset>45223</wp:posOffset>
            </wp:positionV>
            <wp:extent cx="4751224" cy="1500809"/>
            <wp:effectExtent l="0" t="0" r="0" b="4445"/>
            <wp:wrapNone/>
            <wp:docPr id="7111" name="Εικόνα 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9099" cy="1503297"/>
                    </a:xfrm>
                    <a:prstGeom prst="rect">
                      <a:avLst/>
                    </a:prstGeom>
                    <a:noFill/>
                  </pic:spPr>
                </pic:pic>
              </a:graphicData>
            </a:graphic>
          </wp:anchor>
        </w:drawing>
      </w:r>
    </w:p>
    <w:p w:rsidR="005F125B" w:rsidRPr="005F125B" w:rsidRDefault="005F125B" w:rsidP="005F125B">
      <w:pPr>
        <w:shd w:val="clear" w:color="auto" w:fill="FFFF66"/>
        <w:rPr>
          <w:rFonts w:ascii="Arial" w:hAnsi="Arial"/>
          <w:b/>
          <w:color w:val="FF0000"/>
          <w:sz w:val="36"/>
          <w:szCs w:val="36"/>
        </w:rPr>
      </w:pPr>
    </w:p>
    <w:p w:rsidR="005F125B" w:rsidRPr="005F125B" w:rsidRDefault="005F125B" w:rsidP="005F125B">
      <w:pPr>
        <w:shd w:val="clear" w:color="auto" w:fill="FFFF66"/>
        <w:rPr>
          <w:rFonts w:ascii="Arial" w:hAnsi="Arial"/>
          <w:b/>
          <w:color w:val="FF0000"/>
          <w:sz w:val="36"/>
          <w:szCs w:val="36"/>
        </w:rPr>
      </w:pPr>
    </w:p>
    <w:p w:rsidR="005F125B" w:rsidRPr="005F125B" w:rsidRDefault="005F125B" w:rsidP="005F125B">
      <w:pPr>
        <w:shd w:val="clear" w:color="auto" w:fill="FFFF66"/>
        <w:rPr>
          <w:rFonts w:ascii="Arial" w:hAnsi="Arial"/>
          <w:b/>
          <w:color w:val="FF0000"/>
          <w:sz w:val="36"/>
          <w:szCs w:val="36"/>
        </w:rPr>
      </w:pPr>
    </w:p>
    <w:p w:rsidR="003E1183" w:rsidRDefault="003E1183" w:rsidP="005F125B">
      <w:pPr>
        <w:shd w:val="clear" w:color="auto" w:fill="FFFF66"/>
        <w:autoSpaceDE w:val="0"/>
        <w:autoSpaceDN w:val="0"/>
        <w:adjustRightInd w:val="0"/>
        <w:rPr>
          <w:rFonts w:ascii="Arial" w:hAnsi="Arial" w:cs="Arial"/>
          <w:b/>
          <w:color w:val="0099FF"/>
          <w:sz w:val="36"/>
          <w:szCs w:val="36"/>
        </w:rPr>
      </w:pPr>
    </w:p>
    <w:p w:rsidR="003E1183" w:rsidRDefault="003E1183" w:rsidP="005F125B">
      <w:pPr>
        <w:shd w:val="clear" w:color="auto" w:fill="FFFF66"/>
        <w:autoSpaceDE w:val="0"/>
        <w:autoSpaceDN w:val="0"/>
        <w:adjustRightInd w:val="0"/>
        <w:rPr>
          <w:rFonts w:ascii="Arial" w:hAnsi="Arial" w:cs="Arial"/>
          <w:b/>
          <w:color w:val="0099FF"/>
          <w:sz w:val="36"/>
          <w:szCs w:val="36"/>
        </w:rPr>
      </w:pPr>
    </w:p>
    <w:p w:rsid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color w:val="0099FF"/>
          <w:sz w:val="36"/>
          <w:szCs w:val="36"/>
        </w:rPr>
        <w:t>Εικόνα 1.1.</w:t>
      </w:r>
      <w:r w:rsidRPr="005F125B">
        <w:rPr>
          <w:rFonts w:ascii="Arial" w:hAnsi="Arial" w:cs="Arial"/>
          <w:b/>
          <w:sz w:val="36"/>
          <w:szCs w:val="36"/>
        </w:rPr>
        <w:t xml:space="preserve"> Σχηματική αναπαράσταση του προβλή</w:t>
      </w:r>
      <w:r w:rsidRPr="005F125B">
        <w:rPr>
          <w:rFonts w:ascii="Arial" w:hAnsi="Arial" w:cs="Arial"/>
          <w:b/>
          <w:sz w:val="36"/>
          <w:szCs w:val="36"/>
        </w:rPr>
        <w:softHyphen/>
        <w:t>ματος</w:t>
      </w:r>
    </w:p>
    <w:p w:rsidR="00BD3EB6" w:rsidRPr="005F125B" w:rsidRDefault="00BD3EB6" w:rsidP="005F125B">
      <w:pPr>
        <w:shd w:val="clear" w:color="auto" w:fill="FFFF66"/>
        <w:autoSpaceDE w:val="0"/>
        <w:autoSpaceDN w:val="0"/>
        <w:adjustRightInd w:val="0"/>
        <w:rPr>
          <w:rFonts w:ascii="Arial" w:hAnsi="Arial" w:cs="Arial"/>
          <w:b/>
          <w:sz w:val="36"/>
          <w:szCs w:val="36"/>
        </w:rPr>
      </w:pPr>
    </w:p>
    <w:p w:rsidR="005F125B" w:rsidRPr="005F125B" w:rsidRDefault="005F125B" w:rsidP="005F125B">
      <w:pPr>
        <w:shd w:val="clear" w:color="auto" w:fill="FFFF66"/>
        <w:autoSpaceDE w:val="0"/>
        <w:autoSpaceDN w:val="0"/>
        <w:adjustRightInd w:val="0"/>
        <w:ind w:firstLine="720"/>
        <w:rPr>
          <w:rFonts w:ascii="Arial" w:hAnsi="Arial" w:cs="Arial"/>
          <w:b/>
          <w:sz w:val="36"/>
          <w:szCs w:val="36"/>
        </w:rPr>
      </w:pPr>
      <w:r w:rsidRPr="005F125B">
        <w:rPr>
          <w:rFonts w:ascii="Arial" w:hAnsi="Arial" w:cs="Arial"/>
          <w:b/>
          <w:sz w:val="36"/>
          <w:szCs w:val="36"/>
        </w:rPr>
        <w:t>Τώρα είμαστε έτοιμοι να σκεφτούμε τις πιθανές λύσεις του προβλήματος. Μετά από διάφορες σκέψεις και πειραματισμούς διαπιστώνουμε ότι μπορούμε να αφήνουμε το λύκο με το καφάσι μαζί και ότι χρειάζεται μερικές φορές να μεταφέρουμε και από την απέναντι στην αρχική όχθη κάποιο ζώο ή το καφάσι.</w:t>
      </w:r>
    </w:p>
    <w:p w:rsidR="005F125B" w:rsidRPr="005F125B" w:rsidRDefault="005F125B" w:rsidP="005F125B">
      <w:pPr>
        <w:shd w:val="clear" w:color="auto" w:fill="FFFF66"/>
        <w:autoSpaceDE w:val="0"/>
        <w:autoSpaceDN w:val="0"/>
        <w:adjustRightInd w:val="0"/>
        <w:ind w:firstLine="720"/>
        <w:rPr>
          <w:rFonts w:ascii="Arial" w:hAnsi="Arial" w:cs="Arial"/>
          <w:b/>
          <w:sz w:val="36"/>
          <w:szCs w:val="36"/>
        </w:rPr>
      </w:pPr>
      <w:r w:rsidRPr="005F125B">
        <w:rPr>
          <w:rFonts w:ascii="Arial" w:hAnsi="Arial" w:cs="Arial"/>
          <w:b/>
          <w:sz w:val="36"/>
          <w:szCs w:val="36"/>
        </w:rPr>
        <w:t>Η τελική περιγραφή της λύσης έχει ως εξής:</w:t>
      </w:r>
    </w:p>
    <w:p w:rsidR="005F125B" w:rsidRPr="005F125B" w:rsidRDefault="005F125B" w:rsidP="005F125B">
      <w:pPr>
        <w:shd w:val="clear" w:color="auto" w:fill="FFFF66"/>
        <w:autoSpaceDE w:val="0"/>
        <w:autoSpaceDN w:val="0"/>
        <w:adjustRightInd w:val="0"/>
        <w:rPr>
          <w:rFonts w:ascii="Tahoma" w:hAnsi="Tahoma" w:cs="Tahoma"/>
          <w:b/>
          <w:sz w:val="36"/>
          <w:szCs w:val="36"/>
        </w:rPr>
      </w:pPr>
      <w:r w:rsidRPr="005F125B">
        <w:rPr>
          <w:rFonts w:ascii="Tahoma" w:hAnsi="Tahoma" w:cs="Tahoma"/>
          <w:b/>
          <w:sz w:val="36"/>
          <w:szCs w:val="36"/>
        </w:rPr>
        <w:t>Αρχή του αλγορίθμου</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 Βάλε το πρόβατο στη βάρκα.</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2. Πήγαινε στην απέναντι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3. Άφησε το πρόβατο στην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4. Γύρνα πίσω στην αρχική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5. Φόρτωσε το καφάσι με τα χόρτα.</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6. Πήγαινε στην απέναντι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7. Άφησε το καφάσι στην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8. Βάλε το πρόβατο στη βάρκα.</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9. Πήγαινε στην αρχική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10. Άφησε το πρόβατο στην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11. Βάλε το λύκο στη βάρκα.</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12. Πήγαινε στην απέναντι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13. Άφησε το λύκο στην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14. Γύρνα πίσω στην αρχική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15. Βάλε το πρόβατο στη βάρκα</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16. Πήγαινε στην απέναντι όχθη.</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 xml:space="preserve">17. Άφησε το πρόβατο στην όχθη. </w:t>
      </w:r>
    </w:p>
    <w:p w:rsidR="003E1183" w:rsidRPr="003E1183" w:rsidRDefault="00E95531" w:rsidP="003E1183">
      <w:pPr>
        <w:shd w:val="clear" w:color="auto" w:fill="FFFF66"/>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247" type="#_x0000_t202" style="position:absolute;margin-left:247.7pt;margin-top:785.3pt;width:131.5pt;height:28.35pt;z-index:251691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55</w:t>
                  </w:r>
                  <w:r w:rsidR="00DC2E6E" w:rsidRPr="00432B70">
                    <w:rPr>
                      <w:rFonts w:ascii="Arial" w:hAnsi="Arial"/>
                      <w:b/>
                      <w:sz w:val="36"/>
                      <w:szCs w:val="36"/>
                    </w:rPr>
                    <w:t xml:space="preserve"> / </w:t>
                  </w:r>
                  <w:r>
                    <w:rPr>
                      <w:rFonts w:ascii="Arial" w:hAnsi="Arial"/>
                      <w:b/>
                      <w:sz w:val="36"/>
                      <w:szCs w:val="36"/>
                    </w:rPr>
                    <w:t>180</w:t>
                  </w:r>
                </w:p>
              </w:txbxContent>
            </v:textbox>
            <w10:wrap anchorx="page" anchory="page"/>
          </v:shape>
        </w:pict>
      </w:r>
      <w:r w:rsidR="005F125B" w:rsidRPr="005F125B">
        <w:rPr>
          <w:rFonts w:ascii="Tahoma" w:hAnsi="Tahoma" w:cs="Tahoma"/>
          <w:b/>
          <w:sz w:val="36"/>
          <w:szCs w:val="36"/>
        </w:rPr>
        <w:t>Τέλος του αλγορίθμου</w:t>
      </w:r>
    </w:p>
    <w:p w:rsidR="005F125B" w:rsidRPr="005F125B" w:rsidRDefault="005F125B" w:rsidP="005F125B">
      <w:pPr>
        <w:shd w:val="clear" w:color="auto" w:fill="FFFF66"/>
        <w:autoSpaceDE w:val="0"/>
        <w:autoSpaceDN w:val="0"/>
        <w:adjustRightInd w:val="0"/>
        <w:ind w:firstLine="720"/>
        <w:rPr>
          <w:rFonts w:ascii="Arial" w:hAnsi="Arial" w:cs="Arial"/>
          <w:b/>
          <w:sz w:val="36"/>
          <w:szCs w:val="36"/>
        </w:rPr>
      </w:pPr>
      <w:r w:rsidRPr="005F125B">
        <w:rPr>
          <w:rFonts w:ascii="Arial" w:hAnsi="Arial" w:cs="Arial"/>
          <w:b/>
          <w:sz w:val="36"/>
          <w:szCs w:val="36"/>
        </w:rPr>
        <w:lastRenderedPageBreak/>
        <w:t>Ο βαρκάρης ακολουθώντας πιστά (υλοποιώντας) τις οδηγίες του αλγορίθμου μπορεί να μεταφέρει με επιτυχία τα ζώα του και το καφάσι με τα χόρτα στην απέναντι όχθη του ποταμού.</w:t>
      </w:r>
    </w:p>
    <w:p w:rsidR="005F125B" w:rsidRPr="005F125B" w:rsidRDefault="005F125B" w:rsidP="005F125B">
      <w:pPr>
        <w:shd w:val="clear" w:color="auto" w:fill="FFFF66"/>
        <w:rPr>
          <w:rFonts w:ascii="Arial" w:hAnsi="Arial"/>
          <w:b/>
          <w:color w:val="FF0000"/>
          <w:sz w:val="36"/>
          <w:szCs w:val="36"/>
        </w:rPr>
      </w:pPr>
    </w:p>
    <w:p w:rsidR="005F125B" w:rsidRPr="005F125B" w:rsidRDefault="005F125B" w:rsidP="005F125B">
      <w:pPr>
        <w:shd w:val="clear" w:color="auto" w:fill="FFFF66"/>
        <w:autoSpaceDE w:val="0"/>
        <w:autoSpaceDN w:val="0"/>
        <w:adjustRightInd w:val="0"/>
        <w:rPr>
          <w:rFonts w:ascii="Tahoma" w:hAnsi="Tahoma" w:cs="Tahoma"/>
          <w:b/>
          <w:sz w:val="36"/>
          <w:szCs w:val="36"/>
        </w:rPr>
      </w:pPr>
      <w:r w:rsidRPr="005F125B">
        <w:rPr>
          <w:rFonts w:ascii="Tahoma" w:hAnsi="Tahoma" w:cs="Tahoma"/>
          <w:b/>
          <w:sz w:val="36"/>
          <w:szCs w:val="36"/>
        </w:rPr>
        <w:t>2ο Παράδειγμα</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Θέλουμε να περιγράψουμε σε ένα μικρό παιδί πώς θα δημιουργήσει με τις πατούσες του ένα τετράγωνο στην άμμο. Αν το παιδί δε γνωρίζει τι σχήμα θέλουμε να απο</w:t>
      </w:r>
      <w:r w:rsidRPr="005F125B">
        <w:rPr>
          <w:rFonts w:ascii="Arial" w:hAnsi="Arial" w:cs="Arial"/>
          <w:b/>
          <w:sz w:val="36"/>
          <w:szCs w:val="36"/>
        </w:rPr>
        <w:softHyphen/>
        <w:t>τυπωθεί στην άμμο, ποιες είναι οι κατάλληλες οδηγίες που πρέπει να του δώσουμε;</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Κατ’ αρχάς πρέπει να αναλύσουμε την έννοια «τετράγωνο»:</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sym w:font="Wingdings 2" w:char="F097"/>
      </w:r>
      <w:r w:rsidRPr="005F125B">
        <w:rPr>
          <w:rFonts w:ascii="Arial" w:hAnsi="Arial" w:cs="Arial"/>
          <w:b/>
          <w:sz w:val="36"/>
          <w:szCs w:val="36"/>
        </w:rPr>
        <w:t xml:space="preserve"> Ένα τετράγωνο είναι ένα κλειστό γεωμετρικό σχήμα με 4 ίσες πλευρές. Άρα, για να σχηματίσουμε τις πλευρές, πρέπει κάθε φορά να κάνουμε τον ίδιο αριθ</w:t>
      </w:r>
      <w:r w:rsidRPr="005F125B">
        <w:rPr>
          <w:rFonts w:ascii="Arial" w:hAnsi="Arial" w:cs="Arial"/>
          <w:b/>
          <w:sz w:val="36"/>
          <w:szCs w:val="36"/>
        </w:rPr>
        <w:softHyphen/>
        <w:t>μό βημάτων.</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sym w:font="Wingdings 2" w:char="F097"/>
      </w:r>
      <w:r w:rsidRPr="005F125B">
        <w:rPr>
          <w:rFonts w:ascii="Arial" w:hAnsi="Arial" w:cs="Arial"/>
          <w:b/>
          <w:sz w:val="36"/>
          <w:szCs w:val="36"/>
        </w:rPr>
        <w:t xml:space="preserve"> Ένα τετράγωνο έχει 4 ορθές γωνίες δηλαδή 4 γωνίες των 90°. Αρα, μόλις σχηματίζουμε μία πλευρά πρέπει να γυρνάμε κατά 90° γύρω από τον εαυτό μας και πάντοτε με την ίδια φορά.</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Αφού έχουμε κατανοήσει την έννοια «τετράγωνο», μπορούμε να πειραματι</w:t>
      </w:r>
      <w:r w:rsidRPr="005F125B">
        <w:rPr>
          <w:rFonts w:ascii="Arial" w:hAnsi="Arial" w:cs="Arial"/>
          <w:b/>
          <w:sz w:val="36"/>
          <w:szCs w:val="36"/>
        </w:rPr>
        <w:softHyphen/>
        <w:t xml:space="preserve">στούμε δίνοντας τις ακόλουθες οδηγίες στο παιδί: </w:t>
      </w:r>
    </w:p>
    <w:p w:rsidR="005F125B" w:rsidRPr="003E1183" w:rsidRDefault="005F125B" w:rsidP="005F125B">
      <w:pPr>
        <w:shd w:val="clear" w:color="auto" w:fill="FFFF66"/>
        <w:autoSpaceDE w:val="0"/>
        <w:autoSpaceDN w:val="0"/>
        <w:adjustRightInd w:val="0"/>
        <w:rPr>
          <w:rFonts w:ascii="Arial" w:hAnsi="Arial" w:cs="Arial"/>
          <w:b/>
          <w:sz w:val="20"/>
          <w:szCs w:val="20"/>
        </w:rPr>
      </w:pPr>
    </w:p>
    <w:p w:rsidR="005F125B" w:rsidRPr="005F125B" w:rsidRDefault="003E1183" w:rsidP="005F125B">
      <w:pPr>
        <w:shd w:val="clear" w:color="auto" w:fill="FFFF66"/>
        <w:autoSpaceDE w:val="0"/>
        <w:autoSpaceDN w:val="0"/>
        <w:adjustRightInd w:val="0"/>
        <w:rPr>
          <w:rFonts w:ascii="Tahoma" w:hAnsi="Tahoma" w:cs="Tahoma"/>
          <w:b/>
          <w:sz w:val="36"/>
          <w:szCs w:val="36"/>
        </w:rPr>
      </w:pPr>
      <w:r w:rsidRPr="005F125B">
        <w:rPr>
          <w:noProof/>
          <w:sz w:val="36"/>
          <w:szCs w:val="36"/>
        </w:rPr>
        <w:drawing>
          <wp:anchor distT="0" distB="0" distL="114300" distR="114300" simplePos="0" relativeHeight="251542016" behindDoc="0" locked="0" layoutInCell="1" allowOverlap="1">
            <wp:simplePos x="0" y="0"/>
            <wp:positionH relativeFrom="column">
              <wp:posOffset>4060632</wp:posOffset>
            </wp:positionH>
            <wp:positionV relativeFrom="paragraph">
              <wp:posOffset>266148</wp:posOffset>
            </wp:positionV>
            <wp:extent cx="2030564" cy="2325756"/>
            <wp:effectExtent l="0" t="0" r="8255" b="0"/>
            <wp:wrapNone/>
            <wp:docPr id="7112" name="Εικόνα 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7923" cy="2334184"/>
                    </a:xfrm>
                    <a:prstGeom prst="rect">
                      <a:avLst/>
                    </a:prstGeom>
                    <a:noFill/>
                  </pic:spPr>
                </pic:pic>
              </a:graphicData>
            </a:graphic>
          </wp:anchor>
        </w:drawing>
      </w:r>
      <w:r w:rsidR="005F125B" w:rsidRPr="005F125B">
        <w:rPr>
          <w:rFonts w:ascii="Tahoma" w:hAnsi="Tahoma" w:cs="Tahoma"/>
          <w:b/>
          <w:sz w:val="36"/>
          <w:szCs w:val="36"/>
        </w:rPr>
        <w:t>Αρχή του αλγορίθμου</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1. Περπάτησε 5 βήματα μπροστά.</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2. Στρίψε δεξιά κατά ενενήντα μοίρες.</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3. Περπάτησε 5 βήματα μπροστά.</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4. Στρίψε δεξιά κατά ενενήντα μοίρες.</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5. Περπάτησε 5 βήματα μπροστά.</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6. Στρίψε δεξιά κατά ενενήντα μοίρες.</w:t>
      </w:r>
    </w:p>
    <w:p w:rsidR="003E1183" w:rsidRDefault="005F125B" w:rsidP="003E1183">
      <w:pPr>
        <w:widowControl w:val="0"/>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 xml:space="preserve">7. Περπάτησε 5 βήματα μπροστά. </w:t>
      </w:r>
    </w:p>
    <w:p w:rsidR="005F125B" w:rsidRDefault="005F125B" w:rsidP="003E1183">
      <w:pPr>
        <w:widowControl w:val="0"/>
        <w:shd w:val="clear" w:color="auto" w:fill="FFFF66"/>
        <w:autoSpaceDE w:val="0"/>
        <w:autoSpaceDN w:val="0"/>
        <w:adjustRightInd w:val="0"/>
        <w:rPr>
          <w:rFonts w:ascii="Tahoma" w:hAnsi="Tahoma" w:cs="Tahoma"/>
          <w:b/>
          <w:sz w:val="36"/>
          <w:szCs w:val="36"/>
        </w:rPr>
      </w:pPr>
      <w:r w:rsidRPr="005F125B">
        <w:rPr>
          <w:rFonts w:ascii="Tahoma" w:hAnsi="Tahoma" w:cs="Tahoma"/>
          <w:b/>
          <w:sz w:val="36"/>
          <w:szCs w:val="36"/>
        </w:rPr>
        <w:t xml:space="preserve">Τέλος του </w:t>
      </w:r>
      <w:r w:rsidR="00E95531" w:rsidRPr="00E95531">
        <w:rPr>
          <w:rFonts w:ascii="Arial" w:hAnsi="Arial" w:cs="Arial"/>
          <w:b/>
          <w:noProof/>
          <w:sz w:val="36"/>
          <w:szCs w:val="36"/>
          <w:lang w:val="en-US" w:eastAsia="en-US"/>
        </w:rPr>
        <w:pict>
          <v:shape id="_x0000_s1248" type="#_x0000_t202" style="position:absolute;margin-left:248.05pt;margin-top:785.3pt;width:99.2pt;height:28.35pt;z-index:25163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SWswIAADMFAAAOAAAAZHJzL2Uyb0RvYy54bWysVEtu2zAQ3RfoHQjuHUmO7FiC5SBxqqJA&#10;+gHSHoCWKIsoRaokbSktuip6j16gKLrooj/kBsqVOqRsx+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56</w:t>
                  </w:r>
                  <w:r w:rsidR="00DC2E6E" w:rsidRPr="00432B70">
                    <w:rPr>
                      <w:rFonts w:ascii="Arial" w:hAnsi="Arial"/>
                      <w:b/>
                      <w:sz w:val="36"/>
                      <w:szCs w:val="36"/>
                    </w:rPr>
                    <w:t xml:space="preserve"> / </w:t>
                  </w:r>
                  <w:r w:rsidR="00DC2E6E">
                    <w:rPr>
                      <w:rFonts w:ascii="Arial" w:hAnsi="Arial"/>
                      <w:b/>
                      <w:sz w:val="36"/>
                      <w:szCs w:val="36"/>
                    </w:rPr>
                    <w:t>181</w:t>
                  </w:r>
                </w:p>
              </w:txbxContent>
            </v:textbox>
            <w10:wrap anchorx="page" anchory="page"/>
          </v:shape>
        </w:pict>
      </w:r>
      <w:r w:rsidRPr="005F125B">
        <w:rPr>
          <w:rFonts w:ascii="Tahoma" w:hAnsi="Tahoma" w:cs="Tahoma"/>
          <w:b/>
          <w:sz w:val="36"/>
          <w:szCs w:val="36"/>
        </w:rPr>
        <w:t>αλγορίθμο</w: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autoSpaceDE w:val="0"/>
        <w:autoSpaceDN w:val="0"/>
        <w:adjustRightInd w:val="0"/>
        <w:ind w:firstLine="720"/>
        <w:rPr>
          <w:rFonts w:ascii="Arial" w:hAnsi="Arial" w:cs="Arial"/>
          <w:b/>
          <w:sz w:val="36"/>
          <w:szCs w:val="36"/>
        </w:rPr>
      </w:pPr>
      <w:r w:rsidRPr="005F125B">
        <w:rPr>
          <w:rFonts w:ascii="Arial" w:hAnsi="Arial" w:cs="Arial"/>
          <w:b/>
          <w:sz w:val="36"/>
          <w:szCs w:val="36"/>
        </w:rPr>
        <w:t>Η υλοποίηση του παραπάνω αλγορίθμου ήταν επιτυχής στο σχεδιασμό ενός τετραγώνου. Μερικές φορές, όμως, ένας αλγόριθμος μπορεί να μη μας δώσει τα προσδοκώμενα αποτελέσματα. Τότε είμαστε</w:t>
      </w:r>
      <w:r w:rsidR="00880593">
        <w:rPr>
          <w:rFonts w:ascii="Arial" w:hAnsi="Arial" w:cs="Arial"/>
          <w:b/>
          <w:sz w:val="36"/>
          <w:szCs w:val="36"/>
        </w:rPr>
        <w:t xml:space="preserve"> υπο-</w:t>
      </w:r>
      <w:r w:rsidRPr="005F125B">
        <w:rPr>
          <w:rFonts w:ascii="Arial" w:hAnsi="Arial" w:cs="Arial"/>
          <w:b/>
          <w:sz w:val="36"/>
          <w:szCs w:val="36"/>
        </w:rPr>
        <w:t xml:space="preserve"> χρεωμένοι να γυρίσουμε πίσω στις εντολές που</w:t>
      </w:r>
      <w:r w:rsidR="00880593">
        <w:rPr>
          <w:rFonts w:ascii="Arial" w:hAnsi="Arial" w:cs="Arial"/>
          <w:b/>
          <w:sz w:val="36"/>
          <w:szCs w:val="36"/>
        </w:rPr>
        <w:t xml:space="preserve"> δώσα-</w:t>
      </w:r>
      <w:r w:rsidRPr="005F125B">
        <w:rPr>
          <w:rFonts w:ascii="Arial" w:hAnsi="Arial" w:cs="Arial"/>
          <w:b/>
          <w:sz w:val="36"/>
          <w:szCs w:val="36"/>
        </w:rPr>
        <w:t xml:space="preserve"> με και να ελέγξουμε πού κάναμε λάθος. Στη συνέχεια αντικαθιστούμε τις λανθασμένες εντολές με τις σωστές και υλοποιούμε ξανά τον αλγόριθμο. Αυτή η</w:t>
      </w:r>
      <w:r w:rsidR="00E856DF">
        <w:rPr>
          <w:rFonts w:ascii="Arial" w:hAnsi="Arial" w:cs="Arial"/>
          <w:b/>
          <w:sz w:val="36"/>
          <w:szCs w:val="36"/>
        </w:rPr>
        <w:t xml:space="preserve"> ανατροφο-</w:t>
      </w:r>
      <w:r w:rsidRPr="005F125B">
        <w:rPr>
          <w:rFonts w:ascii="Arial" w:hAnsi="Arial" w:cs="Arial"/>
          <w:b/>
          <w:sz w:val="36"/>
          <w:szCs w:val="36"/>
        </w:rPr>
        <w:t xml:space="preserve"> δοτούμενη μορφή σχεδιασμού μας βοηθάει να</w:t>
      </w:r>
      <w:r w:rsidR="00E856DF">
        <w:rPr>
          <w:rFonts w:ascii="Arial" w:hAnsi="Arial" w:cs="Arial"/>
          <w:b/>
          <w:sz w:val="36"/>
          <w:szCs w:val="36"/>
        </w:rPr>
        <w:t xml:space="preserve"> καταλά-</w:t>
      </w:r>
      <w:r w:rsidRPr="005F125B">
        <w:rPr>
          <w:rFonts w:ascii="Arial" w:hAnsi="Arial" w:cs="Arial"/>
          <w:b/>
          <w:sz w:val="36"/>
          <w:szCs w:val="36"/>
        </w:rPr>
        <w:t xml:space="preserve"> βουμε καλύτερα το πρόβλημα και την επίλυσή του. Αν, για παράδειγμα, κάνουμε λάθος στο σχεδιασμό του αλγορίθμου του τετραγώνου, η διαδικασία εύρεσης του λάθους θα μας βοηθήσει να κατανοήσουμε καλύτερα την έννοια του τετραγώνου.</w:t>
      </w:r>
    </w:p>
    <w:p w:rsidR="003E1183" w:rsidRDefault="003E1183" w:rsidP="003E1183">
      <w:pPr>
        <w:autoSpaceDE w:val="0"/>
        <w:autoSpaceDN w:val="0"/>
        <w:adjustRightInd w:val="0"/>
        <w:rPr>
          <w:rFonts w:ascii="Arial" w:hAnsi="Arial"/>
          <w:b/>
          <w:color w:val="FF0000"/>
          <w:sz w:val="36"/>
          <w:szCs w:val="36"/>
        </w:rPr>
      </w:pPr>
    </w:p>
    <w:p w:rsidR="005F125B" w:rsidRPr="005F125B" w:rsidRDefault="005F125B" w:rsidP="003E1183">
      <w:pPr>
        <w:autoSpaceDE w:val="0"/>
        <w:autoSpaceDN w:val="0"/>
        <w:adjustRightInd w:val="0"/>
        <w:ind w:left="720" w:firstLine="720"/>
        <w:rPr>
          <w:rFonts w:ascii="Arial" w:hAnsi="Arial" w:cs="Arial"/>
          <w:b/>
          <w:sz w:val="36"/>
          <w:szCs w:val="36"/>
        </w:rPr>
      </w:pPr>
      <w:r w:rsidRPr="005F125B">
        <w:rPr>
          <w:rFonts w:ascii="Arial" w:hAnsi="Arial" w:cs="Arial"/>
          <w:b/>
          <w:sz w:val="36"/>
          <w:szCs w:val="36"/>
        </w:rPr>
        <w:t xml:space="preserve"> </w:t>
      </w:r>
      <w:r w:rsidR="003E1183">
        <w:rPr>
          <w:rFonts w:ascii="Arial" w:hAnsi="Arial" w:cs="Arial"/>
          <w:b/>
          <w:sz w:val="36"/>
          <w:szCs w:val="36"/>
        </w:rPr>
        <w:t xml:space="preserve">        </w:t>
      </w:r>
      <w:r w:rsidRPr="005F125B">
        <w:rPr>
          <w:rFonts w:ascii="Tahoma" w:hAnsi="Tahoma" w:cs="Tahoma"/>
          <w:b/>
          <w:sz w:val="36"/>
          <w:szCs w:val="36"/>
        </w:rPr>
        <w:t>Οι πύργοι του Ανόι</w:t>
      </w:r>
    </w:p>
    <w:p w:rsidR="005F125B" w:rsidRPr="005F125B" w:rsidRDefault="003E1183" w:rsidP="005F125B">
      <w:pPr>
        <w:shd w:val="clear" w:color="auto" w:fill="FFFF66"/>
        <w:autoSpaceDE w:val="0"/>
        <w:autoSpaceDN w:val="0"/>
        <w:adjustRightInd w:val="0"/>
        <w:rPr>
          <w:rFonts w:ascii="Tahoma" w:hAnsi="Tahoma" w:cs="Tahoma"/>
          <w:b/>
          <w:sz w:val="36"/>
          <w:szCs w:val="36"/>
        </w:rPr>
      </w:pPr>
      <w:r w:rsidRPr="005F125B">
        <w:rPr>
          <w:rFonts w:ascii="Arial" w:hAnsi="Arial" w:cs="Arial"/>
          <w:b/>
          <w:noProof/>
          <w:sz w:val="36"/>
          <w:szCs w:val="36"/>
        </w:rPr>
        <w:drawing>
          <wp:anchor distT="0" distB="0" distL="114300" distR="114300" simplePos="0" relativeHeight="251549184" behindDoc="0" locked="0" layoutInCell="1" allowOverlap="1">
            <wp:simplePos x="0" y="0"/>
            <wp:positionH relativeFrom="column">
              <wp:posOffset>97514</wp:posOffset>
            </wp:positionH>
            <wp:positionV relativeFrom="paragraph">
              <wp:posOffset>48453</wp:posOffset>
            </wp:positionV>
            <wp:extent cx="496570" cy="472440"/>
            <wp:effectExtent l="0" t="0" r="0" b="3810"/>
            <wp:wrapNone/>
            <wp:docPr id="7113" name="Εικόνα 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3"/>
                    <pic:cNvPicPr>
                      <a:picLocks noChangeAspect="1" noChangeArrowheads="1"/>
                    </pic:cNvPicPr>
                  </pic:nvPicPr>
                  <pic:blipFill>
                    <a:blip r:embed="rId62" cstate="print">
                      <a:clrChange>
                        <a:clrFrom>
                          <a:srgbClr val="FAFAFB"/>
                        </a:clrFrom>
                        <a:clrTo>
                          <a:srgbClr val="FAFAFB">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70" cy="472440"/>
                    </a:xfrm>
                    <a:prstGeom prst="rect">
                      <a:avLst/>
                    </a:prstGeom>
                    <a:noFill/>
                  </pic:spPr>
                </pic:pic>
              </a:graphicData>
            </a:graphic>
          </wp:anchor>
        </w:drawing>
      </w:r>
    </w:p>
    <w:p w:rsidR="003E1183" w:rsidRDefault="003E1183" w:rsidP="005F125B">
      <w:pPr>
        <w:shd w:val="clear" w:color="auto" w:fill="FFFF66"/>
        <w:autoSpaceDE w:val="0"/>
        <w:autoSpaceDN w:val="0"/>
        <w:adjustRightInd w:val="0"/>
        <w:rPr>
          <w:rFonts w:ascii="Tahoma" w:hAnsi="Tahoma" w:cs="Tahoma"/>
          <w:b/>
          <w:sz w:val="36"/>
          <w:szCs w:val="36"/>
        </w:rPr>
      </w:pP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Tahoma" w:hAnsi="Tahoma" w:cs="Tahoma"/>
          <w:b/>
          <w:sz w:val="36"/>
          <w:szCs w:val="36"/>
        </w:rPr>
        <w:t>Ο θρύλος</w:t>
      </w:r>
      <w:r w:rsidRPr="005F125B">
        <w:rPr>
          <w:rFonts w:ascii="Arial" w:hAnsi="Arial" w:cs="Arial"/>
          <w:b/>
          <w:sz w:val="36"/>
          <w:szCs w:val="36"/>
        </w:rPr>
        <w:t>: Σε κάποιους Ινδούς μοναχούς δόθηκε η δοκιμασία να μετακινήσουν 64 εύθραυστους δίσκους από μία τοποθεσία σε μια άλλη, έναν κάθε φορά, αποφεύγοντας την τοποθέτηση ενός μεγαλύτερου δίσκου πάνω σε έναν μικρότερο. Υπήρχε μόνο μια ακόμα ενδιάμεση τοποθεσία, πέρα από τις δύο, που ένας δίσκος μπορούσε να τοποθετηθεί.</w:t>
      </w: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Tahoma" w:hAnsi="Tahoma" w:cs="Tahoma"/>
          <w:b/>
          <w:sz w:val="36"/>
          <w:szCs w:val="36"/>
        </w:rPr>
        <w:t>Το παιχνίδι:</w:t>
      </w:r>
      <w:r w:rsidRPr="005F125B">
        <w:rPr>
          <w:rFonts w:ascii="Arial" w:hAnsi="Arial" w:cs="Arial"/>
          <w:b/>
          <w:sz w:val="36"/>
          <w:szCs w:val="36"/>
        </w:rPr>
        <w:t xml:space="preserve"> Υπάρχει ένα παιχνίδι βασισμένο στο μύθο. Έχετε μια μικρή συλλογή από δίσκους και τρεις</w:t>
      </w:r>
      <w:r w:rsidR="00E856DF">
        <w:rPr>
          <w:rFonts w:ascii="Arial" w:hAnsi="Arial" w:cs="Arial"/>
          <w:b/>
          <w:sz w:val="36"/>
          <w:szCs w:val="36"/>
        </w:rPr>
        <w:t xml:space="preserve"> πασσά-</w:t>
      </w:r>
      <w:r w:rsidRPr="005F125B">
        <w:rPr>
          <w:rFonts w:ascii="Arial" w:hAnsi="Arial" w:cs="Arial"/>
          <w:b/>
          <w:sz w:val="36"/>
          <w:szCs w:val="36"/>
        </w:rPr>
        <w:t xml:space="preserve"> λους πάνω στους οποίους μπορεί</w:t>
      </w:r>
      <w:r w:rsidRPr="005F125B">
        <w:rPr>
          <w:rFonts w:ascii="Arial" w:hAnsi="Arial" w:cs="Arial"/>
          <w:b/>
          <w:sz w:val="36"/>
          <w:szCs w:val="36"/>
        </w:rPr>
        <w:softHyphen/>
        <w:t xml:space="preserve">τε να </w:t>
      </w:r>
      <w:r w:rsidR="00E856DF">
        <w:rPr>
          <w:rFonts w:ascii="Arial" w:hAnsi="Arial" w:cs="Arial"/>
          <w:b/>
          <w:sz w:val="36"/>
          <w:szCs w:val="36"/>
        </w:rPr>
        <w:t>τους τοποθετή-</w:t>
      </w:r>
      <w:r w:rsidRPr="005F125B">
        <w:rPr>
          <w:rFonts w:ascii="Arial" w:hAnsi="Arial" w:cs="Arial"/>
          <w:b/>
          <w:sz w:val="36"/>
          <w:szCs w:val="36"/>
        </w:rPr>
        <w:t xml:space="preserve"> σετε (ο κάθε δίσκος έχει στη μέση μία τρύπα ώστε να τοποθετείται στον πάσσαλο). Οι δίσκοι είναι όλοι</w:t>
      </w:r>
      <w:r w:rsidR="00E856DF">
        <w:rPr>
          <w:rFonts w:ascii="Arial" w:hAnsi="Arial" w:cs="Arial"/>
          <w:b/>
          <w:sz w:val="36"/>
          <w:szCs w:val="36"/>
        </w:rPr>
        <w:t xml:space="preserve"> τοπο-</w:t>
      </w:r>
      <w:r w:rsidRPr="005F125B">
        <w:rPr>
          <w:rFonts w:ascii="Arial" w:hAnsi="Arial" w:cs="Arial"/>
          <w:b/>
          <w:sz w:val="36"/>
          <w:szCs w:val="36"/>
        </w:rPr>
        <w:t xml:space="preserve"> θετημένοι στον αριστερό πάσσαλο σε αύξου</w:t>
      </w:r>
      <w:r w:rsidRPr="005F125B">
        <w:rPr>
          <w:rFonts w:ascii="Arial" w:hAnsi="Arial" w:cs="Arial"/>
          <w:b/>
          <w:sz w:val="36"/>
          <w:szCs w:val="36"/>
        </w:rPr>
        <w:softHyphen/>
        <w:t xml:space="preserve">σα σειρά ανάλογα με το μέγεθός τους. Θα πρέπει να </w:t>
      </w:r>
      <w:r w:rsidR="00E95531" w:rsidRPr="00E95531">
        <w:rPr>
          <w:rFonts w:ascii="Arial" w:hAnsi="Arial" w:cs="Arial"/>
          <w:b/>
          <w:noProof/>
          <w:sz w:val="36"/>
          <w:szCs w:val="36"/>
          <w:lang w:val="en-US" w:eastAsia="en-US"/>
        </w:rPr>
        <w:pict>
          <v:shape id="_x0000_s1249" type="#_x0000_t202" style="position:absolute;margin-left:248.05pt;margin-top:785.3pt;width:99.2pt;height:28.35pt;z-index:25162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C9swIAADM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57</w:t>
                  </w:r>
                  <w:r w:rsidR="00DC2E6E" w:rsidRPr="00432B70">
                    <w:rPr>
                      <w:rFonts w:ascii="Arial" w:hAnsi="Arial"/>
                      <w:b/>
                      <w:sz w:val="36"/>
                      <w:szCs w:val="36"/>
                    </w:rPr>
                    <w:t xml:space="preserve"> / </w:t>
                  </w:r>
                  <w:r w:rsidR="00DC2E6E">
                    <w:rPr>
                      <w:rFonts w:ascii="Arial" w:hAnsi="Arial"/>
                      <w:b/>
                      <w:sz w:val="36"/>
                      <w:szCs w:val="36"/>
                    </w:rPr>
                    <w:t>181</w:t>
                  </w:r>
                </w:p>
              </w:txbxContent>
            </v:textbox>
            <w10:wrap anchorx="page" anchory="page"/>
          </v:shape>
        </w:pict>
      </w:r>
      <w:r w:rsidR="00E856DF">
        <w:rPr>
          <w:rFonts w:ascii="Arial" w:hAnsi="Arial" w:cs="Arial"/>
          <w:b/>
          <w:sz w:val="36"/>
          <w:szCs w:val="36"/>
        </w:rPr>
        <w:t>τους μετακι-</w:t>
      </w:r>
      <w:r w:rsidRPr="005F125B">
        <w:rPr>
          <w:rFonts w:ascii="Arial" w:hAnsi="Arial" w:cs="Arial"/>
          <w:b/>
          <w:sz w:val="36"/>
          <w:szCs w:val="36"/>
        </w:rPr>
        <w:t xml:space="preserve"> νήσεις στο δεξιό πάσσαλο χωρίς ποτέ όμως να βάλεις </w:t>
      </w:r>
      <w:r w:rsidRPr="005F125B">
        <w:rPr>
          <w:rFonts w:ascii="Arial" w:hAnsi="Arial" w:cs="Arial"/>
          <w:b/>
          <w:sz w:val="36"/>
          <w:szCs w:val="36"/>
        </w:rPr>
        <w:lastRenderedPageBreak/>
        <w:t>έναν μεγαλύτερο δίσκο πάνω σε έναν μικρότερο. Καταγράψτε τον κατάλληλο αλγόριθμο που να</w:t>
      </w:r>
      <w:r w:rsidR="00E856DF">
        <w:rPr>
          <w:rFonts w:ascii="Arial" w:hAnsi="Arial" w:cs="Arial"/>
          <w:b/>
          <w:sz w:val="36"/>
          <w:szCs w:val="36"/>
        </w:rPr>
        <w:t xml:space="preserve"> περιγρά-</w:t>
      </w:r>
      <w:r w:rsidRPr="005F125B">
        <w:rPr>
          <w:rFonts w:ascii="Arial" w:hAnsi="Arial" w:cs="Arial"/>
          <w:b/>
          <w:sz w:val="36"/>
          <w:szCs w:val="36"/>
        </w:rPr>
        <w:t xml:space="preserve"> φει πώς να μεταφέρετε τους δίσκους από τον αριστερό πάσσαλο στον δεξιό. (Ο ελάχιστος αριθμός βημάτων του αλγορίθμου είναι: 3 βήματα για 2 δίσκους, 7 βήματα για 3 δίσκους, 15 βήματα για 4 δίσκους και 31 βήματα για 5 δίσκους).</w:t>
      </w:r>
    </w:p>
    <w:p w:rsidR="005F125B" w:rsidRPr="005F125B" w:rsidRDefault="005F125B" w:rsidP="005F125B">
      <w:pPr>
        <w:shd w:val="clear" w:color="auto" w:fill="FFFF66"/>
        <w:autoSpaceDE w:val="0"/>
        <w:autoSpaceDN w:val="0"/>
        <w:adjustRightInd w:val="0"/>
        <w:rPr>
          <w:rFonts w:ascii="Arial" w:hAnsi="Arial" w:cs="Arial"/>
          <w:b/>
          <w:sz w:val="36"/>
          <w:szCs w:val="36"/>
        </w:rPr>
      </w:pPr>
    </w:p>
    <w:p w:rsidR="005F125B" w:rsidRPr="005F125B" w:rsidRDefault="005F125B" w:rsidP="00BD3EB6">
      <w:pPr>
        <w:shd w:val="clear" w:color="auto" w:fill="FFFF66"/>
        <w:autoSpaceDE w:val="0"/>
        <w:autoSpaceDN w:val="0"/>
        <w:adjustRightInd w:val="0"/>
        <w:jc w:val="center"/>
        <w:rPr>
          <w:rFonts w:ascii="Arial" w:hAnsi="Arial" w:cs="Arial"/>
          <w:b/>
          <w:sz w:val="36"/>
          <w:szCs w:val="36"/>
        </w:rPr>
      </w:pPr>
      <w:r w:rsidRPr="005F125B">
        <w:rPr>
          <w:rFonts w:ascii="Arial" w:hAnsi="Arial" w:cs="Arial"/>
          <w:b/>
          <w:noProof/>
          <w:sz w:val="36"/>
          <w:szCs w:val="36"/>
        </w:rPr>
        <w:drawing>
          <wp:inline distT="0" distB="0" distL="0" distR="0">
            <wp:extent cx="3456424" cy="1221052"/>
            <wp:effectExtent l="0" t="0" r="0" b="0"/>
            <wp:docPr id="7114" name="Εικόνα 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061" cy="1224810"/>
                    </a:xfrm>
                    <a:prstGeom prst="rect">
                      <a:avLst/>
                    </a:prstGeom>
                    <a:noFill/>
                    <a:ln>
                      <a:noFill/>
                    </a:ln>
                  </pic:spPr>
                </pic:pic>
              </a:graphicData>
            </a:graphic>
          </wp:inline>
        </w:drawing>
      </w:r>
    </w:p>
    <w:p w:rsidR="005F125B" w:rsidRPr="005F125B" w:rsidRDefault="005F125B" w:rsidP="005F125B">
      <w:pPr>
        <w:shd w:val="clear" w:color="auto" w:fill="FFFF66"/>
        <w:autoSpaceDE w:val="0"/>
        <w:autoSpaceDN w:val="0"/>
        <w:adjustRightInd w:val="0"/>
        <w:rPr>
          <w:rFonts w:ascii="Arial" w:hAnsi="Arial" w:cs="Arial"/>
          <w:b/>
          <w:sz w:val="36"/>
          <w:szCs w:val="36"/>
        </w:rPr>
      </w:pPr>
    </w:p>
    <w:p w:rsidR="005F125B" w:rsidRPr="005F125B" w:rsidRDefault="005F125B" w:rsidP="005F125B">
      <w:pPr>
        <w:shd w:val="clear" w:color="auto" w:fill="FFFF66"/>
        <w:autoSpaceDE w:val="0"/>
        <w:autoSpaceDN w:val="0"/>
        <w:adjustRightInd w:val="0"/>
        <w:rPr>
          <w:rFonts w:ascii="Arial" w:hAnsi="Arial" w:cs="Arial"/>
          <w:b/>
          <w:sz w:val="36"/>
          <w:szCs w:val="36"/>
        </w:rPr>
      </w:pPr>
      <w:r w:rsidRPr="005F125B">
        <w:rPr>
          <w:rFonts w:ascii="Arial" w:hAnsi="Arial" w:cs="Arial"/>
          <w:b/>
          <w:sz w:val="36"/>
          <w:szCs w:val="36"/>
        </w:rPr>
        <w:t>Ο μύθος λέει πως όταν οι μοναχοί καταφέρουν να με</w:t>
      </w:r>
      <w:r w:rsidRPr="005F125B">
        <w:rPr>
          <w:rFonts w:ascii="Arial" w:hAnsi="Arial" w:cs="Arial"/>
          <w:b/>
          <w:sz w:val="36"/>
          <w:szCs w:val="36"/>
        </w:rPr>
        <w:softHyphen/>
        <w:t>τακινήσουν τους 64 δίσκους στην νέα τοποθεσία, τότε ο ναός τους θα καταρρεύσει και θα μετατραπεί σε σκόνη και ακόμα ο κόσμος θα καταστραφεί.</w:t>
      </w:r>
    </w:p>
    <w:p w:rsidR="005F125B" w:rsidRPr="005F125B" w:rsidRDefault="005F125B" w:rsidP="005F125B">
      <w:pPr>
        <w:rPr>
          <w:rFonts w:ascii="Arial" w:hAnsi="Arial"/>
          <w:b/>
          <w:color w:val="FF0000"/>
          <w:sz w:val="36"/>
          <w:szCs w:val="36"/>
        </w:rPr>
      </w:pPr>
    </w:p>
    <w:p w:rsidR="005F125B" w:rsidRPr="005F125B" w:rsidRDefault="005F125B" w:rsidP="005F125B">
      <w:pPr>
        <w:autoSpaceDE w:val="0"/>
        <w:autoSpaceDN w:val="0"/>
        <w:adjustRightInd w:val="0"/>
        <w:rPr>
          <w:rFonts w:ascii="Tahoma" w:hAnsi="Tahoma" w:cs="Tahoma"/>
          <w:b/>
          <w:sz w:val="36"/>
          <w:szCs w:val="36"/>
        </w:rPr>
      </w:pPr>
      <w:r w:rsidRPr="005F125B">
        <w:rPr>
          <w:rFonts w:ascii="Tahoma" w:hAnsi="Tahoma" w:cs="Tahoma"/>
          <w:b/>
          <w:sz w:val="36"/>
          <w:szCs w:val="36"/>
        </w:rPr>
        <w:t>1.4 Υλοποίηση Αλγορίθμου με υπολογιστή - Προγραμματισμός</w:t>
      </w:r>
    </w:p>
    <w:p w:rsidR="005F125B" w:rsidRPr="005F125B" w:rsidRDefault="005F125B" w:rsidP="005F125B">
      <w:pPr>
        <w:autoSpaceDE w:val="0"/>
        <w:autoSpaceDN w:val="0"/>
        <w:adjustRightInd w:val="0"/>
        <w:rPr>
          <w:rFonts w:ascii="Arial" w:hAnsi="Arial" w:cs="Arial"/>
          <w:b/>
          <w:sz w:val="36"/>
          <w:szCs w:val="36"/>
        </w:rPr>
      </w:pPr>
    </w:p>
    <w:p w:rsidR="005F125B" w:rsidRPr="005F125B" w:rsidRDefault="005F125B" w:rsidP="005F125B">
      <w:pPr>
        <w:autoSpaceDE w:val="0"/>
        <w:autoSpaceDN w:val="0"/>
        <w:adjustRightInd w:val="0"/>
        <w:ind w:firstLine="720"/>
        <w:rPr>
          <w:rFonts w:ascii="Arial" w:hAnsi="Arial" w:cs="Arial"/>
          <w:b/>
          <w:sz w:val="36"/>
          <w:szCs w:val="36"/>
        </w:rPr>
      </w:pPr>
      <w:r w:rsidRPr="005F125B">
        <w:rPr>
          <w:rFonts w:ascii="Arial" w:hAnsi="Arial" w:cs="Arial"/>
          <w:b/>
          <w:sz w:val="36"/>
          <w:szCs w:val="36"/>
        </w:rPr>
        <w:t>Τα πολλά διαφορετικά προγράμματα που μπορεί να εκτελεστούν σε έναν υπολογιστή, αποτελούν τον κύριο λόγο που χρησιμοποιούμε σήμερα τους υπολογι</w:t>
      </w:r>
      <w:r w:rsidRPr="005F125B">
        <w:rPr>
          <w:rFonts w:ascii="Arial" w:hAnsi="Arial" w:cs="Arial"/>
          <w:b/>
          <w:sz w:val="36"/>
          <w:szCs w:val="36"/>
        </w:rPr>
        <w:softHyphen/>
        <w:t>στές για διαφορετικές χρήσεις. Οι υπολογιστές</w:t>
      </w:r>
      <w:r w:rsidR="00E856DF">
        <w:rPr>
          <w:rFonts w:ascii="Arial" w:hAnsi="Arial" w:cs="Arial"/>
          <w:b/>
          <w:sz w:val="36"/>
          <w:szCs w:val="36"/>
        </w:rPr>
        <w:t xml:space="preserve"> χρησι-</w:t>
      </w:r>
      <w:r w:rsidRPr="005F125B">
        <w:rPr>
          <w:rFonts w:ascii="Arial" w:hAnsi="Arial" w:cs="Arial"/>
          <w:b/>
          <w:sz w:val="36"/>
          <w:szCs w:val="36"/>
        </w:rPr>
        <w:t xml:space="preserve"> μοποιούνται σε επιχειρήσεις - οργανισμούς, στη</w:t>
      </w:r>
      <w:r w:rsidR="00E856DF">
        <w:rPr>
          <w:rFonts w:ascii="Arial" w:hAnsi="Arial" w:cs="Arial"/>
          <w:b/>
          <w:sz w:val="36"/>
          <w:szCs w:val="36"/>
        </w:rPr>
        <w:t xml:space="preserve"> δημό-</w:t>
      </w:r>
      <w:r w:rsidRPr="005F125B">
        <w:rPr>
          <w:rFonts w:ascii="Arial" w:hAnsi="Arial" w:cs="Arial"/>
          <w:b/>
          <w:sz w:val="36"/>
          <w:szCs w:val="36"/>
        </w:rPr>
        <w:t xml:space="preserve"> σια διοίκηση, σε εκπαιδευτικά ιδρύματα, αλλά και σε σπίτια. Κάθε υπολογιστής γίνεται μια διαφορετική</w:t>
      </w:r>
      <w:r w:rsidR="00E856DF">
        <w:rPr>
          <w:rFonts w:ascii="Arial" w:hAnsi="Arial" w:cs="Arial"/>
          <w:b/>
          <w:sz w:val="36"/>
          <w:szCs w:val="36"/>
        </w:rPr>
        <w:t xml:space="preserve"> μη-</w:t>
      </w:r>
      <w:r w:rsidRPr="005F125B">
        <w:rPr>
          <w:rFonts w:ascii="Arial" w:hAnsi="Arial" w:cs="Arial"/>
          <w:b/>
          <w:sz w:val="36"/>
          <w:szCs w:val="36"/>
        </w:rPr>
        <w:t xml:space="preserve"> χανή ανάλογα με το πρόγραμμα που εκτελεί και αυτό είναι το μεγάλο του πλεονέκτημα. Τι είναι όμως ένα πρόγραμμα;</w:t>
      </w:r>
      <w:r w:rsidR="00E95531" w:rsidRPr="00E95531">
        <w:rPr>
          <w:rFonts w:ascii="Arial" w:hAnsi="Arial" w:cs="Arial"/>
          <w:b/>
          <w:noProof/>
          <w:sz w:val="36"/>
          <w:szCs w:val="36"/>
          <w:lang w:val="en-US" w:eastAsia="en-US"/>
        </w:rPr>
        <w:pict>
          <v:shape id="_x0000_s1250" type="#_x0000_t202" style="position:absolute;left:0;text-align:left;margin-left:248.05pt;margin-top:785.3pt;width:99.2pt;height:28.35pt;z-index:25162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e/swIAADM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58</w:t>
                  </w:r>
                  <w:r w:rsidR="00DC2E6E" w:rsidRPr="00432B70">
                    <w:rPr>
                      <w:rFonts w:ascii="Arial" w:hAnsi="Arial"/>
                      <w:b/>
                      <w:sz w:val="36"/>
                      <w:szCs w:val="36"/>
                    </w:rPr>
                    <w:t xml:space="preserve"> / </w:t>
                  </w:r>
                  <w:r w:rsidR="00DC2E6E">
                    <w:rPr>
                      <w:rFonts w:ascii="Arial" w:hAnsi="Arial"/>
                      <w:b/>
                      <w:sz w:val="36"/>
                      <w:szCs w:val="36"/>
                    </w:rPr>
                    <w:t>181</w:t>
                  </w:r>
                </w:p>
              </w:txbxContent>
            </v:textbox>
            <w10:wrap anchorx="page" anchory="page"/>
          </v:shape>
        </w:pic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Ένα </w:t>
      </w:r>
      <w:r w:rsidRPr="005F125B">
        <w:rPr>
          <w:rFonts w:ascii="Tahoma" w:hAnsi="Tahoma" w:cs="Tahoma"/>
          <w:b/>
          <w:sz w:val="36"/>
          <w:szCs w:val="36"/>
        </w:rPr>
        <w:t>πρόγραμμα</w:t>
      </w:r>
      <w:r w:rsidRPr="005F125B">
        <w:rPr>
          <w:rFonts w:ascii="Arial" w:hAnsi="Arial" w:cs="Arial"/>
          <w:b/>
          <w:sz w:val="36"/>
          <w:szCs w:val="36"/>
        </w:rPr>
        <w:t xml:space="preserve"> είναι η αναπαράσταση ενός αλγορίθμου γραμμένη σε γλώσ</w:t>
      </w:r>
      <w:r w:rsidRPr="005F125B">
        <w:rPr>
          <w:rFonts w:ascii="Arial" w:hAnsi="Arial" w:cs="Arial"/>
          <w:b/>
          <w:sz w:val="36"/>
          <w:szCs w:val="36"/>
        </w:rPr>
        <w:softHyphen/>
        <w:t xml:space="preserve">σα κατανοητή για έναν υπολογιστή. Ένα πρόγραμμα, δηλαδή, αποτελείται από </w:t>
      </w:r>
      <w:r w:rsidRPr="005F125B">
        <w:rPr>
          <w:rFonts w:ascii="Arial" w:hAnsi="Arial" w:cs="Arial"/>
          <w:b/>
          <w:sz w:val="36"/>
          <w:szCs w:val="36"/>
        </w:rPr>
        <w:lastRenderedPageBreak/>
        <w:t xml:space="preserve">μία σειρά </w:t>
      </w:r>
      <w:r w:rsidRPr="005F125B">
        <w:rPr>
          <w:rFonts w:ascii="Tahoma" w:hAnsi="Tahoma" w:cs="Tahoma"/>
          <w:b/>
          <w:sz w:val="36"/>
          <w:szCs w:val="36"/>
        </w:rPr>
        <w:t>εντολών</w:t>
      </w:r>
      <w:r w:rsidRPr="005F125B">
        <w:rPr>
          <w:rFonts w:ascii="Arial" w:hAnsi="Arial" w:cs="Arial"/>
          <w:b/>
          <w:sz w:val="36"/>
          <w:szCs w:val="36"/>
        </w:rPr>
        <w:t xml:space="preserve"> που δίνονται στον υπολογιστή με σκοπό να εκτελέσει κάποια συγκεκριμένη λειτουργία ή να υπολογίσει κάποιο επιθυμητό αποτέλεσμα. Η εργα</w:t>
      </w:r>
      <w:r w:rsidRPr="005F125B">
        <w:rPr>
          <w:rFonts w:ascii="Arial" w:hAnsi="Arial" w:cs="Arial"/>
          <w:b/>
          <w:sz w:val="36"/>
          <w:szCs w:val="36"/>
        </w:rPr>
        <w:softHyphen/>
        <w:t>σία σύνταξης των προγραμμάτων ονομάζεται</w:t>
      </w:r>
      <w:r w:rsidR="004702D7">
        <w:rPr>
          <w:rFonts w:ascii="Arial" w:hAnsi="Arial" w:cs="Arial"/>
          <w:b/>
          <w:sz w:val="36"/>
          <w:szCs w:val="36"/>
        </w:rPr>
        <w:t xml:space="preserve"> </w:t>
      </w:r>
      <w:r w:rsidR="004702D7" w:rsidRPr="004702D7">
        <w:rPr>
          <w:rFonts w:ascii="Tahoma" w:hAnsi="Tahoma" w:cs="Tahoma"/>
          <w:b/>
          <w:sz w:val="36"/>
          <w:szCs w:val="36"/>
        </w:rPr>
        <w:t>προγραμ</w:t>
      </w:r>
      <w:r w:rsidR="004702D7">
        <w:rPr>
          <w:rFonts w:ascii="Arial" w:hAnsi="Arial" w:cs="Arial"/>
          <w:b/>
          <w:sz w:val="36"/>
          <w:szCs w:val="36"/>
        </w:rPr>
        <w:t>-</w:t>
      </w:r>
      <w:r w:rsidRPr="005F125B">
        <w:rPr>
          <w:rFonts w:ascii="Arial" w:hAnsi="Arial" w:cs="Arial"/>
          <w:b/>
          <w:sz w:val="36"/>
          <w:szCs w:val="36"/>
        </w:rPr>
        <w:t xml:space="preserve"> </w:t>
      </w:r>
      <w:r w:rsidRPr="005F125B">
        <w:rPr>
          <w:rFonts w:ascii="Tahoma" w:hAnsi="Tahoma" w:cs="Tahoma"/>
          <w:b/>
          <w:sz w:val="36"/>
          <w:szCs w:val="36"/>
        </w:rPr>
        <w:t>ματισμός</w:t>
      </w:r>
      <w:r w:rsidRPr="005F125B">
        <w:rPr>
          <w:rFonts w:ascii="Arial" w:hAnsi="Arial" w:cs="Arial"/>
          <w:b/>
          <w:sz w:val="36"/>
          <w:szCs w:val="36"/>
        </w:rPr>
        <w:t xml:space="preserve">, ενώ τα άτομα που γράφουν και συντάσσουν ένα πρόγραμμα ονομάζονται </w:t>
      </w:r>
      <w:r w:rsidRPr="005F125B">
        <w:rPr>
          <w:rFonts w:ascii="Tahoma" w:hAnsi="Tahoma" w:cs="Tahoma"/>
          <w:b/>
          <w:sz w:val="36"/>
          <w:szCs w:val="36"/>
        </w:rPr>
        <w:t>προγραμματιστές</w:t>
      </w:r>
      <w:r w:rsidRPr="005F125B">
        <w:rPr>
          <w:rFonts w:ascii="Arial" w:hAnsi="Arial" w:cs="Arial"/>
          <w:b/>
          <w:sz w:val="36"/>
          <w:szCs w:val="36"/>
        </w:rPr>
        <w:t>.</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Όλα τα προγράμματα του υπολογιστή αποτελούνται από ένα πλήθος κατάλληλων εντολών, που είναι γραμμένες σε λογική σειρά. Τα παιχνίδια, ο</w:t>
      </w:r>
      <w:r w:rsidR="00E856DF">
        <w:rPr>
          <w:rFonts w:ascii="Arial" w:hAnsi="Arial" w:cs="Arial"/>
          <w:b/>
          <w:sz w:val="36"/>
          <w:szCs w:val="36"/>
        </w:rPr>
        <w:t xml:space="preserve"> Επεξερ</w:t>
      </w:r>
      <w:r w:rsidR="004702D7">
        <w:rPr>
          <w:rFonts w:ascii="Arial" w:hAnsi="Arial" w:cs="Arial"/>
          <w:b/>
          <w:sz w:val="36"/>
          <w:szCs w:val="36"/>
        </w:rPr>
        <w:t>γα</w:t>
      </w:r>
      <w:r w:rsidR="00E856DF">
        <w:rPr>
          <w:rFonts w:ascii="Arial" w:hAnsi="Arial" w:cs="Arial"/>
          <w:b/>
          <w:sz w:val="36"/>
          <w:szCs w:val="36"/>
        </w:rPr>
        <w:t>-</w:t>
      </w:r>
      <w:r w:rsidR="004702D7">
        <w:rPr>
          <w:rFonts w:ascii="Arial" w:hAnsi="Arial" w:cs="Arial"/>
          <w:b/>
          <w:sz w:val="36"/>
          <w:szCs w:val="36"/>
        </w:rPr>
        <w:t xml:space="preserve"> </w:t>
      </w:r>
      <w:r w:rsidRPr="005F125B">
        <w:rPr>
          <w:rFonts w:ascii="Arial" w:hAnsi="Arial" w:cs="Arial"/>
          <w:b/>
          <w:sz w:val="36"/>
          <w:szCs w:val="36"/>
        </w:rPr>
        <w:t>στής Κειμένου, η Ζωγραφική, το Λειτουργικό</w:t>
      </w:r>
      <w:r w:rsidR="004702D7">
        <w:rPr>
          <w:rFonts w:ascii="Arial" w:hAnsi="Arial" w:cs="Arial"/>
          <w:b/>
          <w:sz w:val="36"/>
          <w:szCs w:val="36"/>
        </w:rPr>
        <w:t xml:space="preserve"> Σύστη</w:t>
      </w:r>
      <w:r w:rsidRPr="005F125B">
        <w:rPr>
          <w:rFonts w:ascii="Arial" w:hAnsi="Arial" w:cs="Arial"/>
          <w:b/>
          <w:sz w:val="36"/>
          <w:szCs w:val="36"/>
        </w:rPr>
        <w:t>μα αποτελούνται από ένα πλήθος εντολών κατανοητών από τον υπολογιστή (Εικόνα 1.2). Κάθε φορά που</w:t>
      </w:r>
      <w:r w:rsidR="00E856DF">
        <w:rPr>
          <w:rFonts w:ascii="Arial" w:hAnsi="Arial" w:cs="Arial"/>
          <w:b/>
          <w:sz w:val="36"/>
          <w:szCs w:val="36"/>
        </w:rPr>
        <w:t xml:space="preserve"> χρει-</w:t>
      </w:r>
      <w:r w:rsidRPr="005F125B">
        <w:rPr>
          <w:rFonts w:ascii="Arial" w:hAnsi="Arial" w:cs="Arial"/>
          <w:b/>
          <w:sz w:val="36"/>
          <w:szCs w:val="36"/>
        </w:rPr>
        <w:t xml:space="preserve"> αζόμαστε ένα πρόγραμμα, για να εκτελέσουμε μια</w:t>
      </w:r>
      <w:r w:rsidR="00E856DF">
        <w:rPr>
          <w:rFonts w:ascii="Arial" w:hAnsi="Arial" w:cs="Arial"/>
          <w:b/>
          <w:sz w:val="36"/>
          <w:szCs w:val="36"/>
        </w:rPr>
        <w:t xml:space="preserve"> λει-</w:t>
      </w:r>
      <w:r w:rsidRPr="005F125B">
        <w:rPr>
          <w:rFonts w:ascii="Arial" w:hAnsi="Arial" w:cs="Arial"/>
          <w:b/>
          <w:sz w:val="36"/>
          <w:szCs w:val="36"/>
        </w:rPr>
        <w:t xml:space="preserve"> τουργία ή να επιλύσουμε κάποιο πρόβλημα, ένα</w:t>
      </w:r>
      <w:r w:rsidR="00E856DF">
        <w:rPr>
          <w:rFonts w:ascii="Arial" w:hAnsi="Arial" w:cs="Arial"/>
          <w:b/>
          <w:sz w:val="36"/>
          <w:szCs w:val="36"/>
        </w:rPr>
        <w:t xml:space="preserve"> σύνο-</w:t>
      </w:r>
      <w:r w:rsidRPr="005F125B">
        <w:rPr>
          <w:rFonts w:ascii="Arial" w:hAnsi="Arial" w:cs="Arial"/>
          <w:b/>
          <w:sz w:val="36"/>
          <w:szCs w:val="36"/>
        </w:rPr>
        <w:t xml:space="preserve"> λο εντολών αποθηκεύονται («φορτώνονται») στη μνήμη του υπολογιστή, για να εκτελεστούν στη συνέχεια πιστά από την Κεντρική Μονάδα Επεξεργασίας. (Δείτε επίσης την Εικόνα 5.2 της Α΄ Γυμνασίου).</w:t>
      </w:r>
    </w:p>
    <w:p w:rsidR="005F125B" w:rsidRDefault="005F125B" w:rsidP="005F125B">
      <w:pPr>
        <w:autoSpaceDE w:val="0"/>
        <w:autoSpaceDN w:val="0"/>
        <w:adjustRightInd w:val="0"/>
        <w:ind w:firstLine="720"/>
        <w:rPr>
          <w:rFonts w:ascii="Arial" w:hAnsi="Arial" w:cs="Arial"/>
          <w:b/>
          <w:sz w:val="36"/>
          <w:szCs w:val="36"/>
        </w:rPr>
      </w:pPr>
      <w:r w:rsidRPr="005F125B">
        <w:rPr>
          <w:rFonts w:ascii="Arial" w:hAnsi="Arial" w:cs="Arial"/>
          <w:b/>
          <w:sz w:val="36"/>
          <w:szCs w:val="36"/>
        </w:rPr>
        <w:t>Στο επόμενο κεφάλαιο θα μάθουμε και εμείς να προγραμματίζουμε τον υπολογιστή, ώστε να δημιουρ-γούμε τα δικά μας προγράμματα. Τα προγράμματα που θα αναπτύξουμε μπορεί να είναι απλά στην αρχή, αλλά οι βασικές αρχές του προγραμματισμού είναι</w:t>
      </w:r>
      <w:r w:rsidR="00E856DF">
        <w:rPr>
          <w:rFonts w:ascii="Arial" w:hAnsi="Arial" w:cs="Arial"/>
          <w:b/>
          <w:sz w:val="36"/>
          <w:szCs w:val="36"/>
        </w:rPr>
        <w:t xml:space="preserve"> παρόμοι-</w:t>
      </w:r>
      <w:r w:rsidRPr="005F125B">
        <w:rPr>
          <w:rFonts w:ascii="Arial" w:hAnsi="Arial" w:cs="Arial"/>
          <w:b/>
          <w:sz w:val="36"/>
          <w:szCs w:val="36"/>
        </w:rPr>
        <w:t xml:space="preserve"> ες και στα πιο σύνθετα προγράμματα. Με τον καιρό θα διαπιστώσετε ότι μπορείτε να δημιουργείτε όλο και πιο σύνθετα προγράμμα</w:t>
      </w:r>
      <w:r w:rsidRPr="005F125B">
        <w:rPr>
          <w:rFonts w:ascii="Arial" w:hAnsi="Arial" w:cs="Arial"/>
          <w:b/>
          <w:sz w:val="36"/>
          <w:szCs w:val="36"/>
        </w:rPr>
        <w:softHyphen/>
        <w:t>τα, παιχνίδια, εκπαιδευτικά</w:t>
      </w:r>
      <w:r w:rsidR="00E856DF">
        <w:rPr>
          <w:rFonts w:ascii="Arial" w:hAnsi="Arial" w:cs="Arial"/>
          <w:b/>
          <w:sz w:val="36"/>
          <w:szCs w:val="36"/>
        </w:rPr>
        <w:t xml:space="preserve"> προ-</w:t>
      </w:r>
      <w:r w:rsidRPr="005F125B">
        <w:rPr>
          <w:rFonts w:ascii="Arial" w:hAnsi="Arial" w:cs="Arial"/>
          <w:b/>
          <w:sz w:val="36"/>
          <w:szCs w:val="36"/>
        </w:rPr>
        <w:t xml:space="preserve"> γράμματα, ή ιστοσελίδες και να </w:t>
      </w:r>
      <w:r w:rsidR="00E95531" w:rsidRPr="00E95531">
        <w:rPr>
          <w:rFonts w:ascii="Arial" w:hAnsi="Arial" w:cs="Arial"/>
          <w:b/>
          <w:noProof/>
          <w:sz w:val="36"/>
          <w:szCs w:val="36"/>
          <w:lang w:val="en-US" w:eastAsia="en-US"/>
        </w:rPr>
        <w:pict>
          <v:shape id="_x0000_s1251" type="#_x0000_t202" style="position:absolute;left:0;text-align:left;margin-left:248.05pt;margin-top:785.3pt;width:99.2pt;height:28.35pt;z-index:251482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KssgIAADM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giFCrL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59</w:t>
                  </w:r>
                  <w:r w:rsidR="00DC2E6E" w:rsidRPr="00432B70">
                    <w:rPr>
                      <w:rFonts w:ascii="Arial" w:hAnsi="Arial"/>
                      <w:b/>
                      <w:sz w:val="36"/>
                      <w:szCs w:val="36"/>
                    </w:rPr>
                    <w:t xml:space="preserve"> / </w:t>
                  </w:r>
                  <w:r w:rsidR="00DC2E6E">
                    <w:rPr>
                      <w:rFonts w:ascii="Arial" w:hAnsi="Arial"/>
                      <w:b/>
                      <w:sz w:val="36"/>
                      <w:szCs w:val="36"/>
                    </w:rPr>
                    <w:t>182</w:t>
                  </w:r>
                </w:p>
              </w:txbxContent>
            </v:textbox>
            <w10:wrap anchorx="page" anchory="page"/>
          </v:shape>
        </w:pict>
      </w:r>
      <w:r w:rsidRPr="005F125B">
        <w:rPr>
          <w:rFonts w:ascii="Arial" w:hAnsi="Arial" w:cs="Arial"/>
          <w:b/>
          <w:sz w:val="36"/>
          <w:szCs w:val="36"/>
        </w:rPr>
        <w:t>επιλύετε διάφορα</w:t>
      </w:r>
      <w:r w:rsidR="00E856DF">
        <w:rPr>
          <w:rFonts w:ascii="Arial" w:hAnsi="Arial" w:cs="Arial"/>
          <w:b/>
          <w:sz w:val="36"/>
          <w:szCs w:val="36"/>
        </w:rPr>
        <w:t xml:space="preserve"> προ-</w:t>
      </w:r>
      <w:r w:rsidRPr="005F125B">
        <w:rPr>
          <w:rFonts w:ascii="Arial" w:hAnsi="Arial" w:cs="Arial"/>
          <w:b/>
          <w:sz w:val="36"/>
          <w:szCs w:val="36"/>
        </w:rPr>
        <w:t xml:space="preserve"> βλήματα με τη βοήθεια του υπολογιστή.</w:t>
      </w:r>
    </w:p>
    <w:p w:rsidR="003E1183" w:rsidRDefault="003E1183" w:rsidP="005F125B">
      <w:pPr>
        <w:autoSpaceDE w:val="0"/>
        <w:autoSpaceDN w:val="0"/>
        <w:adjustRightInd w:val="0"/>
        <w:ind w:firstLine="720"/>
        <w:rPr>
          <w:rFonts w:ascii="Arial" w:hAnsi="Arial" w:cs="Arial"/>
          <w:b/>
          <w:sz w:val="36"/>
          <w:szCs w:val="36"/>
        </w:rPr>
      </w:pPr>
    </w:p>
    <w:p w:rsidR="003E1183" w:rsidRDefault="003E1183" w:rsidP="005F125B">
      <w:pPr>
        <w:autoSpaceDE w:val="0"/>
        <w:autoSpaceDN w:val="0"/>
        <w:adjustRightInd w:val="0"/>
        <w:ind w:firstLine="720"/>
        <w:rPr>
          <w:rFonts w:ascii="Arial" w:hAnsi="Arial" w:cs="Arial"/>
          <w:b/>
          <w:sz w:val="36"/>
          <w:szCs w:val="36"/>
        </w:rPr>
      </w:pPr>
    </w:p>
    <w:p w:rsidR="003E1183" w:rsidRDefault="003E1183" w:rsidP="005F125B">
      <w:pPr>
        <w:autoSpaceDE w:val="0"/>
        <w:autoSpaceDN w:val="0"/>
        <w:adjustRightInd w:val="0"/>
        <w:ind w:firstLine="720"/>
        <w:rPr>
          <w:rFonts w:ascii="Arial" w:hAnsi="Arial" w:cs="Arial"/>
          <w:b/>
          <w:sz w:val="36"/>
          <w:szCs w:val="36"/>
        </w:rPr>
      </w:pPr>
    </w:p>
    <w:p w:rsidR="003E1183" w:rsidRDefault="003E1183" w:rsidP="005F125B">
      <w:pPr>
        <w:autoSpaceDE w:val="0"/>
        <w:autoSpaceDN w:val="0"/>
        <w:adjustRightInd w:val="0"/>
        <w:ind w:firstLine="720"/>
        <w:rPr>
          <w:rFonts w:ascii="Arial" w:hAnsi="Arial" w:cs="Arial"/>
          <w:b/>
          <w:sz w:val="36"/>
          <w:szCs w:val="36"/>
        </w:rPr>
      </w:pPr>
    </w:p>
    <w:p w:rsidR="003E1183" w:rsidRDefault="003E1183" w:rsidP="005F125B">
      <w:pPr>
        <w:autoSpaceDE w:val="0"/>
        <w:autoSpaceDN w:val="0"/>
        <w:adjustRightInd w:val="0"/>
        <w:ind w:firstLine="720"/>
        <w:rPr>
          <w:rFonts w:ascii="Arial" w:hAnsi="Arial" w:cs="Arial"/>
          <w:b/>
          <w:sz w:val="36"/>
          <w:szCs w:val="36"/>
        </w:rPr>
      </w:pPr>
    </w:p>
    <w:p w:rsidR="003E1183" w:rsidRDefault="003E1183" w:rsidP="005F125B">
      <w:pPr>
        <w:autoSpaceDE w:val="0"/>
        <w:autoSpaceDN w:val="0"/>
        <w:adjustRightInd w:val="0"/>
        <w:ind w:firstLine="720"/>
        <w:rPr>
          <w:rFonts w:ascii="Arial" w:hAnsi="Arial" w:cs="Arial"/>
          <w:b/>
          <w:sz w:val="36"/>
          <w:szCs w:val="36"/>
        </w:rPr>
      </w:pPr>
    </w:p>
    <w:p w:rsidR="003E1183" w:rsidRPr="005F125B" w:rsidRDefault="003E1183" w:rsidP="005F125B">
      <w:pPr>
        <w:autoSpaceDE w:val="0"/>
        <w:autoSpaceDN w:val="0"/>
        <w:adjustRightInd w:val="0"/>
        <w:ind w:firstLine="720"/>
        <w:rPr>
          <w:rFonts w:ascii="Arial" w:hAnsi="Arial" w:cs="Arial"/>
          <w:b/>
          <w:sz w:val="36"/>
          <w:szCs w:val="36"/>
        </w:rPr>
      </w:pPr>
    </w:p>
    <w:p w:rsidR="005F125B" w:rsidRPr="005F125B" w:rsidRDefault="00BD3EB6" w:rsidP="005F125B">
      <w:pPr>
        <w:rPr>
          <w:rFonts w:ascii="Arial" w:hAnsi="Arial"/>
          <w:b/>
          <w:color w:val="FF0000"/>
          <w:sz w:val="36"/>
          <w:szCs w:val="36"/>
        </w:rPr>
      </w:pPr>
      <w:r w:rsidRPr="005F125B">
        <w:rPr>
          <w:noProof/>
          <w:sz w:val="36"/>
          <w:szCs w:val="36"/>
        </w:rPr>
        <w:drawing>
          <wp:anchor distT="0" distB="0" distL="114300" distR="114300" simplePos="0" relativeHeight="251464192" behindDoc="0" locked="0" layoutInCell="1" allowOverlap="1">
            <wp:simplePos x="0" y="0"/>
            <wp:positionH relativeFrom="column">
              <wp:posOffset>1390064</wp:posOffset>
            </wp:positionH>
            <wp:positionV relativeFrom="paragraph">
              <wp:posOffset>44087</wp:posOffset>
            </wp:positionV>
            <wp:extent cx="3255666" cy="4112421"/>
            <wp:effectExtent l="0" t="0" r="1905" b="2540"/>
            <wp:wrapNone/>
            <wp:docPr id="7115" name="Εικόνα 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9239" cy="4116934"/>
                    </a:xfrm>
                    <a:prstGeom prst="rect">
                      <a:avLst/>
                    </a:prstGeom>
                    <a:noFill/>
                  </pic:spPr>
                </pic:pic>
              </a:graphicData>
            </a:graphic>
          </wp:anchor>
        </w:drawing>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cs="Arial"/>
          <w:b/>
          <w:color w:val="0070C0"/>
          <w:sz w:val="36"/>
          <w:szCs w:val="36"/>
        </w:rPr>
      </w:pPr>
    </w:p>
    <w:p w:rsidR="005F125B" w:rsidRPr="005F125B" w:rsidRDefault="005F125B" w:rsidP="005F125B">
      <w:pPr>
        <w:rPr>
          <w:rFonts w:ascii="Arial" w:hAnsi="Arial" w:cs="Arial"/>
          <w:b/>
          <w:color w:val="0070C0"/>
          <w:sz w:val="36"/>
          <w:szCs w:val="36"/>
        </w:rPr>
      </w:pPr>
    </w:p>
    <w:p w:rsidR="005F125B" w:rsidRPr="005F125B" w:rsidRDefault="005F125B" w:rsidP="005F125B">
      <w:pPr>
        <w:rPr>
          <w:rFonts w:ascii="Arial" w:hAnsi="Arial" w:cs="Arial"/>
          <w:b/>
          <w:color w:val="0070C0"/>
          <w:sz w:val="36"/>
          <w:szCs w:val="36"/>
        </w:rPr>
      </w:pPr>
    </w:p>
    <w:p w:rsidR="005F125B" w:rsidRPr="005F125B" w:rsidRDefault="005F125B" w:rsidP="005F125B">
      <w:pPr>
        <w:rPr>
          <w:rFonts w:ascii="Arial" w:hAnsi="Arial" w:cs="Arial"/>
          <w:b/>
          <w:color w:val="0070C0"/>
          <w:sz w:val="36"/>
          <w:szCs w:val="36"/>
        </w:rPr>
      </w:pPr>
    </w:p>
    <w:p w:rsidR="005F125B" w:rsidRPr="005F125B" w:rsidRDefault="005F125B" w:rsidP="005F125B">
      <w:pPr>
        <w:rPr>
          <w:rFonts w:ascii="Arial" w:hAnsi="Arial" w:cs="Arial"/>
          <w:b/>
          <w:color w:val="0070C0"/>
          <w:sz w:val="36"/>
          <w:szCs w:val="36"/>
        </w:rPr>
      </w:pPr>
    </w:p>
    <w:p w:rsidR="005F125B" w:rsidRPr="005F125B" w:rsidRDefault="005F125B" w:rsidP="005F125B">
      <w:pPr>
        <w:rPr>
          <w:rFonts w:ascii="Arial" w:hAnsi="Arial" w:cs="Arial"/>
          <w:b/>
          <w:color w:val="0070C0"/>
          <w:sz w:val="36"/>
          <w:szCs w:val="36"/>
        </w:rPr>
      </w:pPr>
    </w:p>
    <w:p w:rsidR="005F125B" w:rsidRPr="005F125B" w:rsidRDefault="005F125B" w:rsidP="005F125B">
      <w:pPr>
        <w:rPr>
          <w:rFonts w:ascii="Arial" w:hAnsi="Arial" w:cs="Arial"/>
          <w:b/>
          <w:color w:val="0070C0"/>
          <w:sz w:val="36"/>
          <w:szCs w:val="36"/>
        </w:rPr>
      </w:pPr>
    </w:p>
    <w:p w:rsidR="00BD3EB6" w:rsidRDefault="00BD3EB6" w:rsidP="005F125B">
      <w:pPr>
        <w:rPr>
          <w:rFonts w:ascii="Arial" w:hAnsi="Arial" w:cs="Arial"/>
          <w:b/>
          <w:color w:val="0070C0"/>
          <w:sz w:val="36"/>
          <w:szCs w:val="36"/>
        </w:rPr>
      </w:pPr>
    </w:p>
    <w:p w:rsidR="00BD3EB6" w:rsidRDefault="00BD3EB6" w:rsidP="005F125B">
      <w:pPr>
        <w:rPr>
          <w:rFonts w:ascii="Arial" w:hAnsi="Arial" w:cs="Arial"/>
          <w:b/>
          <w:color w:val="0070C0"/>
          <w:sz w:val="36"/>
          <w:szCs w:val="36"/>
        </w:rPr>
      </w:pPr>
    </w:p>
    <w:p w:rsidR="005F125B" w:rsidRPr="005F125B" w:rsidRDefault="005F125B" w:rsidP="005F125B">
      <w:pPr>
        <w:rPr>
          <w:rFonts w:ascii="Arial" w:hAnsi="Arial"/>
          <w:b/>
          <w:color w:val="FF0000"/>
          <w:sz w:val="36"/>
          <w:szCs w:val="36"/>
        </w:rPr>
      </w:pPr>
      <w:r w:rsidRPr="005F125B">
        <w:rPr>
          <w:rFonts w:ascii="Arial" w:hAnsi="Arial" w:cs="Arial"/>
          <w:b/>
          <w:color w:val="0070C0"/>
          <w:sz w:val="36"/>
          <w:szCs w:val="36"/>
        </w:rPr>
        <w:t>Εικόνα 1.2.</w:t>
      </w:r>
      <w:r w:rsidRPr="005F125B">
        <w:rPr>
          <w:rFonts w:ascii="Arial" w:hAnsi="Arial" w:cs="Arial"/>
          <w:b/>
          <w:sz w:val="36"/>
          <w:szCs w:val="36"/>
        </w:rPr>
        <w:t xml:space="preserve"> Το γνωστό παιχνίδι ΤΕΤΡΙΣ είναι ένα πρόγραμμα το οποίο περιλαμβάνει μια σειρά εντολών (ένα μικρό υποσύνολο των εντολών του μπορείτε να δείτε παρακάτω).</w:t>
      </w:r>
    </w:p>
    <w:p w:rsidR="00BD3EB6" w:rsidRPr="00ED2435" w:rsidRDefault="00BD3EB6" w:rsidP="005F125B">
      <w:pPr>
        <w:autoSpaceDE w:val="0"/>
        <w:autoSpaceDN w:val="0"/>
        <w:adjustRightInd w:val="0"/>
        <w:rPr>
          <w:rFonts w:ascii="Arial" w:hAnsi="Arial" w:cs="Arial"/>
          <w:b/>
          <w:sz w:val="36"/>
          <w:szCs w:val="36"/>
          <w:lang w:eastAsia="en-US"/>
        </w:rPr>
      </w:pPr>
    </w:p>
    <w:p w:rsidR="005F125B" w:rsidRPr="005F125B" w:rsidRDefault="005F125B" w:rsidP="005F125B">
      <w:pPr>
        <w:autoSpaceDE w:val="0"/>
        <w:autoSpaceDN w:val="0"/>
        <w:adjustRightInd w:val="0"/>
        <w:rPr>
          <w:rFonts w:ascii="Arial" w:hAnsi="Arial" w:cs="Arial"/>
          <w:b/>
          <w:sz w:val="36"/>
          <w:szCs w:val="36"/>
          <w:lang w:val="en-US" w:eastAsia="en-US"/>
        </w:rPr>
      </w:pPr>
      <w:r w:rsidRPr="005F125B">
        <w:rPr>
          <w:rFonts w:ascii="Arial" w:hAnsi="Arial" w:cs="Arial"/>
          <w:b/>
          <w:sz w:val="36"/>
          <w:szCs w:val="36"/>
          <w:lang w:val="en-US" w:eastAsia="en-US"/>
        </w:rPr>
        <w:t xml:space="preserve">void DisplayBlock(SBlock Block) </w:t>
      </w:r>
    </w:p>
    <w:p w:rsidR="005F125B" w:rsidRPr="005F125B" w:rsidRDefault="005F125B" w:rsidP="005F125B">
      <w:pPr>
        <w:autoSpaceDE w:val="0"/>
        <w:autoSpaceDN w:val="0"/>
        <w:adjustRightInd w:val="0"/>
        <w:rPr>
          <w:rFonts w:ascii="Arial" w:hAnsi="Arial" w:cs="Arial"/>
          <w:b/>
          <w:sz w:val="36"/>
          <w:szCs w:val="36"/>
          <w:lang w:val="en-US" w:eastAsia="en-US"/>
        </w:rPr>
      </w:pPr>
      <w:r w:rsidRPr="005F125B">
        <w:rPr>
          <w:rFonts w:ascii="Arial" w:hAnsi="Arial" w:cs="Arial"/>
          <w:b/>
          <w:sz w:val="36"/>
          <w:szCs w:val="36"/>
          <w:lang w:val="en-US" w:eastAsia="en-US"/>
        </w:rPr>
        <w:t>{</w:t>
      </w:r>
    </w:p>
    <w:p w:rsidR="005F125B" w:rsidRPr="005F125B" w:rsidRDefault="005F125B" w:rsidP="005F125B">
      <w:pPr>
        <w:autoSpaceDE w:val="0"/>
        <w:autoSpaceDN w:val="0"/>
        <w:adjustRightInd w:val="0"/>
        <w:rPr>
          <w:rFonts w:ascii="Arial" w:hAnsi="Arial" w:cs="Arial"/>
          <w:b/>
          <w:sz w:val="36"/>
          <w:szCs w:val="36"/>
          <w:lang w:val="en-US" w:eastAsia="en-US"/>
        </w:rPr>
      </w:pPr>
      <w:r w:rsidRPr="005F125B">
        <w:rPr>
          <w:rFonts w:ascii="Arial" w:hAnsi="Arial" w:cs="Arial"/>
          <w:b/>
          <w:sz w:val="36"/>
          <w:szCs w:val="36"/>
          <w:lang w:val="en-US" w:eastAsia="en-US"/>
        </w:rPr>
        <w:t xml:space="preserve">   if (Block.nY &lt; 1) return; </w:t>
      </w:r>
    </w:p>
    <w:p w:rsidR="005F125B" w:rsidRPr="005F125B" w:rsidRDefault="005F125B" w:rsidP="005F125B">
      <w:pPr>
        <w:autoSpaceDE w:val="0"/>
        <w:autoSpaceDN w:val="0"/>
        <w:adjustRightInd w:val="0"/>
        <w:rPr>
          <w:rFonts w:ascii="Arial" w:hAnsi="Arial" w:cs="Arial"/>
          <w:b/>
          <w:sz w:val="36"/>
          <w:szCs w:val="36"/>
          <w:lang w:val="en-US" w:eastAsia="en-US"/>
        </w:rPr>
      </w:pPr>
      <w:r w:rsidRPr="005F125B">
        <w:rPr>
          <w:rFonts w:ascii="Arial" w:hAnsi="Arial" w:cs="Arial"/>
          <w:b/>
          <w:sz w:val="36"/>
          <w:szCs w:val="36"/>
          <w:lang w:val="en-US" w:eastAsia="en-US"/>
        </w:rPr>
        <w:t xml:space="preserve">   RECT rcBlock = g_rcBlock;</w:t>
      </w:r>
    </w:p>
    <w:p w:rsidR="005F125B" w:rsidRPr="005F125B" w:rsidRDefault="005F125B" w:rsidP="005F125B">
      <w:pPr>
        <w:autoSpaceDE w:val="0"/>
        <w:autoSpaceDN w:val="0"/>
        <w:adjustRightInd w:val="0"/>
        <w:rPr>
          <w:rFonts w:ascii="Arial" w:hAnsi="Arial" w:cs="Arial"/>
          <w:b/>
          <w:sz w:val="36"/>
          <w:szCs w:val="36"/>
          <w:lang w:val="en-US" w:eastAsia="en-US"/>
        </w:rPr>
      </w:pPr>
      <w:r w:rsidRPr="005F125B">
        <w:rPr>
          <w:rFonts w:ascii="Arial" w:hAnsi="Arial" w:cs="Arial"/>
          <w:b/>
          <w:sz w:val="36"/>
          <w:szCs w:val="36"/>
          <w:lang w:val="en-US" w:eastAsia="en-US"/>
        </w:rPr>
        <w:t xml:space="preserve">   rcBlock.left = Block.nColor *</w:t>
      </w:r>
    </w:p>
    <w:p w:rsidR="005F125B" w:rsidRPr="005F125B" w:rsidRDefault="005F125B" w:rsidP="005F125B">
      <w:pPr>
        <w:autoSpaceDE w:val="0"/>
        <w:autoSpaceDN w:val="0"/>
        <w:adjustRightInd w:val="0"/>
        <w:rPr>
          <w:rFonts w:ascii="Arial" w:hAnsi="Arial" w:cs="Arial"/>
          <w:b/>
          <w:sz w:val="36"/>
          <w:szCs w:val="36"/>
          <w:lang w:val="en-US" w:eastAsia="en-US"/>
        </w:rPr>
      </w:pPr>
      <w:r w:rsidRPr="005F125B">
        <w:rPr>
          <w:rFonts w:ascii="Arial" w:hAnsi="Arial" w:cs="Arial"/>
          <w:b/>
          <w:sz w:val="36"/>
          <w:szCs w:val="36"/>
          <w:lang w:val="en-US" w:eastAsia="en-US"/>
        </w:rPr>
        <w:t xml:space="preserve">   BLOCK_DIAMETER;</w:t>
      </w:r>
    </w:p>
    <w:p w:rsidR="005F125B" w:rsidRPr="005F125B" w:rsidRDefault="005F125B" w:rsidP="005F125B">
      <w:pPr>
        <w:autoSpaceDE w:val="0"/>
        <w:autoSpaceDN w:val="0"/>
        <w:adjustRightInd w:val="0"/>
        <w:rPr>
          <w:rFonts w:ascii="Arial" w:hAnsi="Arial" w:cs="Arial"/>
          <w:b/>
          <w:sz w:val="36"/>
          <w:szCs w:val="36"/>
          <w:lang w:val="en-US" w:eastAsia="en-US"/>
        </w:rPr>
      </w:pPr>
      <w:r w:rsidRPr="005F125B">
        <w:rPr>
          <w:rFonts w:ascii="Arial" w:hAnsi="Arial" w:cs="Arial"/>
          <w:b/>
          <w:sz w:val="36"/>
          <w:szCs w:val="36"/>
          <w:lang w:val="en-US" w:eastAsia="en-US"/>
        </w:rPr>
        <w:t xml:space="preserve">rcBlock.right = Block.nColor * BLOCK_DIAMETER +  </w:t>
      </w:r>
    </w:p>
    <w:p w:rsidR="005F125B" w:rsidRPr="005F125B" w:rsidRDefault="005F125B" w:rsidP="005F125B">
      <w:pPr>
        <w:autoSpaceDE w:val="0"/>
        <w:autoSpaceDN w:val="0"/>
        <w:adjustRightInd w:val="0"/>
        <w:rPr>
          <w:rFonts w:ascii="Arial" w:hAnsi="Arial" w:cs="Arial"/>
          <w:b/>
          <w:sz w:val="36"/>
          <w:szCs w:val="36"/>
          <w:lang w:val="en-US" w:eastAsia="en-US"/>
        </w:rPr>
      </w:pPr>
      <w:r w:rsidRPr="005F125B">
        <w:rPr>
          <w:rFonts w:ascii="Arial" w:hAnsi="Arial" w:cs="Arial"/>
          <w:b/>
          <w:sz w:val="36"/>
          <w:szCs w:val="36"/>
          <w:lang w:val="en-US" w:eastAsia="en-US"/>
        </w:rPr>
        <w:t xml:space="preserve">   BLOCK_DIAMETER;</w:t>
      </w:r>
    </w:p>
    <w:p w:rsidR="005F125B" w:rsidRPr="005F125B" w:rsidRDefault="005F125B" w:rsidP="005F125B">
      <w:pPr>
        <w:autoSpaceDE w:val="0"/>
        <w:autoSpaceDN w:val="0"/>
        <w:adjustRightInd w:val="0"/>
        <w:rPr>
          <w:rFonts w:ascii="Arial" w:hAnsi="Arial" w:cs="Arial"/>
          <w:b/>
          <w:sz w:val="36"/>
          <w:szCs w:val="36"/>
          <w:lang w:val="en-US" w:eastAsia="en-US"/>
        </w:rPr>
      </w:pPr>
      <w:r w:rsidRPr="005F125B">
        <w:rPr>
          <w:rFonts w:ascii="Arial" w:hAnsi="Arial" w:cs="Arial"/>
          <w:b/>
          <w:sz w:val="36"/>
          <w:szCs w:val="36"/>
          <w:lang w:val="en-US" w:eastAsia="en-US"/>
        </w:rPr>
        <w:t>g_pDisplay-&gt;Blt( (DWORD) Block.nX * BLOCK_DIAMETER - 2 , (DWORD)Block.nY * BLOCK_DIAMETER , g_pSecondarySurface, &amp;rcBlock );</w:t>
      </w:r>
    </w:p>
    <w:p w:rsidR="005F125B" w:rsidRPr="005F125B" w:rsidRDefault="00E95531" w:rsidP="005F125B">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252" type="#_x0000_t202" style="position:absolute;margin-left:244.8pt;margin-top:783.75pt;width:99.2pt;height:28.35pt;z-index:25174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" o:allowincell="f" o:allowoverlap="f" fillcolor="#fc9" stroked="f" strokeweight="2.25pt">
            <v:textbox inset="1.5mm,1.5mm,1.5mm,1.5mm">
              <w:txbxContent>
                <w:p w:rsidR="00470F13" w:rsidRPr="00432B70" w:rsidRDefault="00470F13" w:rsidP="00470F13">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182</w:t>
                  </w:r>
                </w:p>
              </w:txbxContent>
            </v:textbox>
            <w10:wrap anchorx="page" anchory="page"/>
          </v:shape>
        </w:pict>
      </w:r>
      <w:r w:rsidR="005F125B" w:rsidRPr="005F125B">
        <w:rPr>
          <w:rFonts w:ascii="Arial" w:hAnsi="Arial" w:cs="Arial"/>
          <w:b/>
          <w:sz w:val="36"/>
          <w:szCs w:val="36"/>
        </w:rPr>
        <w:t>}</w:t>
      </w:r>
    </w:p>
    <w:p w:rsidR="005F125B" w:rsidRPr="005F125B" w:rsidRDefault="005F125B" w:rsidP="005F125B">
      <w:pPr>
        <w:rPr>
          <w:rFonts w:ascii="Arial" w:hAnsi="Arial"/>
          <w:b/>
          <w:color w:val="FF0000"/>
          <w:sz w:val="36"/>
          <w:szCs w:val="36"/>
        </w:rPr>
      </w:pPr>
    </w:p>
    <w:p w:rsidR="005F125B" w:rsidRPr="005F125B" w:rsidRDefault="005F125B" w:rsidP="005F125B">
      <w:pPr>
        <w:autoSpaceDE w:val="0"/>
        <w:autoSpaceDN w:val="0"/>
        <w:adjustRightInd w:val="0"/>
        <w:rPr>
          <w:rFonts w:ascii="Tahoma" w:hAnsi="Tahoma" w:cs="Tahoma"/>
          <w:b/>
          <w:sz w:val="36"/>
          <w:szCs w:val="36"/>
        </w:rPr>
      </w:pPr>
      <w:r w:rsidRPr="005F125B">
        <w:rPr>
          <w:rFonts w:ascii="Tahoma" w:hAnsi="Tahoma" w:cs="Tahoma"/>
          <w:b/>
          <w:sz w:val="36"/>
          <w:szCs w:val="36"/>
        </w:rPr>
        <w:t>1.5 Γλώσσες Προγραμματισμού</w:t>
      </w:r>
    </w:p>
    <w:p w:rsidR="005F125B" w:rsidRPr="005F125B" w:rsidRDefault="005F125B" w:rsidP="005F125B">
      <w:pPr>
        <w:autoSpaceDE w:val="0"/>
        <w:autoSpaceDN w:val="0"/>
        <w:adjustRightInd w:val="0"/>
        <w:rPr>
          <w:rFonts w:ascii="Arial" w:hAnsi="Arial" w:cs="Arial"/>
          <w:b/>
          <w:sz w:val="36"/>
          <w:szCs w:val="36"/>
        </w:rPr>
      </w:pP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Διαβάζοντας τα παραπάνω μπορεί κάποιος να αναρωτηθεί σε ποια γλώσσα μπορούμε να</w:t>
      </w:r>
      <w:r w:rsidR="00E856DF">
        <w:rPr>
          <w:rFonts w:ascii="Arial" w:hAnsi="Arial" w:cs="Arial"/>
          <w:b/>
          <w:sz w:val="36"/>
          <w:szCs w:val="36"/>
        </w:rPr>
        <w:t xml:space="preserve"> προγραμ-</w:t>
      </w:r>
      <w:r w:rsidRPr="005F125B">
        <w:rPr>
          <w:rFonts w:ascii="Arial" w:hAnsi="Arial" w:cs="Arial"/>
          <w:b/>
          <w:sz w:val="36"/>
          <w:szCs w:val="36"/>
        </w:rPr>
        <w:t xml:space="preserve"> ματίσουμε έναν υπολογιστή. Οι γλώσσες που</w:t>
      </w:r>
      <w:r w:rsidR="00E856DF">
        <w:rPr>
          <w:rFonts w:ascii="Arial" w:hAnsi="Arial" w:cs="Arial"/>
          <w:b/>
          <w:sz w:val="36"/>
          <w:szCs w:val="36"/>
        </w:rPr>
        <w:t xml:space="preserve"> «κατά-</w:t>
      </w:r>
      <w:r w:rsidRPr="005F125B">
        <w:rPr>
          <w:rFonts w:ascii="Arial" w:hAnsi="Arial" w:cs="Arial"/>
          <w:b/>
          <w:sz w:val="36"/>
          <w:szCs w:val="36"/>
        </w:rPr>
        <w:t xml:space="preserve"> βαίνουν» οι υπολογιστές είναι τεχνητές γλώσσες που ονομάζονται </w:t>
      </w:r>
      <w:r w:rsidRPr="005F125B">
        <w:rPr>
          <w:rFonts w:ascii="Tahoma" w:hAnsi="Tahoma" w:cs="Tahoma"/>
          <w:b/>
          <w:sz w:val="36"/>
          <w:szCs w:val="36"/>
        </w:rPr>
        <w:t>γλώσσες προγραμματισμού</w:t>
      </w:r>
      <w:r w:rsidRPr="005F125B">
        <w:rPr>
          <w:rFonts w:ascii="Arial" w:hAnsi="Arial" w:cs="Arial"/>
          <w:b/>
          <w:sz w:val="36"/>
          <w:szCs w:val="36"/>
        </w:rPr>
        <w:t>. Οι γλώσσες προγραμματισμού χρησιμοποιούνται για την επικοι</w:t>
      </w:r>
      <w:r w:rsidRPr="005F125B">
        <w:rPr>
          <w:rFonts w:ascii="Arial" w:hAnsi="Arial" w:cs="Arial"/>
          <w:b/>
          <w:sz w:val="36"/>
          <w:szCs w:val="36"/>
        </w:rPr>
        <w:softHyphen/>
        <w:t>νωνία του ανθρώπου με τη μηχανή, όπως οι φυσικές γλώσσες (ελληνική, αγγλική, γαλλική κ.λπ.)</w:t>
      </w:r>
      <w:r w:rsidR="00E856DF">
        <w:rPr>
          <w:rFonts w:ascii="Arial" w:hAnsi="Arial" w:cs="Arial"/>
          <w:b/>
          <w:sz w:val="36"/>
          <w:szCs w:val="36"/>
        </w:rPr>
        <w:t xml:space="preserve"> χρησιμο-</w:t>
      </w:r>
      <w:r w:rsidRPr="005F125B">
        <w:rPr>
          <w:rFonts w:ascii="Arial" w:hAnsi="Arial" w:cs="Arial"/>
          <w:b/>
          <w:sz w:val="36"/>
          <w:szCs w:val="36"/>
        </w:rPr>
        <w:t xml:space="preserve"> ποιούνται για την επικοινωνία μεταξύ των ανθρώπων.</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Οι γλώσσες προγραμματισμού έχουν κι αυτές το δικό τους λεξιλόγιο και το δικό τους συντακτικό. Αν θέλουμε να προγραμματίζουμε τον υπολογιστή, για να εκτε</w:t>
      </w:r>
      <w:r w:rsidRPr="005F125B">
        <w:rPr>
          <w:rFonts w:ascii="Arial" w:hAnsi="Arial" w:cs="Arial"/>
          <w:b/>
          <w:sz w:val="36"/>
          <w:szCs w:val="36"/>
        </w:rPr>
        <w:softHyphen/>
        <w:t>λεί πιστά τις λειτουργίες που του ζητάμε, πρέπει να</w:t>
      </w:r>
      <w:r w:rsidR="00E856DF">
        <w:rPr>
          <w:rFonts w:ascii="Arial" w:hAnsi="Arial" w:cs="Arial"/>
          <w:b/>
          <w:sz w:val="36"/>
          <w:szCs w:val="36"/>
        </w:rPr>
        <w:t xml:space="preserve"> μάθου-</w:t>
      </w:r>
      <w:r w:rsidRPr="005F125B">
        <w:rPr>
          <w:rFonts w:ascii="Arial" w:hAnsi="Arial" w:cs="Arial"/>
          <w:b/>
          <w:sz w:val="36"/>
          <w:szCs w:val="36"/>
        </w:rPr>
        <w:t xml:space="preserve"> με κάποια γλώσσα προγραμματισμού. Δυστυχώς οι υπολογιστές δεν έχουν σχεδιαστεί, ώστε να</w:t>
      </w:r>
      <w:r w:rsidR="00E856DF">
        <w:rPr>
          <w:rFonts w:ascii="Arial" w:hAnsi="Arial" w:cs="Arial"/>
          <w:b/>
          <w:sz w:val="36"/>
          <w:szCs w:val="36"/>
        </w:rPr>
        <w:t xml:space="preserve"> καταλα</w:t>
      </w:r>
      <w:r w:rsidR="004702D7">
        <w:rPr>
          <w:rFonts w:ascii="Arial" w:hAnsi="Arial" w:cs="Arial"/>
          <w:b/>
          <w:sz w:val="36"/>
          <w:szCs w:val="36"/>
        </w:rPr>
        <w:t>βαί</w:t>
      </w:r>
      <w:r w:rsidR="00E856DF">
        <w:rPr>
          <w:rFonts w:ascii="Arial" w:hAnsi="Arial" w:cs="Arial"/>
          <w:b/>
          <w:sz w:val="36"/>
          <w:szCs w:val="36"/>
        </w:rPr>
        <w:t>-</w:t>
      </w:r>
      <w:r w:rsidRPr="005F125B">
        <w:rPr>
          <w:rFonts w:ascii="Arial" w:hAnsi="Arial" w:cs="Arial"/>
          <w:b/>
          <w:sz w:val="36"/>
          <w:szCs w:val="36"/>
        </w:rPr>
        <w:t xml:space="preserve"> νουν τη γλώσσα που μιλάμε, δηλαδή τη φυσική</w:t>
      </w:r>
      <w:r w:rsidR="007F68FE">
        <w:rPr>
          <w:rFonts w:ascii="Arial" w:hAnsi="Arial" w:cs="Arial"/>
          <w:b/>
          <w:sz w:val="36"/>
          <w:szCs w:val="36"/>
        </w:rPr>
        <w:t xml:space="preserve"> γλώσ-</w:t>
      </w:r>
      <w:r w:rsidRPr="005F125B">
        <w:rPr>
          <w:rFonts w:ascii="Arial" w:hAnsi="Arial" w:cs="Arial"/>
          <w:b/>
          <w:sz w:val="36"/>
          <w:szCs w:val="36"/>
        </w:rPr>
        <w:t xml:space="preserve"> σα. Η πρόοδος, όμως, στον τομέα αυτό είναι</w:t>
      </w:r>
      <w:r w:rsidR="00E856DF">
        <w:rPr>
          <w:rFonts w:ascii="Arial" w:hAnsi="Arial" w:cs="Arial"/>
          <w:b/>
          <w:sz w:val="36"/>
          <w:szCs w:val="36"/>
        </w:rPr>
        <w:t xml:space="preserve"> ση</w:t>
      </w:r>
      <w:r w:rsidR="007F68FE">
        <w:rPr>
          <w:rFonts w:ascii="Arial" w:hAnsi="Arial" w:cs="Arial"/>
          <w:b/>
          <w:sz w:val="36"/>
          <w:szCs w:val="36"/>
        </w:rPr>
        <w:t>μαντι</w:t>
      </w:r>
      <w:r w:rsidR="00E856DF">
        <w:rPr>
          <w:rFonts w:ascii="Arial" w:hAnsi="Arial" w:cs="Arial"/>
          <w:b/>
          <w:sz w:val="36"/>
          <w:szCs w:val="36"/>
        </w:rPr>
        <w:t>-</w:t>
      </w:r>
      <w:r w:rsidRPr="005F125B">
        <w:rPr>
          <w:rFonts w:ascii="Arial" w:hAnsi="Arial" w:cs="Arial"/>
          <w:b/>
          <w:sz w:val="36"/>
          <w:szCs w:val="36"/>
        </w:rPr>
        <w:t xml:space="preserve"> κή και πιθανόν στο μέλλον να δίνουμε οδηγίες στον υπολογιστή με την ομιλία.</w:t>
      </w:r>
    </w:p>
    <w:p w:rsidR="005F125B" w:rsidRPr="005F125B" w:rsidRDefault="005F125B" w:rsidP="005F125B">
      <w:pPr>
        <w:autoSpaceDE w:val="0"/>
        <w:autoSpaceDN w:val="0"/>
        <w:adjustRightInd w:val="0"/>
        <w:ind w:firstLine="720"/>
        <w:rPr>
          <w:rFonts w:ascii="Arial" w:hAnsi="Arial" w:cs="Arial"/>
          <w:b/>
          <w:sz w:val="36"/>
          <w:szCs w:val="36"/>
        </w:rPr>
      </w:pPr>
    </w:p>
    <w:p w:rsidR="005F125B" w:rsidRPr="005F125B" w:rsidRDefault="005F125B" w:rsidP="005F125B">
      <w:pPr>
        <w:autoSpaceDE w:val="0"/>
        <w:autoSpaceDN w:val="0"/>
        <w:adjustRightInd w:val="0"/>
        <w:rPr>
          <w:rFonts w:ascii="Tahoma" w:hAnsi="Tahoma" w:cs="Tahoma"/>
          <w:b/>
          <w:sz w:val="36"/>
          <w:szCs w:val="36"/>
        </w:rPr>
      </w:pPr>
      <w:r w:rsidRPr="005F125B">
        <w:rPr>
          <w:rFonts w:ascii="Tahoma" w:hAnsi="Tahoma" w:cs="Tahoma"/>
          <w:b/>
          <w:sz w:val="36"/>
          <w:szCs w:val="36"/>
        </w:rPr>
        <w:t>Γλώσσα Μηχανής</w:t>
      </w:r>
    </w:p>
    <w:p w:rsidR="005F125B" w:rsidRPr="005F125B" w:rsidRDefault="005F125B" w:rsidP="005F125B">
      <w:pPr>
        <w:autoSpaceDE w:val="0"/>
        <w:autoSpaceDN w:val="0"/>
        <w:adjustRightInd w:val="0"/>
        <w:rPr>
          <w:rFonts w:ascii="Arial" w:hAnsi="Arial" w:cs="Arial"/>
          <w:b/>
          <w:sz w:val="36"/>
          <w:szCs w:val="36"/>
        </w:rPr>
      </w:pPr>
    </w:p>
    <w:p w:rsidR="005F125B" w:rsidRPr="005F125B" w:rsidRDefault="00E95531" w:rsidP="005F125B">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253" type="#_x0000_t202" style="position:absolute;margin-left:250.5pt;margin-top:785.25pt;width:121.9pt;height:28.35pt;z-index:251704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ybsgIAADM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61</w:t>
                  </w:r>
                  <w:r w:rsidR="00DC2E6E" w:rsidRPr="00432B70">
                    <w:rPr>
                      <w:rFonts w:ascii="Arial" w:hAnsi="Arial"/>
                      <w:b/>
                      <w:sz w:val="36"/>
                      <w:szCs w:val="36"/>
                    </w:rPr>
                    <w:t xml:space="preserve"> / </w:t>
                  </w:r>
                  <w:r w:rsidR="00DC2E6E">
                    <w:rPr>
                      <w:rFonts w:ascii="Arial" w:hAnsi="Arial"/>
                      <w:b/>
                      <w:sz w:val="36"/>
                      <w:szCs w:val="36"/>
                    </w:rPr>
                    <w:t>182</w:t>
                  </w:r>
                  <w:r>
                    <w:rPr>
                      <w:rFonts w:ascii="Arial" w:hAnsi="Arial"/>
                      <w:b/>
                      <w:sz w:val="36"/>
                      <w:szCs w:val="36"/>
                    </w:rPr>
                    <w:t>-183</w:t>
                  </w:r>
                </w:p>
              </w:txbxContent>
            </v:textbox>
            <w10:wrap anchorx="page" anchory="page"/>
          </v:shape>
        </w:pict>
      </w:r>
      <w:r w:rsidR="005F125B" w:rsidRPr="005F125B">
        <w:rPr>
          <w:rFonts w:ascii="Arial" w:hAnsi="Arial" w:cs="Arial"/>
          <w:b/>
          <w:sz w:val="36"/>
          <w:szCs w:val="36"/>
        </w:rPr>
        <w:t>Όπως έχει αναφερθεί στη Β΄ Γυμνασίου, η λειτουργία των υπολογιστών βασίζεται στην αναπαράσταση μόνο δύο ψηφίων, των «0» και «1». Στα πρώτα βήματα της ιστορίας των υπολογιστών οι άνθρωποι, για να</w:t>
      </w:r>
      <w:r w:rsidR="00E856DF">
        <w:rPr>
          <w:rFonts w:ascii="Arial" w:hAnsi="Arial" w:cs="Arial"/>
          <w:b/>
          <w:sz w:val="36"/>
          <w:szCs w:val="36"/>
        </w:rPr>
        <w:t xml:space="preserve"> επικοι-</w:t>
      </w:r>
      <w:r w:rsidR="005F125B" w:rsidRPr="005F125B">
        <w:rPr>
          <w:rFonts w:ascii="Arial" w:hAnsi="Arial" w:cs="Arial"/>
          <w:b/>
          <w:sz w:val="36"/>
          <w:szCs w:val="36"/>
        </w:rPr>
        <w:t xml:space="preserve"> νωνήσουν με τον υπολογιστή, έπρεπε να</w:t>
      </w:r>
      <w:r w:rsidR="00E856DF">
        <w:rPr>
          <w:rFonts w:ascii="Arial" w:hAnsi="Arial" w:cs="Arial"/>
          <w:b/>
          <w:sz w:val="36"/>
          <w:szCs w:val="36"/>
        </w:rPr>
        <w:t xml:space="preserve"> χρησιμοπο- </w:t>
      </w:r>
      <w:r w:rsidR="005F125B" w:rsidRPr="005F125B">
        <w:rPr>
          <w:rFonts w:ascii="Arial" w:hAnsi="Arial" w:cs="Arial"/>
          <w:b/>
          <w:sz w:val="36"/>
          <w:szCs w:val="36"/>
        </w:rPr>
        <w:t>ούν μία γλώσσα που είχε ως αλφάβητο το «0» και το «1». Αν ήθελαν λοιπόν να δώσουν μία απλή εντολή στον υπολογιστή, π.χ. να προσθέσει το 3+5 και να</w:t>
      </w:r>
      <w:r w:rsidR="007F68FE">
        <w:rPr>
          <w:rFonts w:ascii="Arial" w:hAnsi="Arial" w:cs="Arial"/>
          <w:b/>
          <w:sz w:val="36"/>
          <w:szCs w:val="36"/>
        </w:rPr>
        <w:t xml:space="preserve"> εμ- </w:t>
      </w:r>
      <w:r w:rsidR="005F125B" w:rsidRPr="005F125B">
        <w:rPr>
          <w:rFonts w:ascii="Arial" w:hAnsi="Arial" w:cs="Arial"/>
          <w:b/>
          <w:sz w:val="36"/>
          <w:szCs w:val="36"/>
        </w:rPr>
        <w:t xml:space="preserve">φανίσει το αποτέλεσμα, έπρεπε να μετατρέψουν όλη την εντολή σε μία γραμμή από 0 και 1. Η γλώσσα αυτή </w:t>
      </w:r>
      <w:r w:rsidR="005F125B" w:rsidRPr="005F125B">
        <w:rPr>
          <w:rFonts w:ascii="Arial" w:hAnsi="Arial" w:cs="Arial"/>
          <w:b/>
          <w:sz w:val="36"/>
          <w:szCs w:val="36"/>
        </w:rPr>
        <w:lastRenderedPageBreak/>
        <w:t xml:space="preserve">ονομάστηκε </w:t>
      </w:r>
      <w:r w:rsidR="005F125B" w:rsidRPr="005F125B">
        <w:rPr>
          <w:rFonts w:ascii="Tahoma" w:hAnsi="Tahoma" w:cs="Tahoma"/>
          <w:b/>
          <w:sz w:val="36"/>
          <w:szCs w:val="36"/>
        </w:rPr>
        <w:t>γλώσσα μηχανής</w:t>
      </w:r>
      <w:r w:rsidR="005F125B" w:rsidRPr="005F125B">
        <w:rPr>
          <w:rFonts w:ascii="Arial" w:hAnsi="Arial" w:cs="Arial"/>
          <w:b/>
          <w:sz w:val="36"/>
          <w:szCs w:val="36"/>
        </w:rPr>
        <w:t xml:space="preserve">. Η γλώσσα </w:t>
      </w:r>
      <w:r w:rsidRPr="00E95531">
        <w:rPr>
          <w:rFonts w:ascii="Arial" w:hAnsi="Arial" w:cs="Arial"/>
          <w:b/>
          <w:noProof/>
          <w:sz w:val="36"/>
          <w:szCs w:val="36"/>
          <w:lang w:val="en-US" w:eastAsia="en-US"/>
        </w:rPr>
        <w:pict>
          <v:shape id="_x0000_s1254" type="#_x0000_t202" style="position:absolute;margin-left:248.05pt;margin-top:785.3pt;width:99.2pt;height:28.35pt;z-index:25162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s7sgIAADM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MSS7O7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62</w:t>
                  </w:r>
                  <w:r w:rsidR="00DC2E6E" w:rsidRPr="00432B70">
                    <w:rPr>
                      <w:rFonts w:ascii="Arial" w:hAnsi="Arial"/>
                      <w:b/>
                      <w:sz w:val="36"/>
                      <w:szCs w:val="36"/>
                    </w:rPr>
                    <w:t xml:space="preserve"> / </w:t>
                  </w:r>
                  <w:r w:rsidR="00DC2E6E">
                    <w:rPr>
                      <w:rFonts w:ascii="Arial" w:hAnsi="Arial"/>
                      <w:b/>
                      <w:sz w:val="36"/>
                      <w:szCs w:val="36"/>
                    </w:rPr>
                    <w:t>183</w:t>
                  </w:r>
                </w:p>
              </w:txbxContent>
            </v:textbox>
            <w10:wrap anchorx="page" anchory="page"/>
          </v:shape>
        </w:pict>
      </w:r>
      <w:r w:rsidR="005F125B" w:rsidRPr="005F125B">
        <w:rPr>
          <w:rFonts w:ascii="Arial" w:hAnsi="Arial" w:cs="Arial"/>
          <w:b/>
          <w:sz w:val="36"/>
          <w:szCs w:val="36"/>
        </w:rPr>
        <w:t>μηχανής</w:t>
      </w:r>
      <w:r w:rsidR="007F68FE">
        <w:rPr>
          <w:rFonts w:ascii="Arial" w:hAnsi="Arial" w:cs="Arial"/>
          <w:b/>
          <w:sz w:val="36"/>
          <w:szCs w:val="36"/>
        </w:rPr>
        <w:t xml:space="preserve"> εί- </w:t>
      </w:r>
      <w:r w:rsidR="005F125B" w:rsidRPr="005F125B">
        <w:rPr>
          <w:rFonts w:ascii="Arial" w:hAnsi="Arial" w:cs="Arial"/>
          <w:b/>
          <w:sz w:val="36"/>
          <w:szCs w:val="36"/>
        </w:rPr>
        <w:t>ναι αρκετά δύσκολη για να την μάθει κάποιος, για</w:t>
      </w:r>
      <w:r w:rsidR="005F125B" w:rsidRPr="005F125B">
        <w:rPr>
          <w:rFonts w:ascii="Arial" w:hAnsi="Arial" w:cs="Arial"/>
          <w:b/>
          <w:sz w:val="36"/>
          <w:szCs w:val="36"/>
        </w:rPr>
        <w:softHyphen/>
        <w:t xml:space="preserve">τί είναι πολύ διαφορετική από τη φυσική μας γλώσσα (Εικόνα 1.3). Επίσης δεν είναι ενιαία σε όλους </w:t>
      </w:r>
      <w:r w:rsidR="007F68FE">
        <w:rPr>
          <w:rFonts w:ascii="Arial" w:hAnsi="Arial" w:cs="Arial"/>
          <w:b/>
          <w:sz w:val="36"/>
          <w:szCs w:val="36"/>
        </w:rPr>
        <w:t xml:space="preserve">τους υ- </w:t>
      </w:r>
      <w:r w:rsidR="005F125B" w:rsidRPr="005F125B">
        <w:rPr>
          <w:rFonts w:ascii="Arial" w:hAnsi="Arial" w:cs="Arial"/>
          <w:b/>
          <w:sz w:val="36"/>
          <w:szCs w:val="36"/>
        </w:rPr>
        <w:t>πολογιστές, μια και κάθε τύπος υπολογιστή (με δια</w:t>
      </w:r>
      <w:r w:rsidR="005F125B" w:rsidRPr="005F125B">
        <w:rPr>
          <w:rFonts w:ascii="Arial" w:hAnsi="Arial" w:cs="Arial"/>
          <w:b/>
          <w:sz w:val="36"/>
          <w:szCs w:val="36"/>
        </w:rPr>
        <w:softHyphen/>
        <w:t>φορετικό επεξεργαστή) έχει τη δική του γλώσσα</w:t>
      </w:r>
      <w:r w:rsidR="007F68FE">
        <w:rPr>
          <w:rFonts w:ascii="Arial" w:hAnsi="Arial" w:cs="Arial"/>
          <w:b/>
          <w:sz w:val="36"/>
          <w:szCs w:val="36"/>
        </w:rPr>
        <w:t xml:space="preserve"> μηχα- </w:t>
      </w:r>
      <w:r w:rsidR="005F125B" w:rsidRPr="005F125B">
        <w:rPr>
          <w:rFonts w:ascii="Arial" w:hAnsi="Arial" w:cs="Arial"/>
          <w:b/>
          <w:sz w:val="36"/>
          <w:szCs w:val="36"/>
        </w:rPr>
        <w:t>νής.</w:t>
      </w:r>
    </w:p>
    <w:p w:rsidR="005F125B" w:rsidRPr="005F125B" w:rsidRDefault="005F125B" w:rsidP="005F125B">
      <w:pPr>
        <w:autoSpaceDE w:val="0"/>
        <w:autoSpaceDN w:val="0"/>
        <w:adjustRightInd w:val="0"/>
        <w:ind w:firstLine="720"/>
        <w:rPr>
          <w:rFonts w:ascii="Arial" w:hAnsi="Arial" w:cs="Arial"/>
          <w:b/>
          <w:sz w:val="36"/>
          <w:szCs w:val="36"/>
        </w:rPr>
      </w:pPr>
    </w:p>
    <w:p w:rsidR="005F125B" w:rsidRPr="005F125B" w:rsidRDefault="005F125B" w:rsidP="005F125B">
      <w:pPr>
        <w:autoSpaceDE w:val="0"/>
        <w:autoSpaceDN w:val="0"/>
        <w:adjustRightInd w:val="0"/>
        <w:rPr>
          <w:rFonts w:ascii="Arial" w:hAnsi="Arial" w:cs="Arial"/>
          <w:b/>
          <w:sz w:val="36"/>
          <w:szCs w:val="36"/>
          <w:highlight w:val="cyan"/>
        </w:rPr>
      </w:pPr>
      <w:r w:rsidRPr="005F125B">
        <w:rPr>
          <w:rFonts w:ascii="Arial" w:hAnsi="Arial" w:cs="Arial"/>
          <w:b/>
          <w:sz w:val="36"/>
          <w:szCs w:val="36"/>
          <w:highlight w:val="cyan"/>
        </w:rPr>
        <w:t>00000000</w:t>
      </w:r>
    </w:p>
    <w:p w:rsidR="005F125B" w:rsidRPr="005F125B" w:rsidRDefault="005F125B" w:rsidP="005F125B">
      <w:pPr>
        <w:autoSpaceDE w:val="0"/>
        <w:autoSpaceDN w:val="0"/>
        <w:adjustRightInd w:val="0"/>
        <w:rPr>
          <w:rFonts w:ascii="Arial" w:hAnsi="Arial" w:cs="Arial"/>
          <w:b/>
          <w:sz w:val="36"/>
          <w:szCs w:val="36"/>
          <w:highlight w:val="cyan"/>
        </w:rPr>
      </w:pPr>
      <w:r w:rsidRPr="005F125B">
        <w:rPr>
          <w:rFonts w:ascii="Arial" w:hAnsi="Arial" w:cs="Arial"/>
          <w:b/>
          <w:sz w:val="36"/>
          <w:szCs w:val="36"/>
          <w:highlight w:val="cyan"/>
        </w:rPr>
        <w:t>00000001</w:t>
      </w:r>
    </w:p>
    <w:p w:rsidR="005F125B" w:rsidRPr="005F125B" w:rsidRDefault="005F125B" w:rsidP="005F125B">
      <w:pPr>
        <w:autoSpaceDE w:val="0"/>
        <w:autoSpaceDN w:val="0"/>
        <w:adjustRightInd w:val="0"/>
        <w:rPr>
          <w:rFonts w:ascii="Arial" w:hAnsi="Arial" w:cs="Arial"/>
          <w:b/>
          <w:sz w:val="36"/>
          <w:szCs w:val="36"/>
          <w:highlight w:val="cyan"/>
        </w:rPr>
      </w:pPr>
      <w:r w:rsidRPr="005F125B">
        <w:rPr>
          <w:rFonts w:ascii="Arial" w:hAnsi="Arial" w:cs="Arial"/>
          <w:b/>
          <w:sz w:val="36"/>
          <w:szCs w:val="36"/>
          <w:highlight w:val="cyan"/>
        </w:rPr>
        <w:t>00000010</w:t>
      </w:r>
    </w:p>
    <w:p w:rsidR="005F125B" w:rsidRPr="005F125B" w:rsidRDefault="005F125B" w:rsidP="005F125B">
      <w:pPr>
        <w:autoSpaceDE w:val="0"/>
        <w:autoSpaceDN w:val="0"/>
        <w:adjustRightInd w:val="0"/>
        <w:rPr>
          <w:rFonts w:ascii="Arial" w:hAnsi="Arial" w:cs="Arial"/>
          <w:b/>
          <w:sz w:val="36"/>
          <w:szCs w:val="36"/>
          <w:highlight w:val="cyan"/>
        </w:rPr>
      </w:pPr>
      <w:r w:rsidRPr="005F125B">
        <w:rPr>
          <w:rFonts w:ascii="Arial" w:hAnsi="Arial" w:cs="Arial"/>
          <w:b/>
          <w:sz w:val="36"/>
          <w:szCs w:val="36"/>
          <w:highlight w:val="cyan"/>
        </w:rPr>
        <w:t>00000110</w:t>
      </w:r>
    </w:p>
    <w:p w:rsidR="005F125B" w:rsidRPr="005F125B" w:rsidRDefault="005F125B" w:rsidP="005F125B">
      <w:pPr>
        <w:autoSpaceDE w:val="0"/>
        <w:autoSpaceDN w:val="0"/>
        <w:adjustRightInd w:val="0"/>
        <w:rPr>
          <w:rFonts w:ascii="Arial" w:hAnsi="Arial" w:cs="Arial"/>
          <w:b/>
          <w:sz w:val="36"/>
          <w:szCs w:val="36"/>
          <w:highlight w:val="cyan"/>
        </w:rPr>
      </w:pPr>
      <w:r w:rsidRPr="005F125B">
        <w:rPr>
          <w:rFonts w:ascii="Arial" w:hAnsi="Arial" w:cs="Arial"/>
          <w:b/>
          <w:sz w:val="36"/>
          <w:szCs w:val="36"/>
          <w:highlight w:val="cyan"/>
        </w:rPr>
        <w:t>00000000</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highlight w:val="cyan"/>
        </w:rPr>
        <w:t>00100000</w:t>
      </w:r>
    </w:p>
    <w:p w:rsidR="005F125B" w:rsidRPr="005F125B" w:rsidRDefault="005F125B" w:rsidP="005F125B">
      <w:pPr>
        <w:autoSpaceDE w:val="0"/>
        <w:autoSpaceDN w:val="0"/>
        <w:adjustRightInd w:val="0"/>
        <w:rPr>
          <w:rFonts w:ascii="Arial" w:hAnsi="Arial" w:cs="Arial"/>
          <w:b/>
          <w:sz w:val="36"/>
          <w:szCs w:val="36"/>
        </w:rPr>
      </w:pPr>
    </w:p>
    <w:p w:rsidR="00E856DF" w:rsidRDefault="005F125B" w:rsidP="005F125B">
      <w:pPr>
        <w:autoSpaceDE w:val="0"/>
        <w:autoSpaceDN w:val="0"/>
        <w:adjustRightInd w:val="0"/>
        <w:rPr>
          <w:rFonts w:ascii="Arial" w:hAnsi="Arial" w:cs="Arial"/>
          <w:b/>
          <w:sz w:val="36"/>
          <w:szCs w:val="36"/>
        </w:rPr>
      </w:pPr>
      <w:r w:rsidRPr="005F125B">
        <w:rPr>
          <w:rFonts w:ascii="Arial" w:hAnsi="Arial" w:cs="Arial"/>
          <w:b/>
          <w:color w:val="0070C0"/>
          <w:sz w:val="36"/>
          <w:szCs w:val="36"/>
        </w:rPr>
        <w:t xml:space="preserve">Εικόνα 1.3. </w:t>
      </w:r>
      <w:r w:rsidRPr="005F125B">
        <w:rPr>
          <w:rFonts w:ascii="Arial" w:hAnsi="Arial" w:cs="Arial"/>
          <w:b/>
          <w:sz w:val="36"/>
          <w:szCs w:val="36"/>
        </w:rPr>
        <w:t>Τμήμα Προγράμματος σε γλώσσα μηχανής</w:t>
      </w:r>
    </w:p>
    <w:p w:rsidR="00E856DF" w:rsidRDefault="00E856DF" w:rsidP="005F125B">
      <w:pPr>
        <w:autoSpaceDE w:val="0"/>
        <w:autoSpaceDN w:val="0"/>
        <w:adjustRightInd w:val="0"/>
        <w:rPr>
          <w:rFonts w:ascii="Arial" w:hAnsi="Arial" w:cs="Arial"/>
          <w:b/>
          <w:sz w:val="36"/>
          <w:szCs w:val="36"/>
        </w:rPr>
      </w:pPr>
    </w:p>
    <w:p w:rsidR="00E856DF" w:rsidRDefault="00E856DF" w:rsidP="005F125B">
      <w:pPr>
        <w:autoSpaceDE w:val="0"/>
        <w:autoSpaceDN w:val="0"/>
        <w:adjustRightInd w:val="0"/>
        <w:rPr>
          <w:rFonts w:ascii="Arial" w:hAnsi="Arial" w:cs="Arial"/>
          <w:b/>
          <w:sz w:val="36"/>
          <w:szCs w:val="36"/>
        </w:rPr>
      </w:pPr>
    </w:p>
    <w:p w:rsidR="005F125B" w:rsidRPr="005F125B" w:rsidRDefault="005F125B" w:rsidP="005F125B">
      <w:pPr>
        <w:autoSpaceDE w:val="0"/>
        <w:autoSpaceDN w:val="0"/>
        <w:adjustRightInd w:val="0"/>
        <w:rPr>
          <w:rFonts w:ascii="Tahoma" w:hAnsi="Tahoma" w:cs="Tahoma"/>
          <w:b/>
          <w:sz w:val="36"/>
          <w:szCs w:val="36"/>
        </w:rPr>
      </w:pPr>
      <w:r w:rsidRPr="005F125B">
        <w:rPr>
          <w:rFonts w:ascii="Tahoma" w:hAnsi="Tahoma" w:cs="Tahoma"/>
          <w:b/>
          <w:sz w:val="36"/>
          <w:szCs w:val="36"/>
        </w:rPr>
        <w:t>Χαρακτηριστικά Γλωσσών Προγραμματισμού</w:t>
      </w:r>
    </w:p>
    <w:p w:rsidR="005F125B" w:rsidRPr="005F125B" w:rsidRDefault="005F125B" w:rsidP="005F125B">
      <w:pPr>
        <w:autoSpaceDE w:val="0"/>
        <w:autoSpaceDN w:val="0"/>
        <w:adjustRightInd w:val="0"/>
        <w:rPr>
          <w:rFonts w:ascii="Arial" w:hAnsi="Arial" w:cs="Arial"/>
          <w:b/>
          <w:sz w:val="36"/>
          <w:szCs w:val="36"/>
        </w:rPr>
      </w:pP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Με την πάροδο των χρόνων οι γλώσσες προγραμματισμού εξελίχθηκαν, ώστε να μοιάζουν όλο και περισσότερο με τη φυσική μας γλώσσα. Στις μέρες μας υπάρχουν διάφορες γλώσσες προγραμματισμού, που χρησιμοποιούνται για την ανάπτυξη γενικών</w:t>
      </w:r>
      <w:r w:rsidR="007F68FE">
        <w:rPr>
          <w:rFonts w:ascii="Arial" w:hAnsi="Arial" w:cs="Arial"/>
          <w:b/>
          <w:sz w:val="36"/>
          <w:szCs w:val="36"/>
        </w:rPr>
        <w:t xml:space="preserve"> εφαρ-</w:t>
      </w:r>
      <w:r w:rsidRPr="005F125B">
        <w:rPr>
          <w:rFonts w:ascii="Arial" w:hAnsi="Arial" w:cs="Arial"/>
          <w:b/>
          <w:sz w:val="36"/>
          <w:szCs w:val="36"/>
        </w:rPr>
        <w:t xml:space="preserve"> μογών, ενώ άλλες είναι πιο εξειδικευμένες και</w:t>
      </w:r>
      <w:r w:rsidR="007F68FE">
        <w:rPr>
          <w:rFonts w:ascii="Arial" w:hAnsi="Arial" w:cs="Arial"/>
          <w:b/>
          <w:sz w:val="36"/>
          <w:szCs w:val="36"/>
        </w:rPr>
        <w:t xml:space="preserve"> χρησιμο-</w:t>
      </w:r>
      <w:r w:rsidRPr="005F125B">
        <w:rPr>
          <w:rFonts w:ascii="Arial" w:hAnsi="Arial" w:cs="Arial"/>
          <w:b/>
          <w:sz w:val="36"/>
          <w:szCs w:val="36"/>
        </w:rPr>
        <w:t xml:space="preserve"> ποιούνται για πιο ειδικά επιστημονικά</w:t>
      </w:r>
      <w:r w:rsidR="007F68FE">
        <w:rPr>
          <w:rFonts w:ascii="Arial" w:hAnsi="Arial" w:cs="Arial"/>
          <w:b/>
          <w:sz w:val="36"/>
          <w:szCs w:val="36"/>
        </w:rPr>
        <w:t xml:space="preserve"> προβλή</w:t>
      </w:r>
      <w:r w:rsidRPr="005F125B">
        <w:rPr>
          <w:rFonts w:ascii="Arial" w:hAnsi="Arial" w:cs="Arial"/>
          <w:b/>
          <w:sz w:val="36"/>
          <w:szCs w:val="36"/>
        </w:rPr>
        <w:t>ματα (ανώτερων μαθηματικών, μηχανικής, προσομοίωσης πειραμάτων κ.λπ.) και εξειδικευμένες εφαρμογές (προγραμματισμός ιστοσελίδων, διαχείριση εμπορικών δεδομένων κ.λπ.). Μερικές γνωστές γλώσσες</w:t>
      </w:r>
      <w:r w:rsidR="007F68FE">
        <w:rPr>
          <w:rFonts w:ascii="Arial" w:hAnsi="Arial" w:cs="Arial"/>
          <w:b/>
          <w:sz w:val="36"/>
          <w:szCs w:val="36"/>
        </w:rPr>
        <w:t xml:space="preserve"> προγραμ-</w:t>
      </w:r>
      <w:r w:rsidRPr="005F125B">
        <w:rPr>
          <w:rFonts w:ascii="Arial" w:hAnsi="Arial" w:cs="Arial"/>
          <w:b/>
          <w:sz w:val="36"/>
          <w:szCs w:val="36"/>
        </w:rPr>
        <w:t xml:space="preserve"> ματισμού είναι η </w:t>
      </w:r>
      <w:r w:rsidRPr="005F125B">
        <w:rPr>
          <w:rFonts w:ascii="Arial" w:hAnsi="Arial" w:cs="Arial"/>
          <w:b/>
          <w:sz w:val="36"/>
          <w:szCs w:val="36"/>
          <w:lang w:val="en-US"/>
        </w:rPr>
        <w:t>Visual</w:t>
      </w:r>
      <w:r w:rsidRPr="005F125B">
        <w:rPr>
          <w:rFonts w:ascii="Arial" w:hAnsi="Arial" w:cs="Arial"/>
          <w:b/>
          <w:sz w:val="36"/>
          <w:szCs w:val="36"/>
        </w:rPr>
        <w:t xml:space="preserve"> </w:t>
      </w:r>
      <w:r w:rsidRPr="005F125B">
        <w:rPr>
          <w:rFonts w:ascii="Arial" w:hAnsi="Arial" w:cs="Arial"/>
          <w:b/>
          <w:sz w:val="36"/>
          <w:szCs w:val="36"/>
          <w:lang w:val="en-US"/>
        </w:rPr>
        <w:t>Basic</w:t>
      </w:r>
      <w:r w:rsidRPr="005F125B">
        <w:rPr>
          <w:rFonts w:ascii="Arial" w:hAnsi="Arial" w:cs="Arial"/>
          <w:b/>
          <w:sz w:val="36"/>
          <w:szCs w:val="36"/>
        </w:rPr>
        <w:t xml:space="preserve">, η </w:t>
      </w:r>
      <w:r w:rsidRPr="005F125B">
        <w:rPr>
          <w:rFonts w:ascii="Arial" w:hAnsi="Arial" w:cs="Arial"/>
          <w:b/>
          <w:sz w:val="36"/>
          <w:szCs w:val="36"/>
          <w:lang w:val="en-US"/>
        </w:rPr>
        <w:t>Logo</w:t>
      </w:r>
      <w:r w:rsidRPr="005F125B">
        <w:rPr>
          <w:rFonts w:ascii="Arial" w:hAnsi="Arial" w:cs="Arial"/>
          <w:b/>
          <w:sz w:val="36"/>
          <w:szCs w:val="36"/>
        </w:rPr>
        <w:t xml:space="preserve">, η </w:t>
      </w:r>
      <w:r w:rsidRPr="005F125B">
        <w:rPr>
          <w:rFonts w:ascii="Arial" w:hAnsi="Arial" w:cs="Arial"/>
          <w:b/>
          <w:sz w:val="36"/>
          <w:szCs w:val="36"/>
          <w:lang w:val="en-US"/>
        </w:rPr>
        <w:t>Pascal</w:t>
      </w:r>
      <w:r w:rsidRPr="005F125B">
        <w:rPr>
          <w:rFonts w:ascii="Arial" w:hAnsi="Arial" w:cs="Arial"/>
          <w:b/>
          <w:sz w:val="36"/>
          <w:szCs w:val="36"/>
        </w:rPr>
        <w:t xml:space="preserve">, η C++, η </w:t>
      </w:r>
      <w:r w:rsidRPr="005F125B">
        <w:rPr>
          <w:rFonts w:ascii="Arial" w:hAnsi="Arial" w:cs="Arial"/>
          <w:b/>
          <w:sz w:val="36"/>
          <w:szCs w:val="36"/>
          <w:lang w:val="en-US"/>
        </w:rPr>
        <w:t>Java</w:t>
      </w:r>
      <w:r w:rsidRPr="005F125B">
        <w:rPr>
          <w:rFonts w:ascii="Arial" w:hAnsi="Arial" w:cs="Arial"/>
          <w:b/>
          <w:sz w:val="36"/>
          <w:szCs w:val="36"/>
        </w:rPr>
        <w:t xml:space="preserve"> και άλλες.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Όπως και οι φυσικές γλώσσες, έτσι και κάθε γλώσσα προγραμματισμού έχει ως βασικά χαρακτηριστικά:</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lastRenderedPageBreak/>
        <w:sym w:font="Wingdings 2" w:char="F097"/>
      </w:r>
      <w:r w:rsidRPr="005F125B">
        <w:rPr>
          <w:rFonts w:ascii="Arial" w:hAnsi="Arial" w:cs="Arial"/>
          <w:b/>
          <w:sz w:val="36"/>
          <w:szCs w:val="36"/>
        </w:rPr>
        <w:t xml:space="preserve"> </w:t>
      </w:r>
      <w:r w:rsidRPr="005F125B">
        <w:rPr>
          <w:rFonts w:ascii="Tahoma" w:hAnsi="Tahoma" w:cs="Tahoma"/>
          <w:b/>
          <w:sz w:val="36"/>
          <w:szCs w:val="36"/>
        </w:rPr>
        <w:t>το αλφάβητο,</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sym w:font="Wingdings 2" w:char="F097"/>
      </w:r>
      <w:r w:rsidRPr="005F125B">
        <w:rPr>
          <w:rFonts w:ascii="Arial" w:hAnsi="Arial" w:cs="Arial"/>
          <w:b/>
          <w:sz w:val="36"/>
          <w:szCs w:val="36"/>
        </w:rPr>
        <w:t xml:space="preserve"> </w:t>
      </w:r>
      <w:r w:rsidRPr="005F125B">
        <w:rPr>
          <w:rFonts w:ascii="Tahoma" w:hAnsi="Tahoma" w:cs="Tahoma"/>
          <w:b/>
          <w:sz w:val="36"/>
          <w:szCs w:val="36"/>
        </w:rPr>
        <w:t>το λεξιλόγιο και</w:t>
      </w:r>
      <w:r w:rsidR="00E95531" w:rsidRPr="00E95531">
        <w:rPr>
          <w:rFonts w:ascii="Arial" w:hAnsi="Arial" w:cs="Arial"/>
          <w:b/>
          <w:noProof/>
          <w:sz w:val="36"/>
          <w:szCs w:val="36"/>
          <w:lang w:val="en-US" w:eastAsia="en-US"/>
        </w:rPr>
        <w:pict>
          <v:shape id="_x0000_s1255" type="#_x0000_t202" style="position:absolute;margin-left:248.05pt;margin-top:785.3pt;width:99.2pt;height:28.35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40sgIAADM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srn+NL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63</w:t>
                  </w:r>
                  <w:r w:rsidR="00DC2E6E" w:rsidRPr="00432B70">
                    <w:rPr>
                      <w:rFonts w:ascii="Arial" w:hAnsi="Arial"/>
                      <w:b/>
                      <w:sz w:val="36"/>
                      <w:szCs w:val="36"/>
                    </w:rPr>
                    <w:t xml:space="preserve"> / </w:t>
                  </w:r>
                  <w:r w:rsidR="00DC2E6E">
                    <w:rPr>
                      <w:rFonts w:ascii="Arial" w:hAnsi="Arial"/>
                      <w:b/>
                      <w:sz w:val="36"/>
                      <w:szCs w:val="36"/>
                    </w:rPr>
                    <w:t>183</w:t>
                  </w:r>
                </w:p>
              </w:txbxContent>
            </v:textbox>
            <w10:wrap anchorx="page" anchory="page"/>
          </v:shape>
        </w:pic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sym w:font="Wingdings 2" w:char="F097"/>
      </w:r>
      <w:r w:rsidRPr="005F125B">
        <w:rPr>
          <w:rFonts w:ascii="Arial" w:hAnsi="Arial" w:cs="Arial"/>
          <w:b/>
          <w:sz w:val="36"/>
          <w:szCs w:val="36"/>
        </w:rPr>
        <w:t xml:space="preserve"> </w:t>
      </w:r>
      <w:r w:rsidRPr="005F125B">
        <w:rPr>
          <w:rFonts w:ascii="Tahoma" w:hAnsi="Tahoma" w:cs="Tahoma"/>
          <w:b/>
          <w:sz w:val="36"/>
          <w:szCs w:val="36"/>
        </w:rPr>
        <w:t>το συντακτικό</w:t>
      </w:r>
      <w:r w:rsidRPr="005F125B">
        <w:rPr>
          <w:rFonts w:ascii="Arial" w:hAnsi="Arial" w:cs="Arial"/>
          <w:b/>
          <w:sz w:val="36"/>
          <w:szCs w:val="36"/>
        </w:rPr>
        <w:t>.</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Το </w:t>
      </w:r>
      <w:r w:rsidRPr="005F125B">
        <w:rPr>
          <w:rFonts w:ascii="Tahoma" w:hAnsi="Tahoma" w:cs="Tahoma"/>
          <w:b/>
          <w:sz w:val="36"/>
          <w:szCs w:val="36"/>
        </w:rPr>
        <w:t>αλφάβητο</w:t>
      </w:r>
      <w:r w:rsidRPr="005F125B">
        <w:rPr>
          <w:rFonts w:ascii="Arial" w:hAnsi="Arial" w:cs="Arial"/>
          <w:b/>
          <w:sz w:val="36"/>
          <w:szCs w:val="36"/>
        </w:rPr>
        <w:t xml:space="preserve"> μιας γλώσσας προγραμματισμού είναι το σύνολο των χαρακτή</w:t>
      </w:r>
      <w:r w:rsidRPr="005F125B">
        <w:rPr>
          <w:rFonts w:ascii="Arial" w:hAnsi="Arial" w:cs="Arial"/>
          <w:b/>
          <w:sz w:val="36"/>
          <w:szCs w:val="36"/>
        </w:rPr>
        <w:softHyphen/>
        <w:t>ρων που χρησιμοποιούνται από τη γλώσσα.</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Το </w:t>
      </w:r>
      <w:r w:rsidRPr="005F125B">
        <w:rPr>
          <w:rFonts w:ascii="Tahoma" w:hAnsi="Tahoma" w:cs="Tahoma"/>
          <w:b/>
          <w:sz w:val="36"/>
          <w:szCs w:val="36"/>
        </w:rPr>
        <w:t>λεξιλόγιο</w:t>
      </w:r>
      <w:r w:rsidRPr="005F125B">
        <w:rPr>
          <w:rFonts w:ascii="Arial" w:hAnsi="Arial" w:cs="Arial"/>
          <w:b/>
          <w:sz w:val="36"/>
          <w:szCs w:val="36"/>
        </w:rPr>
        <w:t xml:space="preserve"> μιας γλώσσας είναι το σύνολο των λέξεων που αναγνωρίζει η γλώσσα και έχουν</w:t>
      </w:r>
      <w:r w:rsidR="007F68FE">
        <w:rPr>
          <w:rFonts w:ascii="Arial" w:hAnsi="Arial" w:cs="Arial"/>
          <w:b/>
          <w:sz w:val="36"/>
          <w:szCs w:val="36"/>
        </w:rPr>
        <w:t xml:space="preserve"> συγκεκρι-</w:t>
      </w:r>
      <w:r w:rsidRPr="005F125B">
        <w:rPr>
          <w:rFonts w:ascii="Arial" w:hAnsi="Arial" w:cs="Arial"/>
          <w:b/>
          <w:sz w:val="36"/>
          <w:szCs w:val="36"/>
        </w:rPr>
        <w:t xml:space="preserve"> μένη και μοναδική σημασία. Στις γλώσσες</w:t>
      </w:r>
      <w:r w:rsidR="007F68FE">
        <w:rPr>
          <w:rFonts w:ascii="Arial" w:hAnsi="Arial" w:cs="Arial"/>
          <w:b/>
          <w:sz w:val="36"/>
          <w:szCs w:val="36"/>
        </w:rPr>
        <w:t xml:space="preserve"> προγραμμα-</w:t>
      </w:r>
      <w:r w:rsidRPr="005F125B">
        <w:rPr>
          <w:rFonts w:ascii="Arial" w:hAnsi="Arial" w:cs="Arial"/>
          <w:b/>
          <w:sz w:val="36"/>
          <w:szCs w:val="36"/>
        </w:rPr>
        <w:t xml:space="preserve"> τισμού το λεξιλόγιο είναι πολύ</w:t>
      </w:r>
      <w:r w:rsidR="007F68FE">
        <w:rPr>
          <w:rFonts w:ascii="Arial" w:hAnsi="Arial" w:cs="Arial"/>
          <w:b/>
          <w:sz w:val="36"/>
          <w:szCs w:val="36"/>
        </w:rPr>
        <w:t xml:space="preserve"> περιορισμέ</w:t>
      </w:r>
      <w:r w:rsidRPr="005F125B">
        <w:rPr>
          <w:rFonts w:ascii="Arial" w:hAnsi="Arial" w:cs="Arial"/>
          <w:b/>
          <w:sz w:val="36"/>
          <w:szCs w:val="36"/>
        </w:rPr>
        <w:t>νο (μερικές δεκάδες λέξεις), ώστε να μπορούμε να το μάθουμε εύκολα.</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Το </w:t>
      </w:r>
      <w:r w:rsidRPr="005F125B">
        <w:rPr>
          <w:rFonts w:ascii="Tahoma" w:hAnsi="Tahoma" w:cs="Tahoma"/>
          <w:b/>
          <w:sz w:val="36"/>
          <w:szCs w:val="36"/>
        </w:rPr>
        <w:t>συντακτικό</w:t>
      </w:r>
      <w:r w:rsidRPr="005F125B">
        <w:rPr>
          <w:rFonts w:ascii="Arial" w:hAnsi="Arial" w:cs="Arial"/>
          <w:b/>
          <w:sz w:val="36"/>
          <w:szCs w:val="36"/>
        </w:rPr>
        <w:t xml:space="preserve"> μιας γλώσσας προγραμματισμού είναι το σύνολο των κανόνων που πρέπει να ακολουθούμε, για να συνδέουμε λέξεις σε προτάσεις. Σε μια γλώσσα προγραμματισμού η σύνδεση λέξεων δημιουργεί</w:t>
      </w:r>
      <w:r w:rsidR="00E856DF">
        <w:rPr>
          <w:rFonts w:ascii="Arial" w:hAnsi="Arial" w:cs="Arial"/>
          <w:b/>
          <w:sz w:val="36"/>
          <w:szCs w:val="36"/>
        </w:rPr>
        <w:t xml:space="preserve"> ολο-</w:t>
      </w:r>
      <w:r w:rsidRPr="005F125B">
        <w:rPr>
          <w:rFonts w:ascii="Arial" w:hAnsi="Arial" w:cs="Arial"/>
          <w:b/>
          <w:sz w:val="36"/>
          <w:szCs w:val="36"/>
        </w:rPr>
        <w:t xml:space="preserve"> κληρωμένες εντολές προς τον υπολογιστή. Αν δεν ακολουθήσουμε αυστηρά το συντακτικό μιας γλώσσας, είναι αδύνατο για τον υπολογιστή να καταλάβει ποια εντολή του δίνουμε.</w:t>
      </w:r>
    </w:p>
    <w:p w:rsidR="005F125B" w:rsidRPr="005F125B" w:rsidRDefault="005F125B" w:rsidP="00E856DF">
      <w:pPr>
        <w:autoSpaceDE w:val="0"/>
        <w:autoSpaceDN w:val="0"/>
        <w:adjustRightInd w:val="0"/>
        <w:rPr>
          <w:rFonts w:ascii="Arial" w:hAnsi="Arial"/>
          <w:b/>
          <w:color w:val="FF0000"/>
          <w:sz w:val="36"/>
          <w:szCs w:val="36"/>
        </w:rPr>
      </w:pPr>
      <w:r w:rsidRPr="005F125B">
        <w:rPr>
          <w:rFonts w:ascii="Arial" w:hAnsi="Arial" w:cs="Arial"/>
          <w:b/>
          <w:sz w:val="36"/>
          <w:szCs w:val="36"/>
        </w:rPr>
        <w:t xml:space="preserve">   Για να μάθουμε λοιπόν μία γλώσσα</w:t>
      </w:r>
      <w:r w:rsidR="00E856DF">
        <w:rPr>
          <w:rFonts w:ascii="Arial" w:hAnsi="Arial" w:cs="Arial"/>
          <w:b/>
          <w:sz w:val="36"/>
          <w:szCs w:val="36"/>
        </w:rPr>
        <w:t xml:space="preserve"> προγραμματι-</w:t>
      </w:r>
      <w:r w:rsidRPr="005F125B">
        <w:rPr>
          <w:rFonts w:ascii="Arial" w:hAnsi="Arial" w:cs="Arial"/>
          <w:b/>
          <w:sz w:val="36"/>
          <w:szCs w:val="36"/>
        </w:rPr>
        <w:t xml:space="preserve"> σμού, πρέπει να μάθουμε σταδιακά το λεξιλόγιο που χρησιμοποιεί και το συντακτικό που ακολουθεί, ώστε να γράφουμε κατάλληλα τις εντολές. Κάθε εντολή</w:t>
      </w:r>
      <w:r w:rsidR="007F68FE">
        <w:rPr>
          <w:rFonts w:ascii="Arial" w:hAnsi="Arial" w:cs="Arial"/>
          <w:b/>
          <w:sz w:val="36"/>
          <w:szCs w:val="36"/>
        </w:rPr>
        <w:t xml:space="preserve"> προ-</w:t>
      </w:r>
      <w:r w:rsidRPr="005F125B">
        <w:rPr>
          <w:rFonts w:ascii="Arial" w:hAnsi="Arial" w:cs="Arial"/>
          <w:b/>
          <w:sz w:val="36"/>
          <w:szCs w:val="36"/>
        </w:rPr>
        <w:t xml:space="preserve"> καλεί συγκεκριμένες ενέργει</w:t>
      </w:r>
      <w:r w:rsidRPr="005F125B">
        <w:rPr>
          <w:rFonts w:ascii="Arial" w:hAnsi="Arial" w:cs="Arial"/>
          <w:b/>
          <w:sz w:val="36"/>
          <w:szCs w:val="36"/>
        </w:rPr>
        <w:softHyphen/>
        <w:t xml:space="preserve">ες, αν εκτελεστεί από τον υπολογιστή. Για παράδειγμα, στη γλώσσα </w:t>
      </w:r>
      <w:r w:rsidRPr="005F125B">
        <w:rPr>
          <w:rFonts w:ascii="Arial" w:hAnsi="Arial" w:cs="Arial"/>
          <w:b/>
          <w:sz w:val="36"/>
          <w:szCs w:val="36"/>
          <w:lang w:val="en-US"/>
        </w:rPr>
        <w:t>Logo</w:t>
      </w:r>
      <w:r w:rsidRPr="005F125B">
        <w:rPr>
          <w:rFonts w:ascii="Arial" w:hAnsi="Arial" w:cs="Arial"/>
          <w:b/>
          <w:sz w:val="36"/>
          <w:szCs w:val="36"/>
        </w:rPr>
        <w:t xml:space="preserve"> η εντολή «</w:t>
      </w:r>
      <w:r w:rsidRPr="005F125B">
        <w:rPr>
          <w:rFonts w:ascii="Tahoma" w:hAnsi="Tahoma" w:cs="Tahoma"/>
          <w:b/>
          <w:sz w:val="36"/>
          <w:szCs w:val="36"/>
        </w:rPr>
        <w:t>ΤΥΠΩΣΕ "Καλημέρα</w:t>
      </w:r>
      <w:r w:rsidRPr="005F125B">
        <w:rPr>
          <w:rFonts w:ascii="Arial" w:hAnsi="Arial" w:cs="Arial"/>
          <w:b/>
          <w:sz w:val="36"/>
          <w:szCs w:val="36"/>
        </w:rPr>
        <w:t>» έχει ως αποτέλεσμα την εμφάνιση της λέξης «Καλημέρα» στην οθόνη του</w:t>
      </w:r>
      <w:r w:rsidR="007F68FE">
        <w:rPr>
          <w:rFonts w:ascii="Arial" w:hAnsi="Arial" w:cs="Arial"/>
          <w:b/>
          <w:sz w:val="36"/>
          <w:szCs w:val="36"/>
        </w:rPr>
        <w:t xml:space="preserve"> υπο-</w:t>
      </w:r>
      <w:r w:rsidRPr="005F125B">
        <w:rPr>
          <w:rFonts w:ascii="Arial" w:hAnsi="Arial" w:cs="Arial"/>
          <w:b/>
          <w:sz w:val="36"/>
          <w:szCs w:val="36"/>
        </w:rPr>
        <w:t xml:space="preserve"> λογιστή.</w:t>
      </w:r>
      <w:r w:rsidRPr="005F125B">
        <w:rPr>
          <w:rFonts w:ascii="Arial" w:hAnsi="Arial" w:cs="Arial"/>
          <w:b/>
          <w:sz w:val="36"/>
          <w:szCs w:val="36"/>
        </w:rPr>
        <w:br w:type="page"/>
      </w: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lastRenderedPageBreak/>
        <w:pict>
          <v:group id="Ομάδα 221" o:spid="_x0000_s1256" style="position:absolute;margin-left:1.05pt;margin-top:16.45pt;width:474.9pt;height:396.8pt;z-index:251566592" coordsize="60311,5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">
            <v:rect id="Rectangle 7855" o:spid="_x0000_s1257" style="position:absolute;left:602;width:59709;height:50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TsUA&#10;AADdAAAADwAAAGRycy9kb3ducmV2LnhtbESPzWvCQBTE7wX/h+UJvdWNgl/RVaRFaC/i1yHHZ/aZ&#10;RLNvY3ar0b++WxA8DjO/GWY6b0wprlS7wrKCbicCQZxaXXCmYL9bfoxAOI+ssbRMCu7kYD5rvU0x&#10;1vbGG7pufSZCCbsYFeTeV7GULs3JoOvYijh4R1sb9EHWmdQ13kK5KWUvigbSYMFhIceKPnNKz9tf&#10;o2BEuwdeunRKVuvhz4ES/DonF6Xe281iAsJT41/hJ/2tAzfu9eH/TX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45OxQAAAN0AAAAPAAAAAAAAAAAAAAAAAJgCAABkcnMv&#10;ZG93bnJldi54bWxQSwUGAAAAAAQABAD1AAAAigMAAAAA&#10;" filled="f" strokecolor="#0070c0" strokeweight="2.25pt">
              <v:stroke endarrowwidth="wide" endarrowlength="long"/>
            </v:rect>
            <v:shape id="Text Box 7848" o:spid="_x0000_s1258" type="#_x0000_t202" style="position:absolute;left:200;top:4119;width:60092;height:6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1ysEA&#10;AADdAAAADwAAAGRycy9kb3ducmV2LnhtbERPy4rCMBTdC/MP4Q6401TBotUoMyOKO18zri/NtS3T&#10;3NQm2vbvzUJweTjvxao1pXhQ7QrLCkbDCARxanXBmYLf82YwBeE8ssbSMinoyMFq+dFbYKJtw0d6&#10;nHwmQgi7BBXk3leJlC7NyaAb2oo4cFdbG/QB1pnUNTYh3JRyHEWxNFhwaMixop+c0v/T3Si4ZHL/&#10;fegwjvTfZDu+NrdDt46V6n+2X3MQnlr/Fr/cO61gOhuFu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bdcrBAAAA3QAAAA8AAAAAAAAAAAAAAAAAmAIAAGRycy9kb3du&#10;cmV2LnhtbFBLBQYAAAAABAAEAPUAAACGAwAAAAA=&#10;" fillcolor="#e5dcbd" strokecolor="#969696" strokeweight="2.25pt">
              <v:textbox>
                <w:txbxContent>
                  <w:p w:rsidR="00DC2E6E" w:rsidRPr="005A0735" w:rsidRDefault="00DC2E6E" w:rsidP="005F125B">
                    <w:pPr>
                      <w:rPr>
                        <w:rFonts w:ascii="Arial" w:hAnsi="Arial" w:cs="Arial"/>
                        <w:b/>
                        <w:color w:val="000000"/>
                        <w:sz w:val="36"/>
                        <w:szCs w:val="36"/>
                      </w:rPr>
                    </w:pPr>
                    <w:r w:rsidRPr="002446E0">
                      <w:rPr>
                        <w:rFonts w:ascii="Arial" w:hAnsi="Arial" w:cs="Arial"/>
                        <w:b/>
                        <w:color w:val="000000"/>
                        <w:sz w:val="36"/>
                        <w:szCs w:val="36"/>
                      </w:rPr>
                      <w:t>Π</w:t>
                    </w:r>
                    <w:r>
                      <w:rPr>
                        <w:rFonts w:ascii="Arial" w:hAnsi="Arial" w:cs="Arial"/>
                        <w:b/>
                        <w:color w:val="000000"/>
                        <w:sz w:val="36"/>
                        <w:szCs w:val="36"/>
                      </w:rPr>
                      <w:t xml:space="preserve">ρόγραμμα Επεξεργασία Αναζήτηση  </w:t>
                    </w:r>
                    <w:r w:rsidRPr="002446E0">
                      <w:rPr>
                        <w:rFonts w:ascii="Arial" w:hAnsi="Arial" w:cs="Arial"/>
                        <w:b/>
                        <w:color w:val="000000"/>
                        <w:sz w:val="36"/>
                        <w:szCs w:val="36"/>
                      </w:rPr>
                      <w:t>Επιλογές  Βοήθει</w:t>
                    </w:r>
                    <w:r>
                      <w:rPr>
                        <w:rFonts w:ascii="Arial" w:hAnsi="Arial" w:cs="Arial"/>
                        <w:b/>
                        <w:color w:val="000000"/>
                        <w:sz w:val="36"/>
                        <w:szCs w:val="36"/>
                      </w:rPr>
                      <w:t xml:space="preserve">α </w:t>
                    </w:r>
                    <w:r w:rsidRPr="002446E0">
                      <w:rPr>
                        <w:rFonts w:ascii="Arial" w:hAnsi="Arial" w:cs="Arial"/>
                        <w:b/>
                        <w:color w:val="000000"/>
                        <w:sz w:val="36"/>
                        <w:szCs w:val="36"/>
                      </w:rPr>
                      <w:t>Εκτέλεση</w:t>
                    </w:r>
                  </w:p>
                </w:txbxContent>
              </v:textbox>
            </v:shape>
            <v:rect id="Rectangle 7856" o:spid="_x0000_s1259" style="position:absolute;left:904;top:19895;width:4362;height:30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QOcYA&#10;AADdAAAADwAAAGRycy9kb3ducmV2LnhtbESPQWvCQBSE74L/YXmCN93owcbUVcRSsJfSJh5yfM2+&#10;JqnZtzG7NdFf3y0UehxmvhlmsxtMI67UudqygsU8AkFcWF1zqeCUPc9iEM4ja2wsk4IbOdhtx6MN&#10;Jtr2/E7X1JcilLBLUEHlfZtI6YqKDLq5bYmD92k7gz7IrpS6wz6Um0Yuo2glDdYcFips6VBRcU6/&#10;jYKYsjteFvSVv749vHxQjk/n/KLUdDLsH0F4Gvx/+I8+6sCtlyv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QOcYAAADdAAAADwAAAAAAAAAAAAAAAACYAgAAZHJz&#10;L2Rvd25yZXYueG1sUEsFBgAAAAAEAAQA9QAAAIsDAAAAAA==&#10;" filled="f" strokecolor="#0070c0" strokeweight="2.25pt">
              <v:stroke endarrowwidth="wide" endarrowlength="long"/>
            </v:rect>
            <v:shape id="AutoShape 7857" o:spid="_x0000_s1260" type="#_x0000_t32" style="position:absolute;top:19594;width:60236;height: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SL8cAAADdAAAADwAAAGRycy9kb3ducmV2LnhtbESPzW7CMBCE75V4B2uRuBWH0kIIGIQQ&#10;VO2p/F24LfGSRMTrNDYkffu6UiWOo5n5RjNbtKYUd6pdYVnBoB+BIE6tLjhTcDxsnmMQziNrLC2T&#10;gh9ysJh3nmaYaNvwju57n4kAYZeggtz7KpHSpTkZdH1bEQfvYmuDPsg6k7rGJsBNKV+iaCQNFhwW&#10;cqxolVN63d+Mgq/h2/a8/LycirhafzevWfSux0elet12OQXhqfWP8H/7QyuIJ4Mx/L0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JJIvxwAAAN0AAAAPAAAAAAAA&#10;AAAAAAAAAKECAABkcnMvZG93bnJldi54bWxQSwUGAAAAAAQABAD5AAAAlQMAAAAA&#10;" strokecolor="#0070c0" strokeweight="2.25pt">
              <v:stroke endarrowwidth="wide" endarrowlength="long"/>
            </v:shape>
          </v:group>
        </w:pict>
      </w:r>
      <w:r w:rsidRPr="00E95531">
        <w:rPr>
          <w:rFonts w:ascii="Arial" w:hAnsi="Arial"/>
          <w:b/>
          <w:noProof/>
          <w:color w:val="FF0000"/>
          <w:sz w:val="36"/>
          <w:szCs w:val="36"/>
          <w:lang w:val="en-US" w:eastAsia="en-US"/>
        </w:rPr>
        <w:pict>
          <v:shape id="Text Box 7851" o:spid="_x0000_s1261" type="#_x0000_t202" style="position:absolute;margin-left:3.3pt;margin-top:20.05pt;width:470.95pt;height:26.95pt;z-index:2514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" fillcolor="blue" strokecolor="blue" strokeweight="2.25pt">
            <v:textbox inset=".5mm,0,.5mm,0">
              <w:txbxContent>
                <w:p w:rsidR="00DC2E6E" w:rsidRPr="00DD218B" w:rsidRDefault="00DC2E6E" w:rsidP="005F125B">
                  <w:pPr>
                    <w:rPr>
                      <w:rFonts w:ascii="Arial" w:hAnsi="Arial" w:cs="Arial"/>
                      <w:b/>
                      <w:color w:val="FFFFFF"/>
                      <w:sz w:val="56"/>
                      <w:szCs w:val="56"/>
                    </w:rPr>
                  </w:pPr>
                  <w:r>
                    <w:rPr>
                      <w:rFonts w:ascii="Arial" w:hAnsi="Arial" w:cs="Arial"/>
                      <w:b/>
                      <w:noProof/>
                      <w:color w:val="FFFFFF"/>
                      <w:sz w:val="56"/>
                      <w:szCs w:val="56"/>
                    </w:rPr>
                    <w:drawing>
                      <wp:inline distT="0" distB="0" distL="0" distR="0">
                        <wp:extent cx="288925" cy="288925"/>
                        <wp:effectExtent l="0" t="0" r="0" b="0"/>
                        <wp:docPr id="89" name="Εικόνα 89" descr="gm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_large"/>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25" cy="288925"/>
                                </a:xfrm>
                                <a:prstGeom prst="rect">
                                  <a:avLst/>
                                </a:prstGeom>
                                <a:noFill/>
                                <a:ln>
                                  <a:noFill/>
                                </a:ln>
                              </pic:spPr>
                            </pic:pic>
                          </a:graphicData>
                        </a:graphic>
                      </wp:inline>
                    </w:drawing>
                  </w:r>
                  <w:r>
                    <w:rPr>
                      <w:rFonts w:ascii="Arial" w:hAnsi="Arial" w:cs="Arial"/>
                      <w:b/>
                      <w:color w:val="FFFFFF"/>
                      <w:sz w:val="56"/>
                      <w:szCs w:val="56"/>
                    </w:rPr>
                    <w:t xml:space="preserve"> </w:t>
                  </w:r>
                  <w:r w:rsidRPr="002446E0">
                    <w:rPr>
                      <w:rFonts w:ascii="Arial" w:hAnsi="Arial" w:cs="Arial"/>
                      <w:b/>
                      <w:color w:val="FFFFFF"/>
                      <w:sz w:val="36"/>
                      <w:szCs w:val="36"/>
                    </w:rPr>
                    <w:t xml:space="preserve">ΓλωσσοΜάθεια              </w:t>
                  </w:r>
                  <w:r>
                    <w:rPr>
                      <w:rFonts w:ascii="Arial" w:hAnsi="Arial" w:cs="Arial"/>
                      <w:b/>
                      <w:color w:val="FFFFFF"/>
                      <w:sz w:val="36"/>
                      <w:szCs w:val="36"/>
                    </w:rPr>
                    <w:t xml:space="preserve">                           </w:t>
                  </w:r>
                  <w:r w:rsidRPr="002446E0">
                    <w:rPr>
                      <w:rFonts w:ascii="Arial" w:hAnsi="Arial"/>
                      <w:b/>
                      <w:color w:val="FFFFFF"/>
                      <w:sz w:val="36"/>
                      <w:szCs w:val="36"/>
                      <w:shd w:val="clear" w:color="auto" w:fill="00CCFF"/>
                    </w:rPr>
                    <w:t xml:space="preserve"> </w:t>
                  </w:r>
                  <w:r w:rsidRPr="00917F74">
                    <w:rPr>
                      <w:rFonts w:ascii="Arial" w:hAnsi="Arial"/>
                      <w:b/>
                      <w:color w:val="FFFFFF"/>
                      <w:sz w:val="36"/>
                      <w:szCs w:val="36"/>
                      <w:shd w:val="clear" w:color="auto" w:fill="00CCFF"/>
                    </w:rPr>
                    <w:sym w:font="Webdings" w:char="F030"/>
                  </w:r>
                  <w:r w:rsidRPr="00917F74">
                    <w:rPr>
                      <w:rFonts w:ascii="Arial" w:hAnsi="Arial"/>
                      <w:b/>
                      <w:color w:val="FFFFFF"/>
                      <w:sz w:val="36"/>
                      <w:szCs w:val="36"/>
                      <w:shd w:val="clear" w:color="auto" w:fill="00CCFF"/>
                    </w:rPr>
                    <w:t xml:space="preserve"> </w:t>
                  </w:r>
                  <w:r w:rsidRPr="00917F74">
                    <w:rPr>
                      <w:rFonts w:ascii="Arial" w:hAnsi="Arial"/>
                      <w:b/>
                      <w:color w:val="FFFFFF"/>
                      <w:sz w:val="36"/>
                      <w:szCs w:val="36"/>
                    </w:rPr>
                    <w:t xml:space="preserve"> </w:t>
                  </w:r>
                  <w:r w:rsidRPr="00917F74">
                    <w:rPr>
                      <w:rFonts w:ascii="Arial" w:hAnsi="Arial"/>
                      <w:b/>
                      <w:color w:val="FFFFFF"/>
                      <w:sz w:val="36"/>
                      <w:szCs w:val="36"/>
                      <w:shd w:val="clear" w:color="auto" w:fill="00CCFF"/>
                    </w:rPr>
                    <w:t xml:space="preserve"> </w:t>
                  </w:r>
                  <w:r w:rsidRPr="00917F74">
                    <w:rPr>
                      <w:rFonts w:ascii="Arial" w:hAnsi="Arial"/>
                      <w:b/>
                      <w:color w:val="FFFFFF"/>
                      <w:sz w:val="36"/>
                      <w:szCs w:val="36"/>
                      <w:shd w:val="clear" w:color="auto" w:fill="00CCFF"/>
                    </w:rPr>
                    <w:sym w:font="Webdings" w:char="F031"/>
                  </w:r>
                  <w:r w:rsidRPr="00917F74">
                    <w:rPr>
                      <w:rFonts w:ascii="Arial" w:hAnsi="Arial"/>
                      <w:b/>
                      <w:color w:val="FFFFFF"/>
                      <w:sz w:val="36"/>
                      <w:szCs w:val="36"/>
                      <w:shd w:val="clear" w:color="auto" w:fill="00CCFF"/>
                    </w:rPr>
                    <w:t xml:space="preserve"> </w:t>
                  </w:r>
                  <w:r w:rsidRPr="00917F74">
                    <w:rPr>
                      <w:rFonts w:ascii="Arial" w:hAnsi="Arial"/>
                      <w:b/>
                      <w:color w:val="FFFFFF"/>
                      <w:sz w:val="36"/>
                      <w:szCs w:val="36"/>
                    </w:rPr>
                    <w:t xml:space="preserve"> </w:t>
                  </w:r>
                  <w:r w:rsidRPr="00917F74">
                    <w:rPr>
                      <w:rFonts w:ascii="Arial" w:hAnsi="Arial"/>
                      <w:b/>
                      <w:color w:val="FFFFFF"/>
                      <w:sz w:val="36"/>
                      <w:szCs w:val="36"/>
                      <w:shd w:val="clear" w:color="auto" w:fill="FF0000"/>
                    </w:rPr>
                    <w:t xml:space="preserve"> </w:t>
                  </w:r>
                  <w:r w:rsidRPr="00917F74">
                    <w:rPr>
                      <w:rFonts w:ascii="Arial" w:hAnsi="Arial"/>
                      <w:b/>
                      <w:color w:val="FFFFFF"/>
                      <w:sz w:val="36"/>
                      <w:szCs w:val="36"/>
                      <w:shd w:val="clear" w:color="auto" w:fill="FF0000"/>
                    </w:rPr>
                    <w:sym w:font="Webdings" w:char="F072"/>
                  </w:r>
                  <w:r w:rsidRPr="00917F74">
                    <w:rPr>
                      <w:rFonts w:ascii="Arial" w:hAnsi="Arial"/>
                      <w:b/>
                      <w:color w:val="FF0000"/>
                      <w:sz w:val="36"/>
                      <w:szCs w:val="36"/>
                      <w:shd w:val="clear" w:color="auto" w:fill="FF0000"/>
                    </w:rPr>
                    <w:t>.</w:t>
                  </w:r>
                </w:p>
              </w:txbxContent>
            </v:textbox>
          </v:shape>
        </w:pic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BD3EB6" w:rsidP="005F125B">
      <w:pPr>
        <w:rPr>
          <w:rFonts w:ascii="Arial" w:hAnsi="Arial"/>
          <w:b/>
          <w:color w:val="FF0000"/>
          <w:sz w:val="36"/>
          <w:szCs w:val="36"/>
        </w:rPr>
      </w:pPr>
      <w:r>
        <w:rPr>
          <w:rFonts w:ascii="Arial" w:hAnsi="Arial"/>
          <w:b/>
          <w:noProof/>
          <w:color w:val="FF0000"/>
          <w:sz w:val="36"/>
          <w:szCs w:val="36"/>
        </w:rPr>
        <w:drawing>
          <wp:anchor distT="0" distB="0" distL="114300" distR="114300" simplePos="0" relativeHeight="251467264" behindDoc="0" locked="0" layoutInCell="1" allowOverlap="1">
            <wp:simplePos x="0" y="0"/>
            <wp:positionH relativeFrom="column">
              <wp:posOffset>53633</wp:posOffset>
            </wp:positionH>
            <wp:positionV relativeFrom="paragraph">
              <wp:posOffset>227972</wp:posOffset>
            </wp:positionV>
            <wp:extent cx="3137147" cy="381635"/>
            <wp:effectExtent l="0" t="0" r="6350" b="0"/>
            <wp:wrapNone/>
            <wp:docPr id="8923" name="Picture 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 name="Picture 7853"/>
                    <pic:cNvPicPr>
                      <a:picLocks noChangeAspect="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7147" cy="381635"/>
                    </a:xfrm>
                    <a:prstGeom prst="rect">
                      <a:avLst/>
                    </a:prstGeom>
                    <a:noFill/>
                    <a:extLst/>
                  </pic:spPr>
                </pic:pic>
              </a:graphicData>
            </a:graphic>
          </wp:anchor>
        </w:drawing>
      </w:r>
      <w:r>
        <w:rPr>
          <w:rFonts w:ascii="Arial" w:hAnsi="Arial"/>
          <w:b/>
          <w:noProof/>
          <w:color w:val="FF0000"/>
          <w:sz w:val="36"/>
          <w:szCs w:val="36"/>
        </w:rPr>
        <w:drawing>
          <wp:anchor distT="0" distB="0" distL="114300" distR="114300" simplePos="0" relativeHeight="251468288" behindDoc="0" locked="0" layoutInCell="1" allowOverlap="1">
            <wp:simplePos x="0" y="0"/>
            <wp:positionH relativeFrom="column">
              <wp:posOffset>3088235</wp:posOffset>
            </wp:positionH>
            <wp:positionV relativeFrom="paragraph">
              <wp:posOffset>227972</wp:posOffset>
            </wp:positionV>
            <wp:extent cx="2929496" cy="381635"/>
            <wp:effectExtent l="0" t="0" r="4445" b="0"/>
            <wp:wrapNone/>
            <wp:docPr id="8924" name="Picture 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 name="Picture 7854"/>
                    <pic:cNvPicPr>
                      <a:picLocks noChangeAspect="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1424" cy="381886"/>
                    </a:xfrm>
                    <a:prstGeom prst="rect">
                      <a:avLst/>
                    </a:prstGeom>
                    <a:noFill/>
                    <a:extLst/>
                  </pic:spPr>
                </pic:pic>
              </a:graphicData>
            </a:graphic>
          </wp:anchor>
        </w:drawing>
      </w:r>
    </w:p>
    <w:p w:rsidR="005F125B" w:rsidRPr="005F125B" w:rsidRDefault="005F125B" w:rsidP="005F125B">
      <w:pPr>
        <w:rPr>
          <w:rFonts w:ascii="Arial" w:hAnsi="Arial"/>
          <w:b/>
          <w:color w:val="FF0000"/>
          <w:sz w:val="36"/>
          <w:szCs w:val="36"/>
        </w:rPr>
      </w:pPr>
    </w:p>
    <w:p w:rsidR="00BD3EB6" w:rsidRDefault="00E95531" w:rsidP="005F125B">
      <w:pPr>
        <w:rPr>
          <w:rFonts w:ascii="Arial" w:hAnsi="Arial"/>
          <w:b/>
          <w:sz w:val="36"/>
          <w:szCs w:val="36"/>
        </w:rPr>
      </w:pPr>
      <w:r w:rsidRPr="00E95531">
        <w:rPr>
          <w:rFonts w:ascii="Arial" w:hAnsi="Arial"/>
          <w:b/>
          <w:noProof/>
          <w:color w:val="FF0000"/>
          <w:sz w:val="36"/>
          <w:szCs w:val="36"/>
          <w:lang w:val="en-US"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852" o:spid="_x0000_s1855" type="#_x0000_t5" style="position:absolute;margin-left:21.2pt;margin-top:16.75pt;width:22pt;height:17.8pt;rotation:90;z-index:25146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" fillcolor="#00b050" strokecolor="#00b050" strokeweight="2.25pt">
            <v:stroke endarrowwidth="wide" endarrowlength="long"/>
          </v:shape>
        </w:pict>
      </w:r>
      <w:r w:rsidR="005F125B" w:rsidRPr="005F125B">
        <w:rPr>
          <w:rFonts w:ascii="Arial" w:hAnsi="Arial"/>
          <w:b/>
          <w:sz w:val="36"/>
          <w:szCs w:val="36"/>
        </w:rPr>
        <w:t xml:space="preserve"> </w:t>
      </w:r>
    </w:p>
    <w:p w:rsidR="00BD3EB6" w:rsidRPr="005F125B" w:rsidRDefault="00BD3EB6" w:rsidP="005F125B">
      <w:pPr>
        <w:rPr>
          <w:rFonts w:ascii="Arial" w:hAnsi="Arial"/>
          <w:b/>
          <w:sz w:val="36"/>
          <w:szCs w:val="36"/>
        </w:rPr>
      </w:pPr>
      <w:r>
        <w:rPr>
          <w:rFonts w:ascii="Arial" w:hAnsi="Arial"/>
          <w:b/>
          <w:sz w:val="36"/>
          <w:szCs w:val="36"/>
        </w:rPr>
        <w:t xml:space="preserve"> </w:t>
      </w:r>
      <w:r w:rsidR="005F125B" w:rsidRPr="005F125B">
        <w:rPr>
          <w:rFonts w:ascii="Arial" w:hAnsi="Arial"/>
          <w:b/>
          <w:sz w:val="36"/>
          <w:szCs w:val="36"/>
        </w:rPr>
        <w:t>1</w:t>
      </w:r>
    </w:p>
    <w:p w:rsidR="005F125B" w:rsidRPr="005F125B" w:rsidRDefault="005F125B" w:rsidP="005F125B">
      <w:pPr>
        <w:rPr>
          <w:rFonts w:ascii="Arial" w:hAnsi="Arial"/>
          <w:b/>
          <w:sz w:val="36"/>
          <w:szCs w:val="36"/>
        </w:rPr>
      </w:pPr>
    </w:p>
    <w:p w:rsidR="005F125B" w:rsidRPr="005F125B" w:rsidRDefault="00CE5350" w:rsidP="005F125B">
      <w:pPr>
        <w:rPr>
          <w:rFonts w:ascii="Arial" w:hAnsi="Arial"/>
          <w:b/>
          <w:sz w:val="36"/>
          <w:szCs w:val="36"/>
        </w:rPr>
      </w:pPr>
      <w:r>
        <w:rPr>
          <w:rFonts w:ascii="Arial" w:hAnsi="Arial"/>
          <w:b/>
          <w:sz w:val="36"/>
          <w:szCs w:val="36"/>
        </w:rPr>
        <w:t xml:space="preserve">  </w:t>
      </w:r>
      <w:r w:rsidR="005F125B" w:rsidRPr="005F125B">
        <w:rPr>
          <w:rFonts w:ascii="Arial" w:hAnsi="Arial"/>
          <w:b/>
          <w:sz w:val="36"/>
          <w:szCs w:val="36"/>
        </w:rPr>
        <w:t>1</w:t>
      </w:r>
      <w:r w:rsidR="005F125B" w:rsidRPr="005F125B">
        <w:rPr>
          <w:rFonts w:ascii="Arial" w:hAnsi="Arial"/>
          <w:b/>
          <w:sz w:val="36"/>
          <w:szCs w:val="36"/>
        </w:rPr>
        <w:tab/>
      </w:r>
      <w:r w:rsidR="00917F74" w:rsidRPr="00917F74">
        <w:rPr>
          <w:rFonts w:ascii="Arial" w:hAnsi="Arial"/>
          <w:b/>
          <w:sz w:val="36"/>
          <w:szCs w:val="36"/>
        </w:rPr>
        <w:t xml:space="preserve"> </w:t>
      </w:r>
      <w:r w:rsidR="005F125B" w:rsidRPr="005F125B">
        <w:rPr>
          <w:rFonts w:ascii="Arial" w:hAnsi="Arial"/>
          <w:b/>
          <w:color w:val="0070C0"/>
          <w:sz w:val="36"/>
          <w:szCs w:val="36"/>
        </w:rPr>
        <w:t>ΠΡΟΓΡΑΜΜΑ</w:t>
      </w:r>
      <w:r w:rsidR="005F125B" w:rsidRPr="005F125B">
        <w:rPr>
          <w:rFonts w:ascii="Arial" w:hAnsi="Arial"/>
          <w:b/>
          <w:sz w:val="36"/>
          <w:szCs w:val="36"/>
        </w:rPr>
        <w:t xml:space="preserve"> ΠΡΟΣΘΕΣΗ</w:t>
      </w:r>
    </w:p>
    <w:p w:rsidR="005F125B" w:rsidRPr="005F125B" w:rsidRDefault="005F125B" w:rsidP="005F125B">
      <w:pPr>
        <w:rPr>
          <w:rFonts w:ascii="Arial" w:hAnsi="Arial"/>
          <w:b/>
          <w:sz w:val="36"/>
          <w:szCs w:val="36"/>
        </w:rPr>
      </w:pPr>
      <w:r w:rsidRPr="005F125B">
        <w:rPr>
          <w:rFonts w:ascii="Arial" w:hAnsi="Arial"/>
          <w:b/>
          <w:sz w:val="36"/>
          <w:szCs w:val="36"/>
        </w:rPr>
        <w:t xml:space="preserve"> </w:t>
      </w:r>
      <w:r w:rsidR="000D7591" w:rsidRPr="000D7591">
        <w:rPr>
          <w:rFonts w:ascii="Arial" w:hAnsi="Arial"/>
          <w:b/>
          <w:sz w:val="36"/>
          <w:szCs w:val="36"/>
        </w:rPr>
        <w:t xml:space="preserve"> </w:t>
      </w:r>
      <w:r w:rsidRPr="005F125B">
        <w:rPr>
          <w:rFonts w:ascii="Arial" w:hAnsi="Arial"/>
          <w:b/>
          <w:sz w:val="36"/>
          <w:szCs w:val="36"/>
        </w:rPr>
        <w:t>2</w:t>
      </w:r>
      <w:r w:rsidRPr="005F125B">
        <w:rPr>
          <w:rFonts w:ascii="Arial" w:hAnsi="Arial"/>
          <w:b/>
          <w:sz w:val="36"/>
          <w:szCs w:val="36"/>
        </w:rPr>
        <w:tab/>
      </w:r>
      <w:r w:rsidR="00917F74" w:rsidRPr="00917F74">
        <w:rPr>
          <w:rFonts w:ascii="Arial" w:hAnsi="Arial"/>
          <w:b/>
          <w:sz w:val="36"/>
          <w:szCs w:val="36"/>
        </w:rPr>
        <w:t xml:space="preserve"> </w:t>
      </w:r>
      <w:r w:rsidRPr="005F125B">
        <w:rPr>
          <w:rFonts w:ascii="Arial" w:hAnsi="Arial"/>
          <w:b/>
          <w:color w:val="0070C0"/>
          <w:sz w:val="36"/>
          <w:szCs w:val="36"/>
        </w:rPr>
        <w:t>ΜΕΤΑΒΛΗΤΕΣ</w:t>
      </w:r>
    </w:p>
    <w:p w:rsidR="005F125B" w:rsidRPr="005F125B" w:rsidRDefault="005F125B" w:rsidP="005F125B">
      <w:pPr>
        <w:rPr>
          <w:rFonts w:ascii="Arial" w:hAnsi="Arial"/>
          <w:b/>
          <w:sz w:val="36"/>
          <w:szCs w:val="36"/>
        </w:rPr>
      </w:pPr>
      <w:r w:rsidRPr="005F125B">
        <w:rPr>
          <w:rFonts w:ascii="Arial" w:hAnsi="Arial"/>
          <w:b/>
          <w:sz w:val="36"/>
          <w:szCs w:val="36"/>
        </w:rPr>
        <w:t xml:space="preserve"> </w:t>
      </w:r>
      <w:r w:rsidR="000D7591" w:rsidRPr="000D7591">
        <w:rPr>
          <w:rFonts w:ascii="Arial" w:hAnsi="Arial"/>
          <w:b/>
          <w:sz w:val="36"/>
          <w:szCs w:val="36"/>
        </w:rPr>
        <w:t xml:space="preserve"> </w:t>
      </w:r>
      <w:r w:rsidRPr="005F125B">
        <w:rPr>
          <w:rFonts w:ascii="Arial" w:hAnsi="Arial"/>
          <w:b/>
          <w:sz w:val="36"/>
          <w:szCs w:val="36"/>
        </w:rPr>
        <w:t>3</w:t>
      </w:r>
      <w:r w:rsidRPr="005F125B">
        <w:rPr>
          <w:rFonts w:ascii="Arial" w:hAnsi="Arial"/>
          <w:b/>
          <w:sz w:val="36"/>
          <w:szCs w:val="36"/>
        </w:rPr>
        <w:tab/>
      </w:r>
      <w:r w:rsidR="00917F74" w:rsidRPr="00917F74">
        <w:rPr>
          <w:rFonts w:ascii="Arial" w:hAnsi="Arial"/>
          <w:b/>
          <w:sz w:val="36"/>
          <w:szCs w:val="36"/>
        </w:rPr>
        <w:t xml:space="preserve"> </w:t>
      </w:r>
      <w:r w:rsidRPr="005F125B">
        <w:rPr>
          <w:rFonts w:ascii="Arial" w:hAnsi="Arial"/>
          <w:b/>
          <w:color w:val="0070C0"/>
          <w:sz w:val="36"/>
          <w:szCs w:val="36"/>
        </w:rPr>
        <w:t>ΠΡΑΓΜΑΤΙΚΕΣ</w:t>
      </w:r>
      <w:r w:rsidRPr="005F125B">
        <w:rPr>
          <w:rFonts w:ascii="Arial" w:hAnsi="Arial"/>
          <w:b/>
          <w:sz w:val="36"/>
          <w:szCs w:val="36"/>
        </w:rPr>
        <w:t xml:space="preserve"> Α,Β,Γ</w:t>
      </w:r>
    </w:p>
    <w:p w:rsidR="005F125B" w:rsidRPr="005F125B" w:rsidRDefault="005F125B" w:rsidP="005F125B">
      <w:pPr>
        <w:rPr>
          <w:rFonts w:ascii="Arial" w:hAnsi="Arial"/>
          <w:b/>
          <w:sz w:val="36"/>
          <w:szCs w:val="36"/>
        </w:rPr>
      </w:pPr>
      <w:r w:rsidRPr="005F125B">
        <w:rPr>
          <w:rFonts w:ascii="Arial" w:hAnsi="Arial"/>
          <w:b/>
          <w:sz w:val="36"/>
          <w:szCs w:val="36"/>
        </w:rPr>
        <w:t xml:space="preserve"> </w:t>
      </w:r>
      <w:r w:rsidR="000D7591" w:rsidRPr="000D7591">
        <w:rPr>
          <w:rFonts w:ascii="Arial" w:hAnsi="Arial"/>
          <w:b/>
          <w:sz w:val="36"/>
          <w:szCs w:val="36"/>
        </w:rPr>
        <w:t xml:space="preserve"> </w:t>
      </w:r>
      <w:r w:rsidRPr="005F125B">
        <w:rPr>
          <w:rFonts w:ascii="Arial" w:hAnsi="Arial"/>
          <w:b/>
          <w:sz w:val="36"/>
          <w:szCs w:val="36"/>
        </w:rPr>
        <w:t>4</w:t>
      </w:r>
      <w:r w:rsidRPr="005F125B">
        <w:rPr>
          <w:rFonts w:ascii="Arial" w:hAnsi="Arial"/>
          <w:b/>
          <w:sz w:val="36"/>
          <w:szCs w:val="36"/>
        </w:rPr>
        <w:tab/>
      </w:r>
      <w:r w:rsidR="00917F74" w:rsidRPr="00917F74">
        <w:rPr>
          <w:rFonts w:ascii="Arial" w:hAnsi="Arial"/>
          <w:b/>
          <w:sz w:val="36"/>
          <w:szCs w:val="36"/>
        </w:rPr>
        <w:t xml:space="preserve"> </w:t>
      </w:r>
      <w:r w:rsidRPr="005F125B">
        <w:rPr>
          <w:rFonts w:ascii="Arial" w:hAnsi="Arial"/>
          <w:b/>
          <w:color w:val="0070C0"/>
          <w:sz w:val="36"/>
          <w:szCs w:val="36"/>
        </w:rPr>
        <w:t>ΑΡΧΗ</w:t>
      </w:r>
    </w:p>
    <w:p w:rsidR="005F125B" w:rsidRPr="005F125B" w:rsidRDefault="005F125B" w:rsidP="005F125B">
      <w:pPr>
        <w:ind w:hanging="720"/>
        <w:rPr>
          <w:rFonts w:ascii="Arial" w:hAnsi="Arial"/>
          <w:b/>
          <w:sz w:val="36"/>
          <w:szCs w:val="36"/>
        </w:rPr>
      </w:pPr>
      <w:r w:rsidRPr="005F125B">
        <w:rPr>
          <w:rFonts w:ascii="Arial" w:hAnsi="Arial"/>
          <w:b/>
          <w:sz w:val="36"/>
          <w:szCs w:val="36"/>
        </w:rPr>
        <w:t xml:space="preserve"> </w:t>
      </w:r>
      <w:r w:rsidR="000D7591" w:rsidRPr="000D7591">
        <w:rPr>
          <w:rFonts w:ascii="Arial" w:hAnsi="Arial"/>
          <w:b/>
          <w:sz w:val="36"/>
          <w:szCs w:val="36"/>
        </w:rPr>
        <w:t xml:space="preserve">        </w:t>
      </w:r>
      <w:r w:rsidRPr="005F125B">
        <w:rPr>
          <w:rFonts w:ascii="Arial" w:hAnsi="Arial"/>
          <w:b/>
          <w:sz w:val="36"/>
          <w:szCs w:val="36"/>
        </w:rPr>
        <w:t>5</w:t>
      </w:r>
      <w:r w:rsidR="000D7591" w:rsidRPr="009B688B">
        <w:rPr>
          <w:rFonts w:ascii="Arial" w:hAnsi="Arial"/>
          <w:b/>
          <w:sz w:val="36"/>
          <w:szCs w:val="36"/>
        </w:rPr>
        <w:t xml:space="preserve">     </w:t>
      </w:r>
      <w:r w:rsidRPr="005F125B">
        <w:rPr>
          <w:rFonts w:ascii="Arial" w:hAnsi="Arial"/>
          <w:b/>
          <w:color w:val="0070C0"/>
          <w:sz w:val="36"/>
          <w:szCs w:val="36"/>
        </w:rPr>
        <w:t>ΓΡΑΨΕ</w:t>
      </w:r>
      <w:r w:rsidRPr="005F125B">
        <w:rPr>
          <w:rFonts w:ascii="Arial" w:hAnsi="Arial"/>
          <w:b/>
          <w:sz w:val="36"/>
          <w:szCs w:val="36"/>
        </w:rPr>
        <w:t xml:space="preserve"> “ΔΩΣΕ ΔΥΟ </w:t>
      </w:r>
    </w:p>
    <w:p w:rsidR="005F125B" w:rsidRPr="005F125B" w:rsidRDefault="005F125B" w:rsidP="005F125B">
      <w:pPr>
        <w:ind w:hanging="720"/>
        <w:rPr>
          <w:rFonts w:ascii="Arial" w:hAnsi="Arial"/>
          <w:b/>
          <w:sz w:val="36"/>
          <w:szCs w:val="36"/>
        </w:rPr>
      </w:pPr>
      <w:r w:rsidRPr="005F125B">
        <w:rPr>
          <w:rFonts w:ascii="Arial" w:hAnsi="Arial"/>
          <w:b/>
          <w:sz w:val="36"/>
          <w:szCs w:val="36"/>
        </w:rPr>
        <w:tab/>
      </w:r>
      <w:r w:rsidRPr="005F125B">
        <w:rPr>
          <w:rFonts w:ascii="Arial" w:hAnsi="Arial"/>
          <w:b/>
          <w:sz w:val="36"/>
          <w:szCs w:val="36"/>
        </w:rPr>
        <w:tab/>
      </w:r>
      <w:r w:rsidRPr="005F125B">
        <w:rPr>
          <w:rFonts w:ascii="Arial" w:hAnsi="Arial"/>
          <w:b/>
          <w:sz w:val="36"/>
          <w:szCs w:val="36"/>
        </w:rPr>
        <w:tab/>
      </w:r>
      <w:r w:rsidRPr="005F125B">
        <w:rPr>
          <w:rFonts w:ascii="Arial" w:hAnsi="Arial"/>
          <w:b/>
          <w:sz w:val="36"/>
          <w:szCs w:val="36"/>
        </w:rPr>
        <w:tab/>
      </w:r>
      <w:r w:rsidRPr="005F125B">
        <w:rPr>
          <w:rFonts w:ascii="Arial" w:hAnsi="Arial"/>
          <w:b/>
          <w:sz w:val="36"/>
          <w:szCs w:val="36"/>
        </w:rPr>
        <w:tab/>
      </w:r>
      <w:r w:rsidRPr="005F125B">
        <w:rPr>
          <w:rFonts w:ascii="Arial" w:hAnsi="Arial"/>
          <w:b/>
          <w:sz w:val="36"/>
          <w:szCs w:val="36"/>
        </w:rPr>
        <w:tab/>
        <w:t>ΑΡΙΘΜΟΥΣ”</w:t>
      </w:r>
    </w:p>
    <w:p w:rsidR="005F125B" w:rsidRPr="005F125B" w:rsidRDefault="005F125B" w:rsidP="005F125B">
      <w:pPr>
        <w:rPr>
          <w:rFonts w:ascii="Arial" w:hAnsi="Arial"/>
          <w:b/>
          <w:sz w:val="36"/>
          <w:szCs w:val="36"/>
        </w:rPr>
      </w:pPr>
      <w:r w:rsidRPr="005F125B">
        <w:rPr>
          <w:rFonts w:ascii="Arial" w:hAnsi="Arial"/>
          <w:b/>
          <w:sz w:val="36"/>
          <w:szCs w:val="36"/>
        </w:rPr>
        <w:t xml:space="preserve"> </w:t>
      </w:r>
      <w:r w:rsidR="000D7591" w:rsidRPr="000D7591">
        <w:rPr>
          <w:rFonts w:ascii="Arial" w:hAnsi="Arial"/>
          <w:b/>
          <w:sz w:val="36"/>
          <w:szCs w:val="36"/>
        </w:rPr>
        <w:t xml:space="preserve"> </w:t>
      </w:r>
      <w:r w:rsidRPr="005F125B">
        <w:rPr>
          <w:rFonts w:ascii="Arial" w:hAnsi="Arial"/>
          <w:b/>
          <w:sz w:val="36"/>
          <w:szCs w:val="36"/>
        </w:rPr>
        <w:t>6</w:t>
      </w:r>
      <w:r w:rsidRPr="005F125B">
        <w:rPr>
          <w:rFonts w:ascii="Arial" w:hAnsi="Arial"/>
          <w:b/>
          <w:sz w:val="36"/>
          <w:szCs w:val="36"/>
        </w:rPr>
        <w:tab/>
      </w:r>
      <w:r w:rsidR="00917F74" w:rsidRPr="000D7591">
        <w:rPr>
          <w:rFonts w:ascii="Arial" w:hAnsi="Arial"/>
          <w:b/>
          <w:sz w:val="36"/>
          <w:szCs w:val="36"/>
        </w:rPr>
        <w:t xml:space="preserve"> </w:t>
      </w:r>
      <w:r w:rsidRPr="005F125B">
        <w:rPr>
          <w:rFonts w:ascii="Arial" w:hAnsi="Arial"/>
          <w:b/>
          <w:color w:val="0070C0"/>
          <w:sz w:val="36"/>
          <w:szCs w:val="36"/>
        </w:rPr>
        <w:t>ΔΙΑΒΑΣΕ</w:t>
      </w:r>
      <w:r w:rsidRPr="005F125B">
        <w:rPr>
          <w:rFonts w:ascii="Arial" w:hAnsi="Arial"/>
          <w:b/>
          <w:sz w:val="36"/>
          <w:szCs w:val="36"/>
        </w:rPr>
        <w:t xml:space="preserve"> Α , Β</w:t>
      </w:r>
    </w:p>
    <w:p w:rsidR="005F125B" w:rsidRPr="005F125B" w:rsidRDefault="005F125B" w:rsidP="005F125B">
      <w:pPr>
        <w:rPr>
          <w:rFonts w:ascii="Arial" w:hAnsi="Arial"/>
          <w:b/>
          <w:sz w:val="36"/>
          <w:szCs w:val="36"/>
        </w:rPr>
      </w:pPr>
      <w:r w:rsidRPr="005F125B">
        <w:rPr>
          <w:rFonts w:ascii="Arial" w:hAnsi="Arial"/>
          <w:b/>
          <w:sz w:val="36"/>
          <w:szCs w:val="36"/>
        </w:rPr>
        <w:t xml:space="preserve"> </w:t>
      </w:r>
      <w:r w:rsidR="000D7591" w:rsidRPr="000D7591">
        <w:rPr>
          <w:rFonts w:ascii="Arial" w:hAnsi="Arial"/>
          <w:b/>
          <w:sz w:val="36"/>
          <w:szCs w:val="36"/>
        </w:rPr>
        <w:t xml:space="preserve"> </w:t>
      </w:r>
      <w:r w:rsidRPr="005F125B">
        <w:rPr>
          <w:rFonts w:ascii="Arial" w:hAnsi="Arial"/>
          <w:b/>
          <w:sz w:val="36"/>
          <w:szCs w:val="36"/>
        </w:rPr>
        <w:t>7</w:t>
      </w:r>
      <w:r w:rsidRPr="005F125B">
        <w:rPr>
          <w:rFonts w:ascii="Arial" w:hAnsi="Arial"/>
          <w:b/>
          <w:sz w:val="36"/>
          <w:szCs w:val="36"/>
        </w:rPr>
        <w:tab/>
      </w:r>
      <w:r w:rsidRPr="005F125B">
        <w:rPr>
          <w:rFonts w:ascii="Arial" w:hAnsi="Arial"/>
          <w:b/>
          <w:sz w:val="36"/>
          <w:szCs w:val="36"/>
        </w:rPr>
        <w:tab/>
        <w:t>Γ &lt;-- Α + Β</w:t>
      </w:r>
    </w:p>
    <w:p w:rsidR="005F125B" w:rsidRPr="005F125B" w:rsidRDefault="005F125B" w:rsidP="005F125B">
      <w:pPr>
        <w:rPr>
          <w:rFonts w:ascii="Arial" w:hAnsi="Arial"/>
          <w:b/>
          <w:sz w:val="36"/>
          <w:szCs w:val="36"/>
        </w:rPr>
      </w:pPr>
      <w:r w:rsidRPr="005F125B">
        <w:rPr>
          <w:rFonts w:ascii="Arial" w:hAnsi="Arial"/>
          <w:b/>
          <w:sz w:val="36"/>
          <w:szCs w:val="36"/>
        </w:rPr>
        <w:t xml:space="preserve"> </w:t>
      </w:r>
      <w:r w:rsidR="000D7591" w:rsidRPr="009B688B">
        <w:rPr>
          <w:rFonts w:ascii="Arial" w:hAnsi="Arial"/>
          <w:b/>
          <w:sz w:val="36"/>
          <w:szCs w:val="36"/>
        </w:rPr>
        <w:t xml:space="preserve"> </w:t>
      </w:r>
      <w:r w:rsidRPr="005F125B">
        <w:rPr>
          <w:rFonts w:ascii="Arial" w:hAnsi="Arial"/>
          <w:b/>
          <w:sz w:val="36"/>
          <w:szCs w:val="36"/>
        </w:rPr>
        <w:t>8</w:t>
      </w:r>
      <w:r w:rsidRPr="005F125B">
        <w:rPr>
          <w:rFonts w:ascii="Arial" w:hAnsi="Arial"/>
          <w:b/>
          <w:sz w:val="36"/>
          <w:szCs w:val="36"/>
        </w:rPr>
        <w:tab/>
      </w:r>
      <w:r w:rsidR="00917F74" w:rsidRPr="000D7591">
        <w:rPr>
          <w:rFonts w:ascii="Arial" w:hAnsi="Arial"/>
          <w:b/>
          <w:sz w:val="36"/>
          <w:szCs w:val="36"/>
        </w:rPr>
        <w:t xml:space="preserve"> </w:t>
      </w:r>
      <w:r w:rsidRPr="005F125B">
        <w:rPr>
          <w:rFonts w:ascii="Arial" w:hAnsi="Arial"/>
          <w:b/>
          <w:color w:val="0070C0"/>
          <w:sz w:val="36"/>
          <w:szCs w:val="36"/>
        </w:rPr>
        <w:t>ΓΡΑΨΕ</w:t>
      </w:r>
      <w:r w:rsidRPr="005F125B">
        <w:rPr>
          <w:rFonts w:ascii="Arial" w:hAnsi="Arial"/>
          <w:b/>
          <w:sz w:val="36"/>
          <w:szCs w:val="36"/>
        </w:rPr>
        <w:t xml:space="preserve"> “ΤΟ ΑΘΡΟΙΣΜΑ ΤΟΥΣ</w:t>
      </w:r>
    </w:p>
    <w:p w:rsidR="005F125B" w:rsidRPr="005F125B" w:rsidRDefault="005F125B" w:rsidP="005F125B">
      <w:pPr>
        <w:rPr>
          <w:rFonts w:ascii="Arial" w:hAnsi="Arial"/>
          <w:b/>
          <w:sz w:val="36"/>
          <w:szCs w:val="36"/>
        </w:rPr>
      </w:pPr>
      <w:r w:rsidRPr="005F125B">
        <w:rPr>
          <w:rFonts w:ascii="Arial" w:hAnsi="Arial"/>
          <w:b/>
          <w:sz w:val="36"/>
          <w:szCs w:val="36"/>
        </w:rPr>
        <w:t xml:space="preserve">    </w:t>
      </w:r>
      <w:r w:rsidRPr="005F125B">
        <w:rPr>
          <w:rFonts w:ascii="Arial" w:hAnsi="Arial"/>
          <w:b/>
          <w:sz w:val="36"/>
          <w:szCs w:val="36"/>
        </w:rPr>
        <w:tab/>
      </w:r>
      <w:r w:rsidRPr="005F125B">
        <w:rPr>
          <w:rFonts w:ascii="Arial" w:hAnsi="Arial"/>
          <w:b/>
          <w:sz w:val="36"/>
          <w:szCs w:val="36"/>
        </w:rPr>
        <w:tab/>
      </w:r>
      <w:r w:rsidRPr="005F125B">
        <w:rPr>
          <w:rFonts w:ascii="Arial" w:hAnsi="Arial"/>
          <w:b/>
          <w:sz w:val="36"/>
          <w:szCs w:val="36"/>
        </w:rPr>
        <w:tab/>
        <w:t>ΕΙΝΑΙ:”, Γ</w:t>
      </w:r>
    </w:p>
    <w:p w:rsidR="00D80B73" w:rsidRDefault="005F125B" w:rsidP="003E1183">
      <w:pPr>
        <w:rPr>
          <w:rFonts w:ascii="Arial" w:hAnsi="Arial"/>
          <w:b/>
          <w:color w:val="0070C0"/>
          <w:sz w:val="36"/>
          <w:szCs w:val="36"/>
        </w:rPr>
      </w:pPr>
      <w:r w:rsidRPr="005F125B">
        <w:rPr>
          <w:rFonts w:ascii="Arial" w:hAnsi="Arial"/>
          <w:b/>
          <w:sz w:val="36"/>
          <w:szCs w:val="36"/>
        </w:rPr>
        <w:t xml:space="preserve"> </w:t>
      </w:r>
      <w:r w:rsidR="000D7591" w:rsidRPr="009B688B">
        <w:rPr>
          <w:rFonts w:ascii="Arial" w:hAnsi="Arial"/>
          <w:b/>
          <w:sz w:val="36"/>
          <w:szCs w:val="36"/>
        </w:rPr>
        <w:t xml:space="preserve"> </w:t>
      </w:r>
      <w:r w:rsidRPr="005F125B">
        <w:rPr>
          <w:rFonts w:ascii="Arial" w:hAnsi="Arial"/>
          <w:b/>
          <w:sz w:val="36"/>
          <w:szCs w:val="36"/>
        </w:rPr>
        <w:t>9</w:t>
      </w:r>
      <w:r w:rsidRPr="005F125B">
        <w:rPr>
          <w:rFonts w:ascii="Arial" w:hAnsi="Arial"/>
          <w:b/>
          <w:sz w:val="36"/>
          <w:szCs w:val="36"/>
        </w:rPr>
        <w:tab/>
      </w:r>
      <w:r w:rsidR="00917F74" w:rsidRPr="000D7591">
        <w:rPr>
          <w:rFonts w:ascii="Arial" w:hAnsi="Arial"/>
          <w:b/>
          <w:sz w:val="36"/>
          <w:szCs w:val="36"/>
        </w:rPr>
        <w:t xml:space="preserve"> </w:t>
      </w:r>
      <w:r w:rsidRPr="005F125B">
        <w:rPr>
          <w:rFonts w:ascii="Arial" w:hAnsi="Arial"/>
          <w:b/>
          <w:color w:val="0070C0"/>
          <w:sz w:val="36"/>
          <w:szCs w:val="36"/>
        </w:rPr>
        <w:t>ΤΕΛΟΣ ΠΡΟΓΡΑΜΜΑΤΟΣ</w:t>
      </w:r>
    </w:p>
    <w:p w:rsidR="004409A5" w:rsidRPr="003E1183" w:rsidRDefault="00E95531" w:rsidP="003E1183">
      <w:pPr>
        <w:rPr>
          <w:rFonts w:ascii="Arial" w:hAnsi="Arial"/>
          <w:b/>
          <w:sz w:val="36"/>
          <w:szCs w:val="36"/>
        </w:rPr>
      </w:pPr>
      <w:r w:rsidRPr="00E95531">
        <w:rPr>
          <w:rFonts w:ascii="Arial" w:hAnsi="Arial" w:cs="Arial"/>
          <w:b/>
          <w:noProof/>
          <w:sz w:val="36"/>
          <w:szCs w:val="36"/>
          <w:lang w:val="en-US" w:eastAsia="en-US"/>
        </w:rPr>
        <w:pict>
          <v:shape id="_x0000_s1262" type="#_x0000_t202" style="position:absolute;margin-left:248.05pt;margin-top:785.3pt;width:99.2pt;height:28.35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O1sgIAADM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p+Wztb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470F13" w:rsidP="005F125B">
                  <w:pPr>
                    <w:suppressAutoHyphens/>
                    <w:autoSpaceDE w:val="0"/>
                    <w:autoSpaceDN w:val="0"/>
                    <w:adjustRightInd w:val="0"/>
                    <w:jc w:val="center"/>
                    <w:rPr>
                      <w:rFonts w:ascii="Arial" w:hAnsi="Arial"/>
                      <w:b/>
                      <w:sz w:val="36"/>
                      <w:szCs w:val="36"/>
                    </w:rPr>
                  </w:pPr>
                  <w:r>
                    <w:rPr>
                      <w:rFonts w:ascii="Arial" w:hAnsi="Arial"/>
                      <w:b/>
                      <w:sz w:val="36"/>
                      <w:szCs w:val="36"/>
                    </w:rPr>
                    <w:t>64</w:t>
                  </w:r>
                  <w:r w:rsidR="00DC2E6E" w:rsidRPr="00432B70">
                    <w:rPr>
                      <w:rFonts w:ascii="Arial" w:hAnsi="Arial"/>
                      <w:b/>
                      <w:sz w:val="36"/>
                      <w:szCs w:val="36"/>
                    </w:rPr>
                    <w:t xml:space="preserve"> / </w:t>
                  </w:r>
                  <w:r w:rsidR="00DC2E6E">
                    <w:rPr>
                      <w:rFonts w:ascii="Arial" w:hAnsi="Arial"/>
                      <w:b/>
                      <w:sz w:val="36"/>
                      <w:szCs w:val="36"/>
                    </w:rPr>
                    <w:t>183</w:t>
                  </w:r>
                </w:p>
              </w:txbxContent>
            </v:textbox>
            <w10:wrap anchorx="page" anchory="page"/>
          </v:shape>
        </w:pict>
      </w:r>
    </w:p>
    <w:p w:rsidR="005F125B" w:rsidRPr="004409A5" w:rsidRDefault="00E95531" w:rsidP="004409A5">
      <w:pPr>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pict>
          <v:group id="Ομάδα 224" o:spid="_x0000_s1263" style="position:absolute;margin-left:2.8pt;margin-top:10.6pt;width:481.8pt;height:178.95pt;z-index:251470336;mso-width-relative:margin;mso-height-relative:margin" coordorigin="-904,282" coordsize="61191,2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">
            <v:shape id="Text Box 7859" o:spid="_x0000_s1264" type="#_x0000_t202" style="position:absolute;left:-904;top:282;width:61186;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pSsYA&#10;AADdAAAADwAAAGRycy9kb3ducmV2LnhtbESPT2sCMRTE7wW/Q3hCbzWpB9GtUaxQ6KGw+Ofg8XXz&#10;3KxuXtZNXNdvb4RCj8PM/IaZL3tXi47aUHnW8D5SIIgLbyouNex3X29TECEiG6w9k4Y7BVguBi9z&#10;zIy/8Ya6bSxFgnDIUIONscmkDIUlh2HkG+LkHX3rMCbZltK0eEtwV8uxUhPpsOK0YLGhtaXivL06&#10;DZ/j++Vw/cn7X847u9qcclWepNavw371ASJSH//Df+1vo2E6UxN4vk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epSsYAAADdAAAADwAAAAAAAAAAAAAAAACYAgAAZHJz&#10;L2Rvd25yZXYueG1sUEsFBgAAAAAEAAQA9QAAAIsDAAAAAA==&#10;" fillcolor="blue" strokecolor="blue" strokeweight="2.25pt">
              <v:textbox inset=".5mm,0,.5mm,0">
                <w:txbxContent>
                  <w:p w:rsidR="00DC2E6E" w:rsidRPr="00B334EC" w:rsidRDefault="00DC2E6E" w:rsidP="004A7477">
                    <w:pPr>
                      <w:rPr>
                        <w:rFonts w:ascii="Arial" w:hAnsi="Arial" w:cs="Arial"/>
                        <w:b/>
                        <w:color w:val="FFFFFF"/>
                        <w:sz w:val="36"/>
                        <w:szCs w:val="36"/>
                      </w:rPr>
                    </w:pPr>
                    <w:r w:rsidRPr="00B334EC">
                      <w:rPr>
                        <w:rFonts w:ascii="Arial" w:hAnsi="Arial" w:cs="Arial"/>
                        <w:b/>
                        <w:color w:val="FFFFFF"/>
                        <w:sz w:val="36"/>
                        <w:szCs w:val="36"/>
                      </w:rPr>
                      <w:t>ΓλωσσοΜάθεια</w:t>
                    </w:r>
                    <w:r>
                      <w:rPr>
                        <w:rFonts w:ascii="Arial" w:hAnsi="Arial" w:cs="Arial"/>
                        <w:b/>
                        <w:color w:val="FFFFFF"/>
                        <w:sz w:val="36"/>
                        <w:szCs w:val="36"/>
                      </w:rPr>
                      <w:t xml:space="preserve">- </w:t>
                    </w:r>
                    <w:r w:rsidRPr="00B334EC">
                      <w:rPr>
                        <w:rFonts w:ascii="Arial" w:hAnsi="Arial" w:cs="Arial"/>
                        <w:b/>
                        <w:color w:val="FFFFFF"/>
                        <w:sz w:val="36"/>
                        <w:szCs w:val="36"/>
                      </w:rPr>
                      <w:t xml:space="preserve">Εκτέλεση             </w:t>
                    </w:r>
                    <w:r>
                      <w:rPr>
                        <w:rFonts w:ascii="Arial" w:hAnsi="Arial" w:cs="Arial"/>
                        <w:b/>
                        <w:color w:val="FFFFFF"/>
                        <w:sz w:val="36"/>
                        <w:szCs w:val="36"/>
                      </w:rPr>
                      <w:t xml:space="preserve">               </w:t>
                    </w:r>
                    <w:r w:rsidRPr="00B334EC">
                      <w:rPr>
                        <w:rFonts w:ascii="Arial" w:hAnsi="Arial"/>
                        <w:b/>
                        <w:color w:val="FFFFFF"/>
                        <w:sz w:val="36"/>
                        <w:szCs w:val="36"/>
                        <w:shd w:val="clear" w:color="auto" w:fill="00CCFF"/>
                      </w:rPr>
                      <w:sym w:font="Webdings" w:char="F030"/>
                    </w:r>
                    <w:r w:rsidRPr="00B334EC">
                      <w:rPr>
                        <w:rFonts w:ascii="Arial" w:hAnsi="Arial"/>
                        <w:b/>
                        <w:color w:val="FFFFFF"/>
                        <w:sz w:val="36"/>
                        <w:szCs w:val="36"/>
                        <w:shd w:val="clear" w:color="auto" w:fill="00CCFF"/>
                      </w:rPr>
                      <w:t xml:space="preserve"> </w:t>
                    </w:r>
                    <w:r w:rsidRPr="00B334EC">
                      <w:rPr>
                        <w:rFonts w:ascii="Arial" w:hAnsi="Arial"/>
                        <w:b/>
                        <w:color w:val="FFFFFF"/>
                        <w:sz w:val="36"/>
                        <w:szCs w:val="36"/>
                      </w:rPr>
                      <w:t xml:space="preserve"> </w:t>
                    </w:r>
                    <w:r w:rsidRPr="00B334EC">
                      <w:rPr>
                        <w:rFonts w:ascii="Arial" w:hAnsi="Arial"/>
                        <w:b/>
                        <w:color w:val="FFFFFF"/>
                        <w:sz w:val="36"/>
                        <w:szCs w:val="36"/>
                        <w:shd w:val="clear" w:color="auto" w:fill="00CCFF"/>
                      </w:rPr>
                      <w:t xml:space="preserve"> </w:t>
                    </w:r>
                    <w:r w:rsidRPr="00B334EC">
                      <w:rPr>
                        <w:rFonts w:ascii="Arial" w:hAnsi="Arial"/>
                        <w:b/>
                        <w:color w:val="FFFFFF"/>
                        <w:sz w:val="36"/>
                        <w:szCs w:val="36"/>
                        <w:shd w:val="clear" w:color="auto" w:fill="00CCFF"/>
                      </w:rPr>
                      <w:sym w:font="Webdings" w:char="F031"/>
                    </w:r>
                    <w:r w:rsidRPr="00B334EC">
                      <w:rPr>
                        <w:rFonts w:ascii="Arial" w:hAnsi="Arial"/>
                        <w:b/>
                        <w:color w:val="FFFFFF"/>
                        <w:sz w:val="36"/>
                        <w:szCs w:val="36"/>
                        <w:shd w:val="clear" w:color="auto" w:fill="00CCFF"/>
                      </w:rPr>
                      <w:t xml:space="preserve"> </w:t>
                    </w:r>
                    <w:r w:rsidRPr="00B334EC">
                      <w:rPr>
                        <w:rFonts w:ascii="Arial" w:hAnsi="Arial"/>
                        <w:b/>
                        <w:color w:val="FFFFFF"/>
                        <w:sz w:val="36"/>
                        <w:szCs w:val="36"/>
                      </w:rPr>
                      <w:t xml:space="preserve"> </w:t>
                    </w:r>
                    <w:r w:rsidRPr="00B334EC">
                      <w:rPr>
                        <w:rFonts w:ascii="Arial" w:hAnsi="Arial"/>
                        <w:b/>
                        <w:color w:val="FFFFFF"/>
                        <w:sz w:val="36"/>
                        <w:szCs w:val="36"/>
                        <w:shd w:val="clear" w:color="auto" w:fill="FF0000"/>
                      </w:rPr>
                      <w:t xml:space="preserve"> </w:t>
                    </w:r>
                    <w:r w:rsidRPr="00B334EC">
                      <w:rPr>
                        <w:rFonts w:ascii="Arial" w:hAnsi="Arial"/>
                        <w:b/>
                        <w:color w:val="FFFFFF"/>
                        <w:sz w:val="36"/>
                        <w:szCs w:val="36"/>
                        <w:shd w:val="clear" w:color="auto" w:fill="FF0000"/>
                      </w:rPr>
                      <w:sym w:font="Webdings" w:char="F072"/>
                    </w:r>
                    <w:r w:rsidRPr="00B334EC">
                      <w:rPr>
                        <w:rFonts w:ascii="Arial" w:hAnsi="Arial"/>
                        <w:b/>
                        <w:color w:val="FF0000"/>
                        <w:sz w:val="36"/>
                        <w:szCs w:val="36"/>
                        <w:shd w:val="clear" w:color="auto" w:fill="FF0000"/>
                      </w:rPr>
                      <w:t>.</w:t>
                    </w:r>
                    <w:r w:rsidRPr="00B334EC">
                      <w:rPr>
                        <w:rFonts w:ascii="Arial" w:hAnsi="Arial" w:cs="Arial"/>
                        <w:b/>
                        <w:color w:val="FFFFFF"/>
                        <w:sz w:val="36"/>
                        <w:szCs w:val="36"/>
                      </w:rPr>
                      <w:t xml:space="preserve">             </w:t>
                    </w:r>
                  </w:p>
                </w:txbxContent>
              </v:textbox>
            </v:shape>
            <v:shape id="Text Box 7860" o:spid="_x0000_s1265" type="#_x0000_t202" style="position:absolute;left:51648;top:18488;width:4420;height:4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hR48MA&#10;AADdAAAADwAAAGRycy9kb3ducmV2LnhtbESPQYvCMBSE78L+h/AWvGm6gqtWo4ggePGwtt4fzbMp&#10;bV66TdTqr98sCB6HmfmGWW1624gbdb5yrOBrnIAgLpyuuFSQZ/vRHIQPyBobx6TgQR4264/BClPt&#10;7vxDt1MoRYSwT1GBCaFNpfSFIYt+7Fri6F1cZzFE2ZVSd3iPcNvISZJ8S4sVxwWDLe0MFfXpahVk&#10;z+w6K7LamfwpjxX/6um5Pio1/Oy3SxCB+vAOv9oHrWC+SGbw/y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hR48MAAADdAAAADwAAAAAAAAAAAAAAAACYAgAAZHJzL2Rv&#10;d25yZXYueG1sUEsFBgAAAAAEAAQA9QAAAIgDAAAAAA==&#10;" strokecolor="#0070c0" strokeweight="3pt">
              <v:textbox inset=".5mm,.3mm,.5mm,.3mm">
                <w:txbxContent>
                  <w:p w:rsidR="00DC2E6E" w:rsidRPr="009F6FCC" w:rsidRDefault="00DC2E6E" w:rsidP="005F125B">
                    <w:pPr>
                      <w:jc w:val="center"/>
                    </w:pPr>
                    <w:r>
                      <w:rPr>
                        <w:rFonts w:ascii="Arial" w:hAnsi="Arial" w:cs="Arial"/>
                        <w:b/>
                        <w:sz w:val="56"/>
                        <w:szCs w:val="56"/>
                      </w:rPr>
                      <w:sym w:font="Wingdings 3" w:char="F07D"/>
                    </w:r>
                  </w:p>
                </w:txbxContent>
              </v:textbox>
            </v:shape>
            <v:shape id="Text Box 7861" o:spid="_x0000_s1266" type="#_x0000_t202" style="position:absolute;left:55765;top:18385;width:4519;height:4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FkcEA&#10;AADdAAAADwAAAGRycy9kb3ducmV2LnhtbERPy4rCMBTdD/gP4QqzG1MHfEw1LSIMuHGhdfaX5tqU&#10;Nje1idrx681CcHk473U+2FbcqPe1YwXTSQKCuHS65krBqfj9WoLwAVlj65gU/JOHPBt9rDHV7s4H&#10;uh1DJWII+xQVmBC6VEpfGrLoJ64jjtzZ9RZDhH0ldY/3GG5b+Z0kc2mx5thgsKOtobI5Xq2C4lFc&#10;F2XROHN6yH3NFz37a/ZKfY6HzQpEoCG8xS/3TitY/iRxbn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HxZHBAAAA3QAAAA8AAAAAAAAAAAAAAAAAmAIAAGRycy9kb3du&#10;cmV2LnhtbFBLBQYAAAAABAAEAPUAAACGAwAAAAA=&#10;" strokecolor="#0070c0" strokeweight="3pt">
              <o:lock v:ext="edit" aspectratio="t"/>
              <v:textbox inset=".5mm,.3mm,.5mm,.3mm">
                <w:txbxContent>
                  <w:p w:rsidR="00DC2E6E" w:rsidRPr="00E42BC9" w:rsidRDefault="00DC2E6E" w:rsidP="005F125B">
                    <w:r>
                      <w:rPr>
                        <w:rFonts w:ascii="Arial" w:hAnsi="Arial" w:cs="Arial"/>
                        <w:b/>
                        <w:sz w:val="56"/>
                        <w:szCs w:val="56"/>
                      </w:rPr>
                      <w:sym w:font="Wingdings 3" w:char="F080"/>
                    </w:r>
                  </w:p>
                </w:txbxContent>
              </v:textbox>
            </v:shape>
            <v:shape id="Text Box 7862" o:spid="_x0000_s1267" type="#_x0000_t202" style="position:absolute;left:55969;top:3617;width:4318;height:3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gCsUA&#10;AADdAAAADwAAAGRycy9kb3ducmV2LnhtbESPwWrDMBBE74X+g9hCb7WcQhPHiRJKodBLDond+2Jt&#10;LWNr5Vqy4+brq0Agx2Fm3jDb/Ww7MdHgG8cKFkkKgrhyuuFaQVl8vmQgfEDW2DkmBX/kYb97fNhi&#10;rt2ZjzSdQi0ihH2OCkwIfS6lrwxZ9InriaP34waLIcqhlnrAc4TbTr6m6VJabDguGOzpw1DVnkar&#10;oLgU46oqWmfKizw0/KvfvtuDUs9P8/sGRKA53MO39pdWkK3TNVzfx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2AKxQAAAN0AAAAPAAAAAAAAAAAAAAAAAJgCAABkcnMv&#10;ZG93bnJldi54bWxQSwUGAAAAAAQABAD1AAAAigMAAAAA&#10;" strokecolor="#0070c0" strokeweight="3pt">
              <o:lock v:ext="edit" aspectratio="t"/>
              <v:textbox inset=".5mm,.3mm,.5mm,.3mm">
                <w:txbxContent>
                  <w:p w:rsidR="00DC2E6E" w:rsidRPr="003A08F5" w:rsidRDefault="00DC2E6E" w:rsidP="005F125B">
                    <w:pPr>
                      <w:jc w:val="center"/>
                      <w:rPr>
                        <w:lang w:val="en-US"/>
                      </w:rPr>
                    </w:pPr>
                    <w:r>
                      <w:rPr>
                        <w:rFonts w:ascii="Arial" w:hAnsi="Arial" w:cs="Arial"/>
                        <w:b/>
                        <w:sz w:val="56"/>
                        <w:szCs w:val="56"/>
                      </w:rPr>
                      <w:sym w:font="Wingdings 3" w:char="F07E"/>
                    </w:r>
                  </w:p>
                </w:txbxContent>
              </v:textbox>
            </v:shape>
            <v:rect id="Rectangle 7863" o:spid="_x0000_s1268" style="position:absolute;left:55969;top:7033;width:431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vNcMA&#10;AADdAAAADwAAAGRycy9kb3ducmV2LnhtbERPy2rCQBTdC/2H4Ra6EZ3Ygo/oKMUgFLIQ04LbS+Y6&#10;ic3cCZkxpn/fWQguD+e92Q22ET11vnasYDZNQBCXTtdsFPx8HyZLED4ga2wck4I/8rDbvow2mGp3&#10;5xP1RTAihrBPUUEVQptK6cuKLPqpa4kjd3GdxRBhZ6Tu8B7DbSPfk2QuLdYcGypsaV9R+VvcrIIs&#10;a40z4XgeX/P+45D7RZ5RrtTb6/C5BhFoCE/xw/2lFSxXs7g/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yvNcMAAADdAAAADwAAAAAAAAAAAAAAAACYAgAAZHJzL2Rv&#10;d25yZXYueG1sUEsFBgAAAAAEAAQA9QAAAIgDAAAAAA==&#10;" fillcolor="silver" strokecolor="#0070c0" strokeweight="3pt"/>
            <v:rect id="Rectangle 7864" o:spid="_x0000_s1269" style="position:absolute;left:55969;top:9344;width:4318;height:9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88YA&#10;AADdAAAADwAAAGRycy9kb3ducmV2LnhtbESPQWvCQBSE7wX/w/IEb3UTi8VEVxGhtuChGkU8PrLP&#10;JJh9G7Krxn/vFgoeh5n5hpktOlOLG7WusqwgHkYgiHOrKy4UHPZf7xMQziNrrC2Tggc5WMx7bzNM&#10;tb3zjm6ZL0SAsEtRQel9k0rp8pIMuqFtiIN3tq1BH2RbSN3iPcBNLUdR9CkNVhwWSmxoVVJ+ya5G&#10;wWjzfdrLo1mvk7z7SC7ZeVuMf5Ua9LvlFISnzr/C/+0frWCSxDH8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k88YAAADdAAAADwAAAAAAAAAAAAAAAACYAgAAZHJz&#10;L2Rvd25yZXYueG1sUEsFBgAAAAAEAAQA9QAAAIsDAAAAAA==&#10;" strokecolor="#0070c0" strokeweight="3pt"/>
            <v:shape id="Text Box 7865" o:spid="_x0000_s1270" type="#_x0000_t202" style="position:absolute;left:-904;top:18488;width:5323;height:4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kpsUA&#10;AADdAAAADwAAAGRycy9kb3ducmV2LnhtbESPQWvCQBSE7wX/w/IK3upGwVZTVykFwUsONXp/ZJ/Z&#10;kOzbmF2TNL++Wyj0OMzMN8zuMNpG9NT5yrGC5SIBQVw4XXGp4JIfXzYgfEDW2DgmBd/k4bCfPe0w&#10;1W7gL+rPoRQRwj5FBSaENpXSF4Ys+oVriaN3c53FEGVXSt3hEOG2kaskeZUWK44LBlv6NFTU54dV&#10;kE/5463Ia2cuk8wqvuv1tc6Umj+PH+8gAo3hP/zXPmkFm+1yBb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mSmxQAAAN0AAAAPAAAAAAAAAAAAAAAAAJgCAABkcnMv&#10;ZG93bnJldi54bWxQSwUGAAAAAAQABAD1AAAAigMAAAAA&#10;" strokecolor="#0070c0" strokeweight="3pt">
              <v:textbox inset=".5mm,.3mm,.5mm,.3mm">
                <w:txbxContent>
                  <w:p w:rsidR="00DC2E6E" w:rsidRPr="009F6FCC" w:rsidRDefault="00DC2E6E" w:rsidP="005F125B">
                    <w:pPr>
                      <w:jc w:val="center"/>
                    </w:pPr>
                    <w:r>
                      <w:rPr>
                        <w:rFonts w:ascii="Arial" w:hAnsi="Arial" w:cs="Arial"/>
                        <w:b/>
                        <w:sz w:val="56"/>
                        <w:szCs w:val="56"/>
                      </w:rPr>
                      <w:sym w:font="Wingdings 3" w:char="F07C"/>
                    </w:r>
                  </w:p>
                </w:txbxContent>
              </v:textbox>
            </v:shape>
            <v:rect id="Rectangle 7866" o:spid="_x0000_s1271" style="position:absolute;left:3934;top:18387;width:2862;height:4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QsYA&#10;AADdAAAADwAAAGRycy9kb3ducmV2LnhtbESPQWvCQBSE74L/YXkFL1I3KqhN3QRpEAo5iLbQ6yP7&#10;ukmbfRuy25j++25B8DjMzDfMPh9tKwbqfeNYwXKRgCCunG7YKHh/Oz7uQPiArLF1TAp+yUOeTSd7&#10;TLW78pmGSzAiQtinqKAOoUul9FVNFv3CdcTR+3S9xRBlb6Tu8RrhtpWrJNlIiw3HhRo7eqmp+r78&#10;WAVF0Rlnwulj/lUO62Ppt2VBpVKzh/HwDCLQGO7hW/tVK9g9Ldfw/y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xQsYAAADdAAAADwAAAAAAAAAAAAAAAACYAgAAZHJz&#10;L2Rvd25yZXYueG1sUEsFBgAAAAAEAAQA9QAAAIsDAAAAAA==&#10;" fillcolor="silver" strokecolor="#0070c0" strokeweight="3pt"/>
            <v:rect id="Rectangle 7868" o:spid="_x0000_s1272" style="position:absolute;left:26980;top:-1860;width:4318;height:447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B/sYA&#10;AADdAAAADwAAAGRycy9kb3ducmV2LnhtbESPQWvCQBSE7wX/w/IEb3WTlpYYXUWKBWlPakCPj+wz&#10;iWbfJtmNpv++Wyh4HGbmG2axGkwtbtS5yrKCeBqBIM6trrhQkB0+nxMQziNrrC2Tgh9ysFqOnhaY&#10;anvnHd32vhABwi5FBaX3TSqly0sy6Ka2IQ7e2XYGfZBdIXWH9wA3tXyJondpsOKwUGJDHyXl131v&#10;FHxvTkN83SWv9UZmWVJc2r49fik1GQ/rOQhPg3+E/9tbrSCZxW/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pB/sYAAADdAAAADwAAAAAAAAAAAAAAAACYAgAAZHJz&#10;L2Rvd25yZXYueG1sUEsFBgAAAAAEAAQA9QAAAIsDAAAAAA==&#10;" strokecolor="#0070c0" strokeweight="3pt"/>
          </v:group>
        </w:pict>
      </w:r>
      <w:r w:rsidR="005F125B" w:rsidRPr="005F125B">
        <w:rPr>
          <w:rFonts w:ascii="Arial" w:hAnsi="Arial"/>
          <w:b/>
          <w:color w:val="FF0000"/>
          <w:sz w:val="36"/>
          <w:szCs w:val="36"/>
        </w:rPr>
        <w:tab/>
      </w:r>
    </w:p>
    <w:p w:rsidR="004A7477" w:rsidRDefault="00E95531" w:rsidP="004A7477">
      <w:pPr>
        <w:rPr>
          <w:rFonts w:ascii="Arial" w:hAnsi="Arial"/>
          <w:b/>
          <w:color w:val="FF0000"/>
          <w:sz w:val="36"/>
          <w:szCs w:val="36"/>
        </w:rPr>
      </w:pPr>
      <w:r w:rsidRPr="00E95531">
        <w:rPr>
          <w:rFonts w:ascii="Arial" w:hAnsi="Arial"/>
          <w:b/>
          <w:noProof/>
          <w:color w:val="FF0000"/>
          <w:sz w:val="36"/>
          <w:szCs w:val="36"/>
          <w:lang w:val="en-US" w:eastAsia="en-US"/>
        </w:rPr>
        <w:pict>
          <v:rect id="Rectangle 7867" o:spid="_x0000_s1854" style="position:absolute;margin-left:1.7pt;margin-top:18.15pt;width:473.6pt;height:150.35pt;z-index:2514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" filled="f" strokecolor="#0070c0" strokeweight="2.25pt">
            <v:stroke endarrowwidth="wide" endarrowlength="long"/>
          </v:rect>
        </w:pict>
      </w:r>
    </w:p>
    <w:p w:rsidR="005F125B" w:rsidRPr="004A7477" w:rsidRDefault="004A7477" w:rsidP="004A7477">
      <w:pPr>
        <w:rPr>
          <w:rFonts w:ascii="Arial" w:hAnsi="Arial"/>
          <w:b/>
          <w:color w:val="FF0000"/>
          <w:sz w:val="36"/>
          <w:szCs w:val="36"/>
        </w:rPr>
      </w:pPr>
      <w:r>
        <w:rPr>
          <w:rFonts w:ascii="Arial" w:hAnsi="Arial"/>
          <w:b/>
          <w:color w:val="FF0000"/>
          <w:sz w:val="36"/>
          <w:szCs w:val="36"/>
        </w:rPr>
        <w:t xml:space="preserve">                     </w:t>
      </w:r>
      <w:r w:rsidR="005F125B" w:rsidRPr="005F125B">
        <w:rPr>
          <w:rFonts w:ascii="Arial" w:hAnsi="Arial"/>
          <w:b/>
          <w:sz w:val="36"/>
          <w:szCs w:val="36"/>
        </w:rPr>
        <w:t>ΔΩΣΕ ΔΥΟ ΑΡΙΘΜΟΥΣ:</w:t>
      </w:r>
    </w:p>
    <w:p w:rsidR="005F125B" w:rsidRPr="005F125B" w:rsidRDefault="005F125B" w:rsidP="005F125B">
      <w:pPr>
        <w:tabs>
          <w:tab w:val="left" w:pos="2147"/>
        </w:tabs>
        <w:rPr>
          <w:rFonts w:ascii="Arial" w:hAnsi="Arial"/>
          <w:b/>
          <w:sz w:val="36"/>
          <w:szCs w:val="36"/>
        </w:rPr>
      </w:pPr>
      <w:r w:rsidRPr="005F125B">
        <w:rPr>
          <w:rFonts w:ascii="Arial" w:hAnsi="Arial"/>
          <w:b/>
          <w:sz w:val="36"/>
          <w:szCs w:val="36"/>
        </w:rPr>
        <w:t xml:space="preserve"> </w:t>
      </w:r>
      <w:r w:rsidRPr="005F125B">
        <w:rPr>
          <w:rFonts w:ascii="Arial" w:hAnsi="Arial"/>
          <w:b/>
          <w:sz w:val="36"/>
          <w:szCs w:val="36"/>
        </w:rPr>
        <w:tab/>
        <w:t>3</w:t>
      </w:r>
    </w:p>
    <w:p w:rsidR="005F125B" w:rsidRPr="005F125B" w:rsidRDefault="005F125B" w:rsidP="005F125B">
      <w:pPr>
        <w:tabs>
          <w:tab w:val="left" w:pos="2147"/>
        </w:tabs>
        <w:rPr>
          <w:rFonts w:ascii="Arial" w:hAnsi="Arial"/>
          <w:b/>
          <w:sz w:val="36"/>
          <w:szCs w:val="36"/>
        </w:rPr>
      </w:pPr>
      <w:r w:rsidRPr="005F125B">
        <w:rPr>
          <w:rFonts w:ascii="Arial" w:hAnsi="Arial"/>
          <w:b/>
          <w:sz w:val="36"/>
          <w:szCs w:val="36"/>
        </w:rPr>
        <w:tab/>
        <w:t>5</w:t>
      </w:r>
    </w:p>
    <w:p w:rsidR="005F125B" w:rsidRPr="005F125B" w:rsidRDefault="005F125B" w:rsidP="005F125B">
      <w:pPr>
        <w:tabs>
          <w:tab w:val="left" w:pos="2147"/>
        </w:tabs>
        <w:rPr>
          <w:rFonts w:ascii="Arial" w:hAnsi="Arial"/>
          <w:b/>
          <w:sz w:val="36"/>
          <w:szCs w:val="36"/>
        </w:rPr>
      </w:pPr>
      <w:r w:rsidRPr="005F125B">
        <w:rPr>
          <w:rFonts w:ascii="Arial" w:hAnsi="Arial"/>
          <w:b/>
          <w:sz w:val="36"/>
          <w:szCs w:val="36"/>
        </w:rPr>
        <w:t xml:space="preserve">                     ΤΟ ΑΘΡΟΙΣΜΑ ΤΟΥΣ ΕΙΝΑΙ: 8</w:t>
      </w:r>
    </w:p>
    <w:p w:rsidR="005F125B" w:rsidRPr="005F125B" w:rsidRDefault="005F125B" w:rsidP="005F125B">
      <w:pPr>
        <w:tabs>
          <w:tab w:val="left" w:pos="2147"/>
        </w:tabs>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3E1183" w:rsidRDefault="003E1183" w:rsidP="005F125B">
      <w:pPr>
        <w:rPr>
          <w:rFonts w:ascii="Arial" w:hAnsi="Arial" w:cs="Arial"/>
          <w:b/>
          <w:color w:val="0070C0"/>
          <w:sz w:val="36"/>
          <w:szCs w:val="36"/>
        </w:rPr>
      </w:pPr>
    </w:p>
    <w:p w:rsidR="003E1183" w:rsidRDefault="003E1183" w:rsidP="005F125B">
      <w:pPr>
        <w:rPr>
          <w:rFonts w:ascii="Arial" w:hAnsi="Arial"/>
          <w:b/>
          <w:color w:val="FF0000"/>
          <w:sz w:val="36"/>
          <w:szCs w:val="36"/>
        </w:rPr>
      </w:pPr>
      <w:r w:rsidRPr="005F125B">
        <w:rPr>
          <w:rFonts w:ascii="Arial" w:hAnsi="Arial" w:cs="Arial"/>
          <w:b/>
          <w:color w:val="0070C0"/>
          <w:sz w:val="36"/>
          <w:szCs w:val="36"/>
        </w:rPr>
        <w:t>Εικόνα 1.4.</w:t>
      </w:r>
      <w:r w:rsidRPr="005F125B">
        <w:rPr>
          <w:rFonts w:ascii="Arial" w:hAnsi="Arial" w:cs="Arial"/>
          <w:b/>
          <w:sz w:val="36"/>
          <w:szCs w:val="36"/>
        </w:rPr>
        <w:t xml:space="preserve"> Ο κώδικας για την άθροιση δύο αριθμών στο προγραμματιστικό περιβάλλον Γλωσ</w:t>
      </w:r>
      <w:r w:rsidRPr="005F125B">
        <w:rPr>
          <w:rFonts w:ascii="Arial" w:hAnsi="Arial" w:cs="Arial"/>
          <w:b/>
          <w:sz w:val="36"/>
          <w:szCs w:val="36"/>
        </w:rPr>
        <w:softHyphen/>
        <w:t>σομάθεια</w:t>
      </w:r>
    </w:p>
    <w:p w:rsidR="003E1183" w:rsidRDefault="003E1183" w:rsidP="005F125B">
      <w:pPr>
        <w:rPr>
          <w:rFonts w:ascii="Arial" w:hAnsi="Arial"/>
          <w:b/>
          <w:color w:val="FF0000"/>
          <w:sz w:val="36"/>
          <w:szCs w:val="36"/>
        </w:rPr>
      </w:pPr>
    </w:p>
    <w:p w:rsidR="003E1183" w:rsidRDefault="003E1183" w:rsidP="005F125B">
      <w:pPr>
        <w:rPr>
          <w:rFonts w:ascii="Arial" w:hAnsi="Arial"/>
          <w:b/>
          <w:color w:val="FF0000"/>
          <w:sz w:val="36"/>
          <w:szCs w:val="36"/>
        </w:rPr>
      </w:pPr>
    </w:p>
    <w:p w:rsidR="003E1183" w:rsidRPr="005F125B" w:rsidRDefault="003E1183" w:rsidP="005F125B">
      <w:pPr>
        <w:rPr>
          <w:rFonts w:ascii="Arial" w:hAnsi="Arial"/>
          <w:b/>
          <w:color w:val="FF0000"/>
          <w:sz w:val="36"/>
          <w:szCs w:val="36"/>
        </w:rPr>
      </w:pP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group id="Ομάδα 6655" o:spid="_x0000_s1273" style="position:absolute;margin-left:-.35pt;margin-top:2.8pt;width:480pt;height:488.25pt;z-index:251578880" coordsize="60960,6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">
            <v:shape id="Text Box 7871" o:spid="_x0000_s1274" type="#_x0000_t202" style="position:absolute;width:60623;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K0sYA&#10;AADdAAAADwAAAGRycy9kb3ducmV2LnhtbESPQWsCMRSE74L/IbyCN02qUOzWKCoUeigs2h56fN28&#10;btZuXtZNXNd/bwTB4zAz3zCLVe9q0VEbKs8anicKBHHhTcWlhu+v9/EcRIjIBmvPpOFCAVbL4WCB&#10;mfFn3lG3j6VIEA4ZarAxNpmUobDkMEx8Q5y8P986jEm2pTQtnhPc1XKq1It0WHFasNjQ1lLxvz85&#10;DZvp5fhz+sz7X847u94dclUepNajp379BiJSHx/he/vDaJi/qh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AK0sYAAADdAAAADwAAAAAAAAAAAAAAAACYAgAAZHJz&#10;L2Rvd25yZXYueG1sUEsFBgAAAAAEAAQA9QAAAIsDAAAAAA==&#10;" fillcolor="blue" strokecolor="blue" strokeweight="2.25pt">
              <v:textbox inset=".5mm,0,.5mm,0">
                <w:txbxContent>
                  <w:p w:rsidR="00DC2E6E" w:rsidRDefault="00DC2E6E" w:rsidP="005F125B">
                    <w:pPr>
                      <w:rPr>
                        <w:rFonts w:ascii="Arial" w:hAnsi="Arial" w:cs="Arial"/>
                        <w:b/>
                        <w:color w:val="FFFFFF"/>
                        <w:sz w:val="56"/>
                        <w:szCs w:val="56"/>
                      </w:rPr>
                    </w:pPr>
                    <w:r>
                      <w:rPr>
                        <w:noProof/>
                      </w:rPr>
                      <w:drawing>
                        <wp:inline distT="0" distB="0" distL="0" distR="0">
                          <wp:extent cx="320675" cy="320675"/>
                          <wp:effectExtent l="0" t="0" r="3175" b="3175"/>
                          <wp:docPr id="7128" name="Εικόνα 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Pr>
                        <w:lang w:val="en-US"/>
                      </w:rPr>
                      <w:t xml:space="preserve">  </w:t>
                    </w:r>
                    <w:r w:rsidRPr="00B334EC">
                      <w:rPr>
                        <w:rFonts w:ascii="Arial" w:hAnsi="Arial" w:cs="Arial"/>
                        <w:b/>
                        <w:color w:val="FFFFFF"/>
                        <w:sz w:val="36"/>
                        <w:szCs w:val="36"/>
                        <w:lang w:val="en-US"/>
                      </w:rPr>
                      <w:t>MicroWorlds Pro</w:t>
                    </w:r>
                    <w:r w:rsidRPr="00B334EC">
                      <w:rPr>
                        <w:rFonts w:ascii="Arial" w:hAnsi="Arial" w:cs="Arial"/>
                        <w:b/>
                        <w:color w:val="FFFFFF"/>
                        <w:sz w:val="36"/>
                        <w:szCs w:val="36"/>
                      </w:rPr>
                      <w:t xml:space="preserve">       </w:t>
                    </w:r>
                    <w:r w:rsidRPr="00B334EC">
                      <w:rPr>
                        <w:rFonts w:ascii="Arial" w:hAnsi="Arial" w:cs="Arial"/>
                        <w:b/>
                        <w:color w:val="FFFFFF"/>
                        <w:sz w:val="36"/>
                        <w:szCs w:val="36"/>
                        <w:lang w:val="en-US"/>
                      </w:rPr>
                      <w:t xml:space="preserve">   </w:t>
                    </w:r>
                    <w:r>
                      <w:rPr>
                        <w:rFonts w:ascii="Arial" w:hAnsi="Arial" w:cs="Arial"/>
                        <w:b/>
                        <w:color w:val="FFFFFF"/>
                        <w:sz w:val="36"/>
                        <w:szCs w:val="36"/>
                      </w:rPr>
                      <w:t xml:space="preserve">                        </w:t>
                    </w:r>
                    <w:r w:rsidRPr="00B334EC">
                      <w:rPr>
                        <w:rFonts w:ascii="Arial" w:hAnsi="Arial" w:cs="Arial"/>
                        <w:b/>
                        <w:color w:val="FFFFFF"/>
                        <w:sz w:val="36"/>
                        <w:szCs w:val="36"/>
                      </w:rPr>
                      <w:t xml:space="preserve">  </w:t>
                    </w:r>
                    <w:r w:rsidRPr="00B334EC">
                      <w:rPr>
                        <w:rFonts w:ascii="Arial" w:hAnsi="Arial"/>
                        <w:b/>
                        <w:color w:val="FFFFFF"/>
                        <w:sz w:val="36"/>
                        <w:szCs w:val="36"/>
                        <w:shd w:val="clear" w:color="auto" w:fill="00CCFF"/>
                      </w:rPr>
                      <w:sym w:font="Webdings" w:char="F030"/>
                    </w:r>
                    <w:r w:rsidRPr="007A3CC7">
                      <w:rPr>
                        <w:rFonts w:ascii="Arial" w:hAnsi="Arial"/>
                        <w:b/>
                        <w:color w:val="FFFFFF"/>
                        <w:sz w:val="28"/>
                        <w:szCs w:val="28"/>
                        <w:shd w:val="clear" w:color="auto" w:fill="00CCFF"/>
                      </w:rPr>
                      <w:t xml:space="preserve"> </w:t>
                    </w:r>
                    <w:r w:rsidRPr="007A3CC7">
                      <w:rPr>
                        <w:rFonts w:ascii="Arial" w:hAnsi="Arial"/>
                        <w:b/>
                        <w:color w:val="FFFFFF"/>
                        <w:sz w:val="56"/>
                        <w:szCs w:val="56"/>
                      </w:rPr>
                      <w:t xml:space="preserve"> </w:t>
                    </w:r>
                    <w:r w:rsidRPr="007A3CC7">
                      <w:rPr>
                        <w:rFonts w:ascii="Arial" w:hAnsi="Arial"/>
                        <w:b/>
                        <w:color w:val="FFFFFF"/>
                        <w:sz w:val="28"/>
                        <w:szCs w:val="28"/>
                        <w:shd w:val="clear" w:color="auto" w:fill="00CCFF"/>
                      </w:rPr>
                      <w:t xml:space="preserve"> </w:t>
                    </w:r>
                    <w:r>
                      <w:rPr>
                        <w:rFonts w:ascii="Arial" w:hAnsi="Arial"/>
                        <w:b/>
                        <w:color w:val="FFFFFF"/>
                        <w:sz w:val="56"/>
                        <w:szCs w:val="56"/>
                        <w:shd w:val="clear" w:color="auto" w:fill="00CCFF"/>
                      </w:rPr>
                      <w:sym w:font="Webdings" w:char="F031"/>
                    </w:r>
                    <w:r w:rsidRPr="007A3CC7">
                      <w:rPr>
                        <w:rFonts w:ascii="Arial" w:hAnsi="Arial"/>
                        <w:b/>
                        <w:color w:val="FFFFFF"/>
                        <w:sz w:val="28"/>
                        <w:szCs w:val="28"/>
                        <w:shd w:val="clear" w:color="auto" w:fill="00CCFF"/>
                      </w:rPr>
                      <w:t xml:space="preserve"> </w:t>
                    </w:r>
                    <w:r w:rsidRPr="007A3CC7">
                      <w:rPr>
                        <w:rFonts w:ascii="Arial" w:hAnsi="Arial"/>
                        <w:b/>
                        <w:color w:val="FFFFFF"/>
                        <w:sz w:val="56"/>
                        <w:szCs w:val="56"/>
                      </w:rPr>
                      <w:t xml:space="preserve"> </w:t>
                    </w:r>
                    <w:r w:rsidRPr="007A3CC7">
                      <w:rPr>
                        <w:rFonts w:ascii="Arial" w:hAnsi="Arial"/>
                        <w:b/>
                        <w:color w:val="FFFFFF"/>
                        <w:sz w:val="28"/>
                        <w:szCs w:val="28"/>
                        <w:shd w:val="clear" w:color="auto" w:fill="FF0000"/>
                      </w:rPr>
                      <w:t xml:space="preserve"> </w:t>
                    </w:r>
                    <w:r w:rsidRPr="00752F5D">
                      <w:rPr>
                        <w:rFonts w:ascii="Arial" w:hAnsi="Arial"/>
                        <w:b/>
                        <w:color w:val="FFFFFF"/>
                        <w:sz w:val="56"/>
                        <w:szCs w:val="56"/>
                        <w:shd w:val="clear" w:color="auto" w:fill="FF0000"/>
                      </w:rPr>
                      <w:sym w:font="Webdings" w:char="F072"/>
                    </w:r>
                    <w:r w:rsidRPr="007A3CC7">
                      <w:rPr>
                        <w:rFonts w:ascii="Arial" w:hAnsi="Arial"/>
                        <w:b/>
                        <w:color w:val="FF0000"/>
                        <w:sz w:val="28"/>
                        <w:szCs w:val="28"/>
                        <w:shd w:val="clear" w:color="auto" w:fill="FF0000"/>
                      </w:rPr>
                      <w:t>.</w:t>
                    </w:r>
                    <w:r w:rsidRPr="007A3CC7">
                      <w:rPr>
                        <w:rFonts w:ascii="Arial" w:hAnsi="Arial" w:cs="Arial"/>
                        <w:b/>
                        <w:color w:val="FFFFFF"/>
                        <w:sz w:val="56"/>
                        <w:szCs w:val="56"/>
                      </w:rPr>
                      <w:t xml:space="preserve">          </w:t>
                    </w:r>
                    <w:r>
                      <w:rPr>
                        <w:rFonts w:ascii="Arial" w:hAnsi="Arial" w:cs="Arial"/>
                        <w:b/>
                        <w:color w:val="FFFFFF"/>
                        <w:sz w:val="56"/>
                        <w:szCs w:val="56"/>
                      </w:rPr>
                      <w:t xml:space="preserve">   </w:t>
                    </w:r>
                  </w:p>
                </w:txbxContent>
              </v:textbox>
            </v:shape>
            <v:shape id="Text Box 7873" o:spid="_x0000_s1275" type="#_x0000_t202" style="position:absolute;left:25378;top:29485;width:431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MUA&#10;AADdAAAADwAAAGRycy9kb3ducmV2LnhtbESPQWvCQBSE7wX/w/KE3urGQmObukopFHrxYKL3R/Y1&#10;G5J9m2ZXE/PrXUHwOMzMN8x6O9pWnKn3tWMFy0UCgrh0uuZKwaH4eXkH4QOyxtYxKbiQh+1m9rTG&#10;TLuB93TOQyUihH2GCkwIXSalLw1Z9AvXEUfvz/UWQ5R9JXWPQ4TbVr4mSSot1hwXDHb0bahs8pNV&#10;UEzFaVUWjTOHSe5q/tdvx2an1PN8/PoEEWgMj/C9/asVrD7SJdzex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QH4xQAAAN0AAAAPAAAAAAAAAAAAAAAAAJgCAABkcnMv&#10;ZG93bnJldi54bWxQSwUGAAAAAAQABAD1AAAAigMAAAAA&#10;" strokecolor="#0070c0" strokeweight="3pt">
              <o:lock v:ext="edit" aspectratio="t"/>
              <v:textbox inset=".5mm,.3mm,.5mm,.3mm">
                <w:txbxContent>
                  <w:p w:rsidR="00DC2E6E" w:rsidRPr="00E42BC9" w:rsidRDefault="00DC2E6E" w:rsidP="005F125B">
                    <w:r>
                      <w:rPr>
                        <w:rFonts w:ascii="Arial" w:hAnsi="Arial" w:cs="Arial"/>
                        <w:b/>
                        <w:sz w:val="56"/>
                        <w:szCs w:val="56"/>
                      </w:rPr>
                      <w:sym w:font="Wingdings 3" w:char="F080"/>
                    </w:r>
                  </w:p>
                </w:txbxContent>
              </v:textbox>
            </v:shape>
            <v:shape id="Text Box 7874" o:spid="_x0000_s1276" type="#_x0000_t202" style="position:absolute;left:25527;top:15240;width:431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fj8UA&#10;AADdAAAADwAAAGRycy9kb3ducmV2LnhtbESPzWrDMBCE74W8g9hCb7XcQPPjRAmlUOjFh8bJfbE2&#10;lrG1ciw5cf30VSGQ4zAz3zDb/WhbcaXe144VvCUpCOLS6ZorBcfi63UFwgdkja1jUvBLHva72dMW&#10;M+1u/EPXQ6hEhLDPUIEJocuk9KUhiz5xHXH0zq63GKLsK6l7vEW4beU8TRfSYs1xwWBHn4bK5jBY&#10;BcVUDMuyaJw5TjKv+aLfT02u1Mvz+LEBEWgMj/C9/a0VLNeLOf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5+PxQAAAN0AAAAPAAAAAAAAAAAAAAAAAJgCAABkcnMv&#10;ZG93bnJldi54bWxQSwUGAAAAAAQABAD1AAAAigMAAAAA&#10;" strokecolor="#0070c0" strokeweight="3pt">
              <o:lock v:ext="edit" aspectratio="t"/>
              <v:textbox inset=".5mm,.3mm,.5mm,.3mm">
                <w:txbxContent>
                  <w:p w:rsidR="00DC2E6E" w:rsidRPr="003A08F5" w:rsidRDefault="00DC2E6E" w:rsidP="005F125B">
                    <w:pPr>
                      <w:jc w:val="center"/>
                      <w:rPr>
                        <w:lang w:val="en-US"/>
                      </w:rPr>
                    </w:pPr>
                    <w:r>
                      <w:rPr>
                        <w:rFonts w:ascii="Arial" w:hAnsi="Arial" w:cs="Arial"/>
                        <w:b/>
                        <w:sz w:val="56"/>
                        <w:szCs w:val="56"/>
                      </w:rPr>
                      <w:sym w:font="Wingdings 3" w:char="F07E"/>
                    </w:r>
                  </w:p>
                </w:txbxContent>
              </v:textbox>
            </v:shape>
            <v:rect id="Rectangle 7875" o:spid="_x0000_s1277" style="position:absolute;left:25527;top:19621;width:4318;height:7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a8YA&#10;AADdAAAADwAAAGRycy9kb3ducmV2LnhtbESPQWvCQBSE74L/YXmCF6kbFbRNsxFpEAo5lNpCr4/s&#10;6yaafRuy25j+e1co9DjMzDdMth9tKwbqfeNYwWqZgCCunG7YKPj8OD48gvABWWPrmBT8kod9Pp1k&#10;mGp35XcaTsGICGGfooI6hC6V0lc1WfRL1xFH79v1FkOUvZG6x2uE21auk2QrLTYcF2rs6KWm6nL6&#10;sQqKojPOhLevxbkcNsfS78qCSqXms/HwDCLQGP7Df+1XrWD3tN3A/U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Ka8YAAADdAAAADwAAAAAAAAAAAAAAAACYAgAAZHJz&#10;L2Rvd25yZXYueG1sUEsFBgAAAAAEAAQA9QAAAIsDAAAAAA==&#10;" fillcolor="silver" strokecolor="#0070c0" strokeweight="3pt"/>
            <v:rect id="Rectangle 7876" o:spid="_x0000_s1278" style="position:absolute;left:25527;top:26771;width:4318;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8QscA&#10;AADdAAAADwAAAGRycy9kb3ducmV2LnhtbESPQWvCQBSE7wX/w/KE3upGW62JriJCU6EHbZTS4yP7&#10;TILZtyG7jem/7wpCj8PMfMMs172pRUetqywrGI8iEMS51RUXCk7Ht6c5COeRNdaWScEvOVivBg9L&#10;TLS98id1mS9EgLBLUEHpfZNI6fKSDLqRbYiDd7atQR9kW0jd4jXATS0nUTSTBisOCyU2tC0pv2Q/&#10;RsHk4/37KL9MmsZ5/xxfsvOhmO6Vehz2mwUIT73/D9/bO63gNZ69wO1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ELHAAAA3QAAAA8AAAAAAAAAAAAAAAAAmAIAAGRy&#10;cy9kb3ducmV2LnhtbFBLBQYAAAAABAAEAPUAAACMAwAAAAA=&#10;" strokecolor="#0070c0" strokeweight="3pt"/>
            <v:rect id="Rectangle 7877" o:spid="_x0000_s1279" style="position:absolute;left:301;top:5715;width:60392;height:56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ULcYA&#10;AADdAAAADwAAAGRycy9kb3ducmV2LnhtbESPQWvCQBSE74L/YXlCb2aTHlobXYNYBHsprfaQ4zP7&#10;TGKyb2N2q2l/fbcgeBxmvhlmkQ2mFRfqXW1ZQRLFIIgLq2suFXztN9MZCOeRNbaWScEPOciW49EC&#10;U22v/EmXnS9FKGGXooLK+y6V0hUVGXSR7YiDd7S9QR9kX0rd4zWUm1Y+xvGTNFhzWKiwo3VFRbP7&#10;NgpmtP/Fc0Kn/P3j+e1AOb42+Vmph8mwmoPwNPh7+EZvdeBe4gT+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HULcYAAADdAAAADwAAAAAAAAAAAAAAAACYAgAAZHJz&#10;L2Rvd25yZXYueG1sUEsFBgAAAAAEAAQA9QAAAIsDAAAAAA==&#10;" filled="f" strokecolor="#0070c0" strokeweight="2.25pt">
              <v:stroke endarrowwidth="wide" endarrowlength="long"/>
            </v:rect>
            <v:group id="Group 7878" o:spid="_x0000_s1280" style="position:absolute;left:400;top:32498;width:29298;height:5099" coordorigin="1280,8174" coordsize="4614,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zRHsYAAADdAAAADwAAAGRycy9kb3ducmV2LnhtbESPQWvCQBSE70L/w/IK&#10;vdVNFG2NriJiiwcRGgvi7ZF9JsHs25DdJvHfu0LB4zAz3zCLVW8q0VLjSssK4mEEgjizuuRcwe/x&#10;6/0ThPPIGivLpOBGDlbLl8ECE207/qE29bkIEHYJKii8rxMpXVaQQTe0NXHwLrYx6INscqkb7ALc&#10;VHIURVNpsOSwUGBNm4Kya/pnFHx32K3H8bbdXy+b2/k4OZz2MSn19tqv5yA89f4Z/m/vtIKP2WQ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nNEexgAAAN0A&#10;AAAPAAAAAAAAAAAAAAAAAKoCAABkcnMvZG93bnJldi54bWxQSwUGAAAAAAQABAD6AAAAnQMAAAAA&#10;">
              <v:shape id="Text Box 7879" o:spid="_x0000_s1281" type="#_x0000_t202" style="position:absolute;left:5198;top:8440;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wqcMA&#10;AADdAAAADwAAAGRycy9kb3ducmV2LnhtbESPQYvCMBSE78L+h/AWvGm6irpbjSILC148aPX+aJ5N&#10;afPSbaJWf70RBI/DzHzDLFadrcWFWl86VvA1TEAQ506XXCg4ZH+DbxA+IGusHZOCG3lYLT96C0y1&#10;u/KOLvtQiAhhn6ICE0KTSulzQxb90DXE0Tu51mKIsi2kbvEa4baWoySZSoslxwWDDf0ayqv92SrI&#10;7tl5lmeVM4e73Jb8ryfHaqtU/7Nbz0EE6sI7/GpvtILZz2QM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PwqcMAAADdAAAADwAAAAAAAAAAAAAAAACYAgAAZHJzL2Rv&#10;d25yZXYueG1sUEsFBgAAAAAEAAQA9QAAAIgDAAAAAA==&#10;" strokecolor="#0070c0" strokeweight="3pt">
                <v:textbox inset=".5mm,.3mm,.5mm,.3mm">
                  <w:txbxContent>
                    <w:p w:rsidR="00DC2E6E" w:rsidRPr="009F6FCC" w:rsidRDefault="00DC2E6E" w:rsidP="005F125B">
                      <w:pPr>
                        <w:jc w:val="center"/>
                      </w:pPr>
                      <w:r>
                        <w:rPr>
                          <w:rFonts w:ascii="Arial" w:hAnsi="Arial" w:cs="Arial"/>
                          <w:b/>
                          <w:sz w:val="56"/>
                          <w:szCs w:val="56"/>
                        </w:rPr>
                        <w:sym w:font="Wingdings 3" w:char="F07D"/>
                      </w:r>
                    </w:p>
                  </w:txbxContent>
                </v:textbox>
              </v:shape>
              <v:shape id="Text Box 7880" o:spid="_x0000_s1282" type="#_x0000_t202" style="position:absolute;left:1280;top:8174;width:696;height: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o3cQA&#10;AADdAAAADwAAAGRycy9kb3ducmV2LnhtbESPT4vCMBTE78J+h/AWvGm64p/dahRZWPDiQav3R/Ns&#10;SpuXbhO1+umNIHgcZuY3zGLV2VpcqPWlYwVfwwQEce50yYWCQ/Y3+AbhA7LG2jEpuJGH1fKjt8BU&#10;uyvv6LIPhYgQ9ikqMCE0qZQ+N2TRD11DHL2Tay2GKNtC6havEW5rOUqSqbRYclww2NCvobzan62C&#10;7J6dZ3lWOXO4y23J/3pyrLZK9T+79RxEoC68w6/2RiuY/UzG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6aN3EAAAA3QAAAA8AAAAAAAAAAAAAAAAAmAIAAGRycy9k&#10;b3ducmV2LnhtbFBLBQYAAAAABAAEAPUAAACJAwAAAAA=&#10;" strokecolor="#0070c0" strokeweight="3pt">
                <v:textbox inset=".5mm,.3mm,.5mm,.3mm">
                  <w:txbxContent>
                    <w:p w:rsidR="00DC2E6E" w:rsidRPr="009F6FCC" w:rsidRDefault="00DC2E6E" w:rsidP="005F125B">
                      <w:pPr>
                        <w:jc w:val="center"/>
                      </w:pPr>
                      <w:r>
                        <w:rPr>
                          <w:rFonts w:ascii="Arial" w:hAnsi="Arial" w:cs="Arial"/>
                          <w:b/>
                          <w:sz w:val="56"/>
                          <w:szCs w:val="56"/>
                        </w:rPr>
                        <w:sym w:font="Wingdings 3" w:char="F07C"/>
                      </w:r>
                    </w:p>
                  </w:txbxContent>
                </v:textbox>
              </v:shape>
              <v:rect id="Rectangle 7881" o:spid="_x0000_s1283" style="position:absolute;left:2072;top:8174;width:390;height: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9OcYA&#10;AADdAAAADwAAAGRycy9kb3ducmV2LnhtbESPQWvCQBSE74X+h+UVeim6aYtVo6uIQRByKE0Fr4/s&#10;cxObfRuy2xj/vSsUehxm5htmuR5sI3rqfO1Ywes4AUFcOl2zUXD43o1mIHxA1tg4JgVX8rBePT4s&#10;MdXuwl/UF8GICGGfooIqhDaV0pcVWfRj1xJH7+Q6iyHKzkjd4SXCbSPfkuRDWqw5LlTY0rai8qf4&#10;tQqyrDXOhM/jyznv33e5n+YZ5Uo9Pw2bBYhAQ/gP/7X3WsF0PpnA/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I9OcYAAADdAAAADwAAAAAAAAAAAAAAAACYAgAAZHJz&#10;L2Rvd25yZXYueG1sUEsFBgAAAAAEAAQA9QAAAIsDAAAAAA==&#10;" fillcolor="silver" strokecolor="#0070c0" strokeweight="3pt"/>
              <v:rect id="Rectangle 7882" o:spid="_x0000_s1284" style="position:absolute;left:3378;top:7322;width:967;height:267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uHccA&#10;AADdAAAADwAAAGRycy9kb3ducmV2LnhtbESPQWvCQBSE7wX/w/KE3urGltoYXYMUC8We1IAeH9ln&#10;Es2+TbKrpv++Kwg9DjPzDTNPe1OLK3WusqxgPIpAEOdWV1woyHZfLzEI55E11pZJwS85SBeDpzkm&#10;2t54Q9etL0SAsEtQQel9k0jp8pIMupFtiIN3tJ1BH2RXSN3hLcBNLV+jaCINVhwWSmzos6T8vL0Y&#10;BT+rQz8+b+K3eiWzLC5O7aXdr5V6HvbLGQhPvf8PP9rfWsHH9H0C9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x7h3HAAAA3QAAAA8AAAAAAAAAAAAAAAAAmAIAAGRy&#10;cy9kb3ducmV2LnhtbFBLBQYAAAAABAAEAPUAAACMAwAAAAA=&#10;" strokecolor="#0070c0" strokeweight="3pt">
                <v:textbox>
                  <w:txbxContent>
                    <w:p w:rsidR="00DC2E6E" w:rsidRPr="003E1183" w:rsidRDefault="00DC2E6E" w:rsidP="003E1183">
                      <w:pPr>
                        <w:jc w:val="center"/>
                        <w:rPr>
                          <w:rFonts w:ascii="Arial" w:hAnsi="Arial" w:cs="Arial"/>
                          <w:b/>
                          <w:sz w:val="36"/>
                          <w:szCs w:val="36"/>
                        </w:rPr>
                      </w:pPr>
                      <w:r w:rsidRPr="003E1183">
                        <w:rPr>
                          <w:rFonts w:ascii="Arial" w:hAnsi="Arial" w:cs="Arial"/>
                          <w:b/>
                          <w:sz w:val="36"/>
                          <w:szCs w:val="36"/>
                        </w:rPr>
                        <w:t>Κείμενο 1</w:t>
                      </w:r>
                    </w:p>
                  </w:txbxContent>
                </v:textbox>
              </v:rect>
            </v:group>
            <v:rect id="Rectangle 7883" o:spid="_x0000_s1285" style="position:absolute;top:4857;width:60623;height:1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wrcYA&#10;AADdAAAADwAAAGRycy9kb3ducmV2LnhtbESPT2sCMRTE70K/Q3gFb5pUxerWKKWoeBBKVw96e928&#10;/UM3L8sm6vbbN4LQ4zAzv2EWq87W4kqtrxxreBkqEMSZMxUXGo6HzWAGwgdkg7Vj0vBLHlbLp94C&#10;E+Nu/EXXNBQiQtgnqKEMoUmk9FlJFv3QNcTRy11rMUTZFtK0eItwW8uRUlNpseK4UGJDHyVlP+nF&#10;avhcj8eH0zatq/xsvve710nuldO6/9y9v4EI1IX/8KO9MxpmczW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awrcYAAADdAAAADwAAAAAAAAAAAAAAAACYAgAAZHJz&#10;L2Rvd25yZXYueG1sUEsFBgAAAAAEAAQA9QAAAIsDAAAAAA==&#10;" fillcolor="#ddd8c2" strokecolor="#0070c0" strokeweight="2.25pt">
              <v:stroke endarrowwidth="wide" endarrowlength="long"/>
              <v:textbox>
                <w:txbxContent>
                  <w:p w:rsidR="00DC2E6E" w:rsidRDefault="00DC2E6E" w:rsidP="005F125B">
                    <w:pPr>
                      <w:rPr>
                        <w:rFonts w:ascii="Arial" w:hAnsi="Arial" w:cs="Arial"/>
                        <w:b/>
                        <w:sz w:val="36"/>
                        <w:szCs w:val="36"/>
                      </w:rPr>
                    </w:pPr>
                    <w:r w:rsidRPr="00B334EC">
                      <w:rPr>
                        <w:rFonts w:ascii="Arial" w:hAnsi="Arial" w:cs="Arial"/>
                        <w:b/>
                        <w:sz w:val="36"/>
                        <w:szCs w:val="36"/>
                      </w:rPr>
                      <w:t>Α</w:t>
                    </w:r>
                    <w:r>
                      <w:rPr>
                        <w:rFonts w:ascii="Arial" w:hAnsi="Arial" w:cs="Arial"/>
                        <w:b/>
                        <w:sz w:val="36"/>
                        <w:szCs w:val="36"/>
                      </w:rPr>
                      <w:t xml:space="preserve">ρχείο Επεξεργασία </w:t>
                    </w:r>
                    <w:r w:rsidRPr="00B334EC">
                      <w:rPr>
                        <w:rFonts w:ascii="Arial" w:hAnsi="Arial" w:cs="Arial"/>
                        <w:b/>
                        <w:sz w:val="36"/>
                        <w:szCs w:val="36"/>
                      </w:rPr>
                      <w:t xml:space="preserve">Προβολή </w:t>
                    </w:r>
                    <w:r>
                      <w:rPr>
                        <w:rFonts w:ascii="Arial" w:hAnsi="Arial" w:cs="Arial"/>
                        <w:b/>
                        <w:sz w:val="36"/>
                        <w:szCs w:val="36"/>
                      </w:rPr>
                      <w:t>Κείμενο Σελίδες</w:t>
                    </w:r>
                    <w:r w:rsidRPr="004A7477">
                      <w:rPr>
                        <w:rFonts w:ascii="Arial" w:hAnsi="Arial" w:cs="Arial"/>
                        <w:b/>
                        <w:sz w:val="36"/>
                        <w:szCs w:val="36"/>
                      </w:rPr>
                      <w:t xml:space="preserve"> </w:t>
                    </w:r>
                    <w:r w:rsidRPr="00B334EC">
                      <w:rPr>
                        <w:rFonts w:ascii="Arial" w:hAnsi="Arial" w:cs="Arial"/>
                        <w:b/>
                        <w:sz w:val="36"/>
                        <w:szCs w:val="36"/>
                      </w:rPr>
                      <w:t>Βοήθεια</w:t>
                    </w:r>
                    <w:r>
                      <w:rPr>
                        <w:rFonts w:ascii="Arial" w:hAnsi="Arial" w:cs="Arial"/>
                        <w:b/>
                        <w:sz w:val="36"/>
                        <w:szCs w:val="36"/>
                      </w:rPr>
                      <w:t xml:space="preserve">      </w:t>
                    </w:r>
                  </w:p>
                  <w:p w:rsidR="00DC2E6E" w:rsidRPr="004A7477" w:rsidRDefault="00DC2E6E" w:rsidP="005F125B">
                    <w:pPr>
                      <w:rPr>
                        <w:rFonts w:ascii="Arial" w:hAnsi="Arial" w:cs="Arial"/>
                        <w:b/>
                        <w:sz w:val="36"/>
                        <w:szCs w:val="36"/>
                      </w:rPr>
                    </w:pPr>
                    <w:r>
                      <w:rPr>
                        <w:rFonts w:ascii="Arial" w:hAnsi="Arial"/>
                        <w:b/>
                        <w:noProof/>
                        <w:color w:val="FF0000"/>
                        <w:sz w:val="36"/>
                        <w:szCs w:val="36"/>
                      </w:rPr>
                      <w:drawing>
                        <wp:inline distT="0" distB="0" distL="0" distR="0">
                          <wp:extent cx="1367801" cy="325573"/>
                          <wp:effectExtent l="0" t="0" r="3810" b="0"/>
                          <wp:docPr id="7129" name="Εικόνα 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797" cy="332713"/>
                                  </a:xfrm>
                                  <a:prstGeom prst="rect">
                                    <a:avLst/>
                                  </a:prstGeom>
                                  <a:noFill/>
                                  <a:ln>
                                    <a:noFill/>
                                  </a:ln>
                                </pic:spPr>
                              </pic:pic>
                            </a:graphicData>
                          </a:graphic>
                        </wp:inline>
                      </w:drawing>
                    </w:r>
                    <w:r>
                      <w:rPr>
                        <w:rFonts w:ascii="Arial" w:hAnsi="Arial"/>
                        <w:b/>
                        <w:color w:val="FF0000"/>
                        <w:sz w:val="56"/>
                        <w:szCs w:val="56"/>
                      </w:rPr>
                      <w:t xml:space="preserve">  </w:t>
                    </w:r>
                    <w:r>
                      <w:rPr>
                        <w:rFonts w:ascii="Arial" w:hAnsi="Arial"/>
                        <w:b/>
                        <w:noProof/>
                        <w:color w:val="FF0000"/>
                        <w:sz w:val="56"/>
                        <w:szCs w:val="56"/>
                      </w:rPr>
                      <w:drawing>
                        <wp:inline distT="0" distB="0" distL="0" distR="0">
                          <wp:extent cx="562492" cy="259750"/>
                          <wp:effectExtent l="0" t="0" r="9525" b="6985"/>
                          <wp:docPr id="7130" name="Εικόνα 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95" cy="264970"/>
                                  </a:xfrm>
                                  <a:prstGeom prst="rect">
                                    <a:avLst/>
                                  </a:prstGeom>
                                  <a:noFill/>
                                  <a:ln>
                                    <a:noFill/>
                                  </a:ln>
                                </pic:spPr>
                              </pic:pic>
                            </a:graphicData>
                          </a:graphic>
                        </wp:inline>
                      </w:drawing>
                    </w:r>
                    <w:r>
                      <w:rPr>
                        <w:rFonts w:ascii="Arial" w:hAnsi="Arial"/>
                        <w:b/>
                        <w:color w:val="FF0000"/>
                        <w:sz w:val="56"/>
                        <w:szCs w:val="56"/>
                      </w:rPr>
                      <w:t xml:space="preserve">  </w:t>
                    </w:r>
                    <w:r>
                      <w:rPr>
                        <w:rFonts w:ascii="Arial" w:hAnsi="Arial"/>
                        <w:b/>
                        <w:noProof/>
                        <w:color w:val="FF0000"/>
                        <w:sz w:val="56"/>
                        <w:szCs w:val="56"/>
                      </w:rPr>
                      <w:drawing>
                        <wp:inline distT="0" distB="0" distL="0" distR="0">
                          <wp:extent cx="2545080" cy="262400"/>
                          <wp:effectExtent l="0" t="0" r="7620" b="4445"/>
                          <wp:docPr id="7131" name="Εικόνα 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4797" cy="267526"/>
                                  </a:xfrm>
                                  <a:prstGeom prst="rect">
                                    <a:avLst/>
                                  </a:prstGeom>
                                  <a:noFill/>
                                  <a:ln>
                                    <a:noFill/>
                                  </a:ln>
                                </pic:spPr>
                              </pic:pic>
                            </a:graphicData>
                          </a:graphic>
                        </wp:inline>
                      </w:drawing>
                    </w:r>
                    <w:r w:rsidRPr="004A7477">
                      <w:rPr>
                        <w:rFonts w:ascii="Arial" w:hAnsi="Arial" w:cs="Arial"/>
                        <w:b/>
                        <w:noProof/>
                        <w:sz w:val="56"/>
                        <w:szCs w:val="56"/>
                      </w:rPr>
                      <w:t xml:space="preserve"> </w:t>
                    </w:r>
                    <w:r>
                      <w:rPr>
                        <w:rFonts w:ascii="Arial" w:hAnsi="Arial" w:cs="Arial"/>
                        <w:b/>
                        <w:noProof/>
                        <w:sz w:val="56"/>
                        <w:szCs w:val="56"/>
                      </w:rPr>
                      <w:drawing>
                        <wp:inline distT="0" distB="0" distL="0" distR="0">
                          <wp:extent cx="265963" cy="260091"/>
                          <wp:effectExtent l="0" t="0" r="1270" b="6985"/>
                          <wp:docPr id="6652" name="Εικόνα 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795" cy="262860"/>
                                  </a:xfrm>
                                  <a:prstGeom prst="rect">
                                    <a:avLst/>
                                  </a:prstGeom>
                                  <a:noFill/>
                                  <a:ln>
                                    <a:noFill/>
                                  </a:ln>
                                </pic:spPr>
                              </pic:pic>
                            </a:graphicData>
                          </a:graphic>
                        </wp:inline>
                      </w:drawing>
                    </w:r>
                    <w:r w:rsidRPr="004A7477">
                      <w:rPr>
                        <w:rFonts w:ascii="Arial" w:hAnsi="Arial" w:cs="Arial"/>
                        <w:b/>
                        <w:noProof/>
                        <w:sz w:val="56"/>
                        <w:szCs w:val="56"/>
                      </w:rPr>
                      <w:t xml:space="preserve"> </w:t>
                    </w:r>
                    <w:r>
                      <w:rPr>
                        <w:rFonts w:ascii="Arial" w:hAnsi="Arial" w:cs="Arial"/>
                        <w:b/>
                        <w:noProof/>
                        <w:sz w:val="56"/>
                        <w:szCs w:val="56"/>
                      </w:rPr>
                      <w:drawing>
                        <wp:inline distT="0" distB="0" distL="0" distR="0">
                          <wp:extent cx="274820" cy="193187"/>
                          <wp:effectExtent l="0" t="0" r="0" b="0"/>
                          <wp:docPr id="6653" name="Εικόνα 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780" cy="197377"/>
                                  </a:xfrm>
                                  <a:prstGeom prst="rect">
                                    <a:avLst/>
                                  </a:prstGeom>
                                  <a:noFill/>
                                  <a:ln>
                                    <a:noFill/>
                                  </a:ln>
                                </pic:spPr>
                              </pic:pic>
                            </a:graphicData>
                          </a:graphic>
                        </wp:inline>
                      </w:drawing>
                    </w:r>
                  </w:p>
                  <w:p w:rsidR="00DC2E6E" w:rsidRPr="00C932CC" w:rsidRDefault="00DC2E6E" w:rsidP="005F125B">
                    <w:pPr>
                      <w:rPr>
                        <w:rFonts w:ascii="Arial" w:hAnsi="Arial" w:cs="Arial"/>
                        <w:b/>
                        <w:sz w:val="56"/>
                        <w:szCs w:val="56"/>
                      </w:rPr>
                    </w:pPr>
                    <w:r>
                      <w:rPr>
                        <w:rFonts w:ascii="Arial" w:hAnsi="Arial" w:cs="Arial"/>
                        <w:b/>
                        <w:sz w:val="56"/>
                        <w:szCs w:val="56"/>
                      </w:rPr>
                      <w:t xml:space="preserve"> </w:t>
                    </w:r>
                  </w:p>
                </w:txbxContent>
              </v:textbox>
            </v:rect>
            <v:shape id="Text Box 7887" o:spid="_x0000_s1286" type="#_x0000_t202" style="position:absolute;left:30086;top:33886;width:3810;height:3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jMUA&#10;AADdAAAADwAAAGRycy9kb3ducmV2LnhtbESPwWrDMBBE74X8g9hAbrXcQpzWjRJCIZCLD43d+2Jt&#10;LWNr5VhK4vrrq0Khx2Fm3jDb/WR7caPRt44VPCUpCOLa6ZYbBVV5fHwB4QOyxt4xKfgmD/vd4mGL&#10;uXZ3/qDbOTQiQtjnqMCEMORS+tqQRZ+4gTh6X260GKIcG6lHvEe47eVzmmbSYstxweBA74bq7ny1&#10;Csq5vG7qsnOmmmXR8kWvP7tCqdVyOryBCDSF//Bf+6QVbF6zD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JmMxQAAAN0AAAAPAAAAAAAAAAAAAAAAAJgCAABkcnMv&#10;ZG93bnJldi54bWxQSwUGAAAAAAQABAD1AAAAigMAAAAA&#10;" strokecolor="#0070c0" strokeweight="3pt">
              <o:lock v:ext="edit" aspectratio="t"/>
              <v:textbox inset=".5mm,.3mm,.5mm,.3mm">
                <w:txbxContent>
                  <w:p w:rsidR="00DC2E6E" w:rsidRPr="00E42BC9" w:rsidRDefault="00DC2E6E" w:rsidP="005F125B">
                    <w:r>
                      <w:rPr>
                        <w:rFonts w:ascii="Arial" w:hAnsi="Arial" w:cs="Arial"/>
                        <w:b/>
                        <w:sz w:val="56"/>
                        <w:szCs w:val="56"/>
                      </w:rPr>
                      <w:sym w:font="Wingdings 3" w:char="F080"/>
                    </w:r>
                  </w:p>
                </w:txbxContent>
              </v:textbox>
            </v:shape>
            <v:shape id="Text Box 7888" o:spid="_x0000_s1287" type="#_x0000_t202" style="position:absolute;left:30194;top:15335;width:3810;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8F8UA&#10;AADdAAAADwAAAGRycy9kb3ducmV2LnhtbESPwWrDMBBE74X+g9hCb42cQu3UiRJKodBLDrWT+2Jt&#10;LWNr5VpK7Pjro0Igx2Fm3jCb3WQ7cabBN44VLBcJCOLK6YZrBYfy62UFwgdkjZ1jUnAhD7vt48MG&#10;c+1G/qFzEWoRIexzVGBC6HMpfWXIol+4njh6v26wGKIcaqkHHCPcdvI1SVJpseG4YLCnT0NVW5ys&#10;gnIuT1lVts4cZrlv+E+/Hdu9Us9P08caRKAp3MO39rdWkL2nGfy/iU9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DwXxQAAAN0AAAAPAAAAAAAAAAAAAAAAAJgCAABkcnMv&#10;ZG93bnJldi54bWxQSwUGAAAAAAQABAD1AAAAigMAAAAA&#10;" strokecolor="#0070c0" strokeweight="3pt">
              <o:lock v:ext="edit" aspectratio="t"/>
              <v:textbox inset=".5mm,.3mm,.5mm,.3mm">
                <w:txbxContent>
                  <w:p w:rsidR="00DC2E6E" w:rsidRPr="003A08F5" w:rsidRDefault="00DC2E6E" w:rsidP="005F125B">
                    <w:pPr>
                      <w:jc w:val="center"/>
                      <w:rPr>
                        <w:lang w:val="en-US"/>
                      </w:rPr>
                    </w:pPr>
                    <w:r>
                      <w:rPr>
                        <w:rFonts w:ascii="Arial" w:hAnsi="Arial" w:cs="Arial"/>
                        <w:b/>
                        <w:sz w:val="56"/>
                        <w:szCs w:val="56"/>
                      </w:rPr>
                      <w:sym w:font="Wingdings 3" w:char="F07E"/>
                    </w:r>
                  </w:p>
                </w:txbxContent>
              </v:textbox>
            </v:shape>
            <v:rect id="Rectangle 7890" o:spid="_x0000_s1288" style="position:absolute;left:30194;top:20574;width:3810;height:13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V28cA&#10;AADdAAAADwAAAGRycy9kb3ducmV2LnhtbESPT2vCQBTE70K/w/IKvemmSm2SZpVS0AoebGMpPT6y&#10;L38w+zZktxq/vSsIHoeZ+Q2TLQfTiiP1rrGs4HkSgSAurG64UvCzX41jEM4ja2wtk4IzOVguHkYZ&#10;ptqe+JuOua9EgLBLUUHtfZdK6YqaDLqJ7YiDV9reoA+yr6Tu8RTgppXTKJpLgw2HhRo7+qipOOT/&#10;RsF0+/m3l79mvU6KYZYc8vKretkp9fQ4vL+B8DT4e/jW3mgFcZy8wv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4ldvHAAAA3QAAAA8AAAAAAAAAAAAAAAAAmAIAAGRy&#10;cy9kb3ducmV2LnhtbFBLBQYAAAAABAAEAPUAAACMAwAAAAA=&#10;" strokecolor="#0070c0" strokeweight="3pt"/>
            <v:rect id="Rectangle 7895" o:spid="_x0000_s1289" style="position:absolute;left:34194;top:43783;width:26429;height:4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tsIA&#10;AADdAAAADwAAAGRycy9kb3ducmV2LnhtbERPPW/CMBDdK/EfrENiA4cK0ZJiECoUWAt06HaKr0kg&#10;PgfbNeHf1wNSx6f3PV92phGRnK8tKxiPMhDEhdU1lwpOx4/hKwgfkDU2lknBnTwsF72nOeba3viT&#10;4iGUIoWwz1FBFUKbS+mLigz6kW2JE/djncGQoCuldnhL4aaRz1k2lQZrTg0VtvReUXE5/BoF8XqO&#10;X0W8TtDtd99mPdtsW7lRatDvVm8gAnXhX/xw77WCl9kkzU1v0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n+2wgAAAN0AAAAPAAAAAAAAAAAAAAAAAJgCAABkcnMvZG93&#10;bnJldi54bWxQSwUGAAAAAAQABAD1AAAAhwMAAAAA&#10;" fillcolor="#ddd8c2" strokecolor="#c4bc96" strokeweight="2.25pt">
              <v:stroke endarrowwidth="wide" endarrowlength="long"/>
              <v:textbox>
                <w:txbxContent>
                  <w:p w:rsidR="00DC2E6E" w:rsidRPr="00B334EC" w:rsidRDefault="00DC2E6E" w:rsidP="005F125B">
                    <w:pPr>
                      <w:jc w:val="center"/>
                      <w:rPr>
                        <w:rFonts w:ascii="Arial" w:hAnsi="Arial" w:cs="Arial"/>
                        <w:b/>
                        <w:sz w:val="36"/>
                        <w:szCs w:val="36"/>
                      </w:rPr>
                    </w:pPr>
                    <w:r>
                      <w:rPr>
                        <w:rFonts w:ascii="Arial" w:hAnsi="Arial" w:cs="Arial"/>
                        <w:b/>
                        <w:noProof/>
                        <w:sz w:val="56"/>
                        <w:szCs w:val="56"/>
                      </w:rPr>
                      <w:drawing>
                        <wp:inline distT="0" distB="0" distL="0" distR="0">
                          <wp:extent cx="266700" cy="266700"/>
                          <wp:effectExtent l="0" t="0" r="0" b="0"/>
                          <wp:docPr id="6654" name="Εικόνα 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67" cy="269367"/>
                                  </a:xfrm>
                                  <a:prstGeom prst="rect">
                                    <a:avLst/>
                                  </a:prstGeom>
                                  <a:noFill/>
                                  <a:ln>
                                    <a:noFill/>
                                  </a:ln>
                                </pic:spPr>
                              </pic:pic>
                            </a:graphicData>
                          </a:graphic>
                        </wp:inline>
                      </w:drawing>
                    </w:r>
                    <w:r>
                      <w:rPr>
                        <w:rFonts w:ascii="Arial" w:hAnsi="Arial" w:cs="Arial"/>
                        <w:b/>
                        <w:sz w:val="56"/>
                        <w:szCs w:val="56"/>
                      </w:rPr>
                      <w:t xml:space="preserve"> </w:t>
                    </w:r>
                    <w:r w:rsidRPr="00B334EC">
                      <w:rPr>
                        <w:rFonts w:ascii="Arial" w:hAnsi="Arial" w:cs="Arial"/>
                        <w:b/>
                        <w:sz w:val="36"/>
                        <w:szCs w:val="36"/>
                      </w:rPr>
                      <w:t>Γραφικά</w:t>
                    </w:r>
                  </w:p>
                </w:txbxContent>
              </v:textbox>
            </v:rect>
            <v:rect id="Rectangle 7897" o:spid="_x0000_s1290" style="position:absolute;left:34004;top:52578;width:26619;height:4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OX8UA&#10;AADdAAAADwAAAGRycy9kb3ducmV2LnhtbESPwW7CMBBE70j8g7VI3MChQrQEDEKUtlyh7YHbKt4m&#10;KfE62Makf19XqsRxNDNvNMt1ZxoRyfnasoLJOANBXFhdc6ng4/1l9ATCB2SNjWVS8EMe1qt+b4m5&#10;tjc+UDyGUiQI+xwVVCG0uZS+qMigH9uWOHlf1hkMSbpSaoe3BDeNfMiymTRYc1qosKVtRcX5eDUK&#10;4uU7fhbxMkW3fzuZ5/nutZU7pYaDbrMAEagL9/B/e68VPM6nM/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U5fxQAAAN0AAAAPAAAAAAAAAAAAAAAAAJgCAABkcnMv&#10;ZG93bnJldi54bWxQSwUGAAAAAAQABAD1AAAAigMAAAAA&#10;" fillcolor="#ddd8c2" strokecolor="#c4bc96" strokeweight="2.25pt">
              <v:stroke endarrowwidth="wide" endarrowlength="long"/>
              <v:textbox>
                <w:txbxContent>
                  <w:p w:rsidR="00DC2E6E" w:rsidRPr="00F75DE3" w:rsidRDefault="00DC2E6E" w:rsidP="005F125B">
                    <w:pPr>
                      <w:jc w:val="center"/>
                      <w:rPr>
                        <w:rFonts w:ascii="Arial" w:hAnsi="Arial" w:cs="Arial"/>
                        <w:b/>
                        <w:sz w:val="56"/>
                        <w:szCs w:val="56"/>
                      </w:rPr>
                    </w:pPr>
                    <w:r>
                      <w:rPr>
                        <w:rFonts w:ascii="Arial" w:hAnsi="Arial" w:cs="Arial"/>
                        <w:b/>
                        <w:noProof/>
                        <w:sz w:val="56"/>
                        <w:szCs w:val="56"/>
                      </w:rPr>
                      <w:drawing>
                        <wp:inline distT="0" distB="0" distL="0" distR="0">
                          <wp:extent cx="266700" cy="266700"/>
                          <wp:effectExtent l="0" t="0" r="0" b="0"/>
                          <wp:docPr id="5857" name="Εικόνα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748" cy="269748"/>
                                  </a:xfrm>
                                  <a:prstGeom prst="rect">
                                    <a:avLst/>
                                  </a:prstGeom>
                                  <a:noFill/>
                                  <a:ln>
                                    <a:noFill/>
                                  </a:ln>
                                </pic:spPr>
                              </pic:pic>
                            </a:graphicData>
                          </a:graphic>
                        </wp:inline>
                      </w:drawing>
                    </w:r>
                    <w:r>
                      <w:rPr>
                        <w:rFonts w:ascii="Arial" w:hAnsi="Arial" w:cs="Arial"/>
                        <w:b/>
                        <w:sz w:val="56"/>
                        <w:szCs w:val="56"/>
                      </w:rPr>
                      <w:t xml:space="preserve"> </w:t>
                    </w:r>
                    <w:r w:rsidRPr="00B334EC">
                      <w:rPr>
                        <w:rFonts w:ascii="Arial" w:hAnsi="Arial" w:cs="Arial"/>
                        <w:b/>
                        <w:sz w:val="36"/>
                        <w:szCs w:val="36"/>
                      </w:rPr>
                      <w:t>Εργασία</w:t>
                    </w:r>
                  </w:p>
                </w:txbxContent>
              </v:textbox>
            </v:rect>
            <v:rect id="Rectangle 7898" o:spid="_x0000_s1291" style="position:absolute;left:2099;top:38028;width:30861;height:9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qcYA&#10;AADdAAAADwAAAGRycy9kb3ducmV2LnhtbESPQWvCQBSE70L/w/IK3nRT0VhTVxGlJUUvpr309si+&#10;JqHZt2F31fjvXaHgcZiZb5jlujetOJPzjWUFL+MEBHFpdcOVgu+v99ErCB+QNbaWScGVPKxXT4Ml&#10;Ztpe+EjnIlQiQthnqKAOocuk9GVNBv3YdsTR+7XOYIjSVVI7vES4aeUkSVJpsOG4UGNH25rKv+Jk&#10;FGznnKa8/5zm+mfX5rOPgyt2B6WGz/3mDUSgPjzC/+1cK5gvpgu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y+qcYAAADdAAAADwAAAAAAAAAAAAAAAACYAgAAZHJz&#10;L2Rvd25yZXYueG1sUEsFBgAAAAAEAAQA9QAAAIsDAAAAAA==&#10;" fillcolor="#fabf8f" strokecolor="#938953" strokeweight="2.25pt">
              <v:stroke endarrowwidth="wide" endarrowlength="long"/>
              <v:textbox>
                <w:txbxContent>
                  <w:p w:rsidR="00DC2E6E" w:rsidRDefault="00DC2E6E" w:rsidP="005F125B">
                    <w:pPr>
                      <w:rPr>
                        <w:rFonts w:ascii="Arial" w:hAnsi="Arial" w:cs="Arial"/>
                        <w:b/>
                        <w:sz w:val="36"/>
                        <w:szCs w:val="36"/>
                      </w:rPr>
                    </w:pPr>
                  </w:p>
                  <w:p w:rsidR="00DC2E6E" w:rsidRPr="00B334EC" w:rsidRDefault="00DC2E6E" w:rsidP="005F125B">
                    <w:pPr>
                      <w:rPr>
                        <w:rFonts w:ascii="Arial" w:hAnsi="Arial" w:cs="Arial"/>
                        <w:b/>
                        <w:sz w:val="36"/>
                        <w:szCs w:val="36"/>
                        <w:lang w:val="en-US"/>
                      </w:rPr>
                    </w:pPr>
                    <w:r w:rsidRPr="00B334EC">
                      <w:rPr>
                        <w:rFonts w:ascii="Arial" w:hAnsi="Arial" w:cs="Arial"/>
                        <w:b/>
                        <w:sz w:val="36"/>
                        <w:szCs w:val="36"/>
                      </w:rPr>
                      <w:t xml:space="preserve">ΤΥΠΩΣΕ </w:t>
                    </w:r>
                    <w:r w:rsidRPr="00B334EC">
                      <w:rPr>
                        <w:rFonts w:ascii="Arial" w:hAnsi="Arial" w:cs="Arial"/>
                        <w:b/>
                        <w:sz w:val="36"/>
                        <w:szCs w:val="36"/>
                        <w:lang w:val="en-US"/>
                      </w:rPr>
                      <w:t>“</w:t>
                    </w:r>
                    <w:r w:rsidRPr="00B334EC">
                      <w:rPr>
                        <w:rFonts w:ascii="Arial" w:hAnsi="Arial" w:cs="Arial"/>
                        <w:b/>
                        <w:sz w:val="36"/>
                        <w:szCs w:val="36"/>
                      </w:rPr>
                      <w:t>Καλημέρα</w:t>
                    </w:r>
                    <w:r w:rsidRPr="00B334EC">
                      <w:rPr>
                        <w:rFonts w:ascii="Arial" w:hAnsi="Arial" w:cs="Arial"/>
                        <w:b/>
                        <w:sz w:val="36"/>
                        <w:szCs w:val="36"/>
                        <w:lang w:val="en-US"/>
                      </w:rPr>
                      <w:t>”</w:t>
                    </w:r>
                  </w:p>
                </w:txbxContent>
              </v:textbox>
            </v:rect>
            <v:rect id="Rectangle 7899" o:spid="_x0000_s1292" style="position:absolute;left:400;top:56959;width:60560;height:4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FccgA&#10;AADdAAAADwAAAGRycy9kb3ducmV2LnhtbESPT2vCQBTE7wW/w/IKXopuWvybukorWIrowVjq9TX7&#10;mgSzb2N2NfHbu4WCx2FmfsPMFq0pxYVqV1hW8NyPQBCnVhecKfjar3oTEM4jaywtk4IrOVjMOw8z&#10;jLVteEeXxGciQNjFqCD3voqldGlOBl3fVsTB+7W1QR9knUldYxPgppQvUTSSBgsOCzlWtMwpPSZn&#10;o6DJvk/D9+uZt+si2hy2B/3x8zRVqvvYvr2C8NT6e/i//akVjKeDI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9wVxyAAAAN0AAAAPAAAAAAAAAAAAAAAAAJgCAABk&#10;cnMvZG93bnJldi54bWxQSwUGAAAAAAQABAD1AAAAjQMAAAAA&#10;" fillcolor="#ddd8c2" strokecolor="#938953" strokeweight="2.25pt">
              <v:stroke endarrowwidth="wide" endarrowlength="long"/>
              <v:textbox>
                <w:txbxContent>
                  <w:p w:rsidR="00DC2E6E" w:rsidRPr="00B334EC" w:rsidRDefault="00DC2E6E" w:rsidP="005F125B">
                    <w:pPr>
                      <w:rPr>
                        <w:rFonts w:ascii="Arial" w:hAnsi="Arial" w:cs="Arial"/>
                        <w:b/>
                        <w:sz w:val="36"/>
                        <w:szCs w:val="36"/>
                        <w:lang w:val="en-US"/>
                      </w:rPr>
                    </w:pPr>
                    <w:r>
                      <w:rPr>
                        <w:rFonts w:ascii="Arial" w:hAnsi="Arial" w:cs="Arial"/>
                        <w:b/>
                        <w:noProof/>
                        <w:sz w:val="56"/>
                        <w:szCs w:val="56"/>
                      </w:rPr>
                      <w:drawing>
                        <wp:inline distT="0" distB="0" distL="0" distR="0">
                          <wp:extent cx="238125" cy="262173"/>
                          <wp:effectExtent l="0" t="0" r="0" b="5080"/>
                          <wp:docPr id="5858" name="Εικόνα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54" cy="262645"/>
                                  </a:xfrm>
                                  <a:prstGeom prst="rect">
                                    <a:avLst/>
                                  </a:prstGeom>
                                  <a:noFill/>
                                  <a:ln>
                                    <a:noFill/>
                                  </a:ln>
                                </pic:spPr>
                              </pic:pic>
                            </a:graphicData>
                          </a:graphic>
                        </wp:inline>
                      </w:drawing>
                    </w:r>
                    <w:r>
                      <w:rPr>
                        <w:rFonts w:ascii="Arial" w:hAnsi="Arial" w:cs="Arial"/>
                        <w:b/>
                        <w:sz w:val="56"/>
                        <w:szCs w:val="56"/>
                      </w:rPr>
                      <w:t xml:space="preserve"> </w:t>
                    </w:r>
                    <w:r w:rsidRPr="00B334EC">
                      <w:rPr>
                        <w:rFonts w:ascii="Arial" w:hAnsi="Arial" w:cs="Arial"/>
                        <w:b/>
                        <w:sz w:val="36"/>
                        <w:szCs w:val="36"/>
                      </w:rPr>
                      <w:t xml:space="preserve">Ανώνυμη σελίδα 1 </w:t>
                    </w:r>
                    <w:r>
                      <w:rPr>
                        <w:rFonts w:ascii="Arial" w:hAnsi="Arial" w:cs="Arial"/>
                        <w:b/>
                        <w:noProof/>
                        <w:sz w:val="36"/>
                        <w:szCs w:val="36"/>
                      </w:rPr>
                      <w:drawing>
                        <wp:inline distT="0" distB="0" distL="0" distR="0">
                          <wp:extent cx="257175" cy="269283"/>
                          <wp:effectExtent l="0" t="0" r="0" b="0"/>
                          <wp:docPr id="5859" name="Εικόνα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14" cy="272361"/>
                                  </a:xfrm>
                                  <a:prstGeom prst="rect">
                                    <a:avLst/>
                                  </a:prstGeom>
                                  <a:noFill/>
                                  <a:ln>
                                    <a:noFill/>
                                  </a:ln>
                                </pic:spPr>
                              </pic:pic>
                            </a:graphicData>
                          </a:graphic>
                        </wp:inline>
                      </w:drawing>
                    </w:r>
                  </w:p>
                </w:txbxContent>
              </v:textbox>
            </v:rect>
          </v:group>
        </w:pic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shape id="AutoShape 7893" o:spid="_x0000_s1853" type="#_x0000_t32" style="position:absolute;margin-left:475.8pt;margin-top:6pt;width:1.85pt;height:369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" strokecolor="gray" strokeweight="5pt">
            <v:stroke endarrowwidth="wide" endarrowlength="long"/>
          </v:shape>
        </w:pict>
      </w:r>
    </w:p>
    <w:p w:rsidR="005F125B" w:rsidRPr="005F125B" w:rsidRDefault="005F125B" w:rsidP="005F125B">
      <w:pPr>
        <w:rPr>
          <w:rFonts w:ascii="Tahoma" w:hAnsi="Tahoma" w:cs="Tahoma"/>
          <w:b/>
          <w:sz w:val="36"/>
          <w:szCs w:val="36"/>
        </w:rPr>
      </w:pPr>
      <w:r w:rsidRPr="005F125B">
        <w:rPr>
          <w:rFonts w:ascii="Arial" w:hAnsi="Arial"/>
          <w:b/>
          <w:sz w:val="36"/>
          <w:szCs w:val="36"/>
        </w:rPr>
        <w:t xml:space="preserve">   </w:t>
      </w: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shape id="AutoShape 7891" o:spid="_x0000_s1852" type="#_x0000_t32" style="position:absolute;margin-left:267.45pt;margin-top:6.55pt;width:1.85pt;height:300.7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" strokecolor="gray" strokeweight="5pt">
            <v:stroke endarrowwidth="wide" endarrowlength="long"/>
          </v:shape>
        </w:pict>
      </w: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rect id="Rectangle 7889" o:spid="_x0000_s1851" style="position:absolute;margin-left:237.3pt;margin-top:5.15pt;width:30pt;height:12.8pt;z-index:2515676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" fillcolor="silver" strokecolor="#0070c0" strokeweight="3pt"/>
        </w:pic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r w:rsidRPr="005F125B">
        <w:rPr>
          <w:rFonts w:ascii="Arial" w:hAnsi="Arial"/>
          <w:b/>
          <w:color w:val="FF0000"/>
          <w:sz w:val="36"/>
          <w:szCs w:val="36"/>
        </w:rPr>
        <w:t xml:space="preserve">       </w:t>
      </w:r>
      <w:r w:rsidRPr="005F125B">
        <w:rPr>
          <w:rFonts w:ascii="Tahoma" w:hAnsi="Tahoma" w:cs="Tahoma"/>
          <w:b/>
          <w:sz w:val="36"/>
          <w:szCs w:val="36"/>
        </w:rPr>
        <w:t>Καλημέρα</w:t>
      </w:r>
      <w:r w:rsidR="00E95531" w:rsidRPr="00E95531">
        <w:rPr>
          <w:rFonts w:ascii="Arial" w:hAnsi="Arial" w:cs="Arial"/>
          <w:b/>
          <w:noProof/>
          <w:sz w:val="36"/>
          <w:szCs w:val="36"/>
          <w:lang w:val="en-US" w:eastAsia="en-US"/>
        </w:rPr>
        <w:pict>
          <v:shape id="_x0000_s1293" type="#_x0000_t202" style="position:absolute;margin-left:248.05pt;margin-top:785.3pt;width:99.2pt;height:28.35pt;z-index:25162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hIXzf7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D80B73" w:rsidP="005F125B">
                  <w:pPr>
                    <w:suppressAutoHyphens/>
                    <w:autoSpaceDE w:val="0"/>
                    <w:autoSpaceDN w:val="0"/>
                    <w:adjustRightInd w:val="0"/>
                    <w:jc w:val="center"/>
                    <w:rPr>
                      <w:rFonts w:ascii="Arial" w:hAnsi="Arial"/>
                      <w:b/>
                      <w:sz w:val="36"/>
                      <w:szCs w:val="36"/>
                    </w:rPr>
                  </w:pPr>
                  <w:r>
                    <w:rPr>
                      <w:rFonts w:ascii="Arial" w:hAnsi="Arial"/>
                      <w:b/>
                      <w:sz w:val="36"/>
                      <w:szCs w:val="36"/>
                    </w:rPr>
                    <w:t>65</w:t>
                  </w:r>
                  <w:r w:rsidR="00DC2E6E" w:rsidRPr="00432B70">
                    <w:rPr>
                      <w:rFonts w:ascii="Arial" w:hAnsi="Arial"/>
                      <w:b/>
                      <w:sz w:val="36"/>
                      <w:szCs w:val="36"/>
                    </w:rPr>
                    <w:t xml:space="preserve"> / </w:t>
                  </w:r>
                  <w:r w:rsidR="00DC2E6E">
                    <w:rPr>
                      <w:rFonts w:ascii="Arial" w:hAnsi="Arial"/>
                      <w:b/>
                      <w:sz w:val="36"/>
                      <w:szCs w:val="36"/>
                    </w:rPr>
                    <w:t>183</w:t>
                  </w:r>
                </w:p>
              </w:txbxContent>
            </v:textbox>
            <w10:wrap anchorx="page" anchory="page"/>
          </v:shape>
        </w:pic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rect id="Rectangle 7894" o:spid="_x0000_s1294" style="position:absolute;margin-left:266.9pt;margin-top:16.2pt;width:208.1pt;height:37.2pt;z-index:2514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" fillcolor="#ddd8c2" strokecolor="#c4bc96" strokeweight="2.25pt">
            <v:stroke endarrowwidth="wide" endarrowlength="long"/>
            <v:textbox inset="0,,0">
              <w:txbxContent>
                <w:p w:rsidR="00DC2E6E" w:rsidRPr="00D45A73" w:rsidRDefault="00DC2E6E" w:rsidP="005F125B">
                  <w:pPr>
                    <w:jc w:val="center"/>
                    <w:rPr>
                      <w:rFonts w:ascii="Arial" w:hAnsi="Arial" w:cs="Arial"/>
                      <w:b/>
                      <w:sz w:val="56"/>
                      <w:szCs w:val="56"/>
                    </w:rPr>
                  </w:pPr>
                  <w:r>
                    <w:rPr>
                      <w:rFonts w:ascii="Arial" w:hAnsi="Arial" w:cs="Arial"/>
                      <w:b/>
                      <w:noProof/>
                      <w:sz w:val="56"/>
                      <w:szCs w:val="56"/>
                    </w:rPr>
                    <w:drawing>
                      <wp:inline distT="0" distB="0" distL="0" distR="0">
                        <wp:extent cx="276225" cy="276225"/>
                        <wp:effectExtent l="0" t="0" r="9525" b="9525"/>
                        <wp:docPr id="7134" name="Εικόνα 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87" cy="278987"/>
                                </a:xfrm>
                                <a:prstGeom prst="rect">
                                  <a:avLst/>
                                </a:prstGeom>
                                <a:noFill/>
                                <a:ln>
                                  <a:noFill/>
                                </a:ln>
                              </pic:spPr>
                            </pic:pic>
                          </a:graphicData>
                        </a:graphic>
                      </wp:inline>
                    </w:drawing>
                  </w:r>
                  <w:r w:rsidRPr="00B334EC">
                    <w:rPr>
                      <w:rFonts w:ascii="Arial" w:hAnsi="Arial" w:cs="Arial"/>
                      <w:b/>
                      <w:sz w:val="36"/>
                      <w:szCs w:val="36"/>
                    </w:rPr>
                    <w:t>Διαδικασίες</w:t>
                  </w:r>
                </w:p>
              </w:txbxContent>
            </v:textbox>
          </v:rect>
        </w:pict>
      </w:r>
      <w:r w:rsidRPr="00E95531">
        <w:rPr>
          <w:rFonts w:ascii="Arial" w:hAnsi="Arial"/>
          <w:b/>
          <w:noProof/>
          <w:color w:val="FF0000"/>
          <w:sz w:val="36"/>
          <w:szCs w:val="36"/>
          <w:lang w:val="en-US" w:eastAsia="en-US"/>
        </w:rPr>
        <w:pict>
          <v:shape id="AutoShape 7900" o:spid="_x0000_s1850" type="#_x0000_t32" style="position:absolute;margin-left:.8pt;margin-top:9.8pt;width:478.9pt;height:0;z-index:2514723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" strokecolor="gray" strokeweight="5pt">
            <v:stroke endarrowwidth="wide" endarrowlength="long"/>
          </v:shape>
        </w:pic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shape id="AutoShape 7892" o:spid="_x0000_s1849" type="#_x0000_t32" style="position:absolute;margin-left:29pt;margin-top:20.15pt;width:269.9pt;height:.05pt;flip:x;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" strokecolor="gray" strokeweight="5pt">
            <v:stroke endarrowwidth="wide" endarrowlength="long"/>
          </v:shape>
        </w:pict>
      </w: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rect id="Rectangle 7896" o:spid="_x0000_s1295" style="position:absolute;margin-left:268.8pt;margin-top:10.45pt;width:208.1pt;height:33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" fillcolor="#ddd8c2" strokecolor="#c4bc96" strokeweight="2.25pt">
            <v:stroke endarrowwidth="wide" endarrowlength="long"/>
            <v:textbox inset="0,,0">
              <w:txbxContent>
                <w:p w:rsidR="00DC2E6E" w:rsidRPr="00B334EC" w:rsidRDefault="00DC2E6E" w:rsidP="005F125B">
                  <w:pPr>
                    <w:jc w:val="center"/>
                    <w:rPr>
                      <w:rFonts w:ascii="Arial" w:hAnsi="Arial" w:cs="Arial"/>
                      <w:b/>
                      <w:sz w:val="36"/>
                      <w:szCs w:val="36"/>
                    </w:rPr>
                  </w:pPr>
                  <w:r>
                    <w:rPr>
                      <w:rFonts w:ascii="Arial" w:hAnsi="Arial" w:cs="Arial"/>
                      <w:b/>
                      <w:noProof/>
                      <w:sz w:val="56"/>
                      <w:szCs w:val="56"/>
                    </w:rPr>
                    <w:drawing>
                      <wp:inline distT="0" distB="0" distL="0" distR="0">
                        <wp:extent cx="266700" cy="266700"/>
                        <wp:effectExtent l="0" t="0" r="0" b="0"/>
                        <wp:docPr id="5856" name="Εικόνα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67" cy="269367"/>
                                </a:xfrm>
                                <a:prstGeom prst="rect">
                                  <a:avLst/>
                                </a:prstGeom>
                                <a:noFill/>
                                <a:ln>
                                  <a:noFill/>
                                </a:ln>
                              </pic:spPr>
                            </pic:pic>
                          </a:graphicData>
                        </a:graphic>
                      </wp:inline>
                    </w:drawing>
                  </w:r>
                  <w:r>
                    <w:rPr>
                      <w:rFonts w:ascii="Arial" w:hAnsi="Arial" w:cs="Arial"/>
                      <w:b/>
                      <w:sz w:val="56"/>
                      <w:szCs w:val="56"/>
                    </w:rPr>
                    <w:t xml:space="preserve"> </w:t>
                  </w:r>
                  <w:r w:rsidRPr="00B334EC">
                    <w:rPr>
                      <w:rFonts w:ascii="Arial" w:hAnsi="Arial" w:cs="Arial"/>
                      <w:b/>
                      <w:sz w:val="36"/>
                      <w:szCs w:val="36"/>
                    </w:rPr>
                    <w:t>Διεργασίες</w:t>
                  </w:r>
                </w:p>
              </w:txbxContent>
            </v:textbox>
          </v:rect>
        </w:pict>
      </w:r>
    </w:p>
    <w:p w:rsidR="005F125B" w:rsidRPr="005F125B" w:rsidRDefault="005F125B" w:rsidP="005F125B">
      <w:pPr>
        <w:autoSpaceDE w:val="0"/>
        <w:autoSpaceDN w:val="0"/>
        <w:adjustRightInd w:val="0"/>
        <w:rPr>
          <w:rFonts w:ascii="Arial" w:hAnsi="Arial" w:cs="Arial"/>
          <w:b/>
          <w:color w:val="0070C0"/>
          <w:sz w:val="36"/>
          <w:szCs w:val="36"/>
        </w:rPr>
      </w:pPr>
    </w:p>
    <w:p w:rsidR="005F125B" w:rsidRPr="005F125B" w:rsidRDefault="005F125B" w:rsidP="005F125B">
      <w:pPr>
        <w:autoSpaceDE w:val="0"/>
        <w:autoSpaceDN w:val="0"/>
        <w:adjustRightInd w:val="0"/>
        <w:rPr>
          <w:rFonts w:ascii="Arial" w:hAnsi="Arial" w:cs="Arial"/>
          <w:b/>
          <w:color w:val="0070C0"/>
          <w:sz w:val="36"/>
          <w:szCs w:val="36"/>
        </w:rPr>
      </w:pPr>
    </w:p>
    <w:p w:rsidR="005F125B" w:rsidRPr="005F125B" w:rsidRDefault="005F125B" w:rsidP="005F125B">
      <w:pPr>
        <w:autoSpaceDE w:val="0"/>
        <w:autoSpaceDN w:val="0"/>
        <w:adjustRightInd w:val="0"/>
        <w:rPr>
          <w:rFonts w:ascii="Arial" w:hAnsi="Arial" w:cs="Arial"/>
          <w:b/>
          <w:color w:val="0070C0"/>
          <w:sz w:val="36"/>
          <w:szCs w:val="36"/>
        </w:rPr>
      </w:pPr>
    </w:p>
    <w:p w:rsidR="005F125B" w:rsidRPr="005F125B" w:rsidRDefault="005F125B" w:rsidP="005F125B">
      <w:pPr>
        <w:autoSpaceDE w:val="0"/>
        <w:autoSpaceDN w:val="0"/>
        <w:adjustRightInd w:val="0"/>
        <w:rPr>
          <w:rFonts w:ascii="Arial" w:hAnsi="Arial" w:cs="Arial"/>
          <w:b/>
          <w:color w:val="0070C0"/>
          <w:sz w:val="36"/>
          <w:szCs w:val="36"/>
        </w:rPr>
      </w:pPr>
    </w:p>
    <w:p w:rsidR="005F125B" w:rsidRPr="005F125B" w:rsidRDefault="005F125B" w:rsidP="005F125B">
      <w:pPr>
        <w:autoSpaceDE w:val="0"/>
        <w:autoSpaceDN w:val="0"/>
        <w:adjustRightInd w:val="0"/>
        <w:rPr>
          <w:rFonts w:ascii="Arial" w:hAnsi="Arial" w:cs="Arial"/>
          <w:b/>
          <w:color w:val="0070C0"/>
          <w:sz w:val="36"/>
          <w:szCs w:val="36"/>
        </w:rPr>
      </w:pPr>
    </w:p>
    <w:p w:rsidR="005F125B" w:rsidRPr="005F125B" w:rsidRDefault="005F125B" w:rsidP="005F125B">
      <w:pPr>
        <w:autoSpaceDE w:val="0"/>
        <w:autoSpaceDN w:val="0"/>
        <w:adjustRightInd w:val="0"/>
        <w:rPr>
          <w:rFonts w:ascii="Arial" w:hAnsi="Arial" w:cs="Arial"/>
          <w:b/>
          <w:color w:val="0070C0"/>
          <w:sz w:val="36"/>
          <w:szCs w:val="36"/>
        </w:rPr>
      </w:pP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color w:val="0070C0"/>
          <w:sz w:val="36"/>
          <w:szCs w:val="36"/>
        </w:rPr>
        <w:t>Εικόνα 1.5.</w:t>
      </w:r>
      <w:r w:rsidRPr="005F125B">
        <w:rPr>
          <w:rFonts w:ascii="Arial" w:hAnsi="Arial" w:cs="Arial"/>
          <w:b/>
          <w:sz w:val="36"/>
          <w:szCs w:val="36"/>
        </w:rPr>
        <w:t xml:space="preserve"> Το αποτέλεσμα της εντολής «Τύπωσε "Καλημέρα» στο περιβάλλον </w:t>
      </w:r>
      <w:r w:rsidRPr="005F125B">
        <w:rPr>
          <w:rFonts w:ascii="Arial" w:hAnsi="Arial" w:cs="Arial"/>
          <w:b/>
          <w:sz w:val="36"/>
          <w:szCs w:val="36"/>
          <w:lang w:val="en-US"/>
        </w:rPr>
        <w:t>MWorldsPro</w:t>
      </w:r>
    </w:p>
    <w:p w:rsidR="005F125B" w:rsidRPr="005F125B" w:rsidRDefault="005F125B" w:rsidP="005F125B">
      <w:pPr>
        <w:rPr>
          <w:rFonts w:ascii="Arial" w:hAnsi="Arial"/>
          <w:b/>
          <w:color w:val="FF0000"/>
          <w:sz w:val="36"/>
          <w:szCs w:val="36"/>
        </w:rPr>
      </w:pPr>
    </w:p>
    <w:p w:rsidR="005F125B" w:rsidRPr="00D71A6B" w:rsidRDefault="005F125B" w:rsidP="005F125B">
      <w:pPr>
        <w:autoSpaceDE w:val="0"/>
        <w:autoSpaceDN w:val="0"/>
        <w:adjustRightInd w:val="0"/>
        <w:rPr>
          <w:rFonts w:ascii="Tahoma" w:hAnsi="Tahoma" w:cs="Tahoma"/>
          <w:b/>
          <w:sz w:val="36"/>
          <w:szCs w:val="36"/>
        </w:rPr>
      </w:pPr>
      <w:r w:rsidRPr="00D71A6B">
        <w:rPr>
          <w:rFonts w:ascii="Tahoma" w:hAnsi="Tahoma" w:cs="Tahoma"/>
          <w:b/>
          <w:sz w:val="36"/>
          <w:szCs w:val="36"/>
        </w:rPr>
        <w:t>Το ολοκληρωμένο προγραμματιστικό περιβάλλον</w:t>
      </w:r>
    </w:p>
    <w:p w:rsidR="005F125B" w:rsidRPr="00D71A6B" w:rsidRDefault="005F125B" w:rsidP="005F125B">
      <w:pPr>
        <w:autoSpaceDE w:val="0"/>
        <w:autoSpaceDN w:val="0"/>
        <w:adjustRightInd w:val="0"/>
        <w:rPr>
          <w:rFonts w:ascii="Tahoma" w:hAnsi="Tahoma" w:cs="Tahoma"/>
          <w:b/>
          <w:sz w:val="36"/>
          <w:szCs w:val="36"/>
        </w:rPr>
      </w:pP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Οι σύγχρονες γλώσσες προγραμματισμού μάς προσφέρουν ένα φιλικό περιβάλλον, έτσι ώστε γρήγορα να αναπτύσσουμε τα προγράμματά μας. Ένα </w:t>
      </w:r>
      <w:r w:rsidRPr="005F125B">
        <w:rPr>
          <w:rFonts w:ascii="Arial" w:hAnsi="Arial" w:cs="Arial"/>
          <w:b/>
          <w:sz w:val="36"/>
          <w:szCs w:val="36"/>
        </w:rPr>
        <w:lastRenderedPageBreak/>
        <w:t>περιβάλλον προγραμματισμού αποτελείται από</w:t>
      </w:r>
      <w:r w:rsidR="007F68FE">
        <w:rPr>
          <w:rFonts w:ascii="Arial" w:hAnsi="Arial" w:cs="Arial"/>
          <w:b/>
          <w:sz w:val="36"/>
          <w:szCs w:val="36"/>
        </w:rPr>
        <w:t xml:space="preserve"> διάφο-</w:t>
      </w:r>
      <w:r w:rsidRPr="005F125B">
        <w:rPr>
          <w:rFonts w:ascii="Arial" w:hAnsi="Arial" w:cs="Arial"/>
          <w:b/>
          <w:sz w:val="36"/>
          <w:szCs w:val="36"/>
        </w:rPr>
        <w:t xml:space="preserve"> ρα εργαλεία που βοηθάνε τον προγραμματιστή να</w:t>
      </w:r>
      <w:r w:rsidR="007F68FE">
        <w:rPr>
          <w:rFonts w:ascii="Arial" w:hAnsi="Arial" w:cs="Arial"/>
          <w:b/>
          <w:sz w:val="36"/>
          <w:szCs w:val="36"/>
        </w:rPr>
        <w:t xml:space="preserve"> γρά-</w:t>
      </w:r>
      <w:r w:rsidRPr="005F125B">
        <w:rPr>
          <w:rFonts w:ascii="Arial" w:hAnsi="Arial" w:cs="Arial"/>
          <w:b/>
          <w:sz w:val="36"/>
          <w:szCs w:val="36"/>
        </w:rPr>
        <w:t xml:space="preserve"> ψει και να διορθώσει το πρόγραμμά του.</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Τα κύρια εργαλεία είναι:</w:t>
      </w:r>
      <w:r w:rsidR="00E95531" w:rsidRPr="00E95531">
        <w:rPr>
          <w:rFonts w:ascii="Arial" w:hAnsi="Arial" w:cs="Arial"/>
          <w:b/>
          <w:noProof/>
          <w:sz w:val="36"/>
          <w:szCs w:val="36"/>
          <w:lang w:val="en-US" w:eastAsia="en-US"/>
        </w:rPr>
        <w:pict>
          <v:shape id="_x0000_s1296" type="#_x0000_t202" style="position:absolute;margin-left:248.05pt;margin-top:785.3pt;width:99.2pt;height:28.35pt;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lSswIAADM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" o:allowincell="f" o:allowoverlap="f" fillcolor="#fc9" stroked="f" strokeweight="2.25pt">
            <v:textbox inset="1.5mm,1.5mm,1.5mm,1.5mm">
              <w:txbxContent>
                <w:p w:rsidR="00DC2E6E" w:rsidRPr="00432B70" w:rsidRDefault="00D80B73" w:rsidP="005F125B">
                  <w:pPr>
                    <w:suppressAutoHyphens/>
                    <w:autoSpaceDE w:val="0"/>
                    <w:autoSpaceDN w:val="0"/>
                    <w:adjustRightInd w:val="0"/>
                    <w:jc w:val="center"/>
                    <w:rPr>
                      <w:rFonts w:ascii="Arial" w:hAnsi="Arial"/>
                      <w:b/>
                      <w:sz w:val="36"/>
                      <w:szCs w:val="36"/>
                    </w:rPr>
                  </w:pPr>
                  <w:r>
                    <w:rPr>
                      <w:rFonts w:ascii="Arial" w:hAnsi="Arial"/>
                      <w:b/>
                      <w:sz w:val="36"/>
                      <w:szCs w:val="36"/>
                    </w:rPr>
                    <w:t>66</w:t>
                  </w:r>
                  <w:r w:rsidR="00DC2E6E" w:rsidRPr="00432B70">
                    <w:rPr>
                      <w:rFonts w:ascii="Arial" w:hAnsi="Arial"/>
                      <w:b/>
                      <w:sz w:val="36"/>
                      <w:szCs w:val="36"/>
                    </w:rPr>
                    <w:t xml:space="preserve"> / </w:t>
                  </w:r>
                  <w:r w:rsidR="00DC2E6E">
                    <w:rPr>
                      <w:rFonts w:ascii="Arial" w:hAnsi="Arial"/>
                      <w:b/>
                      <w:sz w:val="36"/>
                      <w:szCs w:val="36"/>
                    </w:rPr>
                    <w:t>184</w:t>
                  </w:r>
                </w:p>
              </w:txbxContent>
            </v:textbox>
            <w10:wrap anchorx="page" anchory="page"/>
          </v:shape>
        </w:pict>
      </w:r>
    </w:p>
    <w:p w:rsidR="005F125B" w:rsidRPr="005F125B" w:rsidRDefault="005F125B" w:rsidP="00B33E22">
      <w:pPr>
        <w:numPr>
          <w:ilvl w:val="0"/>
          <w:numId w:val="1"/>
        </w:numPr>
        <w:autoSpaceDE w:val="0"/>
        <w:autoSpaceDN w:val="0"/>
        <w:adjustRightInd w:val="0"/>
        <w:rPr>
          <w:rFonts w:ascii="Arial" w:hAnsi="Arial" w:cs="Arial"/>
          <w:b/>
          <w:sz w:val="36"/>
          <w:szCs w:val="36"/>
        </w:rPr>
      </w:pPr>
      <w:r w:rsidRPr="005F125B">
        <w:rPr>
          <w:rFonts w:ascii="Arial" w:hAnsi="Arial" w:cs="Arial"/>
          <w:b/>
          <w:sz w:val="36"/>
          <w:szCs w:val="36"/>
        </w:rPr>
        <w:t>ένας εξειδικευμένος κειμενογράφος, που</w:t>
      </w:r>
      <w:r w:rsidR="007F68FE">
        <w:rPr>
          <w:rFonts w:ascii="Arial" w:hAnsi="Arial" w:cs="Arial"/>
          <w:b/>
          <w:sz w:val="36"/>
          <w:szCs w:val="36"/>
        </w:rPr>
        <w:t xml:space="preserve"> χρησιμεύ-</w:t>
      </w:r>
      <w:r w:rsidRPr="005F125B">
        <w:rPr>
          <w:rFonts w:ascii="Arial" w:hAnsi="Arial" w:cs="Arial"/>
          <w:b/>
          <w:sz w:val="36"/>
          <w:szCs w:val="36"/>
        </w:rPr>
        <w:t xml:space="preserve"> ει για τη σύνταξη και τη διόρθωση του</w:t>
      </w:r>
      <w:r w:rsidR="007F68FE">
        <w:rPr>
          <w:rFonts w:ascii="Arial" w:hAnsi="Arial" w:cs="Arial"/>
          <w:b/>
          <w:sz w:val="36"/>
          <w:szCs w:val="36"/>
        </w:rPr>
        <w:t xml:space="preserve"> προγράμμα-</w:t>
      </w:r>
      <w:r w:rsidRPr="005F125B">
        <w:rPr>
          <w:rFonts w:ascii="Arial" w:hAnsi="Arial" w:cs="Arial"/>
          <w:b/>
          <w:sz w:val="36"/>
          <w:szCs w:val="36"/>
        </w:rPr>
        <w:t xml:space="preserve"> τος και</w:t>
      </w:r>
    </w:p>
    <w:p w:rsidR="005F125B" w:rsidRPr="005F125B" w:rsidRDefault="005F125B" w:rsidP="00B33E22">
      <w:pPr>
        <w:numPr>
          <w:ilvl w:val="0"/>
          <w:numId w:val="1"/>
        </w:numPr>
        <w:autoSpaceDE w:val="0"/>
        <w:autoSpaceDN w:val="0"/>
        <w:adjustRightInd w:val="0"/>
        <w:rPr>
          <w:rFonts w:ascii="Arial" w:hAnsi="Arial" w:cs="Arial"/>
          <w:b/>
          <w:sz w:val="36"/>
          <w:szCs w:val="36"/>
        </w:rPr>
      </w:pPr>
      <w:r w:rsidRPr="005F125B">
        <w:rPr>
          <w:rFonts w:ascii="Arial" w:hAnsi="Arial" w:cs="Arial"/>
          <w:b/>
          <w:sz w:val="36"/>
          <w:szCs w:val="36"/>
        </w:rPr>
        <w:t>ένα πρόγραμμα-μεταφραστής που μετατρέπει τις οδηγίες μας στη μορφή που τις καταλαβαίνει ο επεξεργαστής, δηλαδή σε μια σειρά από 0 και 1 (Σχήμα 1.3).</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Αυτή τη μετατροπή μπορούμε να την παρομοιάσουμε με τη διαδικασία επικοινωνίας μας με ένα κάτοικο της Κίνας. Αν δεν ξέρουμε Κινέζικα και έχουμε έναν Άγγλο μεταφραστή που μιλάει Κινέζικα, μπορούμε να του μιλήσουμε Αγγλικά και αυτός να μεταφράσει αυτό που θέλουμε στα Κινέζικα. Βέβαια μια τέτοια διαδικασία προϋποθέτει ότι ξέρουμε Αγγλικά. Παρόμοια, αν</w:t>
      </w:r>
      <w:r w:rsidR="00E856DF">
        <w:rPr>
          <w:rFonts w:ascii="Arial" w:hAnsi="Arial" w:cs="Arial"/>
          <w:b/>
          <w:sz w:val="36"/>
          <w:szCs w:val="36"/>
        </w:rPr>
        <w:t xml:space="preserve"> θέλου-</w:t>
      </w:r>
      <w:r w:rsidRPr="005F125B">
        <w:rPr>
          <w:rFonts w:ascii="Arial" w:hAnsi="Arial" w:cs="Arial"/>
          <w:b/>
          <w:sz w:val="36"/>
          <w:szCs w:val="36"/>
        </w:rPr>
        <w:t xml:space="preserve"> με να επικοινωνήσουμε με τον υπολογιστή, πρέπει να μάθουμε μία γλώσσα προγραμματισμού με την οποία μπορεί να γίνει η απαραίτητη μετατροπή των οδηγιών μας σε σειρά από 0 και 1 (γλώσσα μηχανής).</w:t>
      </w:r>
    </w:p>
    <w:p w:rsidR="005F125B" w:rsidRPr="005F125B" w:rsidRDefault="005F125B" w:rsidP="005F125B">
      <w:pPr>
        <w:autoSpaceDE w:val="0"/>
        <w:autoSpaceDN w:val="0"/>
        <w:adjustRightInd w:val="0"/>
        <w:ind w:firstLine="360"/>
        <w:rPr>
          <w:rFonts w:ascii="Arial" w:hAnsi="Arial" w:cs="Arial"/>
          <w:b/>
          <w:sz w:val="36"/>
          <w:szCs w:val="36"/>
        </w:rPr>
      </w:pPr>
      <w:r w:rsidRPr="005F125B">
        <w:rPr>
          <w:rFonts w:ascii="Arial" w:hAnsi="Arial" w:cs="Arial"/>
          <w:b/>
          <w:sz w:val="36"/>
          <w:szCs w:val="36"/>
        </w:rPr>
        <w:t>Αν σε κάποια οδηγία έχουμε κάνει λάθος στο</w:t>
      </w:r>
      <w:r w:rsidR="007F68FE">
        <w:rPr>
          <w:rFonts w:ascii="Arial" w:hAnsi="Arial" w:cs="Arial"/>
          <w:b/>
          <w:sz w:val="36"/>
          <w:szCs w:val="36"/>
        </w:rPr>
        <w:t xml:space="preserve"> αλφά-</w:t>
      </w:r>
      <w:r w:rsidRPr="005F125B">
        <w:rPr>
          <w:rFonts w:ascii="Arial" w:hAnsi="Arial" w:cs="Arial"/>
          <w:b/>
          <w:sz w:val="36"/>
          <w:szCs w:val="36"/>
        </w:rPr>
        <w:t xml:space="preserve"> βητο, στο λεξιλόγιο ή στο συντακτικό τότε το</w:t>
      </w:r>
      <w:r w:rsidR="007F68FE">
        <w:rPr>
          <w:rFonts w:ascii="Arial" w:hAnsi="Arial" w:cs="Arial"/>
          <w:b/>
          <w:sz w:val="36"/>
          <w:szCs w:val="36"/>
        </w:rPr>
        <w:t xml:space="preserve"> πρόγραμ-</w:t>
      </w:r>
      <w:r w:rsidRPr="005F125B">
        <w:rPr>
          <w:rFonts w:ascii="Arial" w:hAnsi="Arial" w:cs="Arial"/>
          <w:b/>
          <w:sz w:val="36"/>
          <w:szCs w:val="36"/>
        </w:rPr>
        <w:t xml:space="preserve"> μα που μετατρέπει τις οδηγίες μας σε σειρά από 0 και 1 θα μας δώσει ένα κατάλληλο μήνυμα</w:t>
      </w:r>
      <w:r w:rsidR="007F68FE">
        <w:rPr>
          <w:rFonts w:ascii="Arial" w:hAnsi="Arial" w:cs="Arial"/>
          <w:b/>
          <w:sz w:val="36"/>
          <w:szCs w:val="36"/>
        </w:rPr>
        <w:t xml:space="preserve"> λά</w:t>
      </w:r>
      <w:r w:rsidRPr="005F125B">
        <w:rPr>
          <w:rFonts w:ascii="Arial" w:hAnsi="Arial" w:cs="Arial"/>
          <w:b/>
          <w:sz w:val="36"/>
          <w:szCs w:val="36"/>
        </w:rPr>
        <w:t xml:space="preserve">θους, ώστε να μας βοηθήσει να διορθώσουμε το λάθος μας. Τα λάθη αυτά ονομάζονται </w:t>
      </w:r>
      <w:r w:rsidRPr="005F125B">
        <w:rPr>
          <w:rFonts w:ascii="Tahoma" w:hAnsi="Tahoma" w:cs="Tahoma"/>
          <w:b/>
          <w:sz w:val="36"/>
          <w:szCs w:val="36"/>
        </w:rPr>
        <w:t>συντακτικά λάθη</w:t>
      </w:r>
      <w:r w:rsidRPr="005F125B">
        <w:rPr>
          <w:rFonts w:ascii="Arial" w:hAnsi="Arial" w:cs="Arial"/>
          <w:b/>
          <w:sz w:val="36"/>
          <w:szCs w:val="36"/>
        </w:rPr>
        <w:t>.</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Τα προγράμματα που μετατρέπουν τις οδηγίες μας σε 0 και 1 μπορούν να χωριστούν σε δύο κατηγορίες:</w:t>
      </w:r>
    </w:p>
    <w:p w:rsidR="005F125B" w:rsidRPr="005F125B" w:rsidRDefault="005F125B" w:rsidP="005F125B">
      <w:pPr>
        <w:autoSpaceDE w:val="0"/>
        <w:autoSpaceDN w:val="0"/>
        <w:adjustRightInd w:val="0"/>
        <w:rPr>
          <w:rFonts w:ascii="Arial" w:hAnsi="Arial" w:cs="Arial"/>
          <w:b/>
          <w:sz w:val="36"/>
          <w:szCs w:val="36"/>
        </w:rPr>
      </w:pPr>
      <w:r w:rsidRPr="005F125B">
        <w:rPr>
          <w:rFonts w:ascii="Wingdings 2" w:hAnsi="Wingdings 2" w:cs="Arial"/>
          <w:b/>
          <w:sz w:val="36"/>
          <w:szCs w:val="36"/>
        </w:rPr>
        <w:t></w:t>
      </w:r>
      <w:r w:rsidRPr="005F125B">
        <w:rPr>
          <w:rFonts w:ascii="Arial" w:hAnsi="Arial" w:cs="Arial"/>
          <w:b/>
          <w:sz w:val="36"/>
          <w:szCs w:val="36"/>
        </w:rPr>
        <w:t xml:space="preserve"> στους μεταγλωττιστές και</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sym w:font="Wingdings 2" w:char="F097"/>
      </w:r>
      <w:r w:rsidRPr="005F125B">
        <w:rPr>
          <w:rFonts w:ascii="Arial" w:hAnsi="Arial" w:cs="Arial"/>
          <w:b/>
          <w:sz w:val="36"/>
          <w:szCs w:val="36"/>
        </w:rPr>
        <w:t xml:space="preserve"> στους διερμηνείς.</w:t>
      </w:r>
    </w:p>
    <w:p w:rsidR="005F125B" w:rsidRPr="005F125B" w:rsidRDefault="005F125B" w:rsidP="005F125B">
      <w:pPr>
        <w:autoSpaceDE w:val="0"/>
        <w:autoSpaceDN w:val="0"/>
        <w:adjustRightInd w:val="0"/>
        <w:rPr>
          <w:rFonts w:ascii="Arial" w:hAnsi="Arial" w:cs="Arial"/>
          <w:b/>
          <w:sz w:val="36"/>
          <w:szCs w:val="36"/>
        </w:rPr>
      </w:pPr>
      <w:r w:rsidRPr="005F125B">
        <w:rPr>
          <w:rFonts w:ascii="Arial" w:hAnsi="Arial" w:cs="Arial"/>
          <w:b/>
          <w:sz w:val="36"/>
          <w:szCs w:val="36"/>
        </w:rPr>
        <w:t xml:space="preserve">   Η διαφορά τους είναι ότι οι </w:t>
      </w:r>
      <w:r w:rsidRPr="005F125B">
        <w:rPr>
          <w:rFonts w:ascii="Tahoma" w:hAnsi="Tahoma" w:cs="Tahoma"/>
          <w:b/>
          <w:sz w:val="36"/>
          <w:szCs w:val="36"/>
        </w:rPr>
        <w:t>μεταγλωττιστές (</w:t>
      </w:r>
      <w:r w:rsidRPr="005F125B">
        <w:rPr>
          <w:rFonts w:ascii="Tahoma" w:hAnsi="Tahoma" w:cs="Tahoma"/>
          <w:b/>
          <w:sz w:val="36"/>
          <w:szCs w:val="36"/>
          <w:lang w:val="en-US"/>
        </w:rPr>
        <w:t>compilers</w:t>
      </w:r>
      <w:r w:rsidRPr="005F125B">
        <w:rPr>
          <w:rFonts w:ascii="Tahoma" w:hAnsi="Tahoma" w:cs="Tahoma"/>
          <w:b/>
          <w:sz w:val="36"/>
          <w:szCs w:val="36"/>
        </w:rPr>
        <w:t>)</w:t>
      </w:r>
      <w:r w:rsidRPr="005F125B">
        <w:rPr>
          <w:rFonts w:ascii="Arial" w:hAnsi="Arial" w:cs="Arial"/>
          <w:b/>
          <w:sz w:val="36"/>
          <w:szCs w:val="36"/>
        </w:rPr>
        <w:t xml:space="preserve"> θα ελέγξουν όλο το πρόγραμμα για συντακτικά λάθη και μετά θα το μετατρέψουν όλο σε μια </w:t>
      </w:r>
      <w:r w:rsidRPr="005F125B">
        <w:rPr>
          <w:rFonts w:ascii="Arial" w:hAnsi="Arial" w:cs="Arial"/>
          <w:b/>
          <w:sz w:val="36"/>
          <w:szCs w:val="36"/>
        </w:rPr>
        <w:lastRenderedPageBreak/>
        <w:t>κατάλληλη σειρά από 0 και 1, ώστε να μπορεί να</w:t>
      </w:r>
      <w:r w:rsidR="00E856DF">
        <w:rPr>
          <w:rFonts w:ascii="Arial" w:hAnsi="Arial" w:cs="Arial"/>
          <w:b/>
          <w:sz w:val="36"/>
          <w:szCs w:val="36"/>
        </w:rPr>
        <w:t xml:space="preserve"> εκτε-</w:t>
      </w:r>
      <w:r w:rsidRPr="005F125B">
        <w:rPr>
          <w:rFonts w:ascii="Arial" w:hAnsi="Arial" w:cs="Arial"/>
          <w:b/>
          <w:sz w:val="36"/>
          <w:szCs w:val="36"/>
        </w:rPr>
        <w:t xml:space="preserve"> λεστεί από τον επεξεργαστή του υπολογιστή.</w:t>
      </w:r>
      <w:r w:rsidR="00E95531" w:rsidRPr="00E95531">
        <w:rPr>
          <w:rFonts w:ascii="Arial" w:hAnsi="Arial" w:cs="Arial"/>
          <w:b/>
          <w:noProof/>
          <w:sz w:val="36"/>
          <w:szCs w:val="36"/>
          <w:lang w:val="en-US" w:eastAsia="en-US"/>
        </w:rPr>
        <w:pict>
          <v:shape id="_x0000_s1297" type="#_x0000_t202" style="position:absolute;margin-left:248.05pt;margin-top:785.3pt;width:99.2pt;height:28.35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xdsg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G+3MXb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D80B73" w:rsidP="005F125B">
                  <w:pPr>
                    <w:suppressAutoHyphens/>
                    <w:autoSpaceDE w:val="0"/>
                    <w:autoSpaceDN w:val="0"/>
                    <w:adjustRightInd w:val="0"/>
                    <w:jc w:val="center"/>
                    <w:rPr>
                      <w:rFonts w:ascii="Arial" w:hAnsi="Arial"/>
                      <w:b/>
                      <w:sz w:val="36"/>
                      <w:szCs w:val="36"/>
                    </w:rPr>
                  </w:pPr>
                  <w:r>
                    <w:rPr>
                      <w:rFonts w:ascii="Arial" w:hAnsi="Arial"/>
                      <w:b/>
                      <w:sz w:val="36"/>
                      <w:szCs w:val="36"/>
                    </w:rPr>
                    <w:t>67</w:t>
                  </w:r>
                  <w:r w:rsidR="00DC2E6E" w:rsidRPr="00432B70">
                    <w:rPr>
                      <w:rFonts w:ascii="Arial" w:hAnsi="Arial"/>
                      <w:b/>
                      <w:sz w:val="36"/>
                      <w:szCs w:val="36"/>
                    </w:rPr>
                    <w:t xml:space="preserve"> / </w:t>
                  </w:r>
                  <w:r w:rsidR="00DC2E6E">
                    <w:rPr>
                      <w:rFonts w:ascii="Arial" w:hAnsi="Arial"/>
                      <w:b/>
                      <w:sz w:val="36"/>
                      <w:szCs w:val="36"/>
                    </w:rPr>
                    <w:t>184</w:t>
                  </w:r>
                </w:p>
              </w:txbxContent>
            </v:textbox>
            <w10:wrap anchorx="page" anchory="page"/>
          </v:shape>
        </w:pict>
      </w:r>
    </w:p>
    <w:p w:rsidR="005F125B" w:rsidRPr="005F125B" w:rsidRDefault="00E95531" w:rsidP="005F125B">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group id="Ομάδα 6656" o:spid="_x0000_s1298" style="position:absolute;margin-left:35.55pt;margin-top:8.4pt;width:413.85pt;height:293.25pt;z-index:251579904" coordsize="52558,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">
            <v:rect id="Rectangle 7906" o:spid="_x0000_s1299" style="position:absolute;left:12668;width:23806;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CNsQA&#10;AADdAAAADwAAAGRycy9kb3ducmV2LnhtbERPTWvCQBC9F/wPywjemo1araauEoRCxYOaevE2ZqdJ&#10;MDsbstsk/ffdQ6HHx/ve7AZTi45aV1lWMI1iEMS51RUXCq6f788rEM4ja6wtk4IfcrDbjp42mGjb&#10;84W6zBcihLBLUEHpfZNI6fKSDLrINsSB+7KtQR9gW0jdYh/CTS1ncbyUBisODSU2tC8pf2TfRkF/&#10;xvPpbg+P/Hjr57O0WayK+qDUZDykbyA8Df5f/Of+0Ape1y9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gjbEAAAA3QAAAA8AAAAAAAAAAAAAAAAAmAIAAGRycy9k&#10;b3ducmV2LnhtbFBLBQYAAAAABAAEAPUAAACJAwAAAAA=&#10;" fillcolor="#92d050" strokecolor="#00b050" strokeweight="2.25pt">
              <v:stroke endarrowwidth="wide" endarrowlength="long"/>
              <v:textbox>
                <w:txbxContent>
                  <w:p w:rsidR="00DC2E6E" w:rsidRPr="00032B3D" w:rsidRDefault="00DC2E6E" w:rsidP="005F125B">
                    <w:pPr>
                      <w:jc w:val="center"/>
                      <w:rPr>
                        <w:rFonts w:ascii="Arial" w:hAnsi="Arial" w:cs="Arial"/>
                        <w:b/>
                        <w:sz w:val="36"/>
                        <w:szCs w:val="36"/>
                      </w:rPr>
                    </w:pPr>
                    <w:r w:rsidRPr="00032B3D">
                      <w:rPr>
                        <w:rFonts w:ascii="Arial" w:hAnsi="Arial" w:cs="Arial"/>
                        <w:b/>
                        <w:sz w:val="36"/>
                        <w:szCs w:val="36"/>
                      </w:rPr>
                      <w:t>Αλγόριθμος</w:t>
                    </w:r>
                  </w:p>
                </w:txbxContent>
              </v:textbox>
            </v:rect>
            <v:rect id="Rectangle 7907" o:spid="_x0000_s1300" style="position:absolute;left:14478;top:8001;width:19005;height:4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pP8UA&#10;AADdAAAADwAAAGRycy9kb3ducmV2LnhtbESPQYvCMBSE78L+h/AEb5qquNWuUWRBUDzoul68PZu3&#10;bbF5KU209d8bYcHjMDPfMPNla0pxp9oVlhUMBxEI4tTqgjMFp991fwrCeWSNpWVS8CAHy8VHZ46J&#10;tg3/0P3oMxEg7BJUkHtfJVK6NCeDbmAr4uD92dqgD7LOpK6xCXBTylEUfUqDBYeFHCv6zim9Hm9G&#10;QXPAw/5it9d0d27Go1U1mWblVqlet119gfDU+nf4v73RCuLZOIb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Wk/xQAAAN0AAAAPAAAAAAAAAAAAAAAAAJgCAABkcnMv&#10;ZG93bnJldi54bWxQSwUGAAAAAAQABAD1AAAAigMAAAAA&#10;" fillcolor="#92d050" strokecolor="#00b050" strokeweight="2.25pt">
              <v:stroke endarrowwidth="wide" endarrowlength="long"/>
              <o:lock v:ext="edit" aspectratio="t"/>
              <v:textbox>
                <w:txbxContent>
                  <w:p w:rsidR="00DC2E6E" w:rsidRPr="00032B3D" w:rsidRDefault="00DC2E6E" w:rsidP="005F125B">
                    <w:pPr>
                      <w:jc w:val="center"/>
                      <w:rPr>
                        <w:rFonts w:ascii="Arial" w:hAnsi="Arial" w:cs="Arial"/>
                        <w:b/>
                        <w:sz w:val="36"/>
                        <w:szCs w:val="36"/>
                      </w:rPr>
                    </w:pPr>
                    <w:r w:rsidRPr="00032B3D">
                      <w:rPr>
                        <w:rFonts w:ascii="Arial" w:hAnsi="Arial" w:cs="Arial"/>
                        <w:b/>
                        <w:sz w:val="36"/>
                        <w:szCs w:val="36"/>
                      </w:rPr>
                      <w:t>Πρόγραμμα</w:t>
                    </w:r>
                  </w:p>
                </w:txbxContent>
              </v:textbox>
            </v:rect>
            <v:rect id="Rectangle 7908" o:spid="_x0000_s1301" style="position:absolute;top:15906;width:52558;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IMQA&#10;AADdAAAADwAAAGRycy9kb3ducmV2LnhtbESPT4vCMBTE74LfITzBm6YqLrVrFBEExYN/L3t727xt&#10;i81LaaKt394ICx6HmfkNM1+2phQPql1hWcFoGIEgTq0uOFNwvWwGMQjnkTWWlknBkxwsF93OHBNt&#10;Gz7R4+wzESDsElSQe18lUro0J4NuaCvi4P3Z2qAPss6krrEJcFPKcRR9SYMFh4UcK1rnlN7Od6Og&#10;OeLx8Gt3t3T/00zGq2oaZ+VOqX6vXX2D8NT6T/i/vdUK4ng2hfe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iiDEAAAA3QAAAA8AAAAAAAAAAAAAAAAAmAIAAGRycy9k&#10;b3ducmV2LnhtbFBLBQYAAAAABAAEAPUAAACJAwAAAAA=&#10;" fillcolor="#92d050" strokecolor="#00b050" strokeweight="2.25pt">
              <v:stroke endarrowwidth="wide" endarrowlength="long"/>
              <v:textbox>
                <w:txbxContent>
                  <w:p w:rsidR="00DC2E6E" w:rsidRPr="00032B3D" w:rsidRDefault="00DC2E6E" w:rsidP="005F125B">
                    <w:pPr>
                      <w:jc w:val="center"/>
                      <w:rPr>
                        <w:rFonts w:ascii="Arial" w:hAnsi="Arial" w:cs="Arial"/>
                        <w:b/>
                        <w:sz w:val="36"/>
                        <w:szCs w:val="36"/>
                      </w:rPr>
                    </w:pPr>
                    <w:r w:rsidRPr="00032B3D">
                      <w:rPr>
                        <w:rFonts w:ascii="Arial" w:hAnsi="Arial" w:cs="Arial"/>
                        <w:b/>
                        <w:sz w:val="36"/>
                        <w:szCs w:val="36"/>
                      </w:rPr>
                      <w:t>Μετατροπή του προγράμματος σε 0 και 1 (γλώσσα μηχανής)</w:t>
                    </w:r>
                  </w:p>
                </w:txbxContent>
              </v:textbox>
            </v:rect>
            <v:rect id="Rectangle 7909" o:spid="_x0000_s1302" style="position:absolute;left:4000;top:31242;width:42081;height: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3z8cA&#10;AADdAAAADwAAAGRycy9kb3ducmV2LnhtbESPT2vCQBTE74LfYXmF3symSiWNWUWEQkMP9U8v3p7Z&#10;ZxLMvg3ZbZJ++25B8DjMzG+YbDOaRvTUudqygpcoBkFcWF1zqeD79D5LQDiPrLGxTAp+ycFmPZ1k&#10;mGo78IH6oy9FgLBLUUHlfZtK6YqKDLrItsTBu9rOoA+yK6XucAhw08h5HC+lwZrDQoUt7Soqbscf&#10;o2DY4/7rYvNb8XkeFvNt+5qUTa7U89O4XYHwNPpH+N7+0AqS5G0B/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t8/HAAAA3QAAAA8AAAAAAAAAAAAAAAAAmAIAAGRy&#10;cy9kb3ducmV2LnhtbFBLBQYAAAAABAAEAPUAAACMAwAAAAA=&#10;" fillcolor="#92d050" strokecolor="#00b050" strokeweight="2.25pt">
              <v:stroke endarrowwidth="wide" endarrowlength="long"/>
              <o:lock v:ext="edit" aspectratio="t"/>
              <v:textbox>
                <w:txbxContent>
                  <w:p w:rsidR="00DC2E6E" w:rsidRPr="00032B3D" w:rsidRDefault="00DC2E6E" w:rsidP="005F125B">
                    <w:pPr>
                      <w:jc w:val="center"/>
                      <w:rPr>
                        <w:rFonts w:ascii="Arial" w:hAnsi="Arial" w:cs="Arial"/>
                        <w:b/>
                        <w:sz w:val="36"/>
                        <w:szCs w:val="36"/>
                      </w:rPr>
                    </w:pPr>
                    <w:r w:rsidRPr="00032B3D">
                      <w:rPr>
                        <w:rFonts w:ascii="Arial" w:hAnsi="Arial" w:cs="Arial"/>
                        <w:b/>
                        <w:sz w:val="36"/>
                        <w:szCs w:val="36"/>
                      </w:rPr>
                      <w:t>Εκτέλεση του προγράμματος στην Κ.Μ.Ε</w:t>
                    </w:r>
                  </w:p>
                </w:txbxContent>
              </v:textbox>
            </v:rect>
            <v:shape id="AutoShape 7910" o:spid="_x0000_s1303" type="#_x0000_t32" style="position:absolute;left:24860;top:3905;width:0;height:4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KV8MAAADdAAAADwAAAGRycy9kb3ducmV2LnhtbERPy2oCMRTdF/oP4RbcFM3Ygo+pUYpU&#10;LYILZ3R/mdxOhk5uhiTq1K9vFoUuD+e9WPW2FVfyoXGsYDzKQBBXTjdcKziVm+EMRIjIGlvHpOCH&#10;AqyWjw8LzLW78ZGuRaxFCuGQowITY5dLGSpDFsPIdcSJ+3LeYkzQ11J7vKVw28qXLJtIiw2nBoMd&#10;rQ1V38XFKvDlxFzM80fpqgPu+V6fi+1uo9TgqX9/AxGpj//iP/enVjCdv6a56U16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TylfDAAAA3QAAAA8AAAAAAAAAAAAA&#10;AAAAoQIAAGRycy9kb3ducmV2LnhtbFBLBQYAAAAABAAEAPkAAACRAwAAAAA=&#10;" strokecolor="#00b050" strokeweight="2.25pt">
              <v:stroke endarrow="classic" endarrowwidth="wide" endarrowlength="long"/>
            </v:shape>
            <v:shape id="AutoShape 7911" o:spid="_x0000_s1304" type="#_x0000_t32" style="position:absolute;left:24860;top:12096;width:0;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D7vsYAAADdAAAADwAAAGRycy9kb3ducmV2LnhtbESPQUsDMRSE70L/Q3gFL2KzVdjqtmkp&#10;YlUED92198fmdbN087IkabvtrzeC4HGYmW+YxWqwnTiRD61jBdNJBoK4drrlRsF3tbl/AhEissbO&#10;MSm4UIDVcnSzwEK7M2/pVMZGJAiHAhWYGPtCylAbshgmridO3t55izFJ30jt8ZzgtpMPWZZLiy2n&#10;BYM9vRiqD+XRKvBVbo7m7rVy9Rd+8rXZlW/vG6Vux8N6DiLSEP/Df+0PrWD2/Jj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A+77GAAAA3QAAAA8AAAAAAAAA&#10;AAAAAAAAoQIAAGRycy9kb3ducmV2LnhtbFBLBQYAAAAABAAEAPkAAACUAwAAAAA=&#10;" strokecolor="#00b050" strokeweight="2.25pt">
              <v:stroke endarrow="classic" endarrowwidth="wide" endarrowlength="long"/>
            </v:shape>
            <v:shape id="AutoShape 7912" o:spid="_x0000_s1305" type="#_x0000_t32" style="position:absolute;left:24955;top:23145;width:0;height:78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YocYAAADdAAAADwAAAGRycy9kb3ducmV2LnhtbESPQWsCMRSE7wX/Q3iFXkrNWkS2W6OI&#10;1CoFD+6298fmdbN087IkUVd/vSkUehxm5htmvhxsJ07kQ+tYwWScgSCunW65UfBZbZ5yECEia+wc&#10;k4ILBVguRndzLLQ784FOZWxEgnAoUIGJsS+kDLUhi2HseuLkfTtvMSbpG6k9nhPcdvI5y2bSYstp&#10;wWBPa0P1T3m0Cnw1M0fz+Fa5eo8ffG2+yvftRqmH+2H1CiLSEP/Df+2dVpDnL1P4fZ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aGKHGAAAA3QAAAA8AAAAAAAAA&#10;AAAAAAAAoQIAAGRycy9kb3ducmV2LnhtbFBLBQYAAAAABAAEAPkAAACUAwAAAAA=&#10;" strokecolor="#00b050" strokeweight="2.25pt">
              <v:stroke endarrow="classic" endarrowwidth="wide" endarrowlength="long"/>
            </v:shape>
          </v:group>
        </w:pic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autoSpaceDE w:val="0"/>
        <w:autoSpaceDN w:val="0"/>
        <w:adjustRightInd w:val="0"/>
        <w:rPr>
          <w:rFonts w:ascii="Arial" w:hAnsi="Arial" w:cs="Arial"/>
          <w:b/>
          <w:color w:val="0070C0"/>
          <w:sz w:val="36"/>
          <w:szCs w:val="36"/>
        </w:rPr>
      </w:pPr>
    </w:p>
    <w:p w:rsidR="005F125B" w:rsidRPr="005F125B" w:rsidRDefault="005F125B" w:rsidP="005F125B">
      <w:pPr>
        <w:autoSpaceDE w:val="0"/>
        <w:autoSpaceDN w:val="0"/>
        <w:adjustRightInd w:val="0"/>
        <w:rPr>
          <w:rFonts w:ascii="Arial" w:hAnsi="Arial" w:cs="Arial"/>
          <w:b/>
          <w:color w:val="0070C0"/>
          <w:sz w:val="36"/>
          <w:szCs w:val="36"/>
        </w:rPr>
      </w:pPr>
    </w:p>
    <w:p w:rsidR="005F125B" w:rsidRDefault="005F125B" w:rsidP="005F125B">
      <w:pPr>
        <w:autoSpaceDE w:val="0"/>
        <w:autoSpaceDN w:val="0"/>
        <w:adjustRightInd w:val="0"/>
        <w:rPr>
          <w:rFonts w:ascii="Arial" w:hAnsi="Arial" w:cs="Arial"/>
          <w:b/>
          <w:sz w:val="36"/>
          <w:szCs w:val="36"/>
        </w:rPr>
      </w:pPr>
      <w:r w:rsidRPr="005F125B">
        <w:rPr>
          <w:rFonts w:ascii="Arial" w:hAnsi="Arial" w:cs="Arial"/>
          <w:b/>
          <w:color w:val="0070C0"/>
          <w:sz w:val="36"/>
          <w:szCs w:val="36"/>
        </w:rPr>
        <w:t>Σχήμα 1.3.</w:t>
      </w:r>
      <w:r w:rsidRPr="005F125B">
        <w:rPr>
          <w:rFonts w:ascii="Arial" w:hAnsi="Arial" w:cs="Arial"/>
          <w:b/>
          <w:sz w:val="36"/>
          <w:szCs w:val="36"/>
        </w:rPr>
        <w:t xml:space="preserve"> Στάδια για την εκτέλεση ενός αλγορίθμου από την Κ.Μ.Ε. του υπολογιστή</w:t>
      </w:r>
    </w:p>
    <w:p w:rsidR="00D71A6B" w:rsidRDefault="00D71A6B" w:rsidP="005F125B">
      <w:pPr>
        <w:autoSpaceDE w:val="0"/>
        <w:autoSpaceDN w:val="0"/>
        <w:adjustRightInd w:val="0"/>
        <w:rPr>
          <w:rFonts w:ascii="Arial" w:hAnsi="Arial" w:cs="Arial"/>
          <w:b/>
          <w:sz w:val="36"/>
          <w:szCs w:val="36"/>
        </w:rPr>
      </w:pPr>
    </w:p>
    <w:p w:rsidR="00D71A6B" w:rsidRPr="005F125B" w:rsidRDefault="00D71A6B" w:rsidP="005F125B">
      <w:pPr>
        <w:autoSpaceDE w:val="0"/>
        <w:autoSpaceDN w:val="0"/>
        <w:adjustRightInd w:val="0"/>
        <w:rPr>
          <w:rFonts w:ascii="Arial" w:hAnsi="Arial" w:cs="Arial"/>
          <w:b/>
          <w:sz w:val="36"/>
          <w:szCs w:val="36"/>
        </w:rPr>
      </w:pPr>
    </w:p>
    <w:p w:rsidR="005F125B" w:rsidRPr="005F125B" w:rsidRDefault="005F125B" w:rsidP="005F125B">
      <w:pPr>
        <w:autoSpaceDE w:val="0"/>
        <w:autoSpaceDN w:val="0"/>
        <w:adjustRightInd w:val="0"/>
        <w:ind w:firstLine="720"/>
        <w:rPr>
          <w:rFonts w:ascii="Arial" w:hAnsi="Arial" w:cs="Arial"/>
          <w:b/>
          <w:sz w:val="36"/>
          <w:szCs w:val="36"/>
        </w:rPr>
      </w:pPr>
      <w:r w:rsidRPr="005F125B">
        <w:rPr>
          <w:rFonts w:ascii="Arial" w:hAnsi="Arial" w:cs="Arial"/>
          <w:b/>
          <w:sz w:val="36"/>
          <w:szCs w:val="36"/>
        </w:rPr>
        <w:t xml:space="preserve">Αντίθετα οι </w:t>
      </w:r>
      <w:r w:rsidRPr="005F125B">
        <w:rPr>
          <w:rFonts w:ascii="Tahoma" w:hAnsi="Tahoma" w:cs="Tahoma"/>
          <w:b/>
          <w:sz w:val="36"/>
          <w:szCs w:val="36"/>
        </w:rPr>
        <w:t>διερμηνείς (</w:t>
      </w:r>
      <w:r w:rsidRPr="005F125B">
        <w:rPr>
          <w:rFonts w:ascii="Tahoma" w:hAnsi="Tahoma" w:cs="Tahoma"/>
          <w:b/>
          <w:sz w:val="36"/>
          <w:szCs w:val="36"/>
          <w:lang w:val="en-US"/>
        </w:rPr>
        <w:t>interpreters</w:t>
      </w:r>
      <w:r w:rsidRPr="005F125B">
        <w:rPr>
          <w:rFonts w:ascii="Tahoma" w:hAnsi="Tahoma" w:cs="Tahoma"/>
          <w:b/>
          <w:sz w:val="36"/>
          <w:szCs w:val="36"/>
        </w:rPr>
        <w:t>)</w:t>
      </w:r>
      <w:r w:rsidRPr="005F125B">
        <w:rPr>
          <w:rFonts w:ascii="Arial" w:hAnsi="Arial" w:cs="Arial"/>
          <w:b/>
          <w:sz w:val="36"/>
          <w:szCs w:val="36"/>
        </w:rPr>
        <w:t xml:space="preserve"> ελέγχουν μία οδηγία κάθε φορά, την εκτελούν και μετά ελέγχουν την επόμενη οδηγία. Η γλώσσα προγραμματισμού </w:t>
      </w:r>
      <w:r w:rsidRPr="005F125B">
        <w:rPr>
          <w:rFonts w:ascii="Arial" w:hAnsi="Arial" w:cs="Arial"/>
          <w:b/>
          <w:sz w:val="36"/>
          <w:szCs w:val="36"/>
          <w:lang w:val="en-US"/>
        </w:rPr>
        <w:t>Logo</w:t>
      </w:r>
      <w:r w:rsidRPr="005F125B">
        <w:rPr>
          <w:rFonts w:ascii="Arial" w:hAnsi="Arial" w:cs="Arial"/>
          <w:b/>
          <w:sz w:val="36"/>
          <w:szCs w:val="36"/>
        </w:rPr>
        <w:t>, που θα δούμε στο επόμενο κεφάλαιο, χρησιμοποιεί διερμηνέα.</w:t>
      </w:r>
    </w:p>
    <w:p w:rsidR="005F125B" w:rsidRPr="005F125B" w:rsidRDefault="005F125B" w:rsidP="005F125B">
      <w:pPr>
        <w:autoSpaceDE w:val="0"/>
        <w:autoSpaceDN w:val="0"/>
        <w:adjustRightInd w:val="0"/>
        <w:ind w:firstLine="720"/>
        <w:rPr>
          <w:rFonts w:ascii="Arial" w:hAnsi="Arial" w:cs="Arial"/>
          <w:b/>
          <w:sz w:val="36"/>
          <w:szCs w:val="36"/>
        </w:rPr>
      </w:pPr>
      <w:r w:rsidRPr="005F125B">
        <w:rPr>
          <w:rFonts w:ascii="Arial" w:hAnsi="Arial" w:cs="Arial"/>
          <w:b/>
          <w:sz w:val="36"/>
          <w:szCs w:val="36"/>
        </w:rPr>
        <w:t xml:space="preserve">Δεν πρέπει να ξεχνάμε ότι ο υπολογιστής εκτελεί πιστά, όποιες συντακτικά ορθές εντολές και αν του δώσουμε. Αν το αποτέλεσμα, που τελικά προκύπτει από την εκτέλεση του προγράμματος, δεν είναι το αναμενόμενο, τότε το πρόβλημα δε βρίσκεται στον τρόπο εκτέλεσης, αλλά στον αλγόριθμο που κατασκευάσαμε για τη λύση του προβλήματός μας. Στην περίπτωση αυτή λέμε ότι έχουμε κάνει ένα </w:t>
      </w:r>
      <w:r w:rsidRPr="005F125B">
        <w:rPr>
          <w:rFonts w:ascii="Tahoma" w:hAnsi="Tahoma" w:cs="Tahoma"/>
          <w:b/>
          <w:sz w:val="36"/>
          <w:szCs w:val="36"/>
        </w:rPr>
        <w:t>λογικό λάθος</w:t>
      </w:r>
      <w:r w:rsidRPr="005F125B">
        <w:rPr>
          <w:rFonts w:ascii="Arial" w:hAnsi="Arial" w:cs="Arial"/>
          <w:b/>
          <w:sz w:val="36"/>
          <w:szCs w:val="36"/>
        </w:rPr>
        <w:t xml:space="preserve"> και πρέπει να ελέγξουμε ένα προς ένα τα βήματα </w:t>
      </w:r>
      <w:r w:rsidRPr="005F125B">
        <w:rPr>
          <w:rFonts w:ascii="Arial" w:hAnsi="Arial" w:cs="Arial"/>
          <w:b/>
          <w:sz w:val="36"/>
          <w:szCs w:val="36"/>
        </w:rPr>
        <w:lastRenderedPageBreak/>
        <w:t>- εντολές του αλγορίθμου μας, ώστε να διαπιστώσουμε, αν δίνουμε τις κατάλληλες εντολές με τη σωστή σειρά.</w:t>
      </w:r>
    </w:p>
    <w:p w:rsidR="005F125B" w:rsidRPr="005F125B" w:rsidRDefault="005F125B" w:rsidP="005F125B">
      <w:pPr>
        <w:autoSpaceDE w:val="0"/>
        <w:autoSpaceDN w:val="0"/>
        <w:adjustRightInd w:val="0"/>
        <w:ind w:firstLine="720"/>
        <w:rPr>
          <w:rFonts w:ascii="Arial" w:hAnsi="Arial" w:cs="Arial"/>
          <w:b/>
          <w:sz w:val="36"/>
          <w:szCs w:val="36"/>
        </w:rPr>
      </w:pPr>
      <w:r w:rsidRPr="005F125B">
        <w:rPr>
          <w:rFonts w:ascii="Arial" w:hAnsi="Arial" w:cs="Arial"/>
          <w:b/>
          <w:sz w:val="36"/>
          <w:szCs w:val="36"/>
        </w:rPr>
        <w:t>Ένα δεύτερο σημείο που πρέπει να γνωρίζουμε, όταν προγραμματίζουμε, είναι ότι για τον υπολογιστή τίποτα δεν είναι αυτονόητο. Ενώ εμείς οι άνθρωποι έχου</w:t>
      </w:r>
      <w:r w:rsidRPr="005F125B">
        <w:rPr>
          <w:rFonts w:ascii="Arial" w:hAnsi="Arial" w:cs="Arial"/>
          <w:b/>
          <w:sz w:val="36"/>
          <w:szCs w:val="36"/>
        </w:rPr>
        <w:softHyphen/>
        <w:t>με την ικανότητα να συμπληρώνουμε τις οδηγίες κάποιου με τη λογική και την εμπειρία μας, ο</w:t>
      </w:r>
      <w:r w:rsidR="00E856DF">
        <w:rPr>
          <w:rFonts w:ascii="Arial" w:hAnsi="Arial" w:cs="Arial"/>
          <w:b/>
          <w:sz w:val="36"/>
          <w:szCs w:val="36"/>
        </w:rPr>
        <w:t xml:space="preserve"> υπολο-</w:t>
      </w:r>
      <w:r w:rsidRPr="005F125B">
        <w:rPr>
          <w:rFonts w:ascii="Arial" w:hAnsi="Arial" w:cs="Arial"/>
          <w:b/>
          <w:sz w:val="36"/>
          <w:szCs w:val="36"/>
        </w:rPr>
        <w:t xml:space="preserve"> γιστής χρειάζεται να περιγράψουμε με μεγάλη ακρίβεια τις εντολές μας στον υπολογιστή, για να τις εκτελέσει. Αν, για παράδειγμα, του δώσουμε μία εντολή να</w:t>
      </w:r>
      <w:r w:rsidR="00E856DF">
        <w:rPr>
          <w:rFonts w:ascii="Arial" w:hAnsi="Arial" w:cs="Arial"/>
          <w:b/>
          <w:sz w:val="36"/>
          <w:szCs w:val="36"/>
        </w:rPr>
        <w:t xml:space="preserve"> υπο-</w:t>
      </w:r>
      <w:r w:rsidRPr="005F125B">
        <w:rPr>
          <w:rFonts w:ascii="Arial" w:hAnsi="Arial" w:cs="Arial"/>
          <w:b/>
          <w:sz w:val="36"/>
          <w:szCs w:val="36"/>
        </w:rPr>
        <w:t xml:space="preserve"> λογίσει ένα άθροισμα, δεν είναι αυτονόητο ότι θα μας εμφανίσει και το αποτέλεσμα. Αν φαίνεται ότι οι</w:t>
      </w:r>
      <w:r w:rsidR="00E856DF">
        <w:rPr>
          <w:rFonts w:ascii="Arial" w:hAnsi="Arial" w:cs="Arial"/>
          <w:b/>
          <w:sz w:val="36"/>
          <w:szCs w:val="36"/>
        </w:rPr>
        <w:t xml:space="preserve"> υπο-</w:t>
      </w:r>
      <w:r w:rsidRPr="005F125B">
        <w:rPr>
          <w:rFonts w:ascii="Arial" w:hAnsi="Arial" w:cs="Arial"/>
          <w:b/>
          <w:sz w:val="36"/>
          <w:szCs w:val="36"/>
        </w:rPr>
        <w:t xml:space="preserve"> λογιστές επιλύουν πολύ «έξυπνα» διάφορα</w:t>
      </w:r>
      <w:r w:rsidR="00E856DF">
        <w:rPr>
          <w:rFonts w:ascii="Arial" w:hAnsi="Arial" w:cs="Arial"/>
          <w:b/>
          <w:sz w:val="36"/>
          <w:szCs w:val="36"/>
        </w:rPr>
        <w:t xml:space="preserve"> προβλή-</w:t>
      </w:r>
      <w:r w:rsidRPr="005F125B">
        <w:rPr>
          <w:rFonts w:ascii="Arial" w:hAnsi="Arial" w:cs="Arial"/>
          <w:b/>
          <w:sz w:val="36"/>
          <w:szCs w:val="36"/>
        </w:rPr>
        <w:t xml:space="preserve"> ματα, είναι, γιατί κάποιοι άνθρωποι </w:t>
      </w:r>
      <w:r w:rsidR="00E856DF">
        <w:rPr>
          <w:rFonts w:ascii="Arial" w:hAnsi="Arial" w:cs="Arial"/>
          <w:b/>
          <w:sz w:val="36"/>
          <w:szCs w:val="36"/>
        </w:rPr>
        <w:t>τους προγραμ</w:t>
      </w:r>
      <w:r w:rsidR="007F68FE">
        <w:rPr>
          <w:rFonts w:ascii="Arial" w:hAnsi="Arial" w:cs="Arial"/>
          <w:b/>
          <w:sz w:val="36"/>
          <w:szCs w:val="36"/>
        </w:rPr>
        <w:t>μά</w:t>
      </w:r>
      <w:r w:rsidR="00E856DF">
        <w:rPr>
          <w:rFonts w:ascii="Arial" w:hAnsi="Arial" w:cs="Arial"/>
          <w:b/>
          <w:sz w:val="36"/>
          <w:szCs w:val="36"/>
        </w:rPr>
        <w:t>-</w:t>
      </w:r>
      <w:r w:rsidR="007F68FE">
        <w:rPr>
          <w:rFonts w:ascii="Arial" w:hAnsi="Arial" w:cs="Arial"/>
          <w:b/>
          <w:sz w:val="36"/>
          <w:szCs w:val="36"/>
        </w:rPr>
        <w:t xml:space="preserve"> </w:t>
      </w:r>
      <w:r w:rsidRPr="005F125B">
        <w:rPr>
          <w:rFonts w:ascii="Arial" w:hAnsi="Arial" w:cs="Arial"/>
          <w:b/>
          <w:sz w:val="36"/>
          <w:szCs w:val="36"/>
        </w:rPr>
        <w:t>τισαν γι' αυτό και όχι γιατί οι μηχανές είναι</w:t>
      </w:r>
      <w:r w:rsidR="007F68FE">
        <w:rPr>
          <w:rFonts w:ascii="Arial" w:hAnsi="Arial" w:cs="Arial"/>
          <w:b/>
          <w:sz w:val="36"/>
          <w:szCs w:val="36"/>
        </w:rPr>
        <w:t xml:space="preserve"> «έξυ</w:t>
      </w:r>
      <w:r w:rsidRPr="005F125B">
        <w:rPr>
          <w:rFonts w:ascii="Arial" w:hAnsi="Arial" w:cs="Arial"/>
          <w:b/>
          <w:sz w:val="36"/>
          <w:szCs w:val="36"/>
        </w:rPr>
        <w:t>πνες». Για να φτιάξουμε λοιπόν ένα καλό πρόγραμμα, πρέπει πρώτα να έχουμε σχεδιάσει έναν καλό αλγόριθμο. Ο ρόλος του αλγορίθμου είναι θεμελιώδης.</w:t>
      </w:r>
    </w:p>
    <w:p w:rsidR="005F125B" w:rsidRPr="005F125B" w:rsidRDefault="005F125B" w:rsidP="00D80B73">
      <w:pPr>
        <w:ind w:firstLine="720"/>
        <w:rPr>
          <w:rFonts w:ascii="Arial" w:hAnsi="Arial"/>
          <w:b/>
          <w:color w:val="FF0000"/>
          <w:sz w:val="36"/>
          <w:szCs w:val="36"/>
        </w:rPr>
      </w:pPr>
      <w:r w:rsidRPr="005F125B">
        <w:rPr>
          <w:rFonts w:ascii="Arial" w:hAnsi="Arial" w:cs="Arial"/>
          <w:b/>
          <w:sz w:val="36"/>
          <w:szCs w:val="36"/>
        </w:rPr>
        <w:t xml:space="preserve">Στο κεφάλαιο που ακολουθεί θα ασχοληθούμε με μία εκπαιδευτική γλώσσα με αρκετές δυνατότητες: τη </w:t>
      </w:r>
      <w:r w:rsidRPr="005F125B">
        <w:rPr>
          <w:rFonts w:ascii="Arial" w:hAnsi="Arial" w:cs="Arial"/>
          <w:b/>
          <w:sz w:val="36"/>
          <w:szCs w:val="36"/>
          <w:lang w:val="en-US"/>
        </w:rPr>
        <w:t>Logo</w:t>
      </w:r>
      <w:r w:rsidRPr="005F125B">
        <w:rPr>
          <w:rFonts w:ascii="Arial" w:hAnsi="Arial" w:cs="Arial"/>
          <w:b/>
          <w:sz w:val="36"/>
          <w:szCs w:val="36"/>
        </w:rPr>
        <w:t xml:space="preserve">. Με τη γλώσσα </w:t>
      </w:r>
      <w:r w:rsidRPr="005F125B">
        <w:rPr>
          <w:rFonts w:ascii="Arial" w:hAnsi="Arial" w:cs="Arial"/>
          <w:b/>
          <w:sz w:val="36"/>
          <w:szCs w:val="36"/>
          <w:lang w:val="en-US"/>
        </w:rPr>
        <w:t>Logo</w:t>
      </w:r>
      <w:r w:rsidRPr="005F125B">
        <w:rPr>
          <w:rFonts w:ascii="Arial" w:hAnsi="Arial" w:cs="Arial"/>
          <w:b/>
          <w:sz w:val="36"/>
          <w:szCs w:val="36"/>
        </w:rPr>
        <w:t xml:space="preserve"> έχουμε τη δυνατότητα να μάθουμε πολύ γρήγορα πώς να δίνουμε εντολές στον</w:t>
      </w:r>
      <w:r w:rsidR="00D80B73">
        <w:rPr>
          <w:rFonts w:ascii="Arial" w:hAnsi="Arial" w:cs="Arial"/>
          <w:b/>
          <w:sz w:val="36"/>
          <w:szCs w:val="36"/>
        </w:rPr>
        <w:t xml:space="preserve"> υπολο</w:t>
      </w:r>
      <w:r w:rsidRPr="005F125B">
        <w:rPr>
          <w:rFonts w:ascii="Arial" w:hAnsi="Arial" w:cs="Arial"/>
          <w:b/>
          <w:sz w:val="36"/>
          <w:szCs w:val="36"/>
        </w:rPr>
        <w:t>γιστή και να φτιάχνουμε δικά μας προγράμματα.</w:t>
      </w:r>
      <w:r w:rsidR="00D80B73">
        <w:rPr>
          <w:rFonts w:ascii="Arial" w:hAnsi="Arial" w:cs="Arial"/>
          <w:b/>
          <w:sz w:val="36"/>
          <w:szCs w:val="36"/>
        </w:rPr>
        <w:t xml:space="preserve"> Υπά</w:t>
      </w:r>
      <w:r w:rsidRPr="005F125B">
        <w:rPr>
          <w:rFonts w:ascii="Arial" w:hAnsi="Arial" w:cs="Arial"/>
          <w:b/>
          <w:sz w:val="36"/>
          <w:szCs w:val="36"/>
        </w:rPr>
        <w:t xml:space="preserve">ρχουν πολλές εκδόσεις της γλώσσας </w:t>
      </w:r>
      <w:r w:rsidRPr="005F125B">
        <w:rPr>
          <w:rFonts w:ascii="Arial" w:hAnsi="Arial" w:cs="Arial"/>
          <w:b/>
          <w:sz w:val="36"/>
          <w:szCs w:val="36"/>
          <w:lang w:val="en-US"/>
        </w:rPr>
        <w:t>Logo</w:t>
      </w:r>
      <w:r w:rsidRPr="005F125B">
        <w:rPr>
          <w:rFonts w:ascii="Arial" w:hAnsi="Arial" w:cs="Arial"/>
          <w:b/>
          <w:sz w:val="36"/>
          <w:szCs w:val="36"/>
        </w:rPr>
        <w:t xml:space="preserve">. </w:t>
      </w:r>
      <w:r w:rsidR="00D80B73">
        <w:rPr>
          <w:rFonts w:ascii="Arial" w:hAnsi="Arial" w:cs="Arial"/>
          <w:b/>
          <w:sz w:val="36"/>
          <w:szCs w:val="36"/>
        </w:rPr>
        <w:t>Κάθε-</w:t>
      </w:r>
      <w:r w:rsidRPr="005F125B">
        <w:rPr>
          <w:rFonts w:ascii="Arial" w:hAnsi="Arial" w:cs="Arial"/>
          <w:b/>
          <w:sz w:val="36"/>
          <w:szCs w:val="36"/>
        </w:rPr>
        <w:t>μία μας προσφέρει ένα φιλικό περιβάλ</w:t>
      </w:r>
      <w:r w:rsidRPr="005F125B">
        <w:rPr>
          <w:rFonts w:ascii="Arial" w:hAnsi="Arial" w:cs="Arial"/>
          <w:b/>
          <w:sz w:val="36"/>
          <w:szCs w:val="36"/>
        </w:rPr>
        <w:softHyphen/>
        <w:t>λον</w:t>
      </w:r>
      <w:r w:rsidR="00D80B73">
        <w:rPr>
          <w:rFonts w:ascii="Arial" w:hAnsi="Arial" w:cs="Arial"/>
          <w:b/>
          <w:sz w:val="36"/>
          <w:szCs w:val="36"/>
        </w:rPr>
        <w:t xml:space="preserve"> προγραμμα-τι</w:t>
      </w:r>
      <w:r w:rsidRPr="005F125B">
        <w:rPr>
          <w:rFonts w:ascii="Arial" w:hAnsi="Arial" w:cs="Arial"/>
          <w:b/>
          <w:sz w:val="36"/>
          <w:szCs w:val="36"/>
        </w:rPr>
        <w:t>σμού, για να γράφουμε και να</w:t>
      </w:r>
      <w:r w:rsidR="007F68FE">
        <w:rPr>
          <w:rFonts w:ascii="Arial" w:hAnsi="Arial" w:cs="Arial"/>
          <w:b/>
          <w:sz w:val="36"/>
          <w:szCs w:val="36"/>
        </w:rPr>
        <w:t xml:space="preserve"> δοκιμάζου</w:t>
      </w:r>
      <w:r w:rsidRPr="005F125B">
        <w:rPr>
          <w:rFonts w:ascii="Arial" w:hAnsi="Arial" w:cs="Arial"/>
          <w:b/>
          <w:sz w:val="36"/>
          <w:szCs w:val="36"/>
        </w:rPr>
        <w:t>με τα προγράμματά μας. Τη «</w:t>
      </w:r>
      <w:r w:rsidRPr="005F125B">
        <w:rPr>
          <w:rFonts w:ascii="Arial" w:hAnsi="Arial" w:cs="Arial"/>
          <w:b/>
          <w:sz w:val="36"/>
          <w:szCs w:val="36"/>
          <w:lang w:val="en-US"/>
        </w:rPr>
        <w:t>Berkeley</w:t>
      </w:r>
      <w:r w:rsidRPr="005F125B">
        <w:rPr>
          <w:rFonts w:ascii="Arial" w:hAnsi="Arial" w:cs="Arial"/>
          <w:b/>
          <w:sz w:val="36"/>
          <w:szCs w:val="36"/>
        </w:rPr>
        <w:t xml:space="preserve"> </w:t>
      </w:r>
      <w:r w:rsidRPr="005F125B">
        <w:rPr>
          <w:rFonts w:ascii="Arial" w:hAnsi="Arial" w:cs="Arial"/>
          <w:b/>
          <w:sz w:val="36"/>
          <w:szCs w:val="36"/>
          <w:lang w:val="en-US"/>
        </w:rPr>
        <w:t>Logo</w:t>
      </w:r>
      <w:r w:rsidRPr="005F125B">
        <w:rPr>
          <w:rFonts w:ascii="Arial" w:hAnsi="Arial" w:cs="Arial"/>
          <w:b/>
          <w:sz w:val="36"/>
          <w:szCs w:val="36"/>
        </w:rPr>
        <w:t>», το</w:t>
      </w:r>
      <w:r w:rsidR="007F68FE">
        <w:rPr>
          <w:rFonts w:ascii="Arial" w:hAnsi="Arial" w:cs="Arial"/>
          <w:b/>
          <w:sz w:val="36"/>
          <w:szCs w:val="36"/>
        </w:rPr>
        <w:t xml:space="preserve"> «Χελωνό-</w:t>
      </w:r>
      <w:r w:rsidRPr="005F125B">
        <w:rPr>
          <w:rFonts w:ascii="Arial" w:hAnsi="Arial" w:cs="Arial"/>
          <w:b/>
          <w:sz w:val="36"/>
          <w:szCs w:val="36"/>
        </w:rPr>
        <w:t xml:space="preserve"> κοσμος» (Εικόνα 1.6) και τη «</w:t>
      </w:r>
      <w:r w:rsidRPr="005F125B">
        <w:rPr>
          <w:rFonts w:ascii="Arial" w:hAnsi="Arial" w:cs="Arial"/>
          <w:b/>
          <w:sz w:val="36"/>
          <w:szCs w:val="36"/>
          <w:lang w:val="en-US"/>
        </w:rPr>
        <w:t>MSWLogo</w:t>
      </w:r>
      <w:r w:rsidRPr="005F125B">
        <w:rPr>
          <w:rFonts w:ascii="Arial" w:hAnsi="Arial" w:cs="Arial"/>
          <w:b/>
          <w:sz w:val="36"/>
          <w:szCs w:val="36"/>
        </w:rPr>
        <w:t>» μπορείτε να τις βρείτε δωρεάν στο Διαδίκτυο, ενώ τη «</w:t>
      </w:r>
      <w:r w:rsidRPr="005F125B">
        <w:rPr>
          <w:rFonts w:ascii="Arial" w:hAnsi="Arial" w:cs="Arial"/>
          <w:b/>
          <w:sz w:val="36"/>
          <w:szCs w:val="36"/>
          <w:lang w:val="en-US"/>
        </w:rPr>
        <w:t>Multi</w:t>
      </w:r>
      <w:r w:rsidRPr="005F125B">
        <w:rPr>
          <w:rFonts w:ascii="Arial" w:hAnsi="Arial" w:cs="Arial"/>
          <w:b/>
          <w:sz w:val="36"/>
          <w:szCs w:val="36"/>
        </w:rPr>
        <w:t>-</w:t>
      </w:r>
      <w:r w:rsidRPr="005F125B">
        <w:rPr>
          <w:rFonts w:ascii="Arial" w:hAnsi="Arial" w:cs="Arial"/>
          <w:b/>
          <w:sz w:val="36"/>
          <w:szCs w:val="36"/>
          <w:lang w:val="en-US"/>
        </w:rPr>
        <w:t>Logo</w:t>
      </w:r>
      <w:r w:rsidRPr="005F125B">
        <w:rPr>
          <w:rFonts w:ascii="Arial" w:hAnsi="Arial" w:cs="Arial"/>
          <w:b/>
          <w:sz w:val="36"/>
          <w:szCs w:val="36"/>
        </w:rPr>
        <w:t>» μπορείτε να τη βρείτε στο λογισμικό</w:t>
      </w:r>
      <w:r w:rsidR="00D80B73">
        <w:rPr>
          <w:rFonts w:ascii="Arial" w:hAnsi="Arial" w:cs="Arial"/>
          <w:b/>
          <w:sz w:val="36"/>
          <w:szCs w:val="36"/>
        </w:rPr>
        <w:t xml:space="preserve"> Πλη</w:t>
      </w:r>
      <w:r w:rsidRPr="005F125B">
        <w:rPr>
          <w:rFonts w:ascii="Arial" w:hAnsi="Arial" w:cs="Arial"/>
          <w:b/>
          <w:sz w:val="36"/>
          <w:szCs w:val="36"/>
        </w:rPr>
        <w:t>ροφορικής Γυμνασίου (Παιδαγωγικό Ινστιτούτο 2000).</w:t>
      </w:r>
    </w:p>
    <w:p w:rsidR="005F125B" w:rsidRPr="005F125B" w:rsidRDefault="005F125B" w:rsidP="005F125B">
      <w:pPr>
        <w:autoSpaceDE w:val="0"/>
        <w:autoSpaceDN w:val="0"/>
        <w:adjustRightInd w:val="0"/>
        <w:ind w:firstLine="720"/>
        <w:rPr>
          <w:rFonts w:ascii="Arial" w:hAnsi="Arial" w:cs="Arial"/>
          <w:b/>
          <w:sz w:val="36"/>
          <w:szCs w:val="36"/>
        </w:rPr>
      </w:pPr>
    </w:p>
    <w:p w:rsidR="00D71A6B" w:rsidRDefault="00E95531" w:rsidP="00CE7C05">
      <w:pPr>
        <w:autoSpaceDE w:val="0"/>
        <w:autoSpaceDN w:val="0"/>
        <w:adjustRightInd w:val="0"/>
        <w:rPr>
          <w:rFonts w:ascii="Arial" w:hAnsi="Arial" w:cs="Arial"/>
          <w:b/>
          <w:color w:val="0070C0"/>
          <w:sz w:val="36"/>
          <w:szCs w:val="36"/>
        </w:rPr>
      </w:pPr>
      <w:r w:rsidRPr="00E95531">
        <w:rPr>
          <w:rFonts w:ascii="Arial" w:hAnsi="Arial" w:cs="Arial"/>
          <w:b/>
          <w:noProof/>
          <w:sz w:val="36"/>
          <w:szCs w:val="36"/>
          <w:lang w:val="en-US" w:eastAsia="en-US"/>
        </w:rPr>
        <w:pict>
          <v:shape id="_x0000_s1306" type="#_x0000_t202" style="position:absolute;margin-left:247.7pt;margin-top:785.3pt;width:126.7pt;height:28.35pt;z-index:251705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N0swIAADMFAAAOAAAAZHJzL2Uyb0RvYy54bWysVEtu2zAQ3RfoHQjuHUmO7FiC5SBxqqJA&#10;+gHSHoCWKIsoRaokbSkNuip6j16gKLrooj/kBsqVOqRs1+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" o:allowincell="f" o:allowoverlap="f" fillcolor="#fc9" stroked="f" strokeweight="2.25pt">
            <v:textbox inset="1.5mm,1.5mm,1.5mm,1.5mm">
              <w:txbxContent>
                <w:p w:rsidR="00DC2E6E" w:rsidRPr="00432B70" w:rsidRDefault="00D80B73" w:rsidP="005F125B">
                  <w:pPr>
                    <w:suppressAutoHyphens/>
                    <w:autoSpaceDE w:val="0"/>
                    <w:autoSpaceDN w:val="0"/>
                    <w:adjustRightInd w:val="0"/>
                    <w:jc w:val="center"/>
                    <w:rPr>
                      <w:rFonts w:ascii="Arial" w:hAnsi="Arial"/>
                      <w:b/>
                      <w:sz w:val="36"/>
                      <w:szCs w:val="36"/>
                    </w:rPr>
                  </w:pPr>
                  <w:r>
                    <w:rPr>
                      <w:rFonts w:ascii="Arial" w:hAnsi="Arial"/>
                      <w:b/>
                      <w:sz w:val="36"/>
                      <w:szCs w:val="36"/>
                    </w:rPr>
                    <w:t>68</w:t>
                  </w:r>
                  <w:r w:rsidR="00DC2E6E" w:rsidRPr="00432B70">
                    <w:rPr>
                      <w:rFonts w:ascii="Arial" w:hAnsi="Arial"/>
                      <w:b/>
                      <w:sz w:val="36"/>
                      <w:szCs w:val="36"/>
                    </w:rPr>
                    <w:t xml:space="preserve"> / </w:t>
                  </w:r>
                  <w:r w:rsidR="00DC2E6E">
                    <w:rPr>
                      <w:rFonts w:ascii="Arial" w:hAnsi="Arial"/>
                      <w:b/>
                      <w:sz w:val="36"/>
                      <w:szCs w:val="36"/>
                    </w:rPr>
                    <w:t>184-185</w:t>
                  </w:r>
                </w:p>
              </w:txbxContent>
            </v:textbox>
            <w10:wrap anchorx="page" anchory="page"/>
          </v:shape>
        </w:pict>
      </w:r>
    </w:p>
    <w:p w:rsidR="005F125B" w:rsidRPr="005F125B" w:rsidRDefault="005F125B" w:rsidP="00CE7C05">
      <w:pPr>
        <w:autoSpaceDE w:val="0"/>
        <w:autoSpaceDN w:val="0"/>
        <w:adjustRightInd w:val="0"/>
        <w:rPr>
          <w:rFonts w:ascii="Arial" w:hAnsi="Arial" w:cs="Arial"/>
          <w:b/>
          <w:sz w:val="36"/>
          <w:szCs w:val="36"/>
        </w:rPr>
      </w:pPr>
      <w:r w:rsidRPr="005F125B">
        <w:rPr>
          <w:rFonts w:ascii="Arial" w:hAnsi="Arial" w:cs="Arial"/>
          <w:b/>
          <w:color w:val="0070C0"/>
          <w:sz w:val="36"/>
          <w:szCs w:val="36"/>
        </w:rPr>
        <w:lastRenderedPageBreak/>
        <w:t>Εικόνα 1.6.</w:t>
      </w:r>
      <w:r w:rsidRPr="005F125B">
        <w:rPr>
          <w:rFonts w:ascii="Arial" w:hAnsi="Arial" w:cs="Arial"/>
          <w:b/>
          <w:sz w:val="36"/>
          <w:szCs w:val="36"/>
        </w:rPr>
        <w:t xml:space="preserve"> </w:t>
      </w:r>
      <w:r w:rsidRPr="005F125B">
        <w:rPr>
          <w:rFonts w:ascii="Arial" w:hAnsi="Arial" w:cs="Arial"/>
          <w:b/>
          <w:sz w:val="36"/>
          <w:szCs w:val="36"/>
          <w:lang w:val="en-US"/>
        </w:rPr>
        <w:t>To</w:t>
      </w:r>
      <w:r w:rsidRPr="005F125B">
        <w:rPr>
          <w:rFonts w:ascii="Arial" w:hAnsi="Arial" w:cs="Arial"/>
          <w:b/>
          <w:sz w:val="36"/>
          <w:szCs w:val="36"/>
        </w:rPr>
        <w:t xml:space="preserve"> περιβάλλον «Χελωνόκοσμος» (Παιδαγωγική Σχεδίαση: Εργαστήριο Εκπαιδευτικής Τεχνολογίας, Φ.Π.Ψ).</w:t>
      </w:r>
      <w:r w:rsidR="00E95531" w:rsidRPr="00E95531">
        <w:rPr>
          <w:rFonts w:ascii="Arial" w:hAnsi="Arial" w:cs="Arial"/>
          <w:b/>
          <w:noProof/>
          <w:sz w:val="36"/>
          <w:szCs w:val="36"/>
          <w:lang w:val="en-US" w:eastAsia="en-US"/>
        </w:rPr>
        <w:pict>
          <v:shape id="_x0000_s1307" type="#_x0000_t202" style="position:absolute;margin-left:248.05pt;margin-top:785.3pt;width:99.2pt;height:28.35pt;z-index:25163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7aFqZr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D80B73" w:rsidP="005F125B">
                  <w:pPr>
                    <w:suppressAutoHyphens/>
                    <w:autoSpaceDE w:val="0"/>
                    <w:autoSpaceDN w:val="0"/>
                    <w:adjustRightInd w:val="0"/>
                    <w:jc w:val="center"/>
                    <w:rPr>
                      <w:rFonts w:ascii="Arial" w:hAnsi="Arial"/>
                      <w:b/>
                      <w:sz w:val="36"/>
                      <w:szCs w:val="36"/>
                    </w:rPr>
                  </w:pPr>
                  <w:r>
                    <w:rPr>
                      <w:rFonts w:ascii="Arial" w:hAnsi="Arial"/>
                      <w:b/>
                      <w:sz w:val="36"/>
                      <w:szCs w:val="36"/>
                    </w:rPr>
                    <w:t>65</w:t>
                  </w:r>
                  <w:r w:rsidR="00DC2E6E" w:rsidRPr="00432B70">
                    <w:rPr>
                      <w:rFonts w:ascii="Arial" w:hAnsi="Arial"/>
                      <w:b/>
                      <w:sz w:val="36"/>
                      <w:szCs w:val="36"/>
                    </w:rPr>
                    <w:t xml:space="preserve"> / </w:t>
                  </w:r>
                  <w:r w:rsidR="00DC2E6E">
                    <w:rPr>
                      <w:rFonts w:ascii="Arial" w:hAnsi="Arial"/>
                      <w:b/>
                      <w:sz w:val="36"/>
                      <w:szCs w:val="36"/>
                    </w:rPr>
                    <w:t>185</w:t>
                  </w:r>
                </w:p>
              </w:txbxContent>
            </v:textbox>
            <w10:wrap anchorx="page" anchory="page"/>
          </v:shape>
        </w:pict>
      </w:r>
    </w:p>
    <w:p w:rsidR="005F125B" w:rsidRPr="005F125B" w:rsidRDefault="005F125B" w:rsidP="005F125B">
      <w:pPr>
        <w:autoSpaceDE w:val="0"/>
        <w:autoSpaceDN w:val="0"/>
        <w:adjustRightInd w:val="0"/>
        <w:ind w:firstLine="720"/>
        <w:rPr>
          <w:rFonts w:ascii="Arial" w:hAnsi="Arial" w:cs="Arial"/>
          <w:b/>
          <w:sz w:val="36"/>
          <w:szCs w:val="36"/>
        </w:rPr>
      </w:pPr>
    </w:p>
    <w:p w:rsidR="005F125B" w:rsidRPr="005F125B" w:rsidRDefault="00E95531" w:rsidP="005F125B">
      <w:pPr>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pict>
          <v:rect id="Rectangle 7918" o:spid="_x0000_s1848" style="position:absolute;margin-left:.25pt;margin-top:18.75pt;width:479.1pt;height:481.35pt;z-index:25147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" filled="f" strokecolor="gray" strokeweight="2.25pt">
            <v:stroke endarrowwidth="wide" endarrowlength="long"/>
          </v:rect>
        </w:pict>
      </w: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shape id="Text Box 7917" o:spid="_x0000_s1308" type="#_x0000_t202" style="position:absolute;margin-left:2.85pt;margin-top:-.45pt;width:477.35pt;height:34.5pt;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" fillcolor="blue" strokecolor="blue" strokeweight="2.25pt">
            <v:textbox inset=".5mm,0,.5mm,0">
              <w:txbxContent>
                <w:p w:rsidR="00DC2E6E" w:rsidRDefault="00DC2E6E" w:rsidP="005F125B">
                  <w:pPr>
                    <w:rPr>
                      <w:rFonts w:ascii="Arial" w:hAnsi="Arial" w:cs="Arial"/>
                      <w:b/>
                      <w:color w:val="FFFFFF"/>
                      <w:sz w:val="56"/>
                      <w:szCs w:val="56"/>
                    </w:rPr>
                  </w:pPr>
                  <w:r>
                    <w:rPr>
                      <w:noProof/>
                    </w:rPr>
                    <w:drawing>
                      <wp:inline distT="0" distB="0" distL="0" distR="0">
                        <wp:extent cx="320675" cy="320675"/>
                        <wp:effectExtent l="0" t="0" r="3175" b="3175"/>
                        <wp:docPr id="6673" name="Εικόνα 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Pr>
                      <w:lang w:val="en-US"/>
                    </w:rPr>
                    <w:t xml:space="preserve">  </w:t>
                  </w:r>
                  <w:r w:rsidRPr="00B3793D">
                    <w:rPr>
                      <w:rFonts w:ascii="Arial" w:hAnsi="Arial" w:cs="Arial"/>
                      <w:b/>
                      <w:color w:val="FFFFFF"/>
                      <w:sz w:val="36"/>
                      <w:szCs w:val="36"/>
                    </w:rPr>
                    <w:t xml:space="preserve">Καμβάς                       </w:t>
                  </w:r>
                  <w:r w:rsidRPr="00B3793D">
                    <w:rPr>
                      <w:rFonts w:ascii="Arial" w:hAnsi="Arial" w:cs="Arial"/>
                      <w:b/>
                      <w:color w:val="FFFFFF"/>
                      <w:sz w:val="36"/>
                      <w:szCs w:val="36"/>
                      <w:lang w:val="en-US"/>
                    </w:rPr>
                    <w:t xml:space="preserve">   </w:t>
                  </w:r>
                  <w:r>
                    <w:rPr>
                      <w:rFonts w:ascii="Arial" w:hAnsi="Arial" w:cs="Arial"/>
                      <w:b/>
                      <w:color w:val="FFFFFF"/>
                      <w:sz w:val="36"/>
                      <w:szCs w:val="36"/>
                    </w:rPr>
                    <w:t xml:space="preserve">                         </w:t>
                  </w:r>
                  <w:r w:rsidRPr="00B3793D">
                    <w:rPr>
                      <w:rFonts w:ascii="Arial" w:hAnsi="Arial" w:cs="Arial"/>
                      <w:b/>
                      <w:color w:val="FFFFFF"/>
                      <w:sz w:val="36"/>
                      <w:szCs w:val="36"/>
                    </w:rPr>
                    <w:t xml:space="preserve">  </w:t>
                  </w:r>
                  <w:r w:rsidRPr="00B3793D">
                    <w:rPr>
                      <w:rFonts w:ascii="Arial" w:hAnsi="Arial"/>
                      <w:b/>
                      <w:color w:val="FFFFFF"/>
                      <w:sz w:val="36"/>
                      <w:szCs w:val="36"/>
                      <w:shd w:val="clear" w:color="auto" w:fill="00CCFF"/>
                    </w:rPr>
                    <w:sym w:font="Webdings" w:char="F030"/>
                  </w:r>
                  <w:r w:rsidRPr="00B3793D">
                    <w:rPr>
                      <w:rFonts w:ascii="Arial" w:hAnsi="Arial"/>
                      <w:b/>
                      <w:color w:val="FFFFFF"/>
                      <w:sz w:val="36"/>
                      <w:szCs w:val="36"/>
                      <w:shd w:val="clear" w:color="auto" w:fill="00CCFF"/>
                    </w:rPr>
                    <w:t xml:space="preserve"> </w:t>
                  </w:r>
                  <w:r w:rsidRPr="00B3793D">
                    <w:rPr>
                      <w:rFonts w:ascii="Arial" w:hAnsi="Arial"/>
                      <w:b/>
                      <w:color w:val="FFFFFF"/>
                      <w:sz w:val="36"/>
                      <w:szCs w:val="36"/>
                    </w:rPr>
                    <w:t xml:space="preserve"> </w:t>
                  </w:r>
                  <w:r w:rsidRPr="00B3793D">
                    <w:rPr>
                      <w:rFonts w:ascii="Arial" w:hAnsi="Arial"/>
                      <w:b/>
                      <w:color w:val="FFFFFF"/>
                      <w:sz w:val="36"/>
                      <w:szCs w:val="36"/>
                      <w:shd w:val="clear" w:color="auto" w:fill="00CCFF"/>
                    </w:rPr>
                    <w:t xml:space="preserve"> </w:t>
                  </w:r>
                  <w:r w:rsidRPr="00B3793D">
                    <w:rPr>
                      <w:rFonts w:ascii="Arial" w:hAnsi="Arial"/>
                      <w:b/>
                      <w:color w:val="FFFFFF"/>
                      <w:sz w:val="36"/>
                      <w:szCs w:val="36"/>
                      <w:shd w:val="clear" w:color="auto" w:fill="00CCFF"/>
                    </w:rPr>
                    <w:sym w:font="Webdings" w:char="F031"/>
                  </w:r>
                  <w:r w:rsidRPr="00B3793D">
                    <w:rPr>
                      <w:rFonts w:ascii="Arial" w:hAnsi="Arial"/>
                      <w:b/>
                      <w:color w:val="FFFFFF"/>
                      <w:sz w:val="36"/>
                      <w:szCs w:val="36"/>
                      <w:shd w:val="clear" w:color="auto" w:fill="00CCFF"/>
                    </w:rPr>
                    <w:t xml:space="preserve"> </w:t>
                  </w:r>
                  <w:r w:rsidRPr="00B3793D">
                    <w:rPr>
                      <w:rFonts w:ascii="Arial" w:hAnsi="Arial"/>
                      <w:b/>
                      <w:color w:val="FFFFFF"/>
                      <w:sz w:val="36"/>
                      <w:szCs w:val="36"/>
                    </w:rPr>
                    <w:t xml:space="preserve"> </w:t>
                  </w:r>
                  <w:r w:rsidRPr="00B3793D">
                    <w:rPr>
                      <w:rFonts w:ascii="Arial" w:hAnsi="Arial"/>
                      <w:b/>
                      <w:color w:val="FFFFFF"/>
                      <w:sz w:val="36"/>
                      <w:szCs w:val="36"/>
                      <w:shd w:val="clear" w:color="auto" w:fill="FF0000"/>
                    </w:rPr>
                    <w:t xml:space="preserve"> </w:t>
                  </w:r>
                  <w:r w:rsidRPr="00B3793D">
                    <w:rPr>
                      <w:rFonts w:ascii="Arial" w:hAnsi="Arial"/>
                      <w:b/>
                      <w:color w:val="FFFFFF"/>
                      <w:sz w:val="36"/>
                      <w:szCs w:val="36"/>
                      <w:shd w:val="clear" w:color="auto" w:fill="FF0000"/>
                    </w:rPr>
                    <w:sym w:font="Webdings" w:char="F072"/>
                  </w:r>
                  <w:r w:rsidRPr="00B3793D">
                    <w:rPr>
                      <w:rFonts w:ascii="Arial" w:hAnsi="Arial"/>
                      <w:b/>
                      <w:color w:val="FF0000"/>
                      <w:sz w:val="36"/>
                      <w:szCs w:val="36"/>
                      <w:shd w:val="clear" w:color="auto" w:fill="FF0000"/>
                    </w:rPr>
                    <w:t>.</w:t>
                  </w:r>
                  <w:r w:rsidRPr="007A3CC7">
                    <w:rPr>
                      <w:rFonts w:ascii="Arial" w:hAnsi="Arial" w:cs="Arial"/>
                      <w:b/>
                      <w:color w:val="FFFFFF"/>
                      <w:sz w:val="56"/>
                      <w:szCs w:val="56"/>
                    </w:rPr>
                    <w:t xml:space="preserve">          </w:t>
                  </w:r>
                  <w:r>
                    <w:rPr>
                      <w:rFonts w:ascii="Arial" w:hAnsi="Arial" w:cs="Arial"/>
                      <w:b/>
                      <w:color w:val="FFFFFF"/>
                      <w:sz w:val="56"/>
                      <w:szCs w:val="56"/>
                    </w:rPr>
                    <w:t xml:space="preserve">   </w:t>
                  </w:r>
                </w:p>
              </w:txbxContent>
            </v:textbox>
          </v:shape>
        </w:pict>
      </w: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rect id="Rectangle 7919" o:spid="_x0000_s1309" style="position:absolute;margin-left:3.2pt;margin-top:15.6pt;width:477.35pt;height:117.75pt;z-index:2514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" fillcolor="#ddd8c2" strokecolor="gray" strokeweight="2.25pt">
            <v:stroke endarrowwidth="wide" endarrowlength="long"/>
            <v:textbox>
              <w:txbxContent>
                <w:p w:rsidR="00DC2E6E" w:rsidRPr="00B3793D" w:rsidRDefault="00DC2E6E" w:rsidP="005F125B">
                  <w:pPr>
                    <w:rPr>
                      <w:rFonts w:ascii="Arial" w:hAnsi="Arial" w:cs="Arial"/>
                      <w:b/>
                      <w:sz w:val="36"/>
                      <w:szCs w:val="36"/>
                    </w:rPr>
                  </w:pPr>
                  <w:r>
                    <w:rPr>
                      <w:rFonts w:ascii="Arial" w:hAnsi="Arial" w:cs="Arial"/>
                      <w:b/>
                      <w:sz w:val="36"/>
                      <w:szCs w:val="36"/>
                    </w:rPr>
                    <w:t xml:space="preserve">Αρχείο Επεξεργασία </w:t>
                  </w:r>
                  <w:r w:rsidRPr="00B3793D">
                    <w:rPr>
                      <w:rFonts w:ascii="Arial" w:hAnsi="Arial" w:cs="Arial"/>
                      <w:b/>
                      <w:sz w:val="36"/>
                      <w:szCs w:val="36"/>
                    </w:rPr>
                    <w:t>Εργαλείο</w:t>
                  </w:r>
                  <w:r>
                    <w:rPr>
                      <w:rFonts w:ascii="Arial" w:hAnsi="Arial" w:cs="Arial"/>
                      <w:b/>
                      <w:sz w:val="36"/>
                      <w:szCs w:val="36"/>
                    </w:rPr>
                    <w:t xml:space="preserve"> </w:t>
                  </w:r>
                  <w:r w:rsidRPr="00B3793D">
                    <w:rPr>
                      <w:rFonts w:ascii="Arial" w:hAnsi="Arial" w:cs="Arial"/>
                      <w:b/>
                      <w:sz w:val="36"/>
                      <w:szCs w:val="36"/>
                    </w:rPr>
                    <w:t>Στοίβα σελίδων              Ρυθμίσεις</w:t>
                  </w:r>
                </w:p>
                <w:p w:rsidR="00DC2E6E" w:rsidRDefault="00DC2E6E" w:rsidP="005F125B">
                  <w:pPr>
                    <w:rPr>
                      <w:rFonts w:ascii="Arial" w:hAnsi="Arial"/>
                      <w:b/>
                      <w:color w:val="FF0000"/>
                      <w:sz w:val="56"/>
                      <w:szCs w:val="56"/>
                    </w:rPr>
                  </w:pPr>
                  <w:r>
                    <w:rPr>
                      <w:rFonts w:ascii="Arial" w:hAnsi="Arial"/>
                      <w:b/>
                      <w:noProof/>
                      <w:color w:val="FF0000"/>
                      <w:sz w:val="56"/>
                      <w:szCs w:val="56"/>
                    </w:rPr>
                    <w:drawing>
                      <wp:inline distT="0" distB="0" distL="0" distR="0">
                        <wp:extent cx="1536700" cy="299931"/>
                        <wp:effectExtent l="0" t="0" r="6350" b="5080"/>
                        <wp:docPr id="6657" name="Εικόνα 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442" cy="301637"/>
                                </a:xfrm>
                                <a:prstGeom prst="rect">
                                  <a:avLst/>
                                </a:prstGeom>
                                <a:noFill/>
                                <a:ln>
                                  <a:noFill/>
                                </a:ln>
                              </pic:spPr>
                            </pic:pic>
                          </a:graphicData>
                        </a:graphic>
                      </wp:inline>
                    </w:drawing>
                  </w:r>
                  <w:r>
                    <w:rPr>
                      <w:rFonts w:ascii="Arial" w:hAnsi="Arial"/>
                      <w:b/>
                      <w:color w:val="FF0000"/>
                      <w:sz w:val="56"/>
                      <w:szCs w:val="56"/>
                    </w:rPr>
                    <w:t xml:space="preserve">    </w:t>
                  </w:r>
                  <w:r>
                    <w:rPr>
                      <w:rFonts w:ascii="Arial" w:hAnsi="Arial"/>
                      <w:b/>
                      <w:noProof/>
                      <w:color w:val="FF0000"/>
                      <w:sz w:val="56"/>
                      <w:szCs w:val="56"/>
                    </w:rPr>
                    <w:drawing>
                      <wp:inline distT="0" distB="0" distL="0" distR="0">
                        <wp:extent cx="1333500" cy="267631"/>
                        <wp:effectExtent l="0" t="0" r="0" b="0"/>
                        <wp:docPr id="6658" name="Εικόνα 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963" cy="270734"/>
                                </a:xfrm>
                                <a:prstGeom prst="rect">
                                  <a:avLst/>
                                </a:prstGeom>
                                <a:noFill/>
                                <a:ln>
                                  <a:noFill/>
                                </a:ln>
                              </pic:spPr>
                            </pic:pic>
                          </a:graphicData>
                        </a:graphic>
                      </wp:inline>
                    </w:drawing>
                  </w:r>
                  <w:r>
                    <w:rPr>
                      <w:rFonts w:ascii="Arial" w:hAnsi="Arial"/>
                      <w:b/>
                      <w:noProof/>
                      <w:color w:val="FF0000"/>
                      <w:sz w:val="56"/>
                      <w:szCs w:val="56"/>
                    </w:rPr>
                    <w:drawing>
                      <wp:inline distT="0" distB="0" distL="0" distR="0">
                        <wp:extent cx="323850" cy="247650"/>
                        <wp:effectExtent l="0" t="0" r="0" b="0"/>
                        <wp:docPr id="6659" name="Εικόνα 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378" cy="246524"/>
                                </a:xfrm>
                                <a:prstGeom prst="rect">
                                  <a:avLst/>
                                </a:prstGeom>
                                <a:noFill/>
                                <a:ln>
                                  <a:noFill/>
                                </a:ln>
                              </pic:spPr>
                            </pic:pic>
                          </a:graphicData>
                        </a:graphic>
                      </wp:inline>
                    </w:drawing>
                  </w:r>
                  <w:r>
                    <w:rPr>
                      <w:rFonts w:ascii="Arial" w:hAnsi="Arial"/>
                      <w:b/>
                      <w:color w:val="FF0000"/>
                      <w:sz w:val="56"/>
                      <w:szCs w:val="56"/>
                    </w:rPr>
                    <w:t xml:space="preserve"> </w:t>
                  </w:r>
                  <w:r>
                    <w:rPr>
                      <w:rFonts w:ascii="Arial" w:hAnsi="Arial"/>
                      <w:b/>
                      <w:noProof/>
                      <w:color w:val="FF0000"/>
                      <w:sz w:val="56"/>
                      <w:szCs w:val="56"/>
                    </w:rPr>
                    <w:drawing>
                      <wp:inline distT="0" distB="0" distL="0" distR="0">
                        <wp:extent cx="508000" cy="304800"/>
                        <wp:effectExtent l="0" t="0" r="6350" b="0"/>
                        <wp:docPr id="6660" name="Εικόνα 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80" cy="307848"/>
                                </a:xfrm>
                                <a:prstGeom prst="rect">
                                  <a:avLst/>
                                </a:prstGeom>
                                <a:noFill/>
                                <a:ln>
                                  <a:noFill/>
                                </a:ln>
                              </pic:spPr>
                            </pic:pic>
                          </a:graphicData>
                        </a:graphic>
                      </wp:inline>
                    </w:drawing>
                  </w:r>
                  <w:r>
                    <w:rPr>
                      <w:rFonts w:ascii="Arial" w:hAnsi="Arial"/>
                      <w:b/>
                      <w:noProof/>
                      <w:color w:val="FF0000"/>
                      <w:sz w:val="56"/>
                      <w:szCs w:val="56"/>
                    </w:rPr>
                    <w:drawing>
                      <wp:inline distT="0" distB="0" distL="0" distR="0">
                        <wp:extent cx="428625" cy="263711"/>
                        <wp:effectExtent l="0" t="0" r="0" b="3175"/>
                        <wp:docPr id="6661" name="Εικόνα 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266446"/>
                                </a:xfrm>
                                <a:prstGeom prst="rect">
                                  <a:avLst/>
                                </a:prstGeom>
                                <a:noFill/>
                                <a:ln>
                                  <a:noFill/>
                                </a:ln>
                              </pic:spPr>
                            </pic:pic>
                          </a:graphicData>
                        </a:graphic>
                      </wp:inline>
                    </w:drawing>
                  </w:r>
                  <w:r>
                    <w:rPr>
                      <w:rFonts w:ascii="Arial" w:hAnsi="Arial"/>
                      <w:b/>
                      <w:noProof/>
                      <w:color w:val="FF0000"/>
                      <w:sz w:val="56"/>
                      <w:szCs w:val="56"/>
                    </w:rPr>
                    <w:drawing>
                      <wp:inline distT="0" distB="0" distL="0" distR="0">
                        <wp:extent cx="416445" cy="257175"/>
                        <wp:effectExtent l="0" t="0" r="3175" b="0"/>
                        <wp:docPr id="6662" name="Εικόνα 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257638"/>
                                </a:xfrm>
                                <a:prstGeom prst="rect">
                                  <a:avLst/>
                                </a:prstGeom>
                                <a:noFill/>
                                <a:ln>
                                  <a:noFill/>
                                </a:ln>
                              </pic:spPr>
                            </pic:pic>
                          </a:graphicData>
                        </a:graphic>
                      </wp:inline>
                    </w:drawing>
                  </w:r>
                  <w:r>
                    <w:rPr>
                      <w:rFonts w:ascii="Arial" w:hAnsi="Arial"/>
                      <w:b/>
                      <w:noProof/>
                      <w:color w:val="FF0000"/>
                      <w:sz w:val="56"/>
                      <w:szCs w:val="56"/>
                    </w:rPr>
                    <w:drawing>
                      <wp:inline distT="0" distB="0" distL="0" distR="0">
                        <wp:extent cx="333375" cy="253821"/>
                        <wp:effectExtent l="0" t="0" r="0" b="0"/>
                        <wp:docPr id="6663" name="Εικόνα 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 cy="256722"/>
                                </a:xfrm>
                                <a:prstGeom prst="rect">
                                  <a:avLst/>
                                </a:prstGeom>
                                <a:noFill/>
                                <a:ln>
                                  <a:noFill/>
                                </a:ln>
                              </pic:spPr>
                            </pic:pic>
                          </a:graphicData>
                        </a:graphic>
                      </wp:inline>
                    </w:drawing>
                  </w:r>
                  <w:r>
                    <w:rPr>
                      <w:rFonts w:ascii="Arial" w:hAnsi="Arial"/>
                      <w:b/>
                      <w:noProof/>
                      <w:color w:val="FF0000"/>
                      <w:sz w:val="56"/>
                      <w:szCs w:val="56"/>
                    </w:rPr>
                    <w:drawing>
                      <wp:inline distT="0" distB="0" distL="0" distR="0">
                        <wp:extent cx="320098" cy="238125"/>
                        <wp:effectExtent l="0" t="0" r="3810" b="0"/>
                        <wp:docPr id="6664" name="Εικόνα 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238554"/>
                                </a:xfrm>
                                <a:prstGeom prst="rect">
                                  <a:avLst/>
                                </a:prstGeom>
                                <a:noFill/>
                                <a:ln>
                                  <a:noFill/>
                                </a:ln>
                              </pic:spPr>
                            </pic:pic>
                          </a:graphicData>
                        </a:graphic>
                      </wp:inline>
                    </w:drawing>
                  </w:r>
                </w:p>
                <w:p w:rsidR="00DC2E6E" w:rsidRPr="00C932CC" w:rsidRDefault="00DC2E6E" w:rsidP="005F125B">
                  <w:pPr>
                    <w:rPr>
                      <w:rFonts w:ascii="Arial" w:hAnsi="Arial" w:cs="Arial"/>
                      <w:b/>
                      <w:sz w:val="56"/>
                      <w:szCs w:val="56"/>
                    </w:rPr>
                  </w:pPr>
                  <w:r>
                    <w:rPr>
                      <w:rFonts w:ascii="Arial" w:hAnsi="Arial" w:cs="Arial"/>
                      <w:b/>
                      <w:noProof/>
                      <w:sz w:val="56"/>
                      <w:szCs w:val="56"/>
                    </w:rPr>
                    <w:drawing>
                      <wp:inline distT="0" distB="0" distL="0" distR="0">
                        <wp:extent cx="345635" cy="285750"/>
                        <wp:effectExtent l="0" t="0" r="0" b="0"/>
                        <wp:docPr id="6665" name="Εικόνα 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91" cy="288608"/>
                                </a:xfrm>
                                <a:prstGeom prst="rect">
                                  <a:avLst/>
                                </a:prstGeom>
                                <a:noFill/>
                                <a:ln>
                                  <a:noFill/>
                                </a:ln>
                              </pic:spPr>
                            </pic:pic>
                          </a:graphicData>
                        </a:graphic>
                      </wp:inline>
                    </w:drawing>
                  </w:r>
                  <w:r>
                    <w:rPr>
                      <w:rFonts w:ascii="Arial" w:hAnsi="Arial" w:cs="Arial"/>
                      <w:b/>
                      <w:noProof/>
                      <w:sz w:val="56"/>
                      <w:szCs w:val="56"/>
                    </w:rPr>
                    <w:drawing>
                      <wp:inline distT="0" distB="0" distL="0" distR="0">
                        <wp:extent cx="400050" cy="266700"/>
                        <wp:effectExtent l="0" t="0" r="0" b="0"/>
                        <wp:docPr id="6666" name="Εικόνα 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051" cy="269367"/>
                                </a:xfrm>
                                <a:prstGeom prst="rect">
                                  <a:avLst/>
                                </a:prstGeom>
                                <a:noFill/>
                                <a:ln>
                                  <a:noFill/>
                                </a:ln>
                              </pic:spPr>
                            </pic:pic>
                          </a:graphicData>
                        </a:graphic>
                      </wp:inline>
                    </w:drawing>
                  </w:r>
                  <w:r>
                    <w:rPr>
                      <w:rFonts w:ascii="Arial" w:hAnsi="Arial" w:cs="Arial"/>
                      <w:b/>
                      <w:noProof/>
                      <w:sz w:val="56"/>
                      <w:szCs w:val="56"/>
                    </w:rPr>
                    <w:drawing>
                      <wp:inline distT="0" distB="0" distL="0" distR="0">
                        <wp:extent cx="495300" cy="222885"/>
                        <wp:effectExtent l="0" t="0" r="0" b="5715"/>
                        <wp:docPr id="6667" name="Εικόνα 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253" cy="225114"/>
                                </a:xfrm>
                                <a:prstGeom prst="rect">
                                  <a:avLst/>
                                </a:prstGeom>
                                <a:noFill/>
                                <a:ln>
                                  <a:noFill/>
                                </a:ln>
                              </pic:spPr>
                            </pic:pic>
                          </a:graphicData>
                        </a:graphic>
                      </wp:inline>
                    </w:drawing>
                  </w:r>
                  <w:r>
                    <w:rPr>
                      <w:rFonts w:ascii="Arial" w:hAnsi="Arial" w:cs="Arial"/>
                      <w:b/>
                      <w:noProof/>
                      <w:sz w:val="56"/>
                      <w:szCs w:val="56"/>
                    </w:rPr>
                    <w:drawing>
                      <wp:inline distT="0" distB="0" distL="0" distR="0">
                        <wp:extent cx="367042" cy="266700"/>
                        <wp:effectExtent l="0" t="0" r="0" b="0"/>
                        <wp:docPr id="6668" name="Εικόνα 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713" cy="269367"/>
                                </a:xfrm>
                                <a:prstGeom prst="rect">
                                  <a:avLst/>
                                </a:prstGeom>
                                <a:noFill/>
                                <a:ln>
                                  <a:noFill/>
                                </a:ln>
                              </pic:spPr>
                            </pic:pic>
                          </a:graphicData>
                        </a:graphic>
                      </wp:inline>
                    </w:drawing>
                  </w:r>
                  <w:r>
                    <w:rPr>
                      <w:rFonts w:ascii="Arial" w:hAnsi="Arial" w:cs="Arial"/>
                      <w:b/>
                      <w:noProof/>
                      <w:sz w:val="56"/>
                      <w:szCs w:val="56"/>
                    </w:rPr>
                    <w:drawing>
                      <wp:inline distT="0" distB="0" distL="0" distR="0">
                        <wp:extent cx="368300" cy="276225"/>
                        <wp:effectExtent l="0" t="0" r="0" b="9525"/>
                        <wp:docPr id="6669" name="Εικόνα 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983" cy="278987"/>
                                </a:xfrm>
                                <a:prstGeom prst="rect">
                                  <a:avLst/>
                                </a:prstGeom>
                                <a:noFill/>
                                <a:ln>
                                  <a:noFill/>
                                </a:ln>
                              </pic:spPr>
                            </pic:pic>
                          </a:graphicData>
                        </a:graphic>
                      </wp:inline>
                    </w:drawing>
                  </w:r>
                  <w:r>
                    <w:rPr>
                      <w:rFonts w:ascii="Arial" w:hAnsi="Arial"/>
                      <w:b/>
                      <w:noProof/>
                      <w:color w:val="FF0000"/>
                      <w:sz w:val="56"/>
                      <w:szCs w:val="56"/>
                    </w:rPr>
                    <w:drawing>
                      <wp:inline distT="0" distB="0" distL="0" distR="0">
                        <wp:extent cx="262173" cy="285750"/>
                        <wp:effectExtent l="0" t="0" r="5080" b="0"/>
                        <wp:docPr id="6670" name="Εικόνα 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 cy="288608"/>
                                </a:xfrm>
                                <a:prstGeom prst="rect">
                                  <a:avLst/>
                                </a:prstGeom>
                                <a:noFill/>
                                <a:ln>
                                  <a:noFill/>
                                </a:ln>
                              </pic:spPr>
                            </pic:pic>
                          </a:graphicData>
                        </a:graphic>
                      </wp:inline>
                    </w:drawing>
                  </w:r>
                  <w:r>
                    <w:rPr>
                      <w:rFonts w:ascii="Arial" w:hAnsi="Arial"/>
                      <w:b/>
                      <w:noProof/>
                      <w:color w:val="FF0000"/>
                      <w:sz w:val="56"/>
                      <w:szCs w:val="56"/>
                    </w:rPr>
                    <w:drawing>
                      <wp:inline distT="0" distB="0" distL="0" distR="0">
                        <wp:extent cx="300148" cy="266700"/>
                        <wp:effectExtent l="0" t="0" r="5080" b="0"/>
                        <wp:docPr id="6671" name="Εικόνα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61" cy="269466"/>
                                </a:xfrm>
                                <a:prstGeom prst="rect">
                                  <a:avLst/>
                                </a:prstGeom>
                                <a:noFill/>
                                <a:ln>
                                  <a:noFill/>
                                </a:ln>
                              </pic:spPr>
                            </pic:pic>
                          </a:graphicData>
                        </a:graphic>
                      </wp:inline>
                    </w:drawing>
                  </w:r>
                </w:p>
              </w:txbxContent>
            </v:textbox>
          </v:rect>
        </w:pic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r w:rsidRPr="005F125B">
        <w:rPr>
          <w:rFonts w:ascii="Arial" w:hAnsi="Arial"/>
          <w:b/>
          <w:sz w:val="36"/>
          <w:szCs w:val="36"/>
        </w:rPr>
        <w:t xml:space="preserve">   </w:t>
      </w: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rect id="Rectangle 7921" o:spid="_x0000_s1310" style="position:absolute;margin-left:186.2pt;margin-top:12.95pt;width:294.25pt;height:33.1pt;z-index:2514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" fillcolor="#e36c0a" strokecolor="#f79646" strokeweight="2.25pt">
            <v:stroke endarrowwidth="wide" endarrowlength="long"/>
            <v:textbox>
              <w:txbxContent>
                <w:p w:rsidR="00DC2E6E" w:rsidRPr="00B3793D" w:rsidRDefault="00DC2E6E" w:rsidP="005F125B">
                  <w:pPr>
                    <w:rPr>
                      <w:rFonts w:ascii="Arial" w:hAnsi="Arial" w:cs="Arial"/>
                      <w:b/>
                      <w:sz w:val="36"/>
                      <w:szCs w:val="36"/>
                      <w:lang w:val="en-US"/>
                    </w:rPr>
                  </w:pPr>
                  <w:r w:rsidRPr="00B3793D">
                    <w:rPr>
                      <w:rFonts w:ascii="Arial" w:hAnsi="Arial" w:cs="Arial"/>
                      <w:b/>
                      <w:sz w:val="36"/>
                      <w:szCs w:val="36"/>
                      <w:lang w:val="en-US"/>
                    </w:rPr>
                    <w:t>Logo</w:t>
                  </w:r>
                  <w:r w:rsidRPr="00B3793D">
                    <w:rPr>
                      <w:rFonts w:ascii="Arial" w:hAnsi="Arial" w:cs="Arial"/>
                      <w:b/>
                      <w:color w:val="FFFFFF"/>
                      <w:sz w:val="36"/>
                      <w:szCs w:val="36"/>
                    </w:rPr>
                    <w:t xml:space="preserve">  </w:t>
                  </w:r>
                  <w:r w:rsidRPr="00B3793D">
                    <w:rPr>
                      <w:rFonts w:ascii="Arial" w:hAnsi="Arial" w:cs="Arial"/>
                      <w:b/>
                      <w:color w:val="FFFFFF"/>
                      <w:sz w:val="36"/>
                      <w:szCs w:val="36"/>
                      <w:lang w:val="en-US"/>
                    </w:rPr>
                    <w:t xml:space="preserve">       </w:t>
                  </w:r>
                  <w:r w:rsidRPr="00B3793D">
                    <w:rPr>
                      <w:rFonts w:ascii="Arial" w:hAnsi="Arial" w:cs="Arial"/>
                      <w:b/>
                      <w:color w:val="FFFFFF"/>
                      <w:sz w:val="36"/>
                      <w:szCs w:val="36"/>
                    </w:rPr>
                    <w:t xml:space="preserve"> </w:t>
                  </w:r>
                  <w:r>
                    <w:rPr>
                      <w:rFonts w:ascii="Arial" w:hAnsi="Arial" w:cs="Arial"/>
                      <w:b/>
                      <w:color w:val="FFFFFF"/>
                      <w:sz w:val="36"/>
                      <w:szCs w:val="36"/>
                    </w:rPr>
                    <w:t xml:space="preserve">               </w:t>
                  </w:r>
                  <w:r w:rsidRPr="00B3793D">
                    <w:rPr>
                      <w:rFonts w:ascii="Arial" w:hAnsi="Arial" w:cs="Arial"/>
                      <w:b/>
                      <w:color w:val="FFFFFF"/>
                      <w:sz w:val="36"/>
                      <w:szCs w:val="36"/>
                    </w:rPr>
                    <w:t xml:space="preserve"> </w:t>
                  </w:r>
                  <w:r w:rsidRPr="00B3793D">
                    <w:rPr>
                      <w:rFonts w:ascii="Arial" w:hAnsi="Arial"/>
                      <w:b/>
                      <w:color w:val="FFFFFF"/>
                      <w:sz w:val="36"/>
                      <w:szCs w:val="36"/>
                      <w:shd w:val="clear" w:color="auto" w:fill="00CCFF"/>
                    </w:rPr>
                    <w:sym w:font="Webdings" w:char="F030"/>
                  </w:r>
                  <w:r w:rsidRPr="00B3793D">
                    <w:rPr>
                      <w:rFonts w:ascii="Arial" w:hAnsi="Arial"/>
                      <w:b/>
                      <w:color w:val="FFFFFF"/>
                      <w:sz w:val="36"/>
                      <w:szCs w:val="36"/>
                      <w:shd w:val="clear" w:color="auto" w:fill="00CCFF"/>
                    </w:rPr>
                    <w:t xml:space="preserve"> </w:t>
                  </w:r>
                  <w:r w:rsidRPr="00B3793D">
                    <w:rPr>
                      <w:rFonts w:ascii="Arial" w:hAnsi="Arial"/>
                      <w:b/>
                      <w:color w:val="FFFFFF"/>
                      <w:sz w:val="36"/>
                      <w:szCs w:val="36"/>
                    </w:rPr>
                    <w:t xml:space="preserve"> </w:t>
                  </w:r>
                  <w:r w:rsidRPr="00B3793D">
                    <w:rPr>
                      <w:rFonts w:ascii="Arial" w:hAnsi="Arial"/>
                      <w:b/>
                      <w:color w:val="FFFFFF"/>
                      <w:sz w:val="36"/>
                      <w:szCs w:val="36"/>
                      <w:shd w:val="clear" w:color="auto" w:fill="00CCFF"/>
                    </w:rPr>
                    <w:t xml:space="preserve"> </w:t>
                  </w:r>
                  <w:r w:rsidRPr="00B3793D">
                    <w:rPr>
                      <w:rFonts w:ascii="Arial" w:hAnsi="Arial"/>
                      <w:b/>
                      <w:color w:val="FFFFFF"/>
                      <w:sz w:val="36"/>
                      <w:szCs w:val="36"/>
                      <w:shd w:val="clear" w:color="auto" w:fill="00CCFF"/>
                    </w:rPr>
                    <w:sym w:font="Webdings" w:char="F031"/>
                  </w:r>
                  <w:r w:rsidRPr="00B3793D">
                    <w:rPr>
                      <w:rFonts w:ascii="Arial" w:hAnsi="Arial"/>
                      <w:b/>
                      <w:color w:val="FFFFFF"/>
                      <w:sz w:val="36"/>
                      <w:szCs w:val="36"/>
                      <w:shd w:val="clear" w:color="auto" w:fill="00CCFF"/>
                    </w:rPr>
                    <w:t xml:space="preserve"> </w:t>
                  </w:r>
                  <w:r w:rsidRPr="00B3793D">
                    <w:rPr>
                      <w:rFonts w:ascii="Arial" w:hAnsi="Arial"/>
                      <w:b/>
                      <w:color w:val="FFFFFF"/>
                      <w:sz w:val="36"/>
                      <w:szCs w:val="36"/>
                    </w:rPr>
                    <w:t xml:space="preserve"> </w:t>
                  </w:r>
                  <w:r w:rsidRPr="00B3793D">
                    <w:rPr>
                      <w:rFonts w:ascii="Arial" w:hAnsi="Arial"/>
                      <w:b/>
                      <w:color w:val="FFFFFF"/>
                      <w:sz w:val="36"/>
                      <w:szCs w:val="36"/>
                      <w:shd w:val="clear" w:color="auto" w:fill="FF0000"/>
                    </w:rPr>
                    <w:t xml:space="preserve"> </w:t>
                  </w:r>
                  <w:r w:rsidRPr="00B3793D">
                    <w:rPr>
                      <w:rFonts w:ascii="Arial" w:hAnsi="Arial"/>
                      <w:b/>
                      <w:color w:val="FFFFFF"/>
                      <w:sz w:val="36"/>
                      <w:szCs w:val="36"/>
                      <w:shd w:val="clear" w:color="auto" w:fill="FF0000"/>
                    </w:rPr>
                    <w:sym w:font="Webdings" w:char="F072"/>
                  </w:r>
                  <w:r w:rsidRPr="00B3793D">
                    <w:rPr>
                      <w:rFonts w:ascii="Arial" w:hAnsi="Arial"/>
                      <w:b/>
                      <w:color w:val="FF0000"/>
                      <w:sz w:val="36"/>
                      <w:szCs w:val="36"/>
                      <w:shd w:val="clear" w:color="auto" w:fill="FF0000"/>
                    </w:rPr>
                    <w:t>.</w:t>
                  </w:r>
                  <w:r w:rsidRPr="00B3793D">
                    <w:rPr>
                      <w:rFonts w:ascii="Arial" w:hAnsi="Arial" w:cs="Arial"/>
                      <w:b/>
                      <w:color w:val="FFFFFF"/>
                      <w:sz w:val="36"/>
                      <w:szCs w:val="36"/>
                    </w:rPr>
                    <w:t xml:space="preserve">             </w:t>
                  </w:r>
                </w:p>
              </w:txbxContent>
            </v:textbox>
          </v:rect>
        </w:pict>
      </w: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group id="Group 7931" o:spid="_x0000_s1844" style="position:absolute;margin-left:37.05pt;margin-top:9.45pt;width:111pt;height:148.5pt;z-index:251479552" coordorigin="1870,7819" coordsize="2898,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">
            <v:rect id="Rectangle 7932" o:spid="_x0000_s1847" style="position:absolute;left:1870;top:7967;width:2693;height:3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8M8UA&#10;AADdAAAADwAAAGRycy9kb3ducmV2LnhtbESPQWvCQBSE7wX/w/KE3uomLYQQXYOILRYKxaj3Z/aZ&#10;BLNvY3aj6b/vFgoeh5n5hlnko2nFjXrXWFYQzyIQxKXVDVcKDvv3lxSE88gaW8uk4Icc5MvJ0wIz&#10;be+8o1vhKxEg7DJUUHvfZVK6siaDbmY74uCdbW/QB9lXUvd4D3DTytcoSqTBhsNCjR2tayovxWAU&#10;JHI4fvD6q9xtCndKPrf0dv0elHqejqs5CE+jf4T/21utIE3TGP7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nwzxQAAAN0AAAAPAAAAAAAAAAAAAAAAAJgCAABkcnMv&#10;ZG93bnJldi54bWxQSwUGAAAAAAQABAD1AAAAigMAAAAA&#10;" strokeweight="2.25pt">
              <v:stroke endarrowwidth="wide" endarrowlength="long"/>
            </v:rect>
            <v:oval id="Oval 7933" o:spid="_x0000_s1846" style="position:absolute;left:4318;top:7819;width:450;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eyMUA&#10;AADdAAAADwAAAGRycy9kb3ducmV2LnhtbESPQWvCQBSE70L/w/IKvemmEUpIXUMpFCpYa5Lq+ZF9&#10;JqHZtyG7mvjvuwXB4zAz3zCrbDKduNDgWssKnhcRCOLK6pZrBT/lxzwB4Tyyxs4yKbiSg2z9MFth&#10;qu3IOV0KX4sAYZeigsb7PpXSVQ0ZdAvbEwfvZAeDPsihlnrAMcBNJ+MoepEGWw4LDfb03lD1W5yN&#10;guPhlLsxl9+bJe/0Xm+X26+SlXp6nN5eQXia/D18a39qBUmSxP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B7IxQAAAN0AAAAPAAAAAAAAAAAAAAAAAJgCAABkcnMv&#10;ZG93bnJldi54bWxQSwUGAAAAAAQABAD1AAAAigMAAAAA&#10;" filled="f" strokeweight="2.25pt">
              <v:stroke endarrowwidth="wide" endarrowlength="long"/>
            </v:oval>
            <v:oval id="Oval 7934" o:spid="_x0000_s1845" style="position:absolute;left:4444;top:8192;width:22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OMYA&#10;AADdAAAADwAAAGRycy9kb3ducmV2LnhtbESPT2vCQBTE74V+h+UVvIhuqmBDdJVSUDwIovXP9ZF9&#10;TdJm34bdNUY/fbcg9DjMzG+Y2aIztWjJ+cqygtdhAoI4t7riQsHhczlIQfiArLG2TApu5GExf36a&#10;YabtlXfU7kMhIoR9hgrKEJpMSp+XZNAPbUMcvS/rDIYoXSG1w2uEm1qOkmQiDVYcF0ps6KOk/Gd/&#10;MQpW1fF0TtC3q74zk83W3t8sfSvVe+nepyACdeE//GivtYI0Tc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uOMYAAADdAAAADwAAAAAAAAAAAAAAAACYAgAAZHJz&#10;L2Rvd25yZXYueG1sUEsFBgAAAAAEAAQA9QAAAIsDAAAAAA==&#10;" fillcolor="black" strokeweight="2.25pt">
              <v:stroke endarrowwidth="wide" endarrowlength="long"/>
            </v:oval>
          </v:group>
        </w:pict>
      </w:r>
    </w:p>
    <w:p w:rsidR="005F125B" w:rsidRPr="005F125B" w:rsidRDefault="00E95531" w:rsidP="005F125B">
      <w:pPr>
        <w:rPr>
          <w:rFonts w:ascii="Arial" w:hAnsi="Arial"/>
          <w:b/>
          <w:color w:val="FF0000"/>
          <w:sz w:val="36"/>
          <w:szCs w:val="36"/>
        </w:rPr>
      </w:pPr>
      <w:r w:rsidRPr="00E95531">
        <w:rPr>
          <w:rFonts w:ascii="Arial" w:hAnsi="Arial"/>
          <w:b/>
          <w:noProof/>
          <w:sz w:val="36"/>
          <w:szCs w:val="36"/>
          <w:lang w:val="en-US" w:eastAsia="en-US"/>
        </w:rPr>
        <w:pict>
          <v:rect id="Rectangle 7922" o:spid="_x0000_s1311" style="position:absolute;margin-left:182.25pt;margin-top:4.65pt;width:294.25pt;height:81.6pt;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" fillcolor="#ddd8c2" strokecolor="#7f7f7f" strokeweight="2.25pt">
            <v:stroke endarrowwidth="wide" endarrowlength="long"/>
            <v:textbox>
              <w:txbxContent>
                <w:p w:rsidR="00DC2E6E" w:rsidRPr="00B3793D" w:rsidRDefault="00DC2E6E" w:rsidP="005F125B">
                  <w:pPr>
                    <w:rPr>
                      <w:rFonts w:ascii="Arial" w:hAnsi="Arial" w:cs="Arial"/>
                      <w:b/>
                      <w:sz w:val="36"/>
                      <w:szCs w:val="36"/>
                      <w:lang w:val="en-US"/>
                    </w:rPr>
                  </w:pPr>
                  <w:r w:rsidRPr="00B3793D">
                    <w:rPr>
                      <w:rFonts w:ascii="Arial" w:hAnsi="Arial" w:cs="Arial"/>
                      <w:b/>
                      <w:sz w:val="36"/>
                      <w:szCs w:val="36"/>
                    </w:rPr>
                    <w:t xml:space="preserve">Αρχείο Επεξεργασία Μηχανή </w:t>
                  </w:r>
                  <w:r w:rsidRPr="00B3793D">
                    <w:rPr>
                      <w:rFonts w:ascii="Arial" w:hAnsi="Arial" w:cs="Arial"/>
                      <w:b/>
                      <w:sz w:val="36"/>
                      <w:szCs w:val="36"/>
                      <w:lang w:val="en-US"/>
                    </w:rPr>
                    <w:t>LOGO</w:t>
                  </w:r>
                </w:p>
                <w:p w:rsidR="00DC2E6E" w:rsidRPr="00F50D64" w:rsidRDefault="00DC2E6E" w:rsidP="005F125B">
                  <w:pPr>
                    <w:rPr>
                      <w:rFonts w:ascii="Arial" w:hAnsi="Arial" w:cs="Arial"/>
                      <w:b/>
                      <w:sz w:val="56"/>
                      <w:szCs w:val="56"/>
                      <w:lang w:val="en-US"/>
                    </w:rPr>
                  </w:pPr>
                  <w:r>
                    <w:rPr>
                      <w:rFonts w:ascii="Arial" w:hAnsi="Arial" w:cs="Arial"/>
                      <w:b/>
                      <w:noProof/>
                      <w:sz w:val="56"/>
                      <w:szCs w:val="56"/>
                    </w:rPr>
                    <w:drawing>
                      <wp:inline distT="0" distB="0" distL="0" distR="0">
                        <wp:extent cx="1066701" cy="296287"/>
                        <wp:effectExtent l="0" t="0" r="635" b="8890"/>
                        <wp:docPr id="5876" name="Εικόνα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771" cy="304917"/>
                                </a:xfrm>
                                <a:prstGeom prst="rect">
                                  <a:avLst/>
                                </a:prstGeom>
                                <a:noFill/>
                                <a:ln>
                                  <a:noFill/>
                                </a:ln>
                              </pic:spPr>
                            </pic:pic>
                          </a:graphicData>
                        </a:graphic>
                      </wp:inline>
                    </w:drawing>
                  </w:r>
                  <w:r>
                    <w:rPr>
                      <w:rFonts w:ascii="Arial" w:hAnsi="Arial" w:cs="Arial"/>
                      <w:b/>
                      <w:noProof/>
                      <w:sz w:val="56"/>
                      <w:szCs w:val="56"/>
                    </w:rPr>
                    <w:drawing>
                      <wp:inline distT="0" distB="0" distL="0" distR="0">
                        <wp:extent cx="961881" cy="304654"/>
                        <wp:effectExtent l="0" t="0" r="0" b="635"/>
                        <wp:docPr id="5878" name="Εικόνα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394" cy="317486"/>
                                </a:xfrm>
                                <a:prstGeom prst="rect">
                                  <a:avLst/>
                                </a:prstGeom>
                                <a:noFill/>
                                <a:ln>
                                  <a:noFill/>
                                </a:ln>
                              </pic:spPr>
                            </pic:pic>
                          </a:graphicData>
                        </a:graphic>
                      </wp:inline>
                    </w:drawing>
                  </w:r>
                  <w:r>
                    <w:rPr>
                      <w:rFonts w:ascii="Arial" w:hAnsi="Arial" w:cs="Arial"/>
                      <w:b/>
                      <w:noProof/>
                      <w:sz w:val="56"/>
                      <w:szCs w:val="56"/>
                    </w:rPr>
                    <w:drawing>
                      <wp:inline distT="0" distB="0" distL="0" distR="0">
                        <wp:extent cx="1045134" cy="304654"/>
                        <wp:effectExtent l="0" t="0" r="3175" b="635"/>
                        <wp:docPr id="5880" name="Εικόνα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4553" cy="316144"/>
                                </a:xfrm>
                                <a:prstGeom prst="rect">
                                  <a:avLst/>
                                </a:prstGeom>
                                <a:noFill/>
                                <a:ln>
                                  <a:noFill/>
                                </a:ln>
                              </pic:spPr>
                            </pic:pic>
                          </a:graphicData>
                        </a:graphic>
                      </wp:inline>
                    </w:drawing>
                  </w:r>
                </w:p>
              </w:txbxContent>
            </v:textbox>
          </v:rect>
        </w:pic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E95531" w:rsidP="005F125B">
      <w:pPr>
        <w:rPr>
          <w:rFonts w:ascii="Arial" w:hAnsi="Arial"/>
          <w:b/>
          <w:color w:val="FF0000"/>
          <w:sz w:val="36"/>
          <w:szCs w:val="36"/>
        </w:rPr>
      </w:pPr>
      <w:r w:rsidRPr="00E95531">
        <w:rPr>
          <w:rFonts w:ascii="Arial" w:hAnsi="Arial"/>
          <w:b/>
          <w:noProof/>
          <w:color w:val="FF0000"/>
          <w:sz w:val="36"/>
          <w:szCs w:val="36"/>
          <w:lang w:val="en-US" w:eastAsia="en-US"/>
        </w:rPr>
        <w:pict>
          <v:group id="Ομάδα 225" o:spid="_x0000_s1312" style="position:absolute;margin-left:436.2pt;margin-top:12.25pt;width:32.4pt;height:115.45pt;z-index:251582976;mso-width-relative:margin" coordorigin="200" coordsize="4117,1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">
            <v:shape id="Text Box 7927" o:spid="_x0000_s1313" type="#_x0000_t202" style="position:absolute;left:200;top:10345;width:4117;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QkMYA&#10;AADdAAAADwAAAGRycy9kb3ducmV2LnhtbESPUWvCMBSF34X9h3AHe9NUGVo6o4zBQBQ61P2AS3PX&#10;ZGtuShPbbr/eCAMfD+ec73DW29E1oqcuWM8K5rMMBHHlteVawef5fZqDCBFZY+OZFPxSgO3mYbLG&#10;QvuBj9SfYi0ShEOBCkyMbSFlqAw5DDPfEifvy3cOY5JdLXWHQ4K7Ri6ybCkdWk4LBlt6M1T9nC5O&#10;wXA8lH8f86Ut9/bQLnZVX5rvXqmnx/H1BUSkMd7D/+2dVpDnq2e4vU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HQkMYAAADdAAAADwAAAAAAAAAAAAAAAACYAgAAZHJz&#10;L2Rvd25yZXYueG1sUEsFBgAAAAAEAAQA9QAAAIsDAAAAAA==&#10;" strokecolor="#7f7f7f" strokeweight="3pt">
              <o:lock v:ext="edit" aspectratio="t"/>
              <v:textbox inset=".5mm,.3mm,.5mm,.3mm">
                <w:txbxContent>
                  <w:p w:rsidR="00DC2E6E" w:rsidRPr="00E42BC9" w:rsidRDefault="00DC2E6E" w:rsidP="005F125B">
                    <w:r>
                      <w:rPr>
                        <w:rFonts w:ascii="Arial" w:hAnsi="Arial" w:cs="Arial"/>
                        <w:b/>
                        <w:sz w:val="56"/>
                        <w:szCs w:val="56"/>
                      </w:rPr>
                      <w:sym w:font="Wingdings 3" w:char="F080"/>
                    </w:r>
                  </w:p>
                </w:txbxContent>
              </v:textbox>
            </v:shape>
            <v:shape id="Text Box 7928" o:spid="_x0000_s1314" type="#_x0000_t202" style="position:absolute;left:200;width:3716;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DsYA&#10;AADdAAAADwAAAGRycy9kb3ducmV2LnhtbESPUWvCMBSF34X9h3AHe9NUH7TrjDIGgkzoUPcDLs1d&#10;k625KU1su/16MxB8PJxzvsNZb0fXiJ66YD0rmM8yEMSV15ZrBZ/n3TQHESKyxsYzKfilANvNw2SN&#10;hfYDH6k/xVokCIcCFZgY20LKUBlyGGa+JU7el+8cxiS7WuoOhwR3jVxk2VI6tJwWDLb0Zqj6OV2c&#10;guF4KP8+5ktbvttDu9hXfWm+e6WeHsfXFxCRxngP39p7rSDPV8/w/yY9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B/DsYAAADdAAAADwAAAAAAAAAAAAAAAACYAgAAZHJz&#10;L2Rvd25yZXYueG1sUEsFBgAAAAAEAAQA9QAAAIsDAAAAAA==&#10;" strokecolor="#7f7f7f" strokeweight="3pt">
              <o:lock v:ext="edit" aspectratio="t"/>
              <v:textbox inset=".5mm,.3mm,.5mm,.3mm">
                <w:txbxContent>
                  <w:p w:rsidR="00DC2E6E" w:rsidRPr="003A08F5" w:rsidRDefault="00DC2E6E" w:rsidP="005F125B">
                    <w:pPr>
                      <w:jc w:val="center"/>
                      <w:rPr>
                        <w:lang w:val="en-US"/>
                      </w:rPr>
                    </w:pPr>
                    <w:r>
                      <w:rPr>
                        <w:rFonts w:ascii="Arial" w:hAnsi="Arial" w:cs="Arial"/>
                        <w:b/>
                        <w:sz w:val="56"/>
                        <w:szCs w:val="56"/>
                      </w:rPr>
                      <w:sym w:font="Wingdings 3" w:char="F07E"/>
                    </w:r>
                  </w:p>
                </w:txbxContent>
              </v:textbox>
            </v:shape>
            <v:rect id="Rectangle 7929" o:spid="_x0000_s1315" style="position:absolute;left:200;top:4119;width:3710;height:4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uWMcA&#10;AADdAAAADwAAAGRycy9kb3ducmV2LnhtbESPQWvCQBSE7wX/w/IEb3VjSzVEV9HWiqAUtIJ4e2af&#10;STD7NmS3Mf77rlDocZiZb5jJrDWlaKh2hWUFg34Egji1uuBMweH78zkG4TyyxtIyKbiTg9m08zTB&#10;RNsb76jZ+0wECLsEFeTeV4mULs3JoOvbijh4F1sb9EHWmdQ13gLclPIliobSYMFhIceK3nNKr/sf&#10;o2Bpv06bt9drc9h+7I4Nn9utWy2U6nXb+RiEp9b/h//aa60gjkcjeLw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2LljHAAAA3QAAAA8AAAAAAAAAAAAAAAAAmAIAAGRy&#10;cy9kb3ducmV2LnhtbFBLBQYAAAAABAAEAPUAAACMAwAAAAA=&#10;" fillcolor="silver" strokecolor="#7f7f7f" strokeweight="3pt"/>
            <v:rect id="Rectangle 7930" o:spid="_x0000_s1316" style="position:absolute;left:200;top:8541;width:3811;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GMcA&#10;AADdAAAADwAAAGRycy9kb3ducmV2LnhtbESPQWsCMRSE7wX/Q3iCt5q1QrtdjaIFRUpR3PbQ42Pz&#10;3CxuXpYk6ra/vikUehxm5htmvuxtK67kQ+NYwWScgSCunG64VvDxvrnPQYSIrLF1TAq+KMByMbib&#10;Y6HdjY90LWMtEoRDgQpMjF0hZagMWQxj1xEn7+S8xZikr6X2eEtw28qHLHuUFhtOCwY7ejFUncuL&#10;VXDYrbPN1NDrs/Hld//5tu/224tSo2G/moGI1Mf/8F97pxXk+dMU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2hjHAAAA3QAAAA8AAAAAAAAAAAAAAAAAmAIAAGRy&#10;cy9kb3ducmV2LnhtbFBLBQYAAAAABAAEAPUAAACMAwAAAAA=&#10;" strokecolor="#7f7f7f" strokeweight="3pt"/>
          </v:group>
        </w:pict>
      </w:r>
      <w:r w:rsidRPr="00E95531">
        <w:rPr>
          <w:rFonts w:ascii="Arial" w:hAnsi="Arial"/>
          <w:b/>
          <w:noProof/>
          <w:color w:val="FF0000"/>
          <w:sz w:val="36"/>
          <w:szCs w:val="36"/>
          <w:lang w:val="en-US" w:eastAsia="en-US"/>
        </w:rPr>
        <w:pict>
          <v:rect id="Rectangle 7926" o:spid="_x0000_s1317" style="position:absolute;margin-left:182.25pt;margin-top:3.55pt;width:294.25pt;height:124.2pt;z-index:25147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" fillcolor="#ddd8c2" strokecolor="#7f7f7f" strokeweight="2.25pt">
            <v:stroke endarrowwidth="wide" endarrowlength="long"/>
            <v:textbox>
              <w:txbxContent>
                <w:p w:rsidR="00DC2E6E" w:rsidRDefault="00DC2E6E" w:rsidP="005F125B">
                  <w:pPr>
                    <w:rPr>
                      <w:rFonts w:ascii="Arial" w:hAnsi="Arial" w:cs="Arial"/>
                      <w:b/>
                      <w:sz w:val="56"/>
                      <w:szCs w:val="56"/>
                      <w:lang w:val="en-US"/>
                    </w:rPr>
                  </w:pPr>
                  <w:r>
                    <w:rPr>
                      <w:rFonts w:ascii="Arial" w:hAnsi="Arial" w:cs="Arial"/>
                      <w:b/>
                      <w:noProof/>
                      <w:sz w:val="56"/>
                      <w:szCs w:val="56"/>
                    </w:rPr>
                    <w:drawing>
                      <wp:inline distT="0" distB="0" distL="0" distR="0">
                        <wp:extent cx="1283335" cy="384810"/>
                        <wp:effectExtent l="0" t="0" r="0" b="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3335" cy="384810"/>
                                </a:xfrm>
                                <a:prstGeom prst="rect">
                                  <a:avLst/>
                                </a:prstGeom>
                                <a:noFill/>
                                <a:ln>
                                  <a:noFill/>
                                </a:ln>
                              </pic:spPr>
                            </pic:pic>
                          </a:graphicData>
                        </a:graphic>
                      </wp:inline>
                    </w:drawing>
                  </w:r>
                  <w:r>
                    <w:rPr>
                      <w:rFonts w:ascii="Arial" w:hAnsi="Arial" w:cs="Arial"/>
                      <w:b/>
                      <w:noProof/>
                      <w:sz w:val="56"/>
                      <w:szCs w:val="56"/>
                    </w:rPr>
                    <w:drawing>
                      <wp:inline distT="0" distB="0" distL="0" distR="0">
                        <wp:extent cx="384810" cy="384810"/>
                        <wp:effectExtent l="0" t="0" r="0"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384810"/>
                                </a:xfrm>
                                <a:prstGeom prst="rect">
                                  <a:avLst/>
                                </a:prstGeom>
                                <a:noFill/>
                                <a:ln>
                                  <a:noFill/>
                                </a:ln>
                              </pic:spPr>
                            </pic:pic>
                          </a:graphicData>
                        </a:graphic>
                      </wp:inline>
                    </w:drawing>
                  </w:r>
                  <w:r>
                    <w:rPr>
                      <w:rFonts w:ascii="Arial" w:hAnsi="Arial" w:cs="Arial"/>
                      <w:b/>
                      <w:noProof/>
                      <w:sz w:val="56"/>
                      <w:szCs w:val="56"/>
                    </w:rPr>
                    <w:drawing>
                      <wp:inline distT="0" distB="0" distL="0" distR="0">
                        <wp:extent cx="1058545" cy="384810"/>
                        <wp:effectExtent l="0" t="0" r="8255" b="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8545" cy="384810"/>
                                </a:xfrm>
                                <a:prstGeom prst="rect">
                                  <a:avLst/>
                                </a:prstGeom>
                                <a:noFill/>
                                <a:ln>
                                  <a:noFill/>
                                </a:ln>
                              </pic:spPr>
                            </pic:pic>
                          </a:graphicData>
                        </a:graphic>
                      </wp:inline>
                    </w:drawing>
                  </w:r>
                </w:p>
                <w:p w:rsidR="00DC2E6E" w:rsidRPr="00B3793D" w:rsidRDefault="00DC2E6E" w:rsidP="005F125B">
                  <w:pPr>
                    <w:rPr>
                      <w:rFonts w:ascii="Arial" w:hAnsi="Arial" w:cs="Arial"/>
                      <w:b/>
                      <w:sz w:val="36"/>
                      <w:szCs w:val="36"/>
                    </w:rPr>
                  </w:pPr>
                  <w:r w:rsidRPr="00B3793D">
                    <w:rPr>
                      <w:rFonts w:ascii="Arial" w:hAnsi="Arial" w:cs="Arial"/>
                      <w:b/>
                      <w:sz w:val="36"/>
                      <w:szCs w:val="36"/>
                    </w:rPr>
                    <w:t xml:space="preserve">Επανάλαβε 4 </w:t>
                  </w:r>
                </w:p>
                <w:p w:rsidR="00DC2E6E" w:rsidRPr="00B3793D" w:rsidRDefault="00DC2E6E" w:rsidP="005F125B">
                  <w:pPr>
                    <w:rPr>
                      <w:rFonts w:ascii="Arial" w:hAnsi="Arial" w:cs="Arial"/>
                      <w:b/>
                      <w:sz w:val="36"/>
                      <w:szCs w:val="36"/>
                    </w:rPr>
                  </w:pPr>
                  <w:r w:rsidRPr="00B3793D">
                    <w:rPr>
                      <w:rFonts w:ascii="Arial" w:hAnsi="Arial" w:cs="Arial"/>
                      <w:b/>
                      <w:sz w:val="36"/>
                      <w:szCs w:val="36"/>
                    </w:rPr>
                    <w:t>[μ 150 δ 90]</w:t>
                  </w:r>
                </w:p>
              </w:txbxContent>
            </v:textbox>
          </v:rect>
        </w:pict>
      </w: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5F125B" w:rsidP="005F125B">
      <w:pPr>
        <w:rPr>
          <w:rFonts w:ascii="Arial" w:hAnsi="Arial"/>
          <w:b/>
          <w:color w:val="FF0000"/>
          <w:sz w:val="36"/>
          <w:szCs w:val="36"/>
        </w:rPr>
      </w:pPr>
    </w:p>
    <w:p w:rsidR="005F125B" w:rsidRPr="005F125B" w:rsidRDefault="00E95531" w:rsidP="005F125B">
      <w:pPr>
        <w:rPr>
          <w:rFonts w:ascii="Arial" w:hAnsi="Arial"/>
          <w:b/>
          <w:color w:val="FF0000"/>
          <w:sz w:val="36"/>
          <w:szCs w:val="36"/>
        </w:rPr>
      </w:pPr>
      <w:r w:rsidRPr="00E95531">
        <w:rPr>
          <w:rFonts w:ascii="Arial" w:eastAsia="Athens" w:hAnsi="Arial"/>
          <w:b/>
          <w:noProof/>
          <w:color w:val="FF0000"/>
          <w:sz w:val="36"/>
          <w:szCs w:val="36"/>
          <w:lang w:val="en-US" w:eastAsia="en-US"/>
        </w:rPr>
        <w:pict>
          <v:rect id="Rectangle 7935" o:spid="_x0000_s1318" style="position:absolute;margin-left:180.9pt;margin-top:.9pt;width:298pt;height:32.2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" fillcolor="#ddd8c2" strokecolor="#7f7f7f" strokeweight="2.25pt">
            <v:stroke endarrowwidth="wide" endarrowlength="long"/>
            <v:textbox>
              <w:txbxContent>
                <w:p w:rsidR="00DC2E6E" w:rsidRPr="00A601DF" w:rsidRDefault="00DC2E6E" w:rsidP="005F125B"/>
              </w:txbxContent>
            </v:textbox>
          </v:rect>
        </w:pict>
      </w:r>
    </w:p>
    <w:p w:rsidR="005F125B" w:rsidRPr="005F125B" w:rsidRDefault="00E95531" w:rsidP="005F125B">
      <w:pPr>
        <w:rPr>
          <w:rFonts w:ascii="Arial" w:hAnsi="Arial"/>
          <w:b/>
          <w:color w:val="FF0000"/>
          <w:sz w:val="36"/>
          <w:szCs w:val="36"/>
        </w:rPr>
      </w:pPr>
      <w:r w:rsidRPr="00E95531">
        <w:rPr>
          <w:rFonts w:ascii="Arial" w:eastAsia="Athens" w:hAnsi="Arial"/>
          <w:b/>
          <w:noProof/>
          <w:color w:val="FF0000"/>
          <w:sz w:val="36"/>
          <w:szCs w:val="36"/>
          <w:lang w:val="en-US" w:eastAsia="en-US"/>
        </w:rPr>
        <w:pict>
          <v:rect id="Rectangle 7936" o:spid="_x0000_s1319" style="position:absolute;margin-left:179.15pt;margin-top:12.9pt;width:297.65pt;height:52.5pt;z-index:25148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" fillcolor="#ddd8c2" strokecolor="#7f7f7f" strokeweight="2.25pt">
            <v:stroke endarrowwidth="wide" endarrowlength="long"/>
            <v:textbox>
              <w:txbxContent>
                <w:p w:rsidR="00DC2E6E" w:rsidRPr="00B3793D" w:rsidRDefault="00DC2E6E" w:rsidP="005F125B">
                  <w:pPr>
                    <w:rPr>
                      <w:rFonts w:ascii="Arial" w:hAnsi="Arial" w:cs="Arial"/>
                      <w:b/>
                      <w:sz w:val="36"/>
                      <w:szCs w:val="36"/>
                    </w:rPr>
                  </w:pPr>
                  <w:r w:rsidRPr="00B3793D">
                    <w:rPr>
                      <w:rFonts w:ascii="Arial" w:hAnsi="Arial" w:cs="Arial"/>
                      <w:b/>
                      <w:sz w:val="36"/>
                      <w:szCs w:val="36"/>
                    </w:rPr>
                    <w:t>ανενεργή : έτοιμη για είσοδο εντολών</w:t>
                  </w:r>
                </w:p>
              </w:txbxContent>
            </v:textbox>
          </v:rect>
        </w:pict>
      </w:r>
    </w:p>
    <w:p w:rsidR="005F125B" w:rsidRDefault="005F125B" w:rsidP="005F125B">
      <w:pPr>
        <w:rPr>
          <w:rFonts w:ascii="Arial" w:hAnsi="Arial"/>
          <w:b/>
          <w:color w:val="FF0000"/>
          <w:sz w:val="36"/>
          <w:szCs w:val="36"/>
        </w:rPr>
      </w:pPr>
    </w:p>
    <w:p w:rsidR="007F68FE" w:rsidRPr="005F125B" w:rsidRDefault="007F68FE" w:rsidP="005F125B">
      <w:pPr>
        <w:rPr>
          <w:rFonts w:ascii="Arial" w:hAnsi="Arial"/>
          <w:b/>
          <w:color w:val="FF0000"/>
          <w:sz w:val="36"/>
          <w:szCs w:val="36"/>
        </w:rPr>
      </w:pPr>
    </w:p>
    <w:p w:rsidR="005F125B" w:rsidRPr="005F125B" w:rsidRDefault="005F125B" w:rsidP="005F125B">
      <w:pPr>
        <w:rPr>
          <w:rFonts w:ascii="Arial" w:hAnsi="Arial"/>
          <w:b/>
          <w:sz w:val="36"/>
          <w:szCs w:val="36"/>
        </w:rPr>
      </w:pPr>
      <w:r w:rsidRPr="005F125B">
        <w:rPr>
          <w:rFonts w:ascii="Arial" w:hAnsi="Arial"/>
          <w:b/>
          <w:sz w:val="36"/>
          <w:szCs w:val="36"/>
        </w:rPr>
        <w:br w:type="page"/>
      </w:r>
    </w:p>
    <w:p w:rsidR="005F125B" w:rsidRPr="005F125B" w:rsidRDefault="005F125B" w:rsidP="005F125B">
      <w:pPr>
        <w:shd w:val="clear" w:color="auto" w:fill="CCFFCC"/>
        <w:ind w:firstLine="2340"/>
        <w:rPr>
          <w:rFonts w:ascii="Tahoma" w:hAnsi="Tahoma" w:cs="Tahoma"/>
          <w:b/>
          <w:color w:val="FF0000"/>
          <w:sz w:val="36"/>
          <w:szCs w:val="36"/>
        </w:rPr>
      </w:pPr>
      <w:r w:rsidRPr="005F125B">
        <w:rPr>
          <w:rFonts w:ascii="Tahoma" w:hAnsi="Tahoma" w:cs="Tahoma"/>
          <w:b/>
          <w:noProof/>
          <w:sz w:val="36"/>
          <w:szCs w:val="36"/>
        </w:rPr>
        <w:lastRenderedPageBreak/>
        <w:drawing>
          <wp:anchor distT="0" distB="0" distL="114300" distR="114300" simplePos="0" relativeHeight="251588096" behindDoc="1" locked="0" layoutInCell="1" allowOverlap="1">
            <wp:simplePos x="0" y="0"/>
            <wp:positionH relativeFrom="column">
              <wp:posOffset>73660</wp:posOffset>
            </wp:positionH>
            <wp:positionV relativeFrom="paragraph">
              <wp:posOffset>83185</wp:posOffset>
            </wp:positionV>
            <wp:extent cx="1356995" cy="1155065"/>
            <wp:effectExtent l="0" t="0" r="0" b="6985"/>
            <wp:wrapTight wrapText="bothSides">
              <wp:wrapPolygon edited="0">
                <wp:start x="0" y="0"/>
                <wp:lineTo x="0" y="21374"/>
                <wp:lineTo x="21226" y="21374"/>
                <wp:lineTo x="21226" y="0"/>
                <wp:lineTo x="0" y="0"/>
              </wp:wrapPolygon>
            </wp:wrapTight>
            <wp:docPr id="7116" name="Εικόνα 7116"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9" descr="Εικ"/>
                    <pic:cNvPicPr>
                      <a:picLocks noChangeAspect="1" noChangeArrowheads="1"/>
                    </pic:cNvPicPr>
                  </pic:nvPicPr>
                  <pic:blipFill>
                    <a:blip r:embed="rId50"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995" cy="1155065"/>
                    </a:xfrm>
                    <a:prstGeom prst="rect">
                      <a:avLst/>
                    </a:prstGeom>
                    <a:noFill/>
                  </pic:spPr>
                </pic:pic>
              </a:graphicData>
            </a:graphic>
          </wp:anchor>
        </w:drawing>
      </w:r>
      <w:r w:rsidRPr="005F125B">
        <w:rPr>
          <w:rFonts w:ascii="Tahoma" w:hAnsi="Tahoma" w:cs="Tahoma"/>
          <w:b/>
          <w:color w:val="FF0000"/>
          <w:sz w:val="36"/>
          <w:szCs w:val="36"/>
        </w:rPr>
        <w:t>ΕΡΩΤΗΣΕΙΣ</w:t>
      </w:r>
    </w:p>
    <w:p w:rsidR="005F125B" w:rsidRPr="005F125B" w:rsidRDefault="005F125B" w:rsidP="005F125B">
      <w:pPr>
        <w:shd w:val="clear" w:color="auto" w:fill="CCFFCC"/>
        <w:rPr>
          <w:rFonts w:ascii="Arial" w:hAnsi="Arial"/>
          <w:b/>
          <w:sz w:val="36"/>
          <w:szCs w:val="36"/>
        </w:rPr>
      </w:pPr>
    </w:p>
    <w:p w:rsidR="005F125B" w:rsidRPr="005F125B" w:rsidRDefault="005F125B" w:rsidP="005F125B">
      <w:pPr>
        <w:shd w:val="clear" w:color="auto" w:fill="CCFFCC"/>
        <w:rPr>
          <w:rFonts w:ascii="Arial" w:eastAsia="Athens" w:hAnsi="Arial" w:cs="Arial"/>
          <w:b/>
          <w:sz w:val="36"/>
          <w:szCs w:val="36"/>
        </w:rPr>
      </w:pPr>
      <w:r w:rsidRPr="005F125B">
        <w:rPr>
          <w:rFonts w:ascii="Arial" w:eastAsia="Athens" w:hAnsi="Arial" w:cs="Arial"/>
          <w:b/>
          <w:color w:val="FF0000"/>
          <w:sz w:val="36"/>
          <w:szCs w:val="36"/>
        </w:rPr>
        <w:t>1.</w:t>
      </w:r>
      <w:r w:rsidRPr="005F125B">
        <w:rPr>
          <w:rFonts w:ascii="Arial" w:eastAsia="Athens" w:hAnsi="Arial" w:cs="Arial"/>
          <w:b/>
          <w:sz w:val="36"/>
          <w:szCs w:val="36"/>
        </w:rPr>
        <w:t xml:space="preserve"> Γιατί πρέπει να κατανοούμε καλά ένα πρόβλημα, πριν να το επιλύσουμε;</w:t>
      </w:r>
    </w:p>
    <w:p w:rsidR="005F125B" w:rsidRPr="005F125B" w:rsidRDefault="005F125B" w:rsidP="005F125B">
      <w:pPr>
        <w:shd w:val="clear" w:color="auto" w:fill="CCFFCC"/>
        <w:rPr>
          <w:rFonts w:ascii="Arial" w:eastAsia="Athens" w:hAnsi="Arial" w:cs="Arial"/>
          <w:b/>
          <w:sz w:val="36"/>
          <w:szCs w:val="36"/>
        </w:rPr>
      </w:pPr>
      <w:r w:rsidRPr="005F125B">
        <w:rPr>
          <w:rFonts w:ascii="Arial" w:eastAsia="Athens" w:hAnsi="Arial" w:cs="Arial"/>
          <w:b/>
          <w:color w:val="FF0000"/>
          <w:sz w:val="36"/>
          <w:szCs w:val="36"/>
        </w:rPr>
        <w:t>2.</w:t>
      </w:r>
      <w:r w:rsidRPr="005F125B">
        <w:rPr>
          <w:rFonts w:ascii="Arial" w:eastAsia="Athens" w:hAnsi="Arial" w:cs="Arial"/>
          <w:b/>
          <w:sz w:val="36"/>
          <w:szCs w:val="36"/>
        </w:rPr>
        <w:t xml:space="preserve"> Ποιες διαδικασίες μας βοηθούν στην κατανόηση ενός προβλήματος;</w:t>
      </w:r>
    </w:p>
    <w:p w:rsidR="005F125B" w:rsidRPr="005F125B" w:rsidRDefault="005F125B" w:rsidP="005F125B">
      <w:pPr>
        <w:shd w:val="clear" w:color="auto" w:fill="CCFFCC"/>
        <w:rPr>
          <w:rFonts w:ascii="Arial" w:eastAsia="Athens" w:hAnsi="Arial" w:cs="Arial"/>
          <w:b/>
          <w:sz w:val="36"/>
          <w:szCs w:val="36"/>
        </w:rPr>
      </w:pPr>
      <w:r w:rsidRPr="005F125B">
        <w:rPr>
          <w:rFonts w:ascii="Arial" w:eastAsia="Athens" w:hAnsi="Arial" w:cs="Arial"/>
          <w:b/>
          <w:color w:val="FF0000"/>
          <w:sz w:val="36"/>
          <w:szCs w:val="36"/>
        </w:rPr>
        <w:t>3.</w:t>
      </w:r>
      <w:r w:rsidRPr="005F125B">
        <w:rPr>
          <w:rFonts w:ascii="Arial" w:eastAsia="Athens" w:hAnsi="Arial" w:cs="Arial"/>
          <w:b/>
          <w:sz w:val="36"/>
          <w:szCs w:val="36"/>
        </w:rPr>
        <w:t xml:space="preserve"> Τι είναι ένας αλγόριθμος;</w:t>
      </w:r>
    </w:p>
    <w:p w:rsidR="005F125B" w:rsidRPr="005F125B" w:rsidRDefault="005F125B" w:rsidP="005F125B">
      <w:pPr>
        <w:shd w:val="clear" w:color="auto" w:fill="CCFFCC"/>
        <w:rPr>
          <w:rFonts w:ascii="Arial" w:eastAsia="Athens" w:hAnsi="Arial" w:cs="Arial"/>
          <w:b/>
          <w:sz w:val="36"/>
          <w:szCs w:val="36"/>
        </w:rPr>
      </w:pPr>
      <w:r w:rsidRPr="005F125B">
        <w:rPr>
          <w:rFonts w:ascii="Arial" w:eastAsia="Athens" w:hAnsi="Arial" w:cs="Arial"/>
          <w:b/>
          <w:color w:val="FF0000"/>
          <w:sz w:val="36"/>
          <w:szCs w:val="36"/>
        </w:rPr>
        <w:t>4.</w:t>
      </w:r>
      <w:r w:rsidRPr="005F125B">
        <w:rPr>
          <w:rFonts w:ascii="Arial" w:eastAsia="Athens" w:hAnsi="Arial" w:cs="Arial"/>
          <w:b/>
          <w:sz w:val="36"/>
          <w:szCs w:val="36"/>
        </w:rPr>
        <w:t xml:space="preserve"> Ποιες είναι οι βασικές ιδιότητες ενός Αλγορίθμου;</w:t>
      </w:r>
    </w:p>
    <w:p w:rsidR="005F125B" w:rsidRPr="005F125B" w:rsidRDefault="005F125B" w:rsidP="005F125B">
      <w:pPr>
        <w:shd w:val="clear" w:color="auto" w:fill="CCFFCC"/>
        <w:rPr>
          <w:rFonts w:ascii="Arial" w:eastAsia="Athens" w:hAnsi="Arial" w:cs="Arial"/>
          <w:b/>
          <w:sz w:val="36"/>
          <w:szCs w:val="36"/>
        </w:rPr>
      </w:pPr>
      <w:r w:rsidRPr="005F125B">
        <w:rPr>
          <w:rFonts w:ascii="Arial" w:eastAsia="Athens" w:hAnsi="Arial" w:cs="Arial"/>
          <w:b/>
          <w:color w:val="FF0000"/>
          <w:sz w:val="36"/>
          <w:szCs w:val="36"/>
        </w:rPr>
        <w:t>5.</w:t>
      </w:r>
      <w:r w:rsidRPr="005F125B">
        <w:rPr>
          <w:rFonts w:ascii="Arial" w:eastAsia="Athens" w:hAnsi="Arial" w:cs="Arial"/>
          <w:b/>
          <w:sz w:val="36"/>
          <w:szCs w:val="36"/>
        </w:rPr>
        <w:t xml:space="preserve"> Τι είναι πρόγραμμα;</w:t>
      </w:r>
    </w:p>
    <w:p w:rsidR="005F125B" w:rsidRPr="005F125B" w:rsidRDefault="005F125B" w:rsidP="005F125B">
      <w:pPr>
        <w:shd w:val="clear" w:color="auto" w:fill="CCFFCC"/>
        <w:rPr>
          <w:rFonts w:ascii="Arial" w:eastAsia="Athens" w:hAnsi="Arial" w:cs="Arial"/>
          <w:b/>
          <w:sz w:val="36"/>
          <w:szCs w:val="36"/>
        </w:rPr>
      </w:pPr>
      <w:r w:rsidRPr="005F125B">
        <w:rPr>
          <w:rFonts w:ascii="Arial" w:eastAsia="Athens" w:hAnsi="Arial" w:cs="Arial"/>
          <w:b/>
          <w:color w:val="FF0000"/>
          <w:sz w:val="36"/>
          <w:szCs w:val="36"/>
        </w:rPr>
        <w:t>6.</w:t>
      </w:r>
      <w:r w:rsidRPr="005F125B">
        <w:rPr>
          <w:rFonts w:ascii="Arial" w:eastAsia="Athens" w:hAnsi="Arial" w:cs="Arial"/>
          <w:b/>
          <w:sz w:val="36"/>
          <w:szCs w:val="36"/>
        </w:rPr>
        <w:t xml:space="preserve"> Ποιο είναι το αλφάβητο της γλώσσας μηχανής του υπολογιστή;</w:t>
      </w:r>
    </w:p>
    <w:p w:rsidR="005F125B" w:rsidRPr="005F125B" w:rsidRDefault="005F125B" w:rsidP="005F125B">
      <w:pPr>
        <w:shd w:val="clear" w:color="auto" w:fill="CCFFCC"/>
        <w:rPr>
          <w:rFonts w:ascii="Arial" w:eastAsia="Athens" w:hAnsi="Arial" w:cs="Arial"/>
          <w:b/>
          <w:sz w:val="36"/>
          <w:szCs w:val="36"/>
        </w:rPr>
      </w:pPr>
      <w:r w:rsidRPr="005F125B">
        <w:rPr>
          <w:rFonts w:ascii="Arial" w:eastAsia="Athens" w:hAnsi="Arial" w:cs="Arial"/>
          <w:b/>
          <w:color w:val="FF0000"/>
          <w:sz w:val="36"/>
          <w:szCs w:val="36"/>
        </w:rPr>
        <w:t>7.</w:t>
      </w:r>
      <w:r w:rsidRPr="005F125B">
        <w:rPr>
          <w:rFonts w:ascii="Arial" w:eastAsia="Athens" w:hAnsi="Arial" w:cs="Arial"/>
          <w:b/>
          <w:sz w:val="36"/>
          <w:szCs w:val="36"/>
        </w:rPr>
        <w:t xml:space="preserve"> Ποια είναι τα βασικά χαρακτηριστικά μιας γλώσσας προγραμματισμού;</w:t>
      </w:r>
    </w:p>
    <w:p w:rsidR="005F125B" w:rsidRPr="005F125B" w:rsidRDefault="005F125B" w:rsidP="005F125B">
      <w:pPr>
        <w:shd w:val="clear" w:color="auto" w:fill="CCFFCC"/>
        <w:rPr>
          <w:rFonts w:ascii="Arial" w:eastAsia="Athens" w:hAnsi="Arial" w:cs="Arial"/>
          <w:b/>
          <w:sz w:val="36"/>
          <w:szCs w:val="36"/>
        </w:rPr>
      </w:pPr>
      <w:r w:rsidRPr="005F125B">
        <w:rPr>
          <w:rFonts w:ascii="Arial" w:eastAsia="Athens" w:hAnsi="Arial" w:cs="Arial"/>
          <w:b/>
          <w:color w:val="FF0000"/>
          <w:sz w:val="36"/>
          <w:szCs w:val="36"/>
        </w:rPr>
        <w:t>8.</w:t>
      </w:r>
      <w:r w:rsidRPr="005F125B">
        <w:rPr>
          <w:rFonts w:ascii="Arial" w:eastAsia="Athens" w:hAnsi="Arial" w:cs="Arial"/>
          <w:b/>
          <w:sz w:val="36"/>
          <w:szCs w:val="36"/>
        </w:rPr>
        <w:t xml:space="preserve"> Ποια είναι τα στάδια για την εκτέλεση </w:t>
      </w:r>
      <w:r w:rsidR="007F68FE">
        <w:rPr>
          <w:rFonts w:ascii="Arial" w:eastAsia="Athens" w:hAnsi="Arial" w:cs="Arial"/>
          <w:b/>
          <w:sz w:val="36"/>
          <w:szCs w:val="36"/>
        </w:rPr>
        <w:t>ενός αλγόριθ-</w:t>
      </w:r>
      <w:r w:rsidRPr="005F125B">
        <w:rPr>
          <w:rFonts w:ascii="Arial" w:eastAsia="Athens" w:hAnsi="Arial" w:cs="Arial"/>
          <w:b/>
          <w:sz w:val="36"/>
          <w:szCs w:val="36"/>
        </w:rPr>
        <w:t xml:space="preserve"> μου από την Κ.Μ.Ε;</w:t>
      </w:r>
      <w:r w:rsidR="00E95531" w:rsidRPr="00E95531">
        <w:rPr>
          <w:rFonts w:ascii="Arial" w:eastAsia="Athens" w:hAnsi="Arial" w:cs="Arial"/>
          <w:b/>
          <w:noProof/>
          <w:sz w:val="36"/>
          <w:szCs w:val="36"/>
          <w:lang w:val="en-US" w:eastAsia="en-US"/>
        </w:rPr>
        <w:pict>
          <v:shape id="_x0000_s1320" type="#_x0000_t202" style="position:absolute;margin-left:248.05pt;margin-top:785.3pt;width:99.2pt;height:28.35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xVsgIAADM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6bh8Vb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D80B73" w:rsidP="005F125B">
                  <w:pPr>
                    <w:suppressAutoHyphens/>
                    <w:autoSpaceDE w:val="0"/>
                    <w:autoSpaceDN w:val="0"/>
                    <w:adjustRightInd w:val="0"/>
                    <w:jc w:val="center"/>
                    <w:rPr>
                      <w:rFonts w:ascii="Arial" w:hAnsi="Arial"/>
                      <w:b/>
                      <w:sz w:val="36"/>
                      <w:szCs w:val="36"/>
                    </w:rPr>
                  </w:pPr>
                  <w:r>
                    <w:rPr>
                      <w:rFonts w:ascii="Arial" w:hAnsi="Arial"/>
                      <w:b/>
                      <w:sz w:val="36"/>
                      <w:szCs w:val="36"/>
                    </w:rPr>
                    <w:t>66</w:t>
                  </w:r>
                  <w:r w:rsidR="00DC2E6E" w:rsidRPr="00432B70">
                    <w:rPr>
                      <w:rFonts w:ascii="Arial" w:hAnsi="Arial"/>
                      <w:b/>
                      <w:sz w:val="36"/>
                      <w:szCs w:val="36"/>
                    </w:rPr>
                    <w:t xml:space="preserve"> / </w:t>
                  </w:r>
                  <w:r w:rsidR="00DC2E6E">
                    <w:rPr>
                      <w:rFonts w:ascii="Arial" w:hAnsi="Arial"/>
                      <w:b/>
                      <w:sz w:val="36"/>
                      <w:szCs w:val="36"/>
                    </w:rPr>
                    <w:t>185</w:t>
                  </w:r>
                </w:p>
              </w:txbxContent>
            </v:textbox>
            <w10:wrap anchorx="page" anchory="page"/>
          </v:shape>
        </w:pict>
      </w:r>
    </w:p>
    <w:p w:rsidR="005F125B" w:rsidRPr="005F125B" w:rsidRDefault="005F125B" w:rsidP="005F125B">
      <w:pPr>
        <w:shd w:val="clear" w:color="auto" w:fill="CCFFCC"/>
        <w:rPr>
          <w:rFonts w:ascii="Arial" w:eastAsia="Athens" w:hAnsi="Arial" w:cs="Arial"/>
          <w:b/>
          <w:sz w:val="36"/>
          <w:szCs w:val="36"/>
        </w:rPr>
      </w:pPr>
    </w:p>
    <w:p w:rsidR="005F125B" w:rsidRPr="005F125B" w:rsidRDefault="005F125B" w:rsidP="005F125B">
      <w:pPr>
        <w:rPr>
          <w:rFonts w:ascii="Arial" w:hAnsi="Arial"/>
          <w:b/>
          <w:color w:val="FF0000"/>
          <w:sz w:val="36"/>
          <w:szCs w:val="36"/>
        </w:rPr>
      </w:pPr>
    </w:p>
    <w:p w:rsidR="005F125B" w:rsidRPr="00B3400A" w:rsidRDefault="005F125B" w:rsidP="00E45626">
      <w:pPr>
        <w:shd w:val="clear" w:color="auto" w:fill="FFFFFF"/>
        <w:rPr>
          <w:rFonts w:ascii="Arial" w:hAnsi="Arial" w:cs="Arial"/>
          <w:color w:val="000080"/>
          <w:sz w:val="36"/>
          <w:szCs w:val="36"/>
        </w:rPr>
      </w:pPr>
      <w:r w:rsidRPr="005F125B">
        <w:rPr>
          <w:rFonts w:ascii="Arial" w:hAnsi="Arial"/>
          <w:b/>
          <w:color w:val="FF0000"/>
          <w:sz w:val="36"/>
          <w:szCs w:val="36"/>
        </w:rPr>
        <w:br w:type="page"/>
      </w:r>
    </w:p>
    <w:p w:rsidR="00E45626" w:rsidRPr="00E45626" w:rsidRDefault="00E45626" w:rsidP="00E45626">
      <w:pPr>
        <w:rPr>
          <w:rFonts w:ascii="Arial" w:hAnsi="Arial" w:cs="Arial"/>
          <w:b/>
          <w:color w:val="000000"/>
          <w:sz w:val="36"/>
          <w:szCs w:val="36"/>
        </w:rPr>
      </w:pPr>
    </w:p>
    <w:p w:rsidR="00E45626" w:rsidRPr="008424E9" w:rsidRDefault="00E45626" w:rsidP="008424E9">
      <w:pPr>
        <w:suppressAutoHyphens/>
        <w:jc w:val="right"/>
        <w:rPr>
          <w:rFonts w:ascii="Tahoma" w:hAnsi="Tahoma" w:cs="Tahoma"/>
          <w:b/>
          <w:color w:val="000080"/>
          <w:sz w:val="36"/>
          <w:szCs w:val="36"/>
          <w:shd w:val="clear" w:color="auto" w:fill="FBD4B4" w:themeFill="accent6" w:themeFillTint="66"/>
        </w:rPr>
      </w:pPr>
      <w:r w:rsidRPr="008424E9">
        <w:rPr>
          <w:rFonts w:ascii="Arial" w:hAnsi="Arial" w:cs="Arial"/>
          <w:b/>
          <w:color w:val="000080"/>
          <w:sz w:val="36"/>
          <w:szCs w:val="36"/>
          <w:shd w:val="clear" w:color="auto" w:fill="FBD4B4" w:themeFill="accent6" w:themeFillTint="66"/>
        </w:rPr>
        <w:t xml:space="preserve">  </w:t>
      </w:r>
      <w:r w:rsidRPr="008424E9">
        <w:rPr>
          <w:rFonts w:ascii="Tahoma" w:hAnsi="Tahoma" w:cs="Tahoma"/>
          <w:b/>
          <w:color w:val="000080"/>
          <w:sz w:val="36"/>
          <w:szCs w:val="36"/>
          <w:shd w:val="clear" w:color="auto" w:fill="FBD4B4" w:themeFill="accent6" w:themeFillTint="66"/>
        </w:rPr>
        <w:t>Κεφάλαιο 2</w:t>
      </w:r>
    </w:p>
    <w:p w:rsidR="00E45626" w:rsidRPr="00E45626" w:rsidRDefault="00E45626" w:rsidP="00E45626">
      <w:pPr>
        <w:suppressAutoHyphens/>
        <w:rPr>
          <w:rFonts w:ascii="Tahoma" w:hAnsi="Tahoma" w:cs="Tahoma"/>
          <w:b/>
          <w:color w:val="000000"/>
          <w:sz w:val="36"/>
          <w:szCs w:val="36"/>
        </w:rPr>
      </w:pPr>
    </w:p>
    <w:p w:rsidR="00E45626" w:rsidRPr="00E45626" w:rsidRDefault="00E45626" w:rsidP="008424E9">
      <w:pPr>
        <w:autoSpaceDE w:val="0"/>
        <w:autoSpaceDN w:val="0"/>
        <w:adjustRightInd w:val="0"/>
        <w:jc w:val="center"/>
        <w:rPr>
          <w:rFonts w:ascii="Tahoma" w:eastAsia="Athens" w:hAnsi="Tahoma" w:cs="Tahoma"/>
          <w:b/>
          <w:color w:val="000080"/>
          <w:sz w:val="36"/>
          <w:szCs w:val="36"/>
        </w:rPr>
      </w:pPr>
      <w:r w:rsidRPr="00E45626">
        <w:rPr>
          <w:rFonts w:ascii="Tahoma" w:eastAsia="Athens" w:hAnsi="Tahoma" w:cs="Tahoma"/>
          <w:b/>
          <w:color w:val="000080"/>
          <w:sz w:val="36"/>
          <w:szCs w:val="36"/>
        </w:rPr>
        <w:t>Ο Προγραμματισμός</w:t>
      </w:r>
    </w:p>
    <w:p w:rsidR="00E45626" w:rsidRPr="00E45626" w:rsidRDefault="008424E9" w:rsidP="008424E9">
      <w:pPr>
        <w:autoSpaceDE w:val="0"/>
        <w:autoSpaceDN w:val="0"/>
        <w:adjustRightInd w:val="0"/>
        <w:jc w:val="center"/>
        <w:rPr>
          <w:rFonts w:ascii="Tahoma" w:hAnsi="Tahoma" w:cs="Tahoma"/>
          <w:b/>
          <w:sz w:val="36"/>
          <w:szCs w:val="36"/>
        </w:rPr>
      </w:pPr>
      <w:r w:rsidRPr="00E45626">
        <w:rPr>
          <w:rFonts w:ascii="Tahoma" w:hAnsi="Tahoma" w:cs="Tahoma"/>
          <w:b/>
          <w:noProof/>
          <w:sz w:val="36"/>
          <w:szCs w:val="36"/>
        </w:rPr>
        <w:drawing>
          <wp:anchor distT="0" distB="0" distL="114300" distR="114300" simplePos="0" relativeHeight="251483648" behindDoc="0" locked="0" layoutInCell="1" allowOverlap="1">
            <wp:simplePos x="0" y="0"/>
            <wp:positionH relativeFrom="column">
              <wp:posOffset>3391</wp:posOffset>
            </wp:positionH>
            <wp:positionV relativeFrom="paragraph">
              <wp:posOffset>228796</wp:posOffset>
            </wp:positionV>
            <wp:extent cx="1224280" cy="733530"/>
            <wp:effectExtent l="0" t="0" r="0" b="9525"/>
            <wp:wrapNone/>
            <wp:docPr id="17" name="Εικόνα 17"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1"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50" cy="736208"/>
                    </a:xfrm>
                    <a:prstGeom prst="rect">
                      <a:avLst/>
                    </a:prstGeom>
                    <a:noFill/>
                  </pic:spPr>
                </pic:pic>
              </a:graphicData>
            </a:graphic>
          </wp:anchor>
        </w:drawing>
      </w:r>
      <w:r w:rsidR="00E45626" w:rsidRPr="00E45626">
        <w:rPr>
          <w:rFonts w:ascii="Tahoma" w:eastAsia="Athens" w:hAnsi="Tahoma" w:cs="Tahoma"/>
          <w:b/>
          <w:color w:val="000080"/>
          <w:sz w:val="36"/>
          <w:szCs w:val="36"/>
        </w:rPr>
        <w:t>στην Πράξη</w:t>
      </w:r>
    </w:p>
    <w:p w:rsidR="00E45626" w:rsidRPr="00E45626" w:rsidRDefault="00E45626" w:rsidP="00E45626">
      <w:pPr>
        <w:suppressAutoHyphens/>
        <w:rPr>
          <w:rFonts w:ascii="Tahoma" w:hAnsi="Tahoma" w:cs="Tahoma"/>
          <w:b/>
          <w:sz w:val="36"/>
          <w:szCs w:val="36"/>
        </w:rPr>
      </w:pPr>
    </w:p>
    <w:p w:rsidR="00E45626" w:rsidRPr="00E45626" w:rsidRDefault="00E95531" w:rsidP="008424E9">
      <w:pPr>
        <w:suppressAutoHyphens/>
        <w:ind w:left="2160"/>
        <w:rPr>
          <w:rFonts w:ascii="Tahoma" w:hAnsi="Tahoma" w:cs="Tahoma"/>
          <w:b/>
          <w:sz w:val="36"/>
          <w:szCs w:val="36"/>
        </w:rPr>
      </w:pPr>
      <w:r w:rsidRPr="00E95531">
        <w:rPr>
          <w:rFonts w:ascii="Arial" w:hAnsi="Arial" w:cs="Arial"/>
          <w:b/>
          <w:noProof/>
          <w:sz w:val="36"/>
          <w:szCs w:val="36"/>
          <w:lang w:val="en-US" w:eastAsia="en-US"/>
        </w:rPr>
        <w:pict>
          <v:shape id="_x0000_s1321" type="#_x0000_t202" style="position:absolute;left:0;text-align:left;margin-left:248.05pt;margin-top:785.3pt;width:99.2pt;height:28.35pt;z-index:25176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" o:allowincell="f" o:allowoverlap="f" fillcolor="#fc9" stroked="f" strokeweight="2.25pt">
            <v:textbox inset="1.5mm,1.5mm,1.5mm,1.5mm">
              <w:txbxContent>
                <w:p w:rsidR="00DC2E6E" w:rsidRPr="00432B70" w:rsidRDefault="00D80B73" w:rsidP="00E45626">
                  <w:pPr>
                    <w:suppressAutoHyphens/>
                    <w:autoSpaceDE w:val="0"/>
                    <w:autoSpaceDN w:val="0"/>
                    <w:adjustRightInd w:val="0"/>
                    <w:jc w:val="center"/>
                    <w:rPr>
                      <w:rFonts w:ascii="Arial" w:hAnsi="Arial"/>
                      <w:b/>
                      <w:sz w:val="36"/>
                      <w:szCs w:val="36"/>
                    </w:rPr>
                  </w:pPr>
                  <w:r>
                    <w:rPr>
                      <w:rFonts w:ascii="Arial" w:hAnsi="Arial"/>
                      <w:b/>
                      <w:sz w:val="36"/>
                      <w:szCs w:val="36"/>
                    </w:rPr>
                    <w:t>67</w:t>
                  </w:r>
                  <w:r w:rsidR="00DC2E6E" w:rsidRPr="00432B70">
                    <w:rPr>
                      <w:rFonts w:ascii="Arial" w:hAnsi="Arial"/>
                      <w:b/>
                      <w:sz w:val="36"/>
                      <w:szCs w:val="36"/>
                    </w:rPr>
                    <w:t xml:space="preserve"> / </w:t>
                  </w:r>
                  <w:r w:rsidR="00DC2E6E">
                    <w:rPr>
                      <w:rFonts w:ascii="Arial" w:hAnsi="Arial"/>
                      <w:b/>
                      <w:sz w:val="36"/>
                      <w:szCs w:val="36"/>
                    </w:rPr>
                    <w:t>186</w:t>
                  </w:r>
                </w:p>
              </w:txbxContent>
            </v:textbox>
            <w10:wrap anchorx="page" anchory="page"/>
          </v:shape>
        </w:pict>
      </w:r>
      <w:r w:rsidR="00E45626" w:rsidRPr="00E45626">
        <w:rPr>
          <w:rFonts w:ascii="Tahoma" w:hAnsi="Tahoma" w:cs="Tahoma"/>
          <w:b/>
          <w:sz w:val="36"/>
          <w:szCs w:val="36"/>
        </w:rPr>
        <w:t>Εισαγωγή</w:t>
      </w:r>
    </w:p>
    <w:p w:rsidR="00E45626" w:rsidRPr="00E45626" w:rsidRDefault="00E45626" w:rsidP="00E45626">
      <w:pPr>
        <w:autoSpaceDE w:val="0"/>
        <w:autoSpaceDN w:val="0"/>
        <w:adjustRightInd w:val="0"/>
        <w:rPr>
          <w:rFonts w:ascii="Arial" w:hAnsi="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Για να υλοποιήσουμε αλγορίθμους στον υπολογιστή, θα χρησιμοποιήσουμε σε αυτό το κεφάλαιο τη γλώσσα προγραμματισμού </w:t>
      </w:r>
      <w:r w:rsidRPr="00E45626">
        <w:rPr>
          <w:rFonts w:ascii="Arial" w:hAnsi="Arial" w:cs="Arial"/>
          <w:b/>
          <w:sz w:val="36"/>
          <w:szCs w:val="36"/>
          <w:lang w:val="en-US"/>
        </w:rPr>
        <w:t>Logo</w:t>
      </w:r>
      <w:r w:rsidRPr="00E45626">
        <w:rPr>
          <w:rFonts w:ascii="Arial" w:hAnsi="Arial" w:cs="Arial"/>
          <w:b/>
          <w:sz w:val="36"/>
          <w:szCs w:val="36"/>
        </w:rPr>
        <w:t xml:space="preserve">. Η γλώσσα </w:t>
      </w:r>
      <w:r w:rsidRPr="00E45626">
        <w:rPr>
          <w:rFonts w:ascii="Arial" w:hAnsi="Arial" w:cs="Arial"/>
          <w:b/>
          <w:sz w:val="36"/>
          <w:szCs w:val="36"/>
          <w:lang w:val="en-US"/>
        </w:rPr>
        <w:t>Logo</w:t>
      </w:r>
      <w:r w:rsidRPr="00E45626">
        <w:rPr>
          <w:rFonts w:ascii="Arial" w:hAnsi="Arial" w:cs="Arial"/>
          <w:b/>
          <w:sz w:val="36"/>
          <w:szCs w:val="36"/>
        </w:rPr>
        <w:t xml:space="preserve"> έχει πάρει το όνομά της από την ελληνική λέξη «λόγος». Συγκεκριμένα </w:t>
      </w:r>
      <w:r w:rsidRPr="00E45626">
        <w:rPr>
          <w:rFonts w:ascii="Arial" w:hAnsi="Arial" w:cs="Arial"/>
          <w:b/>
          <w:sz w:val="36"/>
          <w:szCs w:val="36"/>
          <w:lang w:val="en-US"/>
        </w:rPr>
        <w:t>to</w:t>
      </w:r>
      <w:r w:rsidRPr="00E45626">
        <w:rPr>
          <w:rFonts w:ascii="Arial" w:hAnsi="Arial" w:cs="Arial"/>
          <w:b/>
          <w:sz w:val="36"/>
          <w:szCs w:val="36"/>
        </w:rPr>
        <w:t xml:space="preserve"> περιβάλλον προ</w:t>
      </w:r>
      <w:r w:rsidRPr="00E45626">
        <w:rPr>
          <w:rFonts w:ascii="Arial" w:hAnsi="Arial" w:cs="Arial"/>
          <w:b/>
          <w:sz w:val="36"/>
          <w:szCs w:val="36"/>
        </w:rPr>
        <w:softHyphen/>
        <w:t xml:space="preserve">γραμματισμού στο οποίο θα αναπτύξουμε προγράμματα είναι το </w:t>
      </w:r>
      <w:r w:rsidRPr="00E45626">
        <w:rPr>
          <w:rFonts w:ascii="Arial" w:hAnsi="Arial" w:cs="Arial"/>
          <w:b/>
          <w:sz w:val="36"/>
          <w:szCs w:val="36"/>
          <w:lang w:val="en-US"/>
        </w:rPr>
        <w:t>MicroWorlds</w:t>
      </w:r>
      <w:r w:rsidRPr="00E45626">
        <w:rPr>
          <w:rFonts w:ascii="Arial" w:hAnsi="Arial" w:cs="Arial"/>
          <w:b/>
          <w:sz w:val="36"/>
          <w:szCs w:val="36"/>
        </w:rPr>
        <w:t xml:space="preserve"> </w:t>
      </w:r>
      <w:r w:rsidRPr="00E45626">
        <w:rPr>
          <w:rFonts w:ascii="Arial" w:hAnsi="Arial" w:cs="Arial"/>
          <w:b/>
          <w:sz w:val="36"/>
          <w:szCs w:val="36"/>
          <w:lang w:val="en-US"/>
        </w:rPr>
        <w:t>Pro</w:t>
      </w:r>
      <w:r w:rsidRPr="00E45626">
        <w:rPr>
          <w:rFonts w:ascii="Arial" w:hAnsi="Arial" w:cs="Arial"/>
          <w:b/>
          <w:sz w:val="36"/>
          <w:szCs w:val="36"/>
        </w:rPr>
        <w:t>. Αν δεν έχετε στη διάθεσή σας το περιβάλλον αυτό, μπορείτε να χρησιμοποι</w:t>
      </w:r>
      <w:r w:rsidRPr="00E45626">
        <w:rPr>
          <w:rFonts w:ascii="Arial" w:hAnsi="Arial" w:cs="Arial"/>
          <w:b/>
          <w:sz w:val="36"/>
          <w:szCs w:val="36"/>
        </w:rPr>
        <w:softHyphen/>
        <w:t xml:space="preserve">ήσετε κάποια άλλη έκδοση της </w:t>
      </w:r>
      <w:r w:rsidRPr="00E45626">
        <w:rPr>
          <w:rFonts w:ascii="Arial" w:hAnsi="Arial" w:cs="Arial"/>
          <w:b/>
          <w:sz w:val="36"/>
          <w:szCs w:val="36"/>
          <w:lang w:val="en-US"/>
        </w:rPr>
        <w:t>Logo</w:t>
      </w:r>
      <w:r w:rsidRPr="00E45626">
        <w:rPr>
          <w:rFonts w:ascii="Arial" w:hAnsi="Arial" w:cs="Arial"/>
          <w:b/>
          <w:sz w:val="36"/>
          <w:szCs w:val="36"/>
        </w:rPr>
        <w:t xml:space="preserve"> που διανέμεται δωρεάν στο Διαδίκτυο. Αν και το </w:t>
      </w:r>
      <w:r w:rsidRPr="00E45626">
        <w:rPr>
          <w:rFonts w:ascii="Arial" w:hAnsi="Arial" w:cs="Arial"/>
          <w:b/>
          <w:sz w:val="36"/>
          <w:szCs w:val="36"/>
          <w:lang w:val="en-US"/>
        </w:rPr>
        <w:t>MicroWorlds</w:t>
      </w:r>
      <w:r w:rsidRPr="00E45626">
        <w:rPr>
          <w:rFonts w:ascii="Arial" w:hAnsi="Arial" w:cs="Arial"/>
          <w:b/>
          <w:sz w:val="36"/>
          <w:szCs w:val="36"/>
        </w:rPr>
        <w:t xml:space="preserve"> </w:t>
      </w:r>
      <w:r w:rsidRPr="00E45626">
        <w:rPr>
          <w:rFonts w:ascii="Arial" w:hAnsi="Arial" w:cs="Arial"/>
          <w:b/>
          <w:sz w:val="36"/>
          <w:szCs w:val="36"/>
          <w:lang w:val="en-US"/>
        </w:rPr>
        <w:t>Pro</w:t>
      </w:r>
      <w:r w:rsidRPr="00E45626">
        <w:rPr>
          <w:rFonts w:ascii="Arial" w:hAnsi="Arial" w:cs="Arial"/>
          <w:b/>
          <w:sz w:val="36"/>
          <w:szCs w:val="36"/>
        </w:rPr>
        <w:t xml:space="preserve"> περιέχει τις εντολές στα ελληνικά, μπορούμε και με τις άλλες εκδόσεις της </w:t>
      </w:r>
      <w:r w:rsidRPr="00E45626">
        <w:rPr>
          <w:rFonts w:ascii="Arial" w:hAnsi="Arial" w:cs="Arial"/>
          <w:b/>
          <w:sz w:val="36"/>
          <w:szCs w:val="36"/>
          <w:lang w:val="en-US"/>
        </w:rPr>
        <w:t>Logo</w:t>
      </w:r>
      <w:r w:rsidRPr="00E45626">
        <w:rPr>
          <w:rFonts w:ascii="Arial" w:hAnsi="Arial" w:cs="Arial"/>
          <w:b/>
          <w:sz w:val="36"/>
          <w:szCs w:val="36"/>
        </w:rPr>
        <w:t xml:space="preserve"> να φτιάχνουμε αντίστοιχα προγράμματα, αρκεί να μάθουμε τις βασικές αρχές του προγραμματισμού της </w:t>
      </w:r>
      <w:r w:rsidRPr="00E45626">
        <w:rPr>
          <w:rFonts w:ascii="Arial" w:hAnsi="Arial" w:cs="Arial"/>
          <w:b/>
          <w:sz w:val="36"/>
          <w:szCs w:val="36"/>
          <w:lang w:val="en-US"/>
        </w:rPr>
        <w:t>Logo</w:t>
      </w:r>
      <w:r w:rsidRPr="00E45626">
        <w:rPr>
          <w:rFonts w:ascii="Arial" w:hAnsi="Arial" w:cs="Arial"/>
          <w:b/>
          <w:sz w:val="36"/>
          <w:szCs w:val="36"/>
        </w:rPr>
        <w:t xml:space="preserve"> και να βρίσκουμε τις αντίστοιχες εντολές που χρησιμοποιεί η κάθε έκδοση.</w:t>
      </w:r>
    </w:p>
    <w:p w:rsidR="00E45626" w:rsidRPr="00E45626" w:rsidRDefault="00E45626" w:rsidP="00E45626">
      <w:pPr>
        <w:autoSpaceDE w:val="0"/>
        <w:autoSpaceDN w:val="0"/>
        <w:adjustRightInd w:val="0"/>
        <w:rPr>
          <w:rFonts w:ascii="Arial" w:hAnsi="Arial" w:cs="Arial"/>
          <w:b/>
          <w:sz w:val="36"/>
          <w:szCs w:val="36"/>
        </w:rPr>
      </w:pPr>
      <w:r w:rsidRPr="00E45626">
        <w:rPr>
          <w:rFonts w:ascii="Arial" w:eastAsia="MS Mincho" w:hAnsi="MS Mincho" w:cs="Arial"/>
          <w:b/>
          <w:sz w:val="36"/>
          <w:szCs w:val="36"/>
        </w:rPr>
        <w:t>✓</w:t>
      </w:r>
      <w:r w:rsidRPr="00E45626">
        <w:rPr>
          <w:rFonts w:ascii="Arial" w:hAnsi="Arial" w:cs="Arial"/>
          <w:b/>
          <w:sz w:val="36"/>
          <w:szCs w:val="36"/>
        </w:rPr>
        <w:t xml:space="preserve"> Πώς μπορούμε να δημιουργούμε γεωμετρικά σχέδια με τη </w:t>
      </w:r>
      <w:r w:rsidRPr="00E45626">
        <w:rPr>
          <w:rFonts w:ascii="Arial" w:hAnsi="Arial" w:cs="Arial"/>
          <w:b/>
          <w:sz w:val="36"/>
          <w:szCs w:val="36"/>
          <w:lang w:val="en-US"/>
        </w:rPr>
        <w:t>Logo</w:t>
      </w:r>
      <w:r w:rsidRPr="00E45626">
        <w:rPr>
          <w:rFonts w:ascii="Arial" w:hAnsi="Arial" w:cs="Arial"/>
          <w:b/>
          <w:sz w:val="36"/>
          <w:szCs w:val="36"/>
        </w:rPr>
        <w:t>;</w:t>
      </w:r>
    </w:p>
    <w:p w:rsidR="00E45626" w:rsidRPr="00E45626" w:rsidRDefault="00E45626" w:rsidP="00E45626">
      <w:pPr>
        <w:autoSpaceDE w:val="0"/>
        <w:autoSpaceDN w:val="0"/>
        <w:adjustRightInd w:val="0"/>
        <w:rPr>
          <w:rFonts w:ascii="Arial" w:hAnsi="Arial" w:cs="Arial"/>
          <w:b/>
          <w:sz w:val="36"/>
          <w:szCs w:val="36"/>
        </w:rPr>
      </w:pPr>
      <w:r w:rsidRPr="00E45626">
        <w:rPr>
          <w:rFonts w:ascii="Arial" w:eastAsia="MS Mincho" w:hAnsi="MS Mincho" w:cs="Arial"/>
          <w:b/>
          <w:sz w:val="36"/>
          <w:szCs w:val="36"/>
        </w:rPr>
        <w:t>✓</w:t>
      </w:r>
      <w:r w:rsidRPr="00E45626">
        <w:rPr>
          <w:rFonts w:ascii="Arial" w:hAnsi="Arial" w:cs="Arial"/>
          <w:b/>
          <w:sz w:val="36"/>
          <w:szCs w:val="36"/>
        </w:rPr>
        <w:t xml:space="preserve"> Μπορούμε να κατασκευάσουμε ένα πρόγραμμα αριθμομηχανής;</w:t>
      </w:r>
    </w:p>
    <w:p w:rsidR="00E45626" w:rsidRPr="00E45626" w:rsidRDefault="00E45626" w:rsidP="00E45626">
      <w:pPr>
        <w:autoSpaceDE w:val="0"/>
        <w:autoSpaceDN w:val="0"/>
        <w:adjustRightInd w:val="0"/>
        <w:rPr>
          <w:rFonts w:ascii="Arial" w:hAnsi="Arial" w:cs="Arial"/>
          <w:b/>
          <w:sz w:val="36"/>
          <w:szCs w:val="36"/>
        </w:rPr>
      </w:pPr>
      <w:r w:rsidRPr="00E45626">
        <w:rPr>
          <w:rFonts w:ascii="Arial" w:eastAsia="MS Mincho" w:hAnsi="MS Mincho" w:cs="Arial"/>
          <w:b/>
          <w:sz w:val="36"/>
          <w:szCs w:val="36"/>
        </w:rPr>
        <w:t>✓</w:t>
      </w:r>
      <w:r w:rsidRPr="00E45626">
        <w:rPr>
          <w:rFonts w:ascii="Arial" w:hAnsi="Arial" w:cs="Arial"/>
          <w:b/>
          <w:sz w:val="36"/>
          <w:szCs w:val="36"/>
        </w:rPr>
        <w:t xml:space="preserve"> Είναι εύκολο να προγραμματίσουμε παιχνίδια;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Στο Κεφάλαιο που ακολουθεί θα μάθουμε να δίνουμε εντολές και να φτιάχνουμε μικρά προγράμματα στη γλώσσα </w:t>
      </w:r>
      <w:r w:rsidRPr="00E45626">
        <w:rPr>
          <w:rFonts w:ascii="Arial" w:hAnsi="Arial" w:cs="Arial"/>
          <w:b/>
          <w:sz w:val="36"/>
          <w:szCs w:val="36"/>
          <w:lang w:val="en-US"/>
        </w:rPr>
        <w:t>Logo</w:t>
      </w:r>
      <w:r w:rsidRPr="00E45626">
        <w:rPr>
          <w:rFonts w:ascii="Arial" w:hAnsi="Arial" w:cs="Arial"/>
          <w:b/>
          <w:sz w:val="36"/>
          <w:szCs w:val="36"/>
        </w:rPr>
        <w:t>.</w: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sz w:val="36"/>
          <w:szCs w:val="36"/>
        </w:rPr>
      </w:pPr>
      <w:r w:rsidRPr="00E45626">
        <w:rPr>
          <w:rFonts w:ascii="Arial" w:hAnsi="Arial"/>
          <w:b/>
          <w:i/>
          <w:noProof/>
          <w:color w:val="FF0000"/>
          <w:sz w:val="36"/>
          <w:szCs w:val="36"/>
        </w:rPr>
        <w:lastRenderedPageBreak/>
        <w:drawing>
          <wp:anchor distT="0" distB="0" distL="114300" distR="114300" simplePos="0" relativeHeight="251639296" behindDoc="0" locked="0" layoutInCell="1" allowOverlap="1">
            <wp:simplePos x="0" y="0"/>
            <wp:positionH relativeFrom="column">
              <wp:posOffset>5467</wp:posOffset>
            </wp:positionH>
            <wp:positionV relativeFrom="paragraph">
              <wp:posOffset>75039</wp:posOffset>
            </wp:positionV>
            <wp:extent cx="1198729" cy="864705"/>
            <wp:effectExtent l="0" t="0" r="1905" b="0"/>
            <wp:wrapNone/>
            <wp:docPr id="21" name="Εικόνα 21"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4"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969" cy="871371"/>
                    </a:xfrm>
                    <a:prstGeom prst="rect">
                      <a:avLst/>
                    </a:prstGeom>
                    <a:noFill/>
                  </pic:spPr>
                </pic:pic>
              </a:graphicData>
            </a:graphic>
          </wp:anchor>
        </w:drawing>
      </w:r>
    </w:p>
    <w:p w:rsidR="00E45626" w:rsidRPr="00E45626" w:rsidRDefault="00E45626" w:rsidP="003E1183">
      <w:pPr>
        <w:ind w:firstLine="720"/>
        <w:rPr>
          <w:rFonts w:ascii="Microsoft Sans Serif" w:hAnsi="Microsoft Sans Serif" w:cs="Microsoft Sans Serif"/>
          <w:b/>
          <w:color w:val="FF0000"/>
          <w:sz w:val="38"/>
          <w:szCs w:val="38"/>
        </w:rPr>
      </w:pPr>
      <w:r w:rsidRPr="00E45626">
        <w:rPr>
          <w:rFonts w:ascii="Microsoft Sans Serif" w:hAnsi="Microsoft Sans Serif" w:cs="Microsoft Sans Serif"/>
          <w:b/>
          <w:color w:val="FF0000"/>
          <w:sz w:val="38"/>
          <w:szCs w:val="38"/>
        </w:rPr>
        <w:t xml:space="preserve">               Λέξεις Κλειδιά</w:t>
      </w:r>
    </w:p>
    <w:p w:rsidR="003E1183" w:rsidRDefault="003E1183" w:rsidP="00E45626">
      <w:pPr>
        <w:rPr>
          <w:rFonts w:ascii="Microsoft Sans Serif" w:hAnsi="Microsoft Sans Serif" w:cs="Microsoft Sans Serif"/>
          <w:b/>
          <w:color w:val="FF0000"/>
          <w:sz w:val="38"/>
          <w:szCs w:val="38"/>
        </w:rPr>
      </w:pPr>
    </w:p>
    <w:p w:rsidR="00E45626" w:rsidRPr="00E45626" w:rsidRDefault="00E95531" w:rsidP="00E45626">
      <w:pPr>
        <w:rPr>
          <w:rFonts w:ascii="Microsoft Sans Serif" w:hAnsi="Microsoft Sans Serif" w:cs="Microsoft Sans Serif"/>
          <w:b/>
          <w:color w:val="FF0000"/>
          <w:sz w:val="38"/>
          <w:szCs w:val="38"/>
        </w:rPr>
      </w:pPr>
      <w:r w:rsidRPr="00E95531">
        <w:rPr>
          <w:rFonts w:ascii="Arial" w:hAnsi="Arial" w:cs="Arial"/>
          <w:b/>
          <w:noProof/>
          <w:color w:val="FF0000"/>
          <w:sz w:val="38"/>
          <w:szCs w:val="38"/>
          <w:lang w:val="en-US" w:eastAsia="en-US"/>
        </w:rPr>
        <w:pict>
          <v:shape id="_x0000_s1322" type="#_x0000_t202" style="position:absolute;margin-left:248.05pt;margin-top:785.3pt;width:99.2pt;height:28.35pt;z-index:251767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74P3S7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DC2E6E" w:rsidP="00E45626">
                  <w:pPr>
                    <w:suppressAutoHyphens/>
                    <w:autoSpaceDE w:val="0"/>
                    <w:autoSpaceDN w:val="0"/>
                    <w:adjustRightInd w:val="0"/>
                    <w:jc w:val="center"/>
                    <w:rPr>
                      <w:rFonts w:ascii="Arial" w:hAnsi="Arial"/>
                      <w:b/>
                      <w:sz w:val="36"/>
                      <w:szCs w:val="36"/>
                    </w:rPr>
                  </w:pPr>
                  <w:r>
                    <w:rPr>
                      <w:rFonts w:ascii="Arial" w:hAnsi="Arial"/>
                      <w:b/>
                      <w:sz w:val="36"/>
                      <w:szCs w:val="36"/>
                    </w:rPr>
                    <w:t>6</w:t>
                  </w:r>
                  <w:r w:rsidR="00D80B73">
                    <w:rPr>
                      <w:rFonts w:ascii="Arial" w:hAnsi="Arial"/>
                      <w:b/>
                      <w:sz w:val="36"/>
                      <w:szCs w:val="36"/>
                    </w:rPr>
                    <w:t>8</w:t>
                  </w:r>
                  <w:r w:rsidRPr="00432B70">
                    <w:rPr>
                      <w:rFonts w:ascii="Arial" w:hAnsi="Arial"/>
                      <w:b/>
                      <w:sz w:val="36"/>
                      <w:szCs w:val="36"/>
                    </w:rPr>
                    <w:t xml:space="preserve"> / </w:t>
                  </w:r>
                  <w:r>
                    <w:rPr>
                      <w:rFonts w:ascii="Arial" w:hAnsi="Arial"/>
                      <w:b/>
                      <w:sz w:val="36"/>
                      <w:szCs w:val="36"/>
                    </w:rPr>
                    <w:t>186</w:t>
                  </w:r>
                </w:p>
              </w:txbxContent>
            </v:textbox>
            <w10:wrap anchorx="page" anchory="page"/>
          </v:shape>
        </w:pic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Περιβάλλον Προγραμματι</w:t>
      </w:r>
      <w:r w:rsidRPr="00E45626">
        <w:rPr>
          <w:rFonts w:ascii="Microsoft Sans Serif" w:hAnsi="Microsoft Sans Serif" w:cs="Microsoft Sans Serif"/>
          <w:b/>
          <w:sz w:val="38"/>
          <w:szCs w:val="38"/>
        </w:rPr>
        <w:softHyphen/>
        <w:t>σμού,</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Γλώσσα Logo, </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Εντολή Εισόδου, </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Εντολή Εξόδου, </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Χελώνα,</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Μεταβλητή, </w:t>
      </w:r>
    </w:p>
    <w:p w:rsidR="00E45626" w:rsidRPr="00E45626" w:rsidRDefault="00E45626" w:rsidP="00E45626">
      <w:pPr>
        <w:shd w:val="clear" w:color="auto" w:fill="CCFFCC"/>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  Διαδικασία Δομή Επανάληψης, </w:t>
      </w:r>
    </w:p>
    <w:p w:rsidR="00E45626" w:rsidRPr="00E45626" w:rsidRDefault="00E45626" w:rsidP="00E45626">
      <w:pPr>
        <w:shd w:val="clear" w:color="auto" w:fill="CCFFCC"/>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  Δομή Επιλογής</w:t>
      </w:r>
    </w:p>
    <w:p w:rsidR="00E45626" w:rsidRPr="00E45626" w:rsidRDefault="00E45626" w:rsidP="00E45626">
      <w:pPr>
        <w:rPr>
          <w:rFonts w:ascii="Arial" w:hAnsi="Arial"/>
          <w:b/>
          <w:color w:val="FF0000"/>
          <w:sz w:val="36"/>
          <w:szCs w:val="36"/>
        </w:rPr>
      </w:pPr>
    </w:p>
    <w:p w:rsidR="003E1183" w:rsidRDefault="003E1183" w:rsidP="003E1183">
      <w:pPr>
        <w:autoSpaceDE w:val="0"/>
        <w:autoSpaceDN w:val="0"/>
        <w:adjustRightInd w:val="0"/>
        <w:rPr>
          <w:rFonts w:ascii="Tahoma" w:hAnsi="Tahoma" w:cs="Tahoma"/>
          <w:b/>
          <w:sz w:val="36"/>
          <w:szCs w:val="36"/>
        </w:rPr>
      </w:pPr>
    </w:p>
    <w:p w:rsidR="00E45626" w:rsidRPr="003E1183" w:rsidRDefault="00E45626" w:rsidP="003E1183">
      <w:pPr>
        <w:autoSpaceDE w:val="0"/>
        <w:autoSpaceDN w:val="0"/>
        <w:adjustRightInd w:val="0"/>
        <w:rPr>
          <w:rFonts w:ascii="Tahoma" w:hAnsi="Tahoma" w:cs="Tahoma"/>
          <w:b/>
          <w:sz w:val="36"/>
          <w:szCs w:val="36"/>
        </w:rPr>
      </w:pPr>
      <w:r w:rsidRPr="00E45626">
        <w:rPr>
          <w:rFonts w:ascii="Tahoma" w:hAnsi="Tahoma" w:cs="Tahoma"/>
          <w:b/>
          <w:sz w:val="36"/>
          <w:szCs w:val="36"/>
        </w:rPr>
        <w:t xml:space="preserve">2.1 Το περιβάλλον προγραμματισμού </w:t>
      </w:r>
      <w:r w:rsidRPr="00E45626">
        <w:rPr>
          <w:rFonts w:ascii="Tahoma" w:hAnsi="Tahoma" w:cs="Tahoma"/>
          <w:b/>
          <w:sz w:val="36"/>
          <w:szCs w:val="36"/>
          <w:lang w:val="en-US"/>
        </w:rPr>
        <w:t>MicroWorlds</w:t>
      </w:r>
      <w:r w:rsidRPr="00E45626">
        <w:rPr>
          <w:rFonts w:ascii="Tahoma" w:hAnsi="Tahoma" w:cs="Tahoma"/>
          <w:b/>
          <w:sz w:val="36"/>
          <w:szCs w:val="36"/>
        </w:rPr>
        <w:t xml:space="preserve"> </w:t>
      </w:r>
      <w:r w:rsidRPr="00E45626">
        <w:rPr>
          <w:rFonts w:ascii="Tahoma" w:hAnsi="Tahoma" w:cs="Tahoma"/>
          <w:b/>
          <w:sz w:val="36"/>
          <w:szCs w:val="36"/>
          <w:lang w:val="en-US"/>
        </w:rPr>
        <w:t>Pro</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Την πρώτη φορά που παρατηρούμε το περιβάλλον προγραμματισμού του </w:t>
      </w:r>
      <w:r w:rsidRPr="00E45626">
        <w:rPr>
          <w:rFonts w:ascii="Tahoma" w:hAnsi="Tahoma" w:cs="Tahoma"/>
          <w:b/>
          <w:sz w:val="36"/>
          <w:szCs w:val="36"/>
          <w:lang w:val="en-US"/>
        </w:rPr>
        <w:t>MicroWorlds</w:t>
      </w:r>
      <w:r w:rsidRPr="00E45626">
        <w:rPr>
          <w:rFonts w:ascii="Tahoma" w:hAnsi="Tahoma" w:cs="Tahoma"/>
          <w:b/>
          <w:sz w:val="36"/>
          <w:szCs w:val="36"/>
        </w:rPr>
        <w:t xml:space="preserve"> </w:t>
      </w:r>
      <w:r w:rsidRPr="00E45626">
        <w:rPr>
          <w:rFonts w:ascii="Tahoma" w:hAnsi="Tahoma" w:cs="Tahoma"/>
          <w:b/>
          <w:sz w:val="36"/>
          <w:szCs w:val="36"/>
          <w:lang w:val="en-US"/>
        </w:rPr>
        <w:t>Pro</w:t>
      </w:r>
      <w:r w:rsidRPr="00E45626">
        <w:rPr>
          <w:rFonts w:ascii="Arial" w:hAnsi="Arial" w:cs="Arial"/>
          <w:b/>
          <w:sz w:val="36"/>
          <w:szCs w:val="36"/>
        </w:rPr>
        <w:t xml:space="preserve"> βλέπουμε ότι η οθόνη χωρίζεται σε τρεις περιοχές: Επιφάνεια εργασίας, Κέντρο εντολών και Περιοχή καρτελών (Εικόνα 2.1).</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br w:type="page"/>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lastRenderedPageBreak/>
        <w:pict>
          <v:shape id="Text Box 7946" o:spid="_x0000_s1323" type="#_x0000_t202" style="position:absolute;margin-left:14.5pt;margin-top:-2.9pt;width:467.05pt;height:32.35pt;z-index:25148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" fillcolor="blue" strokecolor="blue" strokeweight="2.25pt">
            <v:textbox inset=".5mm,0,.5mm,0">
              <w:txbxContent>
                <w:p w:rsidR="00DC2E6E" w:rsidRDefault="00DC2E6E" w:rsidP="00E45626">
                  <w:pPr>
                    <w:rPr>
                      <w:rFonts w:ascii="Arial" w:hAnsi="Arial" w:cs="Arial"/>
                      <w:b/>
                      <w:color w:val="FFFFFF"/>
                      <w:sz w:val="56"/>
                      <w:szCs w:val="56"/>
                    </w:rPr>
                  </w:pPr>
                  <w:r>
                    <w:rPr>
                      <w:noProof/>
                      <w:sz w:val="36"/>
                      <w:szCs w:val="36"/>
                    </w:rPr>
                    <w:drawing>
                      <wp:inline distT="0" distB="0" distL="0" distR="0">
                        <wp:extent cx="320675" cy="320675"/>
                        <wp:effectExtent l="0" t="0" r="3175" b="3175"/>
                        <wp:docPr id="5855" name="Εικόνα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sidRPr="00301AF4">
                    <w:rPr>
                      <w:sz w:val="36"/>
                      <w:szCs w:val="36"/>
                      <w:lang w:val="en-US"/>
                    </w:rPr>
                    <w:t xml:space="preserve">  </w:t>
                  </w:r>
                  <w:r w:rsidRPr="00301AF4">
                    <w:rPr>
                      <w:rFonts w:ascii="Arial" w:hAnsi="Arial" w:cs="Arial"/>
                      <w:b/>
                      <w:color w:val="FFFFFF"/>
                      <w:sz w:val="36"/>
                      <w:szCs w:val="36"/>
                      <w:lang w:val="en-US"/>
                    </w:rPr>
                    <w:t>MicroWorlds Pro</w:t>
                  </w:r>
                  <w:r w:rsidRPr="007A3CC7">
                    <w:rPr>
                      <w:rFonts w:ascii="Arial" w:hAnsi="Arial" w:cs="Arial"/>
                      <w:b/>
                      <w:color w:val="FFFFFF"/>
                      <w:sz w:val="56"/>
                      <w:szCs w:val="56"/>
                    </w:rPr>
                    <w:t xml:space="preserve"> </w:t>
                  </w:r>
                  <w:r>
                    <w:rPr>
                      <w:rFonts w:ascii="Arial" w:hAnsi="Arial" w:cs="Arial"/>
                      <w:b/>
                      <w:color w:val="FFFFFF"/>
                      <w:sz w:val="56"/>
                      <w:szCs w:val="56"/>
                    </w:rPr>
                    <w:t xml:space="preserve">      </w:t>
                  </w:r>
                  <w:r>
                    <w:rPr>
                      <w:rFonts w:ascii="Arial" w:hAnsi="Arial" w:cs="Arial"/>
                      <w:b/>
                      <w:color w:val="FFFFFF"/>
                      <w:sz w:val="56"/>
                      <w:szCs w:val="56"/>
                      <w:lang w:val="en-US"/>
                    </w:rPr>
                    <w:t xml:space="preserve">   </w:t>
                  </w:r>
                  <w:r>
                    <w:rPr>
                      <w:rFonts w:ascii="Arial" w:hAnsi="Arial" w:cs="Arial"/>
                      <w:b/>
                      <w:color w:val="FFFFFF"/>
                      <w:sz w:val="56"/>
                      <w:szCs w:val="56"/>
                    </w:rPr>
                    <w:t xml:space="preserve">  </w:t>
                  </w:r>
                  <w:r w:rsidRPr="002E6DCE">
                    <w:rPr>
                      <w:rFonts w:ascii="Arial" w:hAnsi="Arial"/>
                      <w:b/>
                      <w:color w:val="FFFFFF"/>
                      <w:sz w:val="36"/>
                      <w:szCs w:val="36"/>
                      <w:shd w:val="clear" w:color="auto" w:fill="00CCFF"/>
                    </w:rPr>
                    <w:sym w:font="Webdings" w:char="F030"/>
                  </w:r>
                  <w:r w:rsidRPr="002E6DCE">
                    <w:rPr>
                      <w:rFonts w:ascii="Arial" w:hAnsi="Arial"/>
                      <w:b/>
                      <w:color w:val="FFFFFF"/>
                      <w:sz w:val="36"/>
                      <w:szCs w:val="36"/>
                      <w:shd w:val="clear" w:color="auto" w:fill="00CCFF"/>
                    </w:rPr>
                    <w:t xml:space="preserve"> </w:t>
                  </w:r>
                  <w:r w:rsidRPr="002E6DCE">
                    <w:rPr>
                      <w:rFonts w:ascii="Arial" w:hAnsi="Arial"/>
                      <w:b/>
                      <w:color w:val="FFFFFF"/>
                      <w:sz w:val="36"/>
                      <w:szCs w:val="36"/>
                    </w:rPr>
                    <w:t xml:space="preserve"> </w:t>
                  </w:r>
                  <w:r w:rsidRPr="002E6DCE">
                    <w:rPr>
                      <w:rFonts w:ascii="Arial" w:hAnsi="Arial"/>
                      <w:b/>
                      <w:color w:val="FFFFFF"/>
                      <w:sz w:val="36"/>
                      <w:szCs w:val="36"/>
                      <w:shd w:val="clear" w:color="auto" w:fill="00CCFF"/>
                    </w:rPr>
                    <w:t xml:space="preserve"> </w:t>
                  </w:r>
                  <w:r w:rsidRPr="002E6DCE">
                    <w:rPr>
                      <w:rFonts w:ascii="Arial" w:hAnsi="Arial"/>
                      <w:b/>
                      <w:color w:val="FFFFFF"/>
                      <w:sz w:val="36"/>
                      <w:szCs w:val="36"/>
                      <w:shd w:val="clear" w:color="auto" w:fill="00CCFF"/>
                    </w:rPr>
                    <w:sym w:font="Webdings" w:char="F031"/>
                  </w:r>
                  <w:r w:rsidRPr="002E6DCE">
                    <w:rPr>
                      <w:rFonts w:ascii="Arial" w:hAnsi="Arial"/>
                      <w:b/>
                      <w:color w:val="FFFFFF"/>
                      <w:sz w:val="36"/>
                      <w:szCs w:val="36"/>
                      <w:shd w:val="clear" w:color="auto" w:fill="00CCFF"/>
                    </w:rPr>
                    <w:t xml:space="preserve"> </w:t>
                  </w:r>
                  <w:r w:rsidRPr="002E6DCE">
                    <w:rPr>
                      <w:rFonts w:ascii="Arial" w:hAnsi="Arial"/>
                      <w:b/>
                      <w:color w:val="FFFFFF"/>
                      <w:sz w:val="36"/>
                      <w:szCs w:val="36"/>
                    </w:rPr>
                    <w:t xml:space="preserve"> </w:t>
                  </w:r>
                  <w:r w:rsidRPr="002E6DCE">
                    <w:rPr>
                      <w:rFonts w:ascii="Arial" w:hAnsi="Arial"/>
                      <w:b/>
                      <w:color w:val="FFFFFF"/>
                      <w:sz w:val="36"/>
                      <w:szCs w:val="36"/>
                      <w:shd w:val="clear" w:color="auto" w:fill="FF0000"/>
                    </w:rPr>
                    <w:t xml:space="preserve"> </w:t>
                  </w:r>
                  <w:r w:rsidRPr="002E6DCE">
                    <w:rPr>
                      <w:rFonts w:ascii="Arial" w:hAnsi="Arial"/>
                      <w:b/>
                      <w:color w:val="FFFFFF"/>
                      <w:sz w:val="36"/>
                      <w:szCs w:val="36"/>
                      <w:shd w:val="clear" w:color="auto" w:fill="FF0000"/>
                    </w:rPr>
                    <w:sym w:font="Webdings" w:char="F072"/>
                  </w:r>
                  <w:r w:rsidRPr="002E6DCE">
                    <w:rPr>
                      <w:rFonts w:ascii="Arial" w:hAnsi="Arial"/>
                      <w:b/>
                      <w:color w:val="FF0000"/>
                      <w:sz w:val="36"/>
                      <w:szCs w:val="36"/>
                      <w:shd w:val="clear" w:color="auto" w:fill="FF0000"/>
                    </w:rPr>
                    <w:t>.</w:t>
                  </w:r>
                  <w:r w:rsidRPr="007A3CC7">
                    <w:rPr>
                      <w:rFonts w:ascii="Arial" w:hAnsi="Arial" w:cs="Arial"/>
                      <w:b/>
                      <w:color w:val="FFFFFF"/>
                      <w:sz w:val="56"/>
                      <w:szCs w:val="56"/>
                    </w:rPr>
                    <w:t xml:space="preserve">          </w:t>
                  </w:r>
                  <w:r>
                    <w:rPr>
                      <w:rFonts w:ascii="Arial" w:hAnsi="Arial" w:cs="Arial"/>
                      <w:b/>
                      <w:color w:val="FFFFFF"/>
                      <w:sz w:val="56"/>
                      <w:szCs w:val="56"/>
                    </w:rPr>
                    <w:t xml:space="preserve">   </w:t>
                  </w:r>
                </w:p>
              </w:txbxContent>
            </v:textbox>
          </v:shape>
        </w:pict>
      </w:r>
      <w:r w:rsidRPr="00E95531">
        <w:rPr>
          <w:rFonts w:ascii="Arial" w:hAnsi="Arial"/>
          <w:b/>
          <w:noProof/>
          <w:color w:val="FF0000"/>
          <w:sz w:val="36"/>
          <w:szCs w:val="36"/>
          <w:lang w:val="en-US" w:eastAsia="en-US"/>
        </w:rPr>
        <w:pict>
          <v:rect id="Rectangle 7947" o:spid="_x0000_s1843" style="position:absolute;margin-left:14.5pt;margin-top:-8.45pt;width:467.05pt;height:508.5pt;z-index:25148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" filled="f" strokecolor="gray" strokeweight="2.25pt">
            <v:stroke endarrowwidth="wide" endarrowlength="long"/>
          </v:rect>
        </w:pic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7953" o:spid="_x0000_s1324" style="position:absolute;margin-left:15.3pt;margin-top:8.85pt;width:466.25pt;height:107.7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" fillcolor="#ddd8c2" strokecolor="gray" strokeweight="2.25pt">
            <v:stroke endarrowwidth="wide" endarrowlength="long"/>
            <v:textbox>
              <w:txbxContent>
                <w:p w:rsidR="00DC2E6E" w:rsidRPr="00301AF4" w:rsidRDefault="00DC2E6E" w:rsidP="00E45626">
                  <w:pPr>
                    <w:rPr>
                      <w:rFonts w:ascii="Arial" w:hAnsi="Arial" w:cs="Arial"/>
                      <w:b/>
                      <w:sz w:val="36"/>
                      <w:szCs w:val="36"/>
                    </w:rPr>
                  </w:pPr>
                  <w:r w:rsidRPr="00301AF4">
                    <w:rPr>
                      <w:rFonts w:ascii="Arial" w:hAnsi="Arial" w:cs="Arial"/>
                      <w:b/>
                      <w:sz w:val="36"/>
                      <w:szCs w:val="36"/>
                    </w:rPr>
                    <w:t>Α</w:t>
                  </w:r>
                  <w:r>
                    <w:rPr>
                      <w:rFonts w:ascii="Arial" w:hAnsi="Arial" w:cs="Arial"/>
                      <w:b/>
                      <w:sz w:val="36"/>
                      <w:szCs w:val="36"/>
                    </w:rPr>
                    <w:t xml:space="preserve">ρχείο Επεξεργασία </w:t>
                  </w:r>
                  <w:r w:rsidRPr="00301AF4">
                    <w:rPr>
                      <w:rFonts w:ascii="Arial" w:hAnsi="Arial" w:cs="Arial"/>
                      <w:b/>
                      <w:sz w:val="36"/>
                      <w:szCs w:val="36"/>
                    </w:rPr>
                    <w:t xml:space="preserve">Προβολή </w:t>
                  </w:r>
                  <w:r>
                    <w:rPr>
                      <w:rFonts w:ascii="Arial" w:hAnsi="Arial" w:cs="Arial"/>
                      <w:b/>
                      <w:sz w:val="36"/>
                      <w:szCs w:val="36"/>
                    </w:rPr>
                    <w:t xml:space="preserve">Κείμενο </w:t>
                  </w:r>
                  <w:r w:rsidRPr="00301AF4">
                    <w:rPr>
                      <w:rFonts w:ascii="Arial" w:hAnsi="Arial" w:cs="Arial"/>
                      <w:b/>
                      <w:sz w:val="36"/>
                      <w:szCs w:val="36"/>
                    </w:rPr>
                    <w:t xml:space="preserve">Σελίδες Βοήθεια    </w:t>
                  </w:r>
                  <w:r>
                    <w:rPr>
                      <w:rFonts w:ascii="Arial" w:hAnsi="Arial" w:cs="Arial"/>
                      <w:b/>
                      <w:sz w:val="36"/>
                      <w:szCs w:val="36"/>
                    </w:rPr>
                    <w:t xml:space="preserve">   </w:t>
                  </w:r>
                </w:p>
                <w:p w:rsidR="00DC2E6E" w:rsidRDefault="00DC2E6E" w:rsidP="00E45626">
                  <w:pPr>
                    <w:rPr>
                      <w:rFonts w:ascii="Arial" w:hAnsi="Arial"/>
                      <w:b/>
                      <w:color w:val="FF0000"/>
                      <w:sz w:val="56"/>
                      <w:szCs w:val="56"/>
                    </w:rPr>
                  </w:pPr>
                  <w:r>
                    <w:rPr>
                      <w:rFonts w:ascii="Arial" w:hAnsi="Arial"/>
                      <w:b/>
                      <w:noProof/>
                      <w:color w:val="FF0000"/>
                      <w:sz w:val="36"/>
                      <w:szCs w:val="36"/>
                    </w:rPr>
                    <w:drawing>
                      <wp:inline distT="0" distB="0" distL="0" distR="0">
                        <wp:extent cx="1536700" cy="348067"/>
                        <wp:effectExtent l="0" t="0" r="6350" b="0"/>
                        <wp:docPr id="5842" name="Εικόνα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1163" cy="351343"/>
                                </a:xfrm>
                                <a:prstGeom prst="rect">
                                  <a:avLst/>
                                </a:prstGeom>
                                <a:noFill/>
                                <a:ln>
                                  <a:noFill/>
                                </a:ln>
                              </pic:spPr>
                            </pic:pic>
                          </a:graphicData>
                        </a:graphic>
                      </wp:inline>
                    </w:drawing>
                  </w:r>
                  <w:r>
                    <w:rPr>
                      <w:rFonts w:ascii="Arial" w:hAnsi="Arial"/>
                      <w:b/>
                      <w:color w:val="FF0000"/>
                      <w:sz w:val="56"/>
                      <w:szCs w:val="56"/>
                    </w:rPr>
                    <w:t xml:space="preserve">  </w:t>
                  </w:r>
                  <w:r>
                    <w:rPr>
                      <w:rFonts w:ascii="Arial" w:hAnsi="Arial"/>
                      <w:b/>
                      <w:noProof/>
                      <w:color w:val="FF0000"/>
                      <w:sz w:val="56"/>
                      <w:szCs w:val="56"/>
                    </w:rPr>
                    <w:drawing>
                      <wp:inline distT="0" distB="0" distL="0" distR="0">
                        <wp:extent cx="522790" cy="346340"/>
                        <wp:effectExtent l="0" t="0" r="0" b="0"/>
                        <wp:docPr id="5843" name="Εικόνα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859" cy="358310"/>
                                </a:xfrm>
                                <a:prstGeom prst="rect">
                                  <a:avLst/>
                                </a:prstGeom>
                                <a:noFill/>
                                <a:ln>
                                  <a:noFill/>
                                </a:ln>
                              </pic:spPr>
                            </pic:pic>
                          </a:graphicData>
                        </a:graphic>
                      </wp:inline>
                    </w:drawing>
                  </w:r>
                  <w:r>
                    <w:rPr>
                      <w:rFonts w:ascii="Arial" w:hAnsi="Arial"/>
                      <w:b/>
                      <w:color w:val="FF0000"/>
                      <w:sz w:val="56"/>
                      <w:szCs w:val="56"/>
                    </w:rPr>
                    <w:t xml:space="preserve">  </w:t>
                  </w:r>
                  <w:r>
                    <w:rPr>
                      <w:rFonts w:ascii="Arial" w:hAnsi="Arial"/>
                      <w:b/>
                      <w:noProof/>
                      <w:color w:val="FF0000"/>
                      <w:sz w:val="56"/>
                      <w:szCs w:val="56"/>
                    </w:rPr>
                    <w:drawing>
                      <wp:inline distT="0" distB="0" distL="0" distR="0">
                        <wp:extent cx="2217428" cy="331324"/>
                        <wp:effectExtent l="0" t="0" r="0" b="0"/>
                        <wp:docPr id="5844" name="Εικόνα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531" cy="341649"/>
                                </a:xfrm>
                                <a:prstGeom prst="rect">
                                  <a:avLst/>
                                </a:prstGeom>
                                <a:noFill/>
                                <a:ln>
                                  <a:noFill/>
                                </a:ln>
                              </pic:spPr>
                            </pic:pic>
                          </a:graphicData>
                        </a:graphic>
                      </wp:inline>
                    </w:drawing>
                  </w:r>
                  <w:r w:rsidRPr="00B30870">
                    <w:rPr>
                      <w:rFonts w:ascii="Arial" w:hAnsi="Arial" w:cs="Arial"/>
                      <w:b/>
                      <w:noProof/>
                      <w:sz w:val="56"/>
                      <w:szCs w:val="56"/>
                    </w:rPr>
                    <w:t xml:space="preserve"> </w:t>
                  </w:r>
                  <w:r>
                    <w:rPr>
                      <w:rFonts w:ascii="Arial" w:hAnsi="Arial" w:cs="Arial"/>
                      <w:b/>
                      <w:noProof/>
                      <w:sz w:val="56"/>
                      <w:szCs w:val="56"/>
                    </w:rPr>
                    <w:drawing>
                      <wp:inline distT="0" distB="0" distL="0" distR="0">
                        <wp:extent cx="247650" cy="328036"/>
                        <wp:effectExtent l="0" t="0" r="0" b="0"/>
                        <wp:docPr id="5845" name="Εικόνα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31" cy="330396"/>
                                </a:xfrm>
                                <a:prstGeom prst="rect">
                                  <a:avLst/>
                                </a:prstGeom>
                                <a:noFill/>
                                <a:ln>
                                  <a:noFill/>
                                </a:ln>
                              </pic:spPr>
                            </pic:pic>
                          </a:graphicData>
                        </a:graphic>
                      </wp:inline>
                    </w:drawing>
                  </w:r>
                  <w:r w:rsidRPr="00B30870">
                    <w:rPr>
                      <w:rFonts w:ascii="Arial" w:hAnsi="Arial" w:cs="Arial"/>
                      <w:b/>
                      <w:noProof/>
                      <w:sz w:val="56"/>
                      <w:szCs w:val="56"/>
                    </w:rPr>
                    <w:t xml:space="preserve"> </w:t>
                  </w:r>
                  <w:r>
                    <w:rPr>
                      <w:rFonts w:ascii="Arial" w:hAnsi="Arial" w:cs="Arial"/>
                      <w:b/>
                      <w:noProof/>
                      <w:sz w:val="56"/>
                      <w:szCs w:val="56"/>
                    </w:rPr>
                    <w:drawing>
                      <wp:inline distT="0" distB="0" distL="0" distR="0">
                        <wp:extent cx="257175" cy="317465"/>
                        <wp:effectExtent l="0" t="0" r="0" b="6985"/>
                        <wp:docPr id="5846" name="Εικόνα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6" cy="318639"/>
                                </a:xfrm>
                                <a:prstGeom prst="rect">
                                  <a:avLst/>
                                </a:prstGeom>
                                <a:noFill/>
                                <a:ln>
                                  <a:noFill/>
                                </a:ln>
                              </pic:spPr>
                            </pic:pic>
                          </a:graphicData>
                        </a:graphic>
                      </wp:inline>
                    </w:drawing>
                  </w:r>
                </w:p>
                <w:p w:rsidR="00DC2E6E" w:rsidRPr="00C932CC" w:rsidRDefault="00DC2E6E" w:rsidP="00E45626">
                  <w:pPr>
                    <w:rPr>
                      <w:rFonts w:ascii="Arial" w:hAnsi="Arial" w:cs="Arial"/>
                      <w:b/>
                      <w:sz w:val="56"/>
                      <w:szCs w:val="56"/>
                    </w:rPr>
                  </w:pPr>
                  <w:r>
                    <w:rPr>
                      <w:rFonts w:ascii="Arial" w:hAnsi="Arial" w:cs="Arial"/>
                      <w:b/>
                      <w:sz w:val="56"/>
                      <w:szCs w:val="56"/>
                    </w:rPr>
                    <w:t xml:space="preserve"> </w:t>
                  </w:r>
                  <w:r>
                    <w:rPr>
                      <w:rFonts w:ascii="Arial" w:hAnsi="Arial" w:cs="Arial"/>
                      <w:b/>
                      <w:noProof/>
                      <w:sz w:val="56"/>
                      <w:szCs w:val="56"/>
                    </w:rPr>
                    <w:drawing>
                      <wp:inline distT="0" distB="0" distL="0" distR="0">
                        <wp:extent cx="856440" cy="365913"/>
                        <wp:effectExtent l="0" t="0" r="1270" b="0"/>
                        <wp:docPr id="5847" name="Εικόνα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0643" cy="367709"/>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314960" cy="367302"/>
                        <wp:effectExtent l="0" t="0" r="8890" b="0"/>
                        <wp:docPr id="5848" name="Εικόνα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56" cy="373244"/>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1057275" cy="368094"/>
                        <wp:effectExtent l="0" t="0" r="0" b="0"/>
                        <wp:docPr id="5849" name="Εικόνα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730" cy="376956"/>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257175" cy="357658"/>
                        <wp:effectExtent l="0" t="0" r="0" b="4445"/>
                        <wp:docPr id="5850" name="Εικόνα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357658"/>
                                </a:xfrm>
                                <a:prstGeom prst="rect">
                                  <a:avLst/>
                                </a:prstGeom>
                                <a:noFill/>
                                <a:ln>
                                  <a:noFill/>
                                </a:ln>
                              </pic:spPr>
                            </pic:pic>
                          </a:graphicData>
                        </a:graphic>
                      </wp:inline>
                    </w:drawing>
                  </w:r>
                </w:p>
              </w:txbxContent>
            </v:textbox>
          </v:rect>
        </w:pic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Ομάδα 5854" o:spid="_x0000_s1325" style="position:absolute;margin-left:62pt;margin-top:3.95pt;width:409.35pt;height:243pt;z-index:251642368" coordsize="51988,3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">
            <v:rect id="Rectangle 7980" o:spid="_x0000_s1326" style="position:absolute;left:49035;width:295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zD8UA&#10;AADdAAAADwAAAGRycy9kb3ducmV2LnhtbESPwWrDMBBE74H+g9hCbrHcQoxxrYTQUmhNL3Uc6HGx&#10;NraJtTKWmih/XwUCPQ4z84Ypt8GM4kyzGywreEpSEMSt1QN3Cpr9+yoH4TyyxtEyKbiSg+3mYVFi&#10;oe2Fv+lc+05ECLsCFfTeT4WUru3JoEvsRBy9o50N+ijnTuoZLxFuRvmcppk0OHBc6HGi157aU/1r&#10;FLjqs7KHH1uFdUNfb8HtZKM7pZaPYfcCwlPw/+F7+0MryPNsDbc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rMPxQAAAN0AAAAPAAAAAAAAAAAAAAAAAJgCAABkcnMv&#10;ZG93bnJldi54bWxQSwUGAAAAAAQABAD1AAAAigMAAAAA&#10;" fillcolor="red" strokeweight="2.25pt">
              <v:stroke endarrowwidth="wide" endarrowlength="long"/>
              <v:textbox>
                <w:txbxContent>
                  <w:p w:rsidR="00DC2E6E" w:rsidRPr="002E6DCE" w:rsidRDefault="00DC2E6E" w:rsidP="00E45626">
                    <w:pPr>
                      <w:rPr>
                        <w:rFonts w:ascii="Arial" w:hAnsi="Arial" w:cs="Arial"/>
                        <w:b/>
                        <w:color w:val="FFFFFF"/>
                        <w:sz w:val="36"/>
                        <w:szCs w:val="36"/>
                      </w:rPr>
                    </w:pPr>
                    <w:r w:rsidRPr="002E6DCE">
                      <w:rPr>
                        <w:rFonts w:ascii="Arial" w:hAnsi="Arial" w:cs="Arial"/>
                        <w:b/>
                        <w:color w:val="FFFFFF"/>
                        <w:sz w:val="36"/>
                        <w:szCs w:val="36"/>
                      </w:rPr>
                      <w:t>1</w:t>
                    </w:r>
                  </w:p>
                </w:txbxContent>
              </v:textbox>
            </v:rect>
            <v:rect id="Rectangle 7981" o:spid="_x0000_s1327" style="position:absolute;left:45720;top:8239;width:333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re8MA&#10;AADdAAAADwAAAGRycy9kb3ducmV2LnhtbESPQYvCMBSE7wv+h/CEva2pglKqUUQR1uJFtwseH82z&#10;LTYvpclq9t8bQfA4zMw3zGIVTCtu1LvGsoLxKAFBXFrdcKWg+Nl9pSCcR9bYWiYF/+RgtRx8LDDT&#10;9s5Hup18JSKEXYYKau+7TEpX1mTQjWxHHL2L7Q36KPtK6h7vEW5aOUmSmTTYcFyosaNNTeX19GcU&#10;uHyf29+zzcO0oMM2uLUsdKXU5zCs5yA8Bf8Ov9rfWkGazi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re8MAAADdAAAADwAAAAAAAAAAAAAAAACYAgAAZHJzL2Rv&#10;d25yZXYueG1sUEsFBgAAAAAEAAQA9QAAAIgDAAAAAA==&#10;" fillcolor="red" strokeweight="2.25pt">
              <v:stroke endarrowwidth="wide" endarrowlength="long"/>
              <v:textbox>
                <w:txbxContent>
                  <w:p w:rsidR="00DC2E6E" w:rsidRPr="002E6DCE" w:rsidRDefault="00DC2E6E" w:rsidP="00E45626">
                    <w:pPr>
                      <w:rPr>
                        <w:rFonts w:ascii="Arial" w:hAnsi="Arial" w:cs="Arial"/>
                        <w:b/>
                        <w:color w:val="FFFFFF"/>
                        <w:sz w:val="36"/>
                        <w:szCs w:val="36"/>
                      </w:rPr>
                    </w:pPr>
                    <w:r w:rsidRPr="002E6DCE">
                      <w:rPr>
                        <w:rFonts w:ascii="Arial" w:hAnsi="Arial" w:cs="Arial"/>
                        <w:b/>
                        <w:color w:val="FFFFFF"/>
                        <w:sz w:val="36"/>
                        <w:szCs w:val="36"/>
                      </w:rPr>
                      <w:t>2</w:t>
                    </w:r>
                  </w:p>
                </w:txbxContent>
              </v:textbox>
            </v:rect>
            <v:rect id="Rectangle 7982" o:spid="_x0000_s1328" style="position:absolute;top:26226;width:3746;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b8QA&#10;AADdAAAADwAAAGRycy9kb3ducmV2LnhtbESPQWvCQBSE7wX/w/IEb3Vj0RKimyAWQUMvtSl4fGSf&#10;STD7NmRX3f77bqHQ4zAz3zCbIphe3Gl0nWUFi3kCgri2uuNGQfW5f05BOI+ssbdMCr7JQZFPnjaY&#10;afvgD7qffCMihF2GClrvh0xKV7dk0M3tQBy9ix0N+ijHRuoRHxFuevmSJK/SYMdxocWBdi3V19PN&#10;KHDlsbRfZ1uGVUXvb8FtZaUbpWbTsF2D8BT8f/ivfdAK0nS5gt838Qn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72/EAAAA3QAAAA8AAAAAAAAAAAAAAAAAmAIAAGRycy9k&#10;b3ducmV2LnhtbFBLBQYAAAAABAAEAPUAAACJAwAAAAA=&#10;" fillcolor="red" strokeweight="2.25pt">
              <v:stroke endarrowwidth="wide" endarrowlength="long"/>
              <v:textbox>
                <w:txbxContent>
                  <w:p w:rsidR="00DC2E6E" w:rsidRPr="002E6DCE" w:rsidRDefault="00DC2E6E" w:rsidP="00E45626">
                    <w:pPr>
                      <w:rPr>
                        <w:rFonts w:ascii="Arial" w:hAnsi="Arial" w:cs="Arial"/>
                        <w:b/>
                        <w:color w:val="FFFFFF"/>
                        <w:sz w:val="36"/>
                        <w:szCs w:val="36"/>
                      </w:rPr>
                    </w:pPr>
                    <w:r w:rsidRPr="002E6DCE">
                      <w:rPr>
                        <w:rFonts w:ascii="Arial" w:hAnsi="Arial" w:cs="Arial"/>
                        <w:b/>
                        <w:color w:val="FFFFFF"/>
                        <w:sz w:val="36"/>
                        <w:szCs w:val="36"/>
                      </w:rPr>
                      <w:t>3</w:t>
                    </w:r>
                  </w:p>
                </w:txbxContent>
              </v:textbox>
            </v:rect>
            <v:rect id="Rectangle 7983" o:spid="_x0000_s1329" style="position:absolute;left:32958;top:26728;width:3620;height:4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scUA&#10;AADdAAAADwAAAGRycy9kb3ducmV2LnhtbESPwWrDMBBE74X+g9hCb43sgINxowTTEkhNLnVd6HGx&#10;NraJtTKWkih/HxUKPQ4z84ZZb4MZxYVmN1hWkC4SEMSt1QN3Cpqv3UsOwnlkjaNlUnAjB9vN48Ma&#10;C22v/EmX2nciQtgVqKD3fiqkdG1PBt3CTsTRO9rZoI9y7qSe8RrhZpTLJFlJgwPHhR4neuupPdVn&#10;o8BVH5X9/rFVyBo6vAdXykZ3Sj0/hfIVhKfg/8N/7b1WkOdZCr9v4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X+xxQAAAN0AAAAPAAAAAAAAAAAAAAAAAJgCAABkcnMv&#10;ZG93bnJldi54bWxQSwUGAAAAAAQABAD1AAAAigMAAAAA&#10;" fillcolor="red" strokeweight="2.25pt">
              <v:stroke endarrowwidth="wide" endarrowlength="long"/>
              <v:textbox>
                <w:txbxContent>
                  <w:p w:rsidR="00DC2E6E" w:rsidRPr="002E6DCE" w:rsidRDefault="00DC2E6E" w:rsidP="00E45626">
                    <w:pPr>
                      <w:rPr>
                        <w:rFonts w:ascii="Arial" w:hAnsi="Arial" w:cs="Arial"/>
                        <w:b/>
                        <w:color w:val="FFFFFF"/>
                        <w:sz w:val="36"/>
                        <w:szCs w:val="36"/>
                      </w:rPr>
                    </w:pPr>
                    <w:r w:rsidRPr="002E6DCE">
                      <w:rPr>
                        <w:rFonts w:ascii="Arial" w:hAnsi="Arial" w:cs="Arial"/>
                        <w:b/>
                        <w:color w:val="FFFFFF"/>
                        <w:sz w:val="36"/>
                        <w:szCs w:val="36"/>
                      </w:rPr>
                      <w:t>4</w:t>
                    </w:r>
                  </w:p>
                </w:txbxContent>
              </v:textbox>
            </v:rect>
          </v:group>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shape id="Text Box 7967" o:spid="_x0000_s1330" type="#_x0000_t202" style="position:absolute;margin-left:253.15pt;margin-top:15.25pt;width:34pt;height:34pt;z-index:25149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w:pict>
      </w:r>
      <w:r w:rsidR="00E45626" w:rsidRPr="00E45626">
        <w:rPr>
          <w:rFonts w:ascii="Arial" w:hAnsi="Arial"/>
          <w:b/>
          <w:sz w:val="36"/>
          <w:szCs w:val="36"/>
        </w:rPr>
        <w:t xml:space="preserve">    </w: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group id="Ομάδα 5853" o:spid="_x0000_s1331" style="position:absolute;margin-left:42.2pt;margin-top:2.55pt;width:428.95pt;height:121.05pt;z-index:251811328" coordsize="54473,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">
            <v:rect id="Rectangle 7970" o:spid="_x0000_s1332" style="position:absolute;left:3818;top:3717;width:17208;height:6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FusQA&#10;AADdAAAADwAAAGRycy9kb3ducmV2LnhtbESPwWrDMBBE74H+g9hCbomcpC7GjRJCIKHXuiHQ22Jt&#10;LbfWSliK7fx9VSj0OMzMG2a7n2wnBupD61jBapmBIK6dbrlRcHk/LQoQISJr7ByTgjsF2O8eZlss&#10;tRv5jYYqNiJBOJSowMToSylDbchiWDpPnLxP11uMSfaN1D2OCW47uc6yZ2mx5bRg0NPRUP1d3ayC&#10;bmVyP+gw+ur68fQVjnlxznKl5o/T4QVEpCn+h//ar1pBUeQb+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xbrEAAAA3QAAAA8AAAAAAAAAAAAAAAAAmAIAAGRycy9k&#10;b3ducmV2LnhtbFBLBQYAAAAABAAEAPUAAACJAwAAAAA=&#10;" filled="f" stroked="f" strokecolor="#00b050" strokeweight="2.25pt">
              <v:stroke endarrowwidth="wide" endarrowlength="long"/>
              <o:lock v:ext="edit" aspectratio="t"/>
              <v:textbox>
                <w:txbxContent>
                  <w:p w:rsidR="00DC2E6E" w:rsidRPr="00301AF4" w:rsidRDefault="00DC2E6E" w:rsidP="00E45626">
                    <w:pPr>
                      <w:rPr>
                        <w:rFonts w:ascii="Arial" w:hAnsi="Arial" w:cs="Arial"/>
                        <w:b/>
                        <w:sz w:val="36"/>
                        <w:szCs w:val="36"/>
                      </w:rPr>
                    </w:pPr>
                    <w:r>
                      <w:rPr>
                        <w:rFonts w:ascii="Arial" w:hAnsi="Arial"/>
                        <w:b/>
                        <w:sz w:val="56"/>
                        <w:szCs w:val="56"/>
                      </w:rPr>
                      <w:t xml:space="preserve"> </w:t>
                    </w:r>
                    <w:r w:rsidRPr="00301AF4">
                      <w:rPr>
                        <w:rFonts w:ascii="Arial" w:hAnsi="Arial"/>
                        <w:b/>
                        <w:sz w:val="36"/>
                        <w:szCs w:val="36"/>
                      </w:rPr>
                      <w:t>Ε</w:t>
                    </w:r>
                    <w:r w:rsidRPr="00301AF4">
                      <w:rPr>
                        <w:rFonts w:ascii="Arial" w:hAnsi="Arial" w:cs="Arial"/>
                        <w:b/>
                        <w:sz w:val="36"/>
                        <w:szCs w:val="36"/>
                      </w:rPr>
                      <w:t>πιφάνεια</w:t>
                    </w:r>
                  </w:p>
                  <w:p w:rsidR="00DC2E6E" w:rsidRPr="00301AF4" w:rsidRDefault="00DC2E6E" w:rsidP="00E45626">
                    <w:pPr>
                      <w:rPr>
                        <w:rFonts w:ascii="Arial" w:hAnsi="Arial" w:cs="Arial"/>
                        <w:b/>
                        <w:sz w:val="36"/>
                        <w:szCs w:val="36"/>
                      </w:rPr>
                    </w:pPr>
                    <w:r w:rsidRPr="00301AF4">
                      <w:rPr>
                        <w:rFonts w:ascii="Arial" w:hAnsi="Arial" w:cs="Arial"/>
                        <w:b/>
                        <w:sz w:val="36"/>
                        <w:szCs w:val="36"/>
                      </w:rPr>
                      <w:t xml:space="preserve">  εργασίας</w:t>
                    </w:r>
                  </w:p>
                  <w:p w:rsidR="00DC2E6E" w:rsidRDefault="00DC2E6E" w:rsidP="00E45626"/>
                </w:txbxContent>
              </v:textbox>
            </v:rect>
            <v:shape id="AutoShape 7973" o:spid="_x0000_s1333" type="#_x0000_t32" style="position:absolute;left:20297;top:6933;width:3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RP8cAAADdAAAADwAAAGRycy9kb3ducmV2LnhtbESPUWvCMBSF34X9h3AHexkznY7RdUYZ&#10;guCDKKv7AZfmrulsbkoSbd2vN4Lg4+Gc8x3ObDHYVpzIh8axgtdxBoK4crrhWsHPfvWSgwgRWWPr&#10;mBScKcBi/jCaYaFdz990KmMtEoRDgQpMjF0hZagMWQxj1xEn79d5izFJX0vtsU9w28pJlr1Liw2n&#10;BYMdLQ1Vh/JoFRzXf+W+8udp/d9tp8+bw8TseqvU0+Pw9Qki0hDv4Vt7rRXk+dsHXN+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pE/xwAAAN0AAAAPAAAAAAAA&#10;AAAAAAAAAKECAABkcnMvZG93bnJldi54bWxQSwUGAAAAAAQABAD5AAAAlQMAAAAA&#10;" strokeweight="2.25pt">
              <v:stroke endarrow="classic" endarrowwidth="wide" endarrowlength="long"/>
            </v:shape>
            <v:shape id="AutoShape 7974" o:spid="_x0000_s1334" type="#_x0000_t32" style="position:absolute;top:6933;width:51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3+MIAAADdAAAADwAAAGRycy9kb3ducmV2LnhtbERPy4rCMBTdC/5DuMLsNFUYKdUoPmZg&#10;cNyog24vzbUtNjc1ydj695OFMMvDec+XnanFg5yvLCsYjxIQxLnVFRcKfk6fwxSED8gaa8uk4Eke&#10;lot+b46Zti0f6HEMhYgh7DNUUIbQZFL6vCSDfmQb4shdrTMYInSF1A7bGG5qOUmSqTRYcWwosaFN&#10;Sfnt+GsUtOePpP6+rLf7e2FP2x2vnX4elHobdKsZiEBd+Be/3F9aQZq+x/3xTXw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K3+MIAAADdAAAADwAAAAAAAAAAAAAA&#10;AAChAgAAZHJzL2Rvd25yZXYueG1sUEsFBgAAAAAEAAQA+QAAAJADAAAAAA==&#10;" strokeweight="2.25pt">
              <v:stroke endarrow="classic" endarrowwidth="wide" endarrowlength="long"/>
            </v:shape>
            <v:rect id="Rectangle 7975" o:spid="_x0000_s1335" style="position:absolute;left:34968;top:4823;width:16491;height:6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dzsQA&#10;AADdAAAADwAAAGRycy9kb3ducmV2LnhtbESPQWvCQBSE7wX/w/KE3upGMSWkriKC4rVRBG+P7Gs2&#10;bfbtkl2T9N93C4Ueh5n5htnsJtuJgfrQOlawXGQgiGunW24UXC/HlwJEiMgaO8ek4JsC7Lazpw2W&#10;2o38TkMVG5EgHEpUYGL0pZShNmQxLJwnTt6H6y3GJPtG6h7HBLedXGXZq7TYclow6OlgqP6qHlZB&#10;tzS5H3QYfXW7rz/DIS9OWa7U83zav4GINMX/8F/7rBUURb6G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Xc7EAAAA3QAAAA8AAAAAAAAAAAAAAAAAmAIAAGRycy9k&#10;b3ducmV2LnhtbFBLBQYAAAAABAAEAPUAAACJAwAAAAA=&#10;" filled="f" stroked="f" strokecolor="#00b050" strokeweight="2.25pt">
              <v:stroke endarrowwidth="wide" endarrowlength="long"/>
              <o:lock v:ext="edit" aspectratio="t"/>
              <v:textbox>
                <w:txbxContent>
                  <w:p w:rsidR="00DC2E6E" w:rsidRPr="00301AF4" w:rsidRDefault="00DC2E6E" w:rsidP="00E45626">
                    <w:pPr>
                      <w:rPr>
                        <w:rFonts w:ascii="Arial" w:hAnsi="Arial" w:cs="Arial"/>
                        <w:b/>
                        <w:sz w:val="36"/>
                        <w:szCs w:val="36"/>
                      </w:rPr>
                    </w:pPr>
                    <w:r>
                      <w:rPr>
                        <w:rFonts w:ascii="Arial" w:hAnsi="Arial"/>
                        <w:b/>
                        <w:sz w:val="56"/>
                        <w:szCs w:val="56"/>
                      </w:rPr>
                      <w:t xml:space="preserve">   </w:t>
                    </w:r>
                    <w:r w:rsidRPr="00301AF4">
                      <w:rPr>
                        <w:rFonts w:ascii="Arial" w:hAnsi="Arial"/>
                        <w:b/>
                        <w:sz w:val="36"/>
                        <w:szCs w:val="36"/>
                      </w:rPr>
                      <w:t>Περιοχή</w:t>
                    </w:r>
                  </w:p>
                  <w:p w:rsidR="00DC2E6E" w:rsidRPr="00301AF4" w:rsidRDefault="00DC2E6E" w:rsidP="00E45626">
                    <w:pPr>
                      <w:rPr>
                        <w:rFonts w:ascii="Arial" w:hAnsi="Arial" w:cs="Arial"/>
                        <w:b/>
                        <w:sz w:val="36"/>
                        <w:szCs w:val="36"/>
                      </w:rPr>
                    </w:pPr>
                    <w:r w:rsidRPr="00301AF4">
                      <w:rPr>
                        <w:rFonts w:ascii="Arial" w:hAnsi="Arial" w:cs="Arial"/>
                        <w:b/>
                        <w:sz w:val="36"/>
                        <w:szCs w:val="36"/>
                      </w:rPr>
                      <w:t xml:space="preserve">  καρτελών</w:t>
                    </w:r>
                  </w:p>
                  <w:p w:rsidR="00DC2E6E" w:rsidRDefault="00DC2E6E" w:rsidP="00E45626"/>
                </w:txbxContent>
              </v:textbox>
            </v:rect>
            <v:shape id="AutoShape 7977" o:spid="_x0000_s1336" type="#_x0000_t32" style="position:absolute;left:43207;top:11555;width:0;height:3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FTcYAAADdAAAADwAAAGRycy9kb3ducmV2LnhtbESPUWvCMBSF3wf7D+EKvoyZqkNKZ5Qh&#10;CD4Mx+p+wKW5a6rNTUmirfv1ZiD4eDjnfIezXA+2FRfyoXGsYDrJQBBXTjdcK/g5bF9zECEia2wd&#10;k4IrBVivnp+WWGjX8zddyliLBOFQoAITY1dIGSpDFsPEdcTJ+3XeYkzS11J77BPctnKWZQtpseG0&#10;YLCjjaHqVJ6tgvPuWB4qf53Xf91+/vJ5mpmv3io1Hg0f7yAiDfERvrd3WkGevy3g/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FBU3GAAAA3QAAAA8AAAAAAAAA&#10;AAAAAAAAoQIAAGRycy9kb3ducmV2LnhtbFBLBQYAAAAABAAEAPkAAACUAwAAAAA=&#10;" strokeweight="2.25pt">
              <v:stroke endarrow="classic" endarrowwidth="wide" endarrowlength="long"/>
            </v:shape>
            <v:shape id="AutoShape 7978" o:spid="_x0000_s1337" type="#_x0000_t32" style="position:absolute;left:51146;top:8742;width:33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Vk8YAAADdAAAADwAAAGRycy9kb3ducmV2LnhtbESPUWvCMBSF3wf7D+EKexkztTIp1ShD&#10;GPgwNlb3Ay7Ntak2NyWJtu7XLwPBx8M55zuc1Wa0nbiQD61jBbNpBoK4drrlRsHP/v2lABEissbO&#10;MSm4UoDN+vFhhaV2A3/TpYqNSBAOJSowMfallKE2ZDFMXU+cvIPzFmOSvpHa45DgtpN5li2kxZbT&#10;gsGetobqU3W2Cs67Y7Wv/XXe/Paf8+ePU26+BqvU02R8W4KINMZ7+NbeaQVF8ZrD/5v0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nlZPGAAAA3QAAAA8AAAAAAAAA&#10;AAAAAAAAoQIAAGRycy9kb3ducmV2LnhtbFBLBQYAAAAABAAEAPkAAACUAwAAAAA=&#10;" strokeweight="2.25pt">
              <v:stroke endarrow="classic" endarrowwidth="wide" endarrowlength="long"/>
            </v:shape>
            <v:shape id="AutoShape 7979" o:spid="_x0000_s1338" type="#_x0000_t32" style="position:absolute;left:32456;top:8742;width:321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tI8IAAADdAAAADwAAAGRycy9kb3ducmV2LnhtbERPy4rCMBTdC/5DuMLsNFUGKdUoPmZg&#10;cNyog24vzbUtNjc1ydj695OFMMvDec+XnanFg5yvLCsYjxIQxLnVFRcKfk6fwxSED8gaa8uk4Eke&#10;lot+b46Zti0f6HEMhYgh7DNUUIbQZFL6vCSDfmQb4shdrTMYInSF1A7bGG5qOUmSqTRYcWwosaFN&#10;Sfnt+GsUtOePpP6+rLf7e2FP2x2vnX4elHobdKsZiEBd+Be/3F9aQZq+x7nxTXw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0tI8IAAADdAAAADwAAAAAAAAAAAAAA&#10;AAChAgAAZHJzL2Rvd25yZXYueG1sUEsFBgAAAAAEAAQA+QAAAJADAAAAAA==&#10;" strokeweight="2.25pt">
              <v:stroke endarrow="classic" endarrowwidth="wide" endarrowlength="long"/>
            </v:shape>
            <v:shape id="Ευθύγραμμο βέλος σύνδεσης 231" o:spid="_x0000_s1339" type="#_x0000_t32" style="position:absolute;left:11857;width:100;height:50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y8IAAADcAAAADwAAAGRycy9kb3ducmV2LnhtbESPT4vCMBTE74LfITxhb5qqoKUaRWQV&#10;r+sf0NujebalzUtJsrb77c3Cwh6HmfkNs972phEvcr6yrGA6SUAQ51ZXXCi4Xg7jFIQPyBoby6Tg&#10;hzxsN8PBGjNtO/6i1zkUIkLYZ6igDKHNpPR5SQb9xLbE0XtaZzBE6QqpHXYRbho5S5KFNFhxXCix&#10;pX1JeX3+NgqaWncc3C3ntDD343y5eNSfqNTHqN+tQATqw3/4r33SCmbzKfyeiUdAb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1y8IAAADcAAAADwAAAAAAAAAAAAAA&#10;AAChAgAAZHJzL2Rvd25yZXYueG1sUEsFBgAAAAAEAAQA+QAAAJADAAAAAA==&#10;" strokecolor="black [3213]" strokeweight="3.25pt">
              <v:stroke endarrow="block"/>
            </v:shape>
            <v:shape id="Ευθύγραμμο βέλος σύνδεσης 233" o:spid="_x0000_s1340" type="#_x0000_t32" style="position:absolute;left:12158;top:10550;width:0;height:40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BcUAAADcAAAADwAAAGRycy9kb3ducmV2LnhtbESPT2vCQBTE7wW/w/KE3urGpLUaXSVI&#10;C71WRXp8ZJ9JMPs2Zjd/2k/fLRQ8DjPzG2azG00tempdZVnBfBaBIM6trrhQcDq+Py1BOI+ssbZM&#10;Cr7JwW47edhgqu3An9QffCEChF2KCkrvm1RKl5dk0M1sQxy8i20N+iDbQuoWhwA3tYyjaCENVhwW&#10;SmxoX1J+PXRGQfZ6juv4rStu12y1rH6Ozy/nL6vU43TM1iA8jf4e/m9/aAVxksD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E+BcUAAADcAAAADwAAAAAAAAAA&#10;AAAAAAChAgAAZHJzL2Rvd25yZXYueG1sUEsFBgAAAAAEAAQA+QAAAJMDAAAAAA==&#10;" strokecolor="black [3213]" strokeweight="3.25pt">
              <v:stroke endarrow="block"/>
            </v:shape>
            <v:shape id="Ευθύγραμμο βέλος σύνδεσης 5852" o:spid="_x0000_s1341" type="#_x0000_t32" style="position:absolute;left:42404;top:1004;width:100;height:401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tycQAAADdAAAADwAAAGRycy9kb3ducmV2LnhtbESPQWvCQBSE74X+h+UVvDWbRtQQXUMR&#10;W3rVVtDbI/tMQrJvw+7WpP++KxR6HGbmG2ZTTqYXN3K+tazgJUlBEFdWt1wr+Pp8e85B+ICssbdM&#10;Cn7IQ7l9fNhgoe3IB7odQy0ihH2BCpoQhkJKXzVk0Cd2II7e1TqDIUpXS+1wjHDTyyxNl9Jgy3Gh&#10;wYF2DVXd8dso6Ds9cnCnivPanN/nq+Wl26NSs6fpdQ0i0BT+w3/tD61gkS8yuL+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y3JxAAAAN0AAAAPAAAAAAAAAAAA&#10;AAAAAKECAABkcnMvZG93bnJldi54bWxQSwUGAAAAAAQABAD5AAAAkgMAAAAA&#10;" strokecolor="black [3213]" strokeweight="3.25pt">
              <v:stroke endarrow="block"/>
            </v:shape>
          </v:group>
        </w:pict>
      </w:r>
      <w:r w:rsidRPr="00E95531">
        <w:rPr>
          <w:rFonts w:ascii="Arial" w:hAnsi="Arial"/>
          <w:b/>
          <w:noProof/>
          <w:color w:val="FF0000"/>
          <w:sz w:val="36"/>
          <w:szCs w:val="36"/>
          <w:lang w:val="en-US" w:eastAsia="en-US"/>
        </w:rPr>
        <w:pict>
          <v:shape id="AutoShape 7954" o:spid="_x0000_s1842" type="#_x0000_t32" style="position:absolute;margin-left:283pt;margin-top:2.55pt;width:3.6pt;height:309.25pt;z-index:25149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" strokecolor="gray" strokeweight="5pt">
            <v:stroke endarrowwidth="wide" endarrowlength="long"/>
          </v:shape>
        </w:pic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rect id="Rectangle 7968" o:spid="_x0000_s1841" style="position:absolute;margin-left:253.45pt;margin-top:11.1pt;width:34pt;height:17.55pt;z-index:251500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" fillcolor="silver" strokecolor="gray" strokeweight="3pt"/>
        </w:pic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rect id="Rectangle 7969" o:spid="_x0000_s1840" style="position:absolute;margin-left:253.45pt;margin-top:7.8pt;width:34pt;height:101.25pt;z-index:251501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" strokecolor="gray" strokeweight="3pt"/>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7952" o:spid="_x0000_s1839" style="position:absolute;margin-left:128.25pt;margin-top:16.05pt;width:31.2pt;height:135.2pt;rotation:90;z-index:25148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" strokecolor="gray" strokeweight="3pt"/>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7957" o:spid="_x0000_s1342" style="position:absolute;margin-left:283.5pt;margin-top:7.95pt;width:197.25pt;height:39.55pt;z-index:25149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" fillcolor="#ddd8c2" strokecolor="#c4bc96" strokeweight="2.25pt">
            <v:stroke endarrowwidth="wide" endarrowlength="long"/>
            <v:textbox inset="0,,0">
              <w:txbxContent>
                <w:p w:rsidR="00DC2E6E" w:rsidRPr="00301AF4" w:rsidRDefault="00DC2E6E" w:rsidP="00E45626">
                  <w:pPr>
                    <w:jc w:val="center"/>
                    <w:rPr>
                      <w:rFonts w:ascii="Arial" w:hAnsi="Arial" w:cs="Arial"/>
                      <w:b/>
                      <w:sz w:val="36"/>
                      <w:szCs w:val="36"/>
                    </w:rPr>
                  </w:pPr>
                  <w:r>
                    <w:rPr>
                      <w:rFonts w:ascii="Arial" w:hAnsi="Arial" w:cs="Arial"/>
                      <w:b/>
                      <w:noProof/>
                      <w:sz w:val="36"/>
                      <w:szCs w:val="36"/>
                    </w:rPr>
                    <w:drawing>
                      <wp:inline distT="0" distB="0" distL="0" distR="0">
                        <wp:extent cx="276225" cy="276225"/>
                        <wp:effectExtent l="0" t="0" r="9525" b="9525"/>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87" cy="278987"/>
                                </a:xfrm>
                                <a:prstGeom prst="rect">
                                  <a:avLst/>
                                </a:prstGeom>
                                <a:noFill/>
                                <a:ln>
                                  <a:noFill/>
                                </a:ln>
                              </pic:spPr>
                            </pic:pic>
                          </a:graphicData>
                        </a:graphic>
                      </wp:inline>
                    </w:drawing>
                  </w:r>
                  <w:r w:rsidRPr="00301AF4">
                    <w:rPr>
                      <w:rFonts w:ascii="Arial" w:hAnsi="Arial" w:cs="Arial"/>
                      <w:b/>
                      <w:sz w:val="36"/>
                      <w:szCs w:val="36"/>
                    </w:rPr>
                    <w:t>Διαδικασίες</w:t>
                  </w:r>
                </w:p>
              </w:txbxContent>
            </v:textbox>
          </v:rect>
        </w:pict>
      </w:r>
      <w:r w:rsidRPr="00E95531">
        <w:rPr>
          <w:rFonts w:ascii="Arial" w:hAnsi="Arial"/>
          <w:b/>
          <w:noProof/>
          <w:color w:val="FF0000"/>
          <w:sz w:val="36"/>
          <w:szCs w:val="36"/>
          <w:lang w:val="en-US" w:eastAsia="en-US"/>
        </w:rPr>
        <w:pict>
          <v:shape id="Text Box 7966" o:spid="_x0000_s1343" type="#_x0000_t202" style="position:absolute;margin-left:249.25pt;margin-top:6.35pt;width:34pt;height:32.1pt;z-index:251497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" strokecolor="gray" strokeweight="3pt">
            <o:lock v:ext="edit" aspectratio="t"/>
            <v:textbox inset=".5mm,.3mm,.5mm,.3mm">
              <w:txbxContent>
                <w:p w:rsidR="00DC2E6E" w:rsidRPr="00E42BC9" w:rsidRDefault="00DC2E6E" w:rsidP="00E45626">
                  <w:r>
                    <w:rPr>
                      <w:rFonts w:ascii="Arial" w:hAnsi="Arial" w:cs="Arial"/>
                      <w:b/>
                      <w:sz w:val="56"/>
                      <w:szCs w:val="56"/>
                    </w:rPr>
                    <w:sym w:font="Wingdings 3" w:char="F080"/>
                  </w:r>
                </w:p>
              </w:txbxContent>
            </v:textbox>
          </v:shape>
        </w:pict>
      </w:r>
      <w:r w:rsidRPr="00E95531">
        <w:rPr>
          <w:rFonts w:ascii="Arial" w:hAnsi="Arial"/>
          <w:b/>
          <w:noProof/>
          <w:color w:val="FF0000"/>
          <w:sz w:val="36"/>
          <w:szCs w:val="36"/>
          <w:lang w:val="en-US" w:eastAsia="en-US"/>
        </w:rPr>
        <w:pict>
          <v:shape id="Text Box 7949" o:spid="_x0000_s1344" type="#_x0000_t202" style="position:absolute;margin-left:213.25pt;margin-top:6.45pt;width:34.8pt;height:30.95pt;z-index:251486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D"/>
                  </w:r>
                </w:p>
              </w:txbxContent>
            </v:textbox>
          </v:shape>
        </w:pict>
      </w:r>
      <w:r w:rsidRPr="00E95531">
        <w:rPr>
          <w:rFonts w:ascii="Arial" w:hAnsi="Arial"/>
          <w:b/>
          <w:noProof/>
          <w:color w:val="FF0000"/>
          <w:sz w:val="36"/>
          <w:szCs w:val="36"/>
          <w:lang w:val="en-US" w:eastAsia="en-US"/>
        </w:rPr>
        <w:pict>
          <v:rect id="Rectangle 7951" o:spid="_x0000_s1838" style="position:absolute;margin-left:51.8pt;margin-top:5.7pt;width:19.5pt;height:31.75pt;z-index:251488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" fillcolor="silver" strokecolor="gray" strokeweight="3pt"/>
        </w:pict>
      </w:r>
      <w:r w:rsidRPr="00E95531">
        <w:rPr>
          <w:rFonts w:ascii="Arial" w:hAnsi="Arial"/>
          <w:b/>
          <w:noProof/>
          <w:color w:val="FF0000"/>
          <w:sz w:val="36"/>
          <w:szCs w:val="36"/>
          <w:lang w:val="en-US" w:eastAsia="en-US"/>
        </w:rPr>
        <w:pict>
          <v:shape id="Text Box 7950" o:spid="_x0000_s1345" type="#_x0000_t202" style="position:absolute;margin-left:17.1pt;margin-top:5.6pt;width:34.8pt;height:30.95pt;z-index:251487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C"/>
                  </w:r>
                </w:p>
              </w:txbxContent>
            </v:textbox>
          </v:shape>
        </w:pic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7958" o:spid="_x0000_s1346" style="position:absolute;margin-left:285.05pt;margin-top:20.1pt;width:196.45pt;height:30.75pt;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" fillcolor="#ddd8c2" strokecolor="#c4bc96" strokeweight="2.25pt">
            <v:stroke endarrowwidth="wide" endarrowlength="long"/>
            <v:textbox>
              <w:txbxContent>
                <w:p w:rsidR="00DC2E6E" w:rsidRPr="00301AF4"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47650" cy="247650"/>
                        <wp:effectExtent l="0" t="0" r="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27" cy="250127"/>
                                </a:xfrm>
                                <a:prstGeom prst="rect">
                                  <a:avLst/>
                                </a:prstGeom>
                                <a:noFill/>
                                <a:ln>
                                  <a:noFill/>
                                </a:ln>
                              </pic:spPr>
                            </pic:pic>
                          </a:graphicData>
                        </a:graphic>
                      </wp:inline>
                    </w:drawing>
                  </w:r>
                  <w:r>
                    <w:rPr>
                      <w:rFonts w:ascii="Arial" w:hAnsi="Arial" w:cs="Arial"/>
                      <w:b/>
                      <w:sz w:val="56"/>
                      <w:szCs w:val="56"/>
                    </w:rPr>
                    <w:t xml:space="preserve"> </w:t>
                  </w:r>
                  <w:r w:rsidRPr="00301AF4">
                    <w:rPr>
                      <w:rFonts w:ascii="Arial" w:hAnsi="Arial" w:cs="Arial"/>
                      <w:b/>
                      <w:sz w:val="36"/>
                      <w:szCs w:val="36"/>
                    </w:rPr>
                    <w:t>Γραφικά</w:t>
                  </w:r>
                </w:p>
              </w:txbxContent>
            </v:textbox>
          </v:rect>
        </w:pict>
      </w:r>
      <w:r w:rsidRPr="00E95531">
        <w:rPr>
          <w:rFonts w:ascii="Arial" w:hAnsi="Arial"/>
          <w:b/>
          <w:noProof/>
          <w:color w:val="FF0000"/>
          <w:sz w:val="36"/>
          <w:szCs w:val="36"/>
          <w:lang w:val="en-US" w:eastAsia="en-US"/>
        </w:rPr>
        <w:pict>
          <v:rect id="Rectangle 7961" o:spid="_x0000_s1347" style="position:absolute;margin-left:16.8pt;margin-top:18.45pt;width:269.9pt;height:57.75pt;z-index:25149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" fillcolor="#ddd8c2" strokecolor="#938953" strokeweight="2.25pt">
            <v:stroke endarrowwidth="wide" endarrowlength="long"/>
            <v:textbox>
              <w:txbxContent>
                <w:p w:rsidR="00DC2E6E" w:rsidRPr="00BE38CC" w:rsidRDefault="00DC2E6E" w:rsidP="00E45626">
                  <w:pPr>
                    <w:shd w:val="clear" w:color="auto" w:fill="D9D9D9"/>
                    <w:rPr>
                      <w:rFonts w:ascii="Arial" w:hAnsi="Arial" w:cs="Arial"/>
                      <w:b/>
                      <w:sz w:val="56"/>
                      <w:szCs w:val="56"/>
                    </w:rPr>
                  </w:pPr>
                </w:p>
              </w:txbxContent>
            </v:textbox>
          </v:rect>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7959" o:spid="_x0000_s1348" style="position:absolute;margin-left:285.1pt;margin-top:10pt;width:196.45pt;height:34pt;z-index:25149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" fillcolor="#ddd8c2" strokecolor="#c4bc96" strokeweight="2.25pt">
            <v:stroke endarrowwidth="wide" endarrowlength="long"/>
            <v:textbox inset="0,,0">
              <w:txbxContent>
                <w:p w:rsidR="00DC2E6E" w:rsidRPr="00301AF4"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28600" cy="228600"/>
                        <wp:effectExtent l="0" t="0" r="0"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6" cy="230886"/>
                                </a:xfrm>
                                <a:prstGeom prst="rect">
                                  <a:avLst/>
                                </a:prstGeom>
                                <a:noFill/>
                                <a:ln>
                                  <a:noFill/>
                                </a:ln>
                              </pic:spPr>
                            </pic:pic>
                          </a:graphicData>
                        </a:graphic>
                      </wp:inline>
                    </w:drawing>
                  </w:r>
                  <w:r>
                    <w:rPr>
                      <w:rFonts w:ascii="Arial" w:hAnsi="Arial" w:cs="Arial"/>
                      <w:b/>
                      <w:sz w:val="56"/>
                      <w:szCs w:val="56"/>
                    </w:rPr>
                    <w:t xml:space="preserve"> </w:t>
                  </w:r>
                  <w:r w:rsidRPr="00301AF4">
                    <w:rPr>
                      <w:rFonts w:ascii="Arial" w:hAnsi="Arial" w:cs="Arial"/>
                      <w:b/>
                      <w:sz w:val="36"/>
                      <w:szCs w:val="36"/>
                    </w:rPr>
                    <w:t>Διεργασίες</w:t>
                  </w:r>
                </w:p>
              </w:txbxContent>
            </v:textbox>
          </v:rect>
        </w:pict>
      </w:r>
    </w:p>
    <w:p w:rsidR="00E45626" w:rsidRPr="00E45626" w:rsidRDefault="00E45626" w:rsidP="00E45626">
      <w:pPr>
        <w:rPr>
          <w:rFonts w:ascii="Arial" w:hAnsi="Arial"/>
          <w:b/>
          <w:color w:val="FF0000"/>
          <w:sz w:val="36"/>
          <w:szCs w:val="36"/>
        </w:rPr>
      </w:pP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pict>
          <v:rect id="Rectangle 7960" o:spid="_x0000_s1349" style="position:absolute;margin-left:283.95pt;margin-top:2.65pt;width:196.45pt;height:32.25pt;z-index:25149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" fillcolor="#ddd8c2" strokecolor="#c4bc96" strokeweight="2.25pt">
            <v:stroke endarrowwidth="wide" endarrowlength="long"/>
            <v:textbox>
              <w:txbxContent>
                <w:p w:rsidR="00DC2E6E" w:rsidRPr="00301AF4"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66700" cy="266700"/>
                        <wp:effectExtent l="0" t="0" r="0" b="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748" cy="269748"/>
                                </a:xfrm>
                                <a:prstGeom prst="rect">
                                  <a:avLst/>
                                </a:prstGeom>
                                <a:noFill/>
                                <a:ln>
                                  <a:noFill/>
                                </a:ln>
                              </pic:spPr>
                            </pic:pic>
                          </a:graphicData>
                        </a:graphic>
                      </wp:inline>
                    </w:drawing>
                  </w:r>
                  <w:r>
                    <w:rPr>
                      <w:rFonts w:ascii="Arial" w:hAnsi="Arial" w:cs="Arial"/>
                      <w:b/>
                      <w:sz w:val="56"/>
                      <w:szCs w:val="56"/>
                    </w:rPr>
                    <w:t xml:space="preserve"> </w:t>
                  </w:r>
                  <w:r w:rsidRPr="00301AF4">
                    <w:rPr>
                      <w:rFonts w:ascii="Arial" w:hAnsi="Arial" w:cs="Arial"/>
                      <w:b/>
                      <w:sz w:val="36"/>
                      <w:szCs w:val="36"/>
                    </w:rPr>
                    <w:t>Εργασία</w:t>
                  </w:r>
                </w:p>
              </w:txbxContent>
            </v:textbox>
          </v:rect>
        </w:pict>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pict>
          <v:rect id="Rectangle 7962" o:spid="_x0000_s1350" style="position:absolute;margin-left:14.5pt;margin-top:17.55pt;width:467pt;height:38.75pt;z-index:2514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" fillcolor="#ddd8c2" strokecolor="#938953" strokeweight="2.25pt">
            <v:stroke endarrowwidth="wide" endarrowlength="long"/>
            <v:textbox>
              <w:txbxContent>
                <w:p w:rsidR="00DC2E6E" w:rsidRPr="00301AF4" w:rsidRDefault="00DC2E6E" w:rsidP="00E45626">
                  <w:pPr>
                    <w:rPr>
                      <w:rFonts w:ascii="Arial" w:hAnsi="Arial" w:cs="Arial"/>
                      <w:b/>
                      <w:sz w:val="36"/>
                      <w:szCs w:val="36"/>
                      <w:lang w:val="en-US"/>
                    </w:rPr>
                  </w:pPr>
                  <w:r>
                    <w:rPr>
                      <w:rFonts w:ascii="Arial" w:hAnsi="Arial" w:cs="Arial"/>
                      <w:b/>
                      <w:noProof/>
                      <w:sz w:val="56"/>
                      <w:szCs w:val="56"/>
                    </w:rPr>
                    <w:drawing>
                      <wp:inline distT="0" distB="0" distL="0" distR="0">
                        <wp:extent cx="233585" cy="257175"/>
                        <wp:effectExtent l="0" t="0" r="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6" cy="257638"/>
                                </a:xfrm>
                                <a:prstGeom prst="rect">
                                  <a:avLst/>
                                </a:prstGeom>
                                <a:noFill/>
                                <a:ln>
                                  <a:noFill/>
                                </a:ln>
                              </pic:spPr>
                            </pic:pic>
                          </a:graphicData>
                        </a:graphic>
                      </wp:inline>
                    </w:drawing>
                  </w:r>
                  <w:r>
                    <w:rPr>
                      <w:rFonts w:ascii="Arial" w:hAnsi="Arial" w:cs="Arial"/>
                      <w:b/>
                      <w:sz w:val="56"/>
                      <w:szCs w:val="56"/>
                    </w:rPr>
                    <w:t xml:space="preserve"> </w:t>
                  </w:r>
                  <w:r w:rsidRPr="00301AF4">
                    <w:rPr>
                      <w:rFonts w:ascii="Arial" w:hAnsi="Arial" w:cs="Arial"/>
                      <w:b/>
                      <w:sz w:val="36"/>
                      <w:szCs w:val="36"/>
                    </w:rPr>
                    <w:t xml:space="preserve">Ανώνυμη σελίδα 1 </w:t>
                  </w:r>
                  <w:r>
                    <w:rPr>
                      <w:rFonts w:ascii="Arial" w:hAnsi="Arial" w:cs="Arial"/>
                      <w:b/>
                      <w:noProof/>
                      <w:sz w:val="36"/>
                      <w:szCs w:val="36"/>
                    </w:rPr>
                    <w:drawing>
                      <wp:inline distT="0" distB="0" distL="0" distR="0">
                        <wp:extent cx="257175" cy="269283"/>
                        <wp:effectExtent l="0" t="0" r="0" b="0"/>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14" cy="272361"/>
                                </a:xfrm>
                                <a:prstGeom prst="rect">
                                  <a:avLst/>
                                </a:prstGeom>
                                <a:noFill/>
                                <a:ln>
                                  <a:noFill/>
                                </a:ln>
                              </pic:spPr>
                            </pic:pic>
                          </a:graphicData>
                        </a:graphic>
                      </wp:inline>
                    </w:drawing>
                  </w:r>
                </w:p>
              </w:txbxContent>
            </v:textbox>
          </v:rect>
        </w:pict>
      </w:r>
    </w:p>
    <w:p w:rsidR="007B785F" w:rsidRDefault="00E95531" w:rsidP="00E45626">
      <w:pPr>
        <w:autoSpaceDE w:val="0"/>
        <w:autoSpaceDN w:val="0"/>
        <w:adjustRightInd w:val="0"/>
        <w:ind w:firstLine="720"/>
        <w:rPr>
          <w:rFonts w:ascii="Arial" w:hAnsi="Arial" w:cs="Arial"/>
          <w:b/>
          <w:sz w:val="36"/>
          <w:szCs w:val="36"/>
        </w:rPr>
      </w:pPr>
      <w:r w:rsidRPr="00E95531">
        <w:rPr>
          <w:rFonts w:ascii="Arial" w:hAnsi="Arial" w:cs="Arial"/>
          <w:b/>
          <w:noProof/>
          <w:sz w:val="36"/>
          <w:szCs w:val="36"/>
          <w:lang w:val="en-US" w:eastAsia="en-US"/>
        </w:rPr>
        <w:pict>
          <v:shape id="Πλαίσιο κειμένου 3" o:spid="_x0000_s1351" type="#_x0000_t202" style="position:absolute;left:0;text-align:left;margin-left:0;margin-top:785.3pt;width:99.2pt;height:28.35pt;z-index:251795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TlsQIAADA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U05b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DC2E6E" w:rsidRPr="00B57CEA" w:rsidRDefault="00D80B73" w:rsidP="00E45626">
                  <w:pPr>
                    <w:suppressAutoHyphens/>
                    <w:autoSpaceDE w:val="0"/>
                    <w:autoSpaceDN w:val="0"/>
                    <w:adjustRightInd w:val="0"/>
                    <w:jc w:val="center"/>
                    <w:rPr>
                      <w:rFonts w:ascii="Arial" w:hAnsi="Arial"/>
                      <w:b/>
                      <w:sz w:val="36"/>
                      <w:szCs w:val="36"/>
                    </w:rPr>
                  </w:pPr>
                  <w:r>
                    <w:rPr>
                      <w:rFonts w:ascii="Arial" w:hAnsi="Arial"/>
                      <w:b/>
                      <w:sz w:val="36"/>
                      <w:szCs w:val="36"/>
                    </w:rPr>
                    <w:t>69</w:t>
                  </w:r>
                  <w:r w:rsidR="00DC2E6E" w:rsidRPr="00432B70">
                    <w:rPr>
                      <w:rFonts w:ascii="Arial" w:hAnsi="Arial"/>
                      <w:b/>
                      <w:sz w:val="36"/>
                      <w:szCs w:val="36"/>
                    </w:rPr>
                    <w:t xml:space="preserve"> / </w:t>
                  </w:r>
                  <w:r w:rsidR="00DC2E6E">
                    <w:rPr>
                      <w:rFonts w:ascii="Arial" w:hAnsi="Arial"/>
                      <w:b/>
                      <w:sz w:val="36"/>
                      <w:szCs w:val="36"/>
                    </w:rPr>
                    <w:t>186</w:t>
                  </w:r>
                </w:p>
              </w:txbxContent>
            </v:textbox>
            <w10:wrap anchorx="page" anchory="margin"/>
          </v:shape>
        </w:pict>
      </w:r>
    </w:p>
    <w:p w:rsidR="007B785F" w:rsidRPr="007B785F" w:rsidRDefault="007B785F" w:rsidP="007B785F">
      <w:pPr>
        <w:rPr>
          <w:rFonts w:ascii="Arial" w:hAnsi="Arial" w:cs="Arial"/>
          <w:sz w:val="36"/>
          <w:szCs w:val="36"/>
        </w:rPr>
      </w:pPr>
    </w:p>
    <w:p w:rsidR="007B785F" w:rsidRPr="007B785F" w:rsidRDefault="007B785F" w:rsidP="007B785F">
      <w:pPr>
        <w:rPr>
          <w:rFonts w:ascii="Arial" w:hAnsi="Arial" w:cs="Arial"/>
          <w:sz w:val="36"/>
          <w:szCs w:val="36"/>
        </w:rPr>
      </w:pPr>
    </w:p>
    <w:p w:rsidR="004042C2" w:rsidRDefault="004042C2" w:rsidP="007B785F">
      <w:pPr>
        <w:autoSpaceDE w:val="0"/>
        <w:autoSpaceDN w:val="0"/>
        <w:adjustRightInd w:val="0"/>
        <w:rPr>
          <w:rFonts w:ascii="Arial" w:hAnsi="Arial" w:cs="Arial"/>
          <w:sz w:val="36"/>
          <w:szCs w:val="36"/>
        </w:rPr>
      </w:pPr>
    </w:p>
    <w:p w:rsidR="004042C2" w:rsidRPr="004042C2" w:rsidRDefault="007B785F" w:rsidP="004042C2">
      <w:pPr>
        <w:autoSpaceDE w:val="0"/>
        <w:autoSpaceDN w:val="0"/>
        <w:adjustRightInd w:val="0"/>
        <w:rPr>
          <w:rFonts w:ascii="Arial" w:hAnsi="Arial" w:cs="Arial"/>
          <w:b/>
          <w:sz w:val="36"/>
          <w:szCs w:val="36"/>
        </w:rPr>
      </w:pPr>
      <w:r w:rsidRPr="00E45626">
        <w:rPr>
          <w:rFonts w:ascii="Arial" w:hAnsi="Arial" w:cs="Arial"/>
          <w:b/>
          <w:color w:val="0070C0"/>
          <w:sz w:val="36"/>
          <w:szCs w:val="36"/>
        </w:rPr>
        <w:t>Εικόνα 2.1.</w:t>
      </w:r>
      <w:r w:rsidRPr="00E45626">
        <w:rPr>
          <w:rFonts w:ascii="Arial" w:hAnsi="Arial" w:cs="Arial"/>
          <w:b/>
          <w:sz w:val="36"/>
          <w:szCs w:val="36"/>
        </w:rPr>
        <w:t xml:space="preserve"> Το περιβάλλον της </w:t>
      </w:r>
      <w:r w:rsidRPr="00E45626">
        <w:rPr>
          <w:rFonts w:ascii="Arial" w:hAnsi="Arial" w:cs="Arial"/>
          <w:b/>
          <w:sz w:val="36"/>
          <w:szCs w:val="36"/>
          <w:lang w:val="en-US"/>
        </w:rPr>
        <w:t>MicroWorlds</w:t>
      </w:r>
      <w:r w:rsidRPr="00E45626">
        <w:rPr>
          <w:rFonts w:ascii="Arial" w:hAnsi="Arial" w:cs="Arial"/>
          <w:b/>
          <w:sz w:val="36"/>
          <w:szCs w:val="36"/>
        </w:rPr>
        <w:t xml:space="preserve"> </w:t>
      </w:r>
    </w:p>
    <w:p w:rsidR="004042C2" w:rsidRDefault="00E95531" w:rsidP="004042C2">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rect id="Rectangle 7984" o:spid="_x0000_s1352" style="position:absolute;margin-left:.25pt;margin-top:16.75pt;width:30.85pt;height:29.25pt;z-index:25150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" fillcolor="red" strokeweight="2.25pt">
            <v:stroke endarrowwidth="wide" endarrowlength="long"/>
            <v:textbox>
              <w:txbxContent>
                <w:p w:rsidR="00DC2E6E" w:rsidRPr="002E6DCE" w:rsidRDefault="00DC2E6E" w:rsidP="00E45626">
                  <w:pPr>
                    <w:rPr>
                      <w:rFonts w:ascii="Arial" w:hAnsi="Arial" w:cs="Arial"/>
                      <w:b/>
                      <w:color w:val="FFFFFF"/>
                      <w:sz w:val="36"/>
                      <w:szCs w:val="36"/>
                    </w:rPr>
                  </w:pPr>
                  <w:r w:rsidRPr="002E6DCE">
                    <w:rPr>
                      <w:rFonts w:ascii="Arial" w:hAnsi="Arial" w:cs="Arial"/>
                      <w:b/>
                      <w:color w:val="FFFFFF"/>
                      <w:sz w:val="36"/>
                      <w:szCs w:val="36"/>
                    </w:rPr>
                    <w:t>1</w:t>
                  </w:r>
                </w:p>
              </w:txbxContent>
            </v:textbox>
          </v:rect>
        </w:pict>
      </w:r>
    </w:p>
    <w:p w:rsidR="00E45626" w:rsidRPr="00E45626" w:rsidRDefault="004042C2" w:rsidP="004042C2">
      <w:pPr>
        <w:autoSpaceDE w:val="0"/>
        <w:autoSpaceDN w:val="0"/>
        <w:adjustRightInd w:val="0"/>
        <w:rPr>
          <w:rFonts w:ascii="Arial" w:hAnsi="Arial" w:cs="Arial"/>
          <w:b/>
          <w:sz w:val="36"/>
          <w:szCs w:val="36"/>
        </w:rPr>
      </w:pPr>
      <w:r>
        <w:rPr>
          <w:rFonts w:ascii="Arial" w:hAnsi="Arial" w:cs="Arial"/>
          <w:b/>
          <w:sz w:val="36"/>
          <w:szCs w:val="36"/>
        </w:rPr>
        <w:t xml:space="preserve">        </w:t>
      </w:r>
      <w:r w:rsidR="00E45626" w:rsidRPr="00E45626">
        <w:rPr>
          <w:rFonts w:ascii="Arial" w:hAnsi="Arial" w:cs="Arial"/>
          <w:b/>
          <w:sz w:val="36"/>
          <w:szCs w:val="36"/>
        </w:rPr>
        <w:t>Μενού επιλογών</w:t>
      </w:r>
    </w:p>
    <w:p w:rsidR="00E45626" w:rsidRPr="00E45626" w:rsidRDefault="00E95531" w:rsidP="00E45626">
      <w:pPr>
        <w:autoSpaceDE w:val="0"/>
        <w:autoSpaceDN w:val="0"/>
        <w:adjustRightInd w:val="0"/>
        <w:ind w:firstLine="720"/>
        <w:rPr>
          <w:rFonts w:ascii="Arial" w:hAnsi="Arial" w:cs="Arial"/>
          <w:b/>
          <w:sz w:val="36"/>
          <w:szCs w:val="36"/>
        </w:rPr>
      </w:pPr>
      <w:r w:rsidRPr="00E95531">
        <w:rPr>
          <w:rFonts w:ascii="Arial" w:hAnsi="Arial" w:cs="Arial"/>
          <w:b/>
          <w:noProof/>
          <w:sz w:val="36"/>
          <w:szCs w:val="36"/>
          <w:lang w:val="en-US" w:eastAsia="en-US"/>
        </w:rPr>
        <w:pict>
          <v:rect id="Rectangle 7985" o:spid="_x0000_s1353" style="position:absolute;left:0;text-align:left;margin-left:.25pt;margin-top:18.1pt;width:30.85pt;height:30.85pt;z-index:25150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" fillcolor="red" strokeweight="2.25pt">
            <v:stroke endarrowwidth="wide" endarrowlength="long"/>
            <v:textbox>
              <w:txbxContent>
                <w:p w:rsidR="00DC2E6E" w:rsidRPr="002E6DCE" w:rsidRDefault="00DC2E6E" w:rsidP="00E45626">
                  <w:pPr>
                    <w:rPr>
                      <w:rFonts w:ascii="Arial" w:hAnsi="Arial" w:cs="Arial"/>
                      <w:b/>
                      <w:color w:val="FFFFFF"/>
                      <w:sz w:val="36"/>
                      <w:szCs w:val="36"/>
                    </w:rPr>
                  </w:pPr>
                  <w:r w:rsidRPr="002E6DCE">
                    <w:rPr>
                      <w:rFonts w:ascii="Arial" w:hAnsi="Arial" w:cs="Arial"/>
                      <w:b/>
                      <w:color w:val="FFFFFF"/>
                      <w:sz w:val="36"/>
                      <w:szCs w:val="36"/>
                    </w:rPr>
                    <w:t>2</w:t>
                  </w:r>
                </w:p>
              </w:txbxContent>
            </v:textbox>
          </v:rect>
        </w:pict>
      </w:r>
    </w:p>
    <w:p w:rsidR="00E45626" w:rsidRPr="00E45626" w:rsidRDefault="00E45626" w:rsidP="004042C2">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 Γραμμή εργαλείων</w:t>
      </w:r>
    </w:p>
    <w:p w:rsidR="00E45626" w:rsidRPr="00E45626" w:rsidRDefault="00E95531" w:rsidP="00E45626">
      <w:pPr>
        <w:autoSpaceDE w:val="0"/>
        <w:autoSpaceDN w:val="0"/>
        <w:adjustRightInd w:val="0"/>
        <w:ind w:firstLine="720"/>
        <w:rPr>
          <w:rFonts w:ascii="Arial" w:hAnsi="Arial" w:cs="Arial"/>
          <w:b/>
          <w:sz w:val="36"/>
          <w:szCs w:val="36"/>
        </w:rPr>
      </w:pPr>
      <w:r w:rsidRPr="00E95531">
        <w:rPr>
          <w:rFonts w:ascii="Arial" w:hAnsi="Arial" w:cs="Arial"/>
          <w:b/>
          <w:noProof/>
          <w:sz w:val="36"/>
          <w:szCs w:val="36"/>
          <w:lang w:val="en-US" w:eastAsia="en-US"/>
        </w:rPr>
        <w:pict>
          <v:rect id="Rectangle 7986" o:spid="_x0000_s1354" style="position:absolute;left:0;text-align:left;margin-left:.25pt;margin-top:18.55pt;width:30.85pt;height:31.65pt;z-index:2515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" fillcolor="red" strokeweight="2.25pt">
            <v:stroke endarrowwidth="wide" endarrowlength="long"/>
            <v:textbox>
              <w:txbxContent>
                <w:p w:rsidR="00DC2E6E" w:rsidRPr="002E6DCE" w:rsidRDefault="00DC2E6E" w:rsidP="00E45626">
                  <w:pPr>
                    <w:rPr>
                      <w:rFonts w:ascii="Arial" w:hAnsi="Arial" w:cs="Arial"/>
                      <w:b/>
                      <w:color w:val="FFFFFF"/>
                      <w:sz w:val="36"/>
                      <w:szCs w:val="36"/>
                    </w:rPr>
                  </w:pPr>
                  <w:r w:rsidRPr="002E6DCE">
                    <w:rPr>
                      <w:rFonts w:ascii="Arial" w:hAnsi="Arial" w:cs="Arial"/>
                      <w:b/>
                      <w:color w:val="FFFFFF"/>
                      <w:sz w:val="36"/>
                      <w:szCs w:val="36"/>
                    </w:rPr>
                    <w:t>3</w:t>
                  </w:r>
                </w:p>
              </w:txbxContent>
            </v:textbox>
          </v:rect>
        </w:pict>
      </w:r>
    </w:p>
    <w:p w:rsidR="00E45626" w:rsidRPr="00E45626" w:rsidRDefault="004042C2" w:rsidP="00E45626">
      <w:pPr>
        <w:tabs>
          <w:tab w:val="left" w:pos="1592"/>
        </w:tabs>
        <w:autoSpaceDE w:val="0"/>
        <w:autoSpaceDN w:val="0"/>
        <w:adjustRightInd w:val="0"/>
        <w:rPr>
          <w:rFonts w:ascii="Arial" w:hAnsi="Arial" w:cs="Arial"/>
          <w:b/>
          <w:sz w:val="36"/>
          <w:szCs w:val="36"/>
        </w:rPr>
      </w:pPr>
      <w:r>
        <w:rPr>
          <w:rFonts w:ascii="Arial" w:hAnsi="Arial" w:cs="Arial"/>
          <w:b/>
          <w:sz w:val="36"/>
          <w:szCs w:val="36"/>
        </w:rPr>
        <w:t xml:space="preserve">        </w:t>
      </w:r>
      <w:r w:rsidR="00E45626" w:rsidRPr="00E45626">
        <w:rPr>
          <w:rFonts w:ascii="Arial" w:hAnsi="Arial" w:cs="Arial"/>
          <w:b/>
          <w:sz w:val="36"/>
          <w:szCs w:val="36"/>
        </w:rPr>
        <w:t>Κέντρο εντολών</w:t>
      </w:r>
    </w:p>
    <w:p w:rsidR="004042C2" w:rsidRDefault="00E45626" w:rsidP="004042C2">
      <w:pPr>
        <w:tabs>
          <w:tab w:val="left" w:pos="1541"/>
        </w:tabs>
        <w:autoSpaceDE w:val="0"/>
        <w:autoSpaceDN w:val="0"/>
        <w:adjustRightInd w:val="0"/>
        <w:rPr>
          <w:rFonts w:ascii="Arial" w:hAnsi="Arial" w:cs="Arial"/>
          <w:b/>
          <w:color w:val="0070C0"/>
          <w:sz w:val="36"/>
          <w:szCs w:val="36"/>
        </w:rPr>
      </w:pPr>
      <w:r w:rsidRPr="00E45626">
        <w:rPr>
          <w:rFonts w:ascii="Arial" w:hAnsi="Arial" w:cs="Arial"/>
          <w:b/>
          <w:color w:val="0070C0"/>
          <w:sz w:val="36"/>
          <w:szCs w:val="36"/>
        </w:rPr>
        <w:tab/>
      </w:r>
    </w:p>
    <w:p w:rsidR="00E45626" w:rsidRPr="004042C2" w:rsidRDefault="00E95531" w:rsidP="004042C2">
      <w:pPr>
        <w:tabs>
          <w:tab w:val="left" w:pos="1541"/>
        </w:tabs>
        <w:autoSpaceDE w:val="0"/>
        <w:autoSpaceDN w:val="0"/>
        <w:adjustRightInd w:val="0"/>
        <w:rPr>
          <w:rFonts w:ascii="Arial" w:hAnsi="Arial" w:cs="Arial"/>
          <w:b/>
          <w:color w:val="0070C0"/>
          <w:sz w:val="36"/>
          <w:szCs w:val="36"/>
        </w:rPr>
      </w:pPr>
      <w:r w:rsidRPr="00E95531">
        <w:rPr>
          <w:rFonts w:ascii="Arial" w:hAnsi="Arial" w:cs="Arial"/>
          <w:b/>
          <w:noProof/>
          <w:sz w:val="36"/>
          <w:szCs w:val="36"/>
          <w:lang w:val="en-US" w:eastAsia="en-US"/>
        </w:rPr>
        <w:pict>
          <v:rect id="Rectangle 7987" o:spid="_x0000_s1355" style="position:absolute;margin-left:.25pt;margin-top:1.6pt;width:29.75pt;height:28.15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" fillcolor="red" strokeweight="2.25pt">
            <v:stroke endarrowwidth="wide" endarrowlength="long"/>
            <v:textbox>
              <w:txbxContent>
                <w:p w:rsidR="00DC2E6E" w:rsidRPr="002E6DCE" w:rsidRDefault="00DC2E6E" w:rsidP="00E45626">
                  <w:pPr>
                    <w:rPr>
                      <w:rFonts w:ascii="Arial" w:hAnsi="Arial" w:cs="Arial"/>
                      <w:b/>
                      <w:color w:val="FFFFFF"/>
                      <w:sz w:val="36"/>
                      <w:szCs w:val="36"/>
                    </w:rPr>
                  </w:pPr>
                  <w:r w:rsidRPr="002E6DCE">
                    <w:rPr>
                      <w:rFonts w:ascii="Arial" w:hAnsi="Arial" w:cs="Arial"/>
                      <w:b/>
                      <w:color w:val="FFFFFF"/>
                      <w:sz w:val="36"/>
                      <w:szCs w:val="36"/>
                    </w:rPr>
                    <w:t>4</w:t>
                  </w:r>
                </w:p>
              </w:txbxContent>
            </v:textbox>
          </v:rect>
        </w:pict>
      </w:r>
      <w:r w:rsidR="004042C2">
        <w:rPr>
          <w:rFonts w:ascii="Arial" w:hAnsi="Arial" w:cs="Arial"/>
          <w:b/>
          <w:color w:val="0070C0"/>
          <w:sz w:val="36"/>
          <w:szCs w:val="36"/>
        </w:rPr>
        <w:t xml:space="preserve">        </w:t>
      </w:r>
      <w:r w:rsidR="00E45626" w:rsidRPr="00E45626">
        <w:rPr>
          <w:rFonts w:ascii="Arial" w:hAnsi="Arial" w:cs="Arial"/>
          <w:b/>
          <w:sz w:val="36"/>
          <w:szCs w:val="36"/>
        </w:rPr>
        <w:t>Καρτέλες</w:t>
      </w:r>
    </w:p>
    <w:p w:rsidR="00E45626" w:rsidRPr="00E45626" w:rsidRDefault="00E45626" w:rsidP="00E45626">
      <w:pPr>
        <w:autoSpaceDE w:val="0"/>
        <w:autoSpaceDN w:val="0"/>
        <w:adjustRightInd w:val="0"/>
        <w:rPr>
          <w:rFonts w:ascii="Arial" w:hAnsi="Arial" w:cs="Arial"/>
          <w:b/>
          <w:color w:val="0070C0"/>
          <w:sz w:val="36"/>
          <w:szCs w:val="36"/>
        </w:rPr>
      </w:pPr>
    </w:p>
    <w:p w:rsidR="00E45626" w:rsidRPr="00E45626" w:rsidRDefault="00912CC3" w:rsidP="00E45626">
      <w:pPr>
        <w:autoSpaceDE w:val="0"/>
        <w:autoSpaceDN w:val="0"/>
        <w:adjustRightInd w:val="0"/>
        <w:rPr>
          <w:rFonts w:ascii="Arial" w:hAnsi="Arial" w:cs="Arial"/>
          <w:b/>
          <w:sz w:val="36"/>
          <w:szCs w:val="36"/>
        </w:rPr>
      </w:pPr>
      <w:r>
        <w:rPr>
          <w:rFonts w:ascii="Arial" w:hAnsi="Arial" w:cs="Arial"/>
          <w:b/>
          <w:color w:val="0070C0"/>
          <w:sz w:val="36"/>
          <w:szCs w:val="36"/>
        </w:rPr>
        <w:lastRenderedPageBreak/>
        <w:t xml:space="preserve">  </w:t>
      </w:r>
      <w:r w:rsidR="004042C2">
        <w:rPr>
          <w:rFonts w:ascii="Arial" w:hAnsi="Arial" w:cs="Arial"/>
          <w:b/>
          <w:color w:val="0070C0"/>
          <w:sz w:val="36"/>
          <w:szCs w:val="36"/>
        </w:rPr>
        <w:t xml:space="preserve">  </w:t>
      </w:r>
      <w:r w:rsidR="00E45626" w:rsidRPr="00E45626">
        <w:rPr>
          <w:rFonts w:ascii="Arial" w:hAnsi="Arial" w:cs="Arial"/>
          <w:b/>
          <w:sz w:val="36"/>
          <w:szCs w:val="36"/>
        </w:rPr>
        <w:t xml:space="preserve">Στο Κέντρο εντολών μπορούμε να πληκτρολογούμε εντολές στη γλώσσα προγραμματισμού </w:t>
      </w:r>
      <w:r w:rsidR="00E45626" w:rsidRPr="00E45626">
        <w:rPr>
          <w:rFonts w:ascii="Arial" w:hAnsi="Arial" w:cs="Arial"/>
          <w:b/>
          <w:sz w:val="36"/>
          <w:szCs w:val="36"/>
          <w:lang w:val="en-US"/>
        </w:rPr>
        <w:t>Logo</w:t>
      </w:r>
      <w:r w:rsidR="00E45626" w:rsidRPr="00E45626">
        <w:rPr>
          <w:rFonts w:ascii="Arial" w:hAnsi="Arial" w:cs="Arial"/>
          <w:b/>
          <w:sz w:val="36"/>
          <w:szCs w:val="36"/>
        </w:rPr>
        <w:t>. Με την πληκτρολόγηση μίας εντολής (οδηγίας) και την επι</w:t>
      </w:r>
      <w:r w:rsidR="00E45626" w:rsidRPr="00E45626">
        <w:rPr>
          <w:rFonts w:ascii="Arial" w:hAnsi="Arial" w:cs="Arial"/>
          <w:b/>
          <w:sz w:val="36"/>
          <w:szCs w:val="36"/>
        </w:rPr>
        <w:softHyphen/>
        <w:t>λογή του πλήκτρου «</w:t>
      </w:r>
      <w:r w:rsidR="00E45626" w:rsidRPr="00E45626">
        <w:rPr>
          <w:rFonts w:ascii="Arial" w:hAnsi="Arial" w:cs="Arial"/>
          <w:b/>
          <w:sz w:val="36"/>
          <w:szCs w:val="36"/>
          <w:lang w:val="en-US"/>
        </w:rPr>
        <w:t>Enter</w:t>
      </w:r>
      <w:r w:rsidR="00E45626" w:rsidRPr="00E45626">
        <w:rPr>
          <w:rFonts w:ascii="Arial" w:hAnsi="Arial" w:cs="Arial"/>
          <w:b/>
          <w:sz w:val="36"/>
          <w:szCs w:val="36"/>
        </w:rPr>
        <w:t>», η εντολή μεταφράζεται από το διερμηνέα σε γλώσσα μηχανής, ώστε να την εκτελέσει ο υπολογιστής. Το αποτέλεσμα της επεξεργασίας των εντολών εμφανίζεται στο Κέντρο εντολών ή στην Επιφάνεια εργασίας του περιβάλλοντος. Αν δεν συντάξουμε σωστά την εντολή που θέλουμε, τότε στο Κέντρο εντολών εμφανίζεται ένα μήνυμα λάθους «Δεν ξέρω τίποτα για …», που μας ειδοποιεί ότι έχουμε κάνει κάποιο λάθος.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Σημαντικός σύμβουλός μας είναι η «Βοήθεια» που μας προσφέρει το προ</w:t>
      </w:r>
      <w:r w:rsidRPr="00E45626">
        <w:rPr>
          <w:rFonts w:ascii="Arial" w:hAnsi="Arial" w:cs="Arial"/>
          <w:b/>
          <w:sz w:val="36"/>
          <w:szCs w:val="36"/>
        </w:rPr>
        <w:softHyphen/>
        <w:t>γραμματιστικό περιβάλλον. Χρησιμοποιήστε τη «Βοήθεια», για να αντλήσετε χρή</w:t>
      </w:r>
      <w:r w:rsidRPr="00E45626">
        <w:rPr>
          <w:rFonts w:ascii="Arial" w:hAnsi="Arial" w:cs="Arial"/>
          <w:b/>
          <w:sz w:val="36"/>
          <w:szCs w:val="36"/>
        </w:rPr>
        <w:softHyphen/>
        <w:t xml:space="preserve">σιμες πληροφορίες και παραδείγματα για τον προγραμματισμό με τη </w:t>
      </w:r>
      <w:r w:rsidRPr="00E45626">
        <w:rPr>
          <w:rFonts w:ascii="Arial" w:hAnsi="Arial" w:cs="Arial"/>
          <w:b/>
          <w:sz w:val="36"/>
          <w:szCs w:val="36"/>
          <w:lang w:val="en-US"/>
        </w:rPr>
        <w:t>Logo</w:t>
      </w:r>
      <w:r w:rsidRPr="00E45626">
        <w:rPr>
          <w:rFonts w:ascii="Arial" w:hAnsi="Arial" w:cs="Arial"/>
          <w:b/>
          <w:sz w:val="36"/>
          <w:szCs w:val="36"/>
        </w:rPr>
        <w:t>, το λεξιλόγιο που χρησιμοποιεί και τον τρόπο σύνταξης των εντολών.</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2.2 Οι πρώτες εντολές</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Εντολή εμφάνισης (εξόδου) και αριθμητικές πράξεις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Μια βασική βοήθεια που μπορεί να μας προσφέρει ο υπολογιστής είναι η εκτέ</w:t>
      </w:r>
      <w:r w:rsidRPr="00E45626">
        <w:rPr>
          <w:rFonts w:ascii="Arial" w:hAnsi="Arial" w:cs="Arial"/>
          <w:b/>
          <w:sz w:val="36"/>
          <w:szCs w:val="36"/>
        </w:rPr>
        <w:softHyphen/>
        <w:t>λεση σύνθετων αριθμητικών πράξεων. Αν ανατρέξουμε στην ιστορία των υπολο</w:t>
      </w:r>
      <w:r w:rsidRPr="00E45626">
        <w:rPr>
          <w:rFonts w:ascii="Arial" w:hAnsi="Arial" w:cs="Arial"/>
          <w:b/>
          <w:sz w:val="36"/>
          <w:szCs w:val="36"/>
        </w:rPr>
        <w:softHyphen/>
        <w:t>γιστών, θα διαπιστώσουμε ότι οι πρώτοι ηλεκτρονικοί υπολογιστές στη δεκαετία του ’40 είχαν κατασκευαστεί, για να βοηθήσουν στην εκτέλεση διάφορων υπολο</w:t>
      </w:r>
      <w:r w:rsidRPr="00E45626">
        <w:rPr>
          <w:rFonts w:ascii="Arial" w:hAnsi="Arial" w:cs="Arial"/>
          <w:b/>
          <w:sz w:val="36"/>
          <w:szCs w:val="36"/>
        </w:rPr>
        <w:softHyphen/>
        <w:t>γισμών. Όλες λοιπόν οι διαδεδομένες γλώσσες προγραμματισμού έχουν σχεδια</w:t>
      </w:r>
      <w:r w:rsidRPr="00E45626">
        <w:rPr>
          <w:rFonts w:ascii="Arial" w:hAnsi="Arial" w:cs="Arial"/>
          <w:b/>
          <w:sz w:val="36"/>
          <w:szCs w:val="36"/>
        </w:rPr>
        <w:softHyphen/>
        <w:t>στεί, ώστε να μπορούμε να εκτελούμε αριθμητικές πράξεις.</w:t>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cs="Arial"/>
          <w:b/>
          <w:noProof/>
          <w:color w:val="0070C0"/>
          <w:sz w:val="36"/>
          <w:szCs w:val="36"/>
          <w:lang w:val="en-US" w:eastAsia="en-US"/>
        </w:rPr>
        <w:pict>
          <v:shape id="_x0000_s1356" type="#_x0000_t202" style="position:absolute;margin-left:254.4pt;margin-top:11in;width:120.95pt;height:28.35pt;z-index:25171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osgIAADM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" o:allowincell="f" o:allowoverlap="f" fillcolor="#fc9" stroked="f" strokeweight="2.25pt">
            <v:textbox inset="1.5mm,1.5mm,1.5mm,1.5mm">
              <w:txbxContent>
                <w:p w:rsidR="00DC2E6E" w:rsidRPr="00432B70" w:rsidRDefault="00D80B73" w:rsidP="00E45626">
                  <w:pPr>
                    <w:suppressAutoHyphens/>
                    <w:autoSpaceDE w:val="0"/>
                    <w:autoSpaceDN w:val="0"/>
                    <w:adjustRightInd w:val="0"/>
                    <w:jc w:val="center"/>
                    <w:rPr>
                      <w:rFonts w:ascii="Arial" w:hAnsi="Arial"/>
                      <w:b/>
                      <w:sz w:val="36"/>
                      <w:szCs w:val="36"/>
                    </w:rPr>
                  </w:pPr>
                  <w:r>
                    <w:rPr>
                      <w:rFonts w:ascii="Arial" w:hAnsi="Arial"/>
                      <w:b/>
                      <w:sz w:val="36"/>
                      <w:szCs w:val="36"/>
                    </w:rPr>
                    <w:t>70</w:t>
                  </w:r>
                  <w:r w:rsidR="00DC2E6E" w:rsidRPr="00432B70">
                    <w:rPr>
                      <w:rFonts w:ascii="Arial" w:hAnsi="Arial"/>
                      <w:b/>
                      <w:sz w:val="36"/>
                      <w:szCs w:val="36"/>
                    </w:rPr>
                    <w:t xml:space="preserve"> / </w:t>
                  </w:r>
                  <w:r w:rsidR="00DC2E6E">
                    <w:rPr>
                      <w:rFonts w:ascii="Arial" w:hAnsi="Arial"/>
                      <w:b/>
                      <w:sz w:val="36"/>
                      <w:szCs w:val="36"/>
                    </w:rPr>
                    <w:t>186</w:t>
                  </w:r>
                  <w:r w:rsidR="00DC680E">
                    <w:rPr>
                      <w:rFonts w:ascii="Arial" w:hAnsi="Arial"/>
                      <w:b/>
                      <w:sz w:val="36"/>
                      <w:szCs w:val="36"/>
                    </w:rPr>
                    <w:t>-187</w:t>
                  </w:r>
                </w:p>
              </w:txbxContent>
            </v:textbox>
            <w10:wrap anchorx="page" anchory="page"/>
          </v:shape>
        </w:pict>
      </w:r>
      <w:r w:rsidR="00E45626" w:rsidRPr="00E45626">
        <w:rPr>
          <w:rFonts w:ascii="Arial" w:hAnsi="Arial" w:cs="Arial"/>
          <w:b/>
          <w:sz w:val="36"/>
          <w:szCs w:val="36"/>
        </w:rPr>
        <w:t xml:space="preserve">    Όπως αναφέρθηκε στο πρόβλημα της εκδρομής (1ο Κεφάλαιο της Α΄ Γυμνασίου), τα δύο παιδιά αφού κατανόησαν το πρόβλημα της συγκέντρωσης χρημάτων για την εκπαιδευτική εκδρομή, συγκέντρω-</w:t>
      </w:r>
      <w:r w:rsidR="00E45626" w:rsidRPr="00E45626">
        <w:rPr>
          <w:rFonts w:ascii="Arial" w:hAnsi="Arial" w:cs="Arial"/>
          <w:b/>
          <w:sz w:val="36"/>
          <w:szCs w:val="36"/>
        </w:rPr>
        <w:lastRenderedPageBreak/>
        <w:t xml:space="preserve">σαν τα απαραίτητα δεδομένα και βρήκαν ως λύση ότι έπρεπε να διαιρέσουν το κόστος ενοικίασης του λεωφορείου με το πλήθος των μαθητών που επρόκειτο να συμμετάσχουν στην εκδρομή. Συγκεκριμένα, έπρεπε να κάνουν τη διαίρεση 200 : 25 = ;. Μπορούμε να δώσουμε μια εντολή με τη γλώσσα προγραμματισμού </w:t>
      </w:r>
      <w:r w:rsidR="00E45626" w:rsidRPr="00E45626">
        <w:rPr>
          <w:rFonts w:ascii="Arial" w:hAnsi="Arial" w:cs="Arial"/>
          <w:b/>
          <w:sz w:val="36"/>
          <w:szCs w:val="36"/>
          <w:lang w:val="en-US"/>
        </w:rPr>
        <w:t>Logo</w:t>
      </w:r>
      <w:r w:rsidR="00E45626" w:rsidRPr="00E45626">
        <w:rPr>
          <w:rFonts w:ascii="Arial" w:hAnsi="Arial" w:cs="Arial"/>
          <w:b/>
          <w:sz w:val="36"/>
          <w:szCs w:val="36"/>
        </w:rPr>
        <w:t xml:space="preserve"> και να μας εμφανίσει το αποτέλεσμα της </w:t>
      </w:r>
      <w:r w:rsidRPr="00E95531">
        <w:rPr>
          <w:rFonts w:ascii="Arial" w:hAnsi="Arial" w:cs="Arial"/>
          <w:b/>
          <w:noProof/>
          <w:sz w:val="36"/>
          <w:szCs w:val="36"/>
          <w:lang w:val="en-US" w:eastAsia="en-US"/>
        </w:rPr>
        <w:pict>
          <v:shape id="_x0000_s1357" type="#_x0000_t202" style="position:absolute;margin-left:248.05pt;margin-top:785.3pt;width:99.2pt;height:28.35pt;z-index:251768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c7cg37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71</w:t>
                  </w:r>
                  <w:r w:rsidR="00DC2E6E" w:rsidRPr="00432B70">
                    <w:rPr>
                      <w:rFonts w:ascii="Arial" w:hAnsi="Arial"/>
                      <w:b/>
                      <w:sz w:val="36"/>
                      <w:szCs w:val="36"/>
                    </w:rPr>
                    <w:t xml:space="preserve"> / </w:t>
                  </w:r>
                  <w:r w:rsidR="00DC2E6E">
                    <w:rPr>
                      <w:rFonts w:ascii="Arial" w:hAnsi="Arial"/>
                      <w:b/>
                      <w:sz w:val="36"/>
                      <w:szCs w:val="36"/>
                    </w:rPr>
                    <w:t>187</w:t>
                  </w:r>
                </w:p>
              </w:txbxContent>
            </v:textbox>
            <w10:wrap anchorx="page" anchory="page"/>
          </v:shape>
        </w:pict>
      </w:r>
      <w:r w:rsidR="00E45626" w:rsidRPr="00E45626">
        <w:rPr>
          <w:rFonts w:ascii="Arial" w:hAnsi="Arial" w:cs="Arial"/>
          <w:b/>
          <w:sz w:val="36"/>
          <w:szCs w:val="36"/>
        </w:rPr>
        <w:t>διαίρεσης;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Η κατάλληλη εντολή είναι η: «</w:t>
      </w:r>
      <w:r w:rsidRPr="00E45626">
        <w:rPr>
          <w:rFonts w:ascii="Tahoma" w:hAnsi="Tahoma" w:cs="Tahoma"/>
          <w:b/>
          <w:sz w:val="36"/>
          <w:szCs w:val="36"/>
        </w:rPr>
        <w:t>Δείξε 200 / 25</w:t>
      </w:r>
      <w:r w:rsidRPr="00E45626">
        <w:rPr>
          <w:rFonts w:ascii="Arial" w:hAnsi="Arial" w:cs="Arial"/>
          <w:b/>
          <w:sz w:val="36"/>
          <w:szCs w:val="36"/>
        </w:rPr>
        <w:t xml:space="preserve">». Η εντολή αυτή εκτελεί την πράξη 200 : 25 και εμφανίζει το αποτέλεσμα στο Κέντρο εντολών. Η εντολή «Δείξε» είναι μία εντολή </w:t>
      </w:r>
      <w:r w:rsidRPr="00E45626">
        <w:rPr>
          <w:rFonts w:ascii="Tahoma" w:hAnsi="Tahoma" w:cs="Tahoma"/>
          <w:b/>
          <w:sz w:val="36"/>
          <w:szCs w:val="36"/>
        </w:rPr>
        <w:t>εξόδου</w:t>
      </w:r>
      <w:r w:rsidRPr="00E45626">
        <w:rPr>
          <w:rFonts w:ascii="Arial" w:hAnsi="Arial" w:cs="Arial"/>
          <w:b/>
          <w:sz w:val="36"/>
          <w:szCs w:val="36"/>
        </w:rPr>
        <w:t>, καθώς έχει ως αποτέλεσμα την εμφάνιση ενός αριθμού ή μίας λέξης στην οθόνη του υπολογιστή.</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Ο υπολογιστής μπορεί να κάνει όλες τις αριθμητι</w:t>
      </w:r>
      <w:r w:rsidRPr="00E45626">
        <w:rPr>
          <w:rFonts w:ascii="Arial" w:hAnsi="Arial" w:cs="Arial"/>
          <w:b/>
          <w:sz w:val="36"/>
          <w:szCs w:val="36"/>
        </w:rPr>
        <w:softHyphen/>
        <w:t>κές πράξεις. Για τα σύμβολα των πράξεων χρησιμο-ποιούμε τα σύμβολα που υπάρχουν στο αριθμητικό πληκτρολόγιο (στα δεξιά του πληκτρολογίου): « + » για πρόσθεση, « - » για αφαίρεση, « * » για πολλα</w:t>
      </w:r>
      <w:r w:rsidRPr="00E45626">
        <w:rPr>
          <w:rFonts w:ascii="Arial" w:hAnsi="Arial" w:cs="Arial"/>
          <w:b/>
          <w:sz w:val="36"/>
          <w:szCs w:val="36"/>
        </w:rPr>
        <w:softHyphen/>
        <w:t>πλασιασμό και « / » για διαίρεση.</w:t>
      </w:r>
    </w:p>
    <w:p w:rsidR="00E45626" w:rsidRPr="00E45626" w:rsidRDefault="00E45626" w:rsidP="00E45626">
      <w:pPr>
        <w:autoSpaceDE w:val="0"/>
        <w:autoSpaceDN w:val="0"/>
        <w:adjustRightInd w:val="0"/>
        <w:rPr>
          <w:rFonts w:ascii="Arial" w:hAnsi="Arial" w:cs="Arial"/>
          <w:b/>
          <w:sz w:val="36"/>
          <w:szCs w:val="36"/>
        </w:rPr>
      </w:pPr>
      <w:r w:rsidRPr="00E45626">
        <w:rPr>
          <w:rFonts w:ascii="Tahoma" w:hAnsi="Tahoma" w:cs="Tahoma"/>
          <w:b/>
          <w:sz w:val="36"/>
          <w:szCs w:val="36"/>
        </w:rPr>
        <w:t>Παρατήρηση</w:t>
      </w:r>
      <w:r w:rsidRPr="00E45626">
        <w:rPr>
          <w:rFonts w:ascii="Arial" w:hAnsi="Arial" w:cs="Arial"/>
          <w:b/>
          <w:sz w:val="36"/>
          <w:szCs w:val="36"/>
        </w:rPr>
        <w:t>: Την εντολή «</w:t>
      </w:r>
      <w:r w:rsidRPr="00E45626">
        <w:rPr>
          <w:rFonts w:ascii="Tahoma" w:hAnsi="Tahoma" w:cs="Tahoma"/>
          <w:b/>
          <w:sz w:val="36"/>
          <w:szCs w:val="36"/>
        </w:rPr>
        <w:t>Δείξε</w:t>
      </w:r>
      <w:r w:rsidRPr="00E45626">
        <w:rPr>
          <w:rFonts w:ascii="Arial" w:hAnsi="Arial" w:cs="Arial"/>
          <w:b/>
          <w:sz w:val="36"/>
          <w:szCs w:val="36"/>
        </w:rPr>
        <w:t>», όπως και τις υπό</w:t>
      </w:r>
      <w:r w:rsidRPr="00E45626">
        <w:rPr>
          <w:rFonts w:ascii="Arial" w:hAnsi="Arial" w:cs="Arial"/>
          <w:b/>
          <w:sz w:val="36"/>
          <w:szCs w:val="36"/>
        </w:rPr>
        <w:softHyphen/>
        <w:t>λοιπες εντολές, μπορούμε να τη γράψουμε εναλλακτικά με έναν από τους παρακάτω πέντε τρόπους: Δείξε, δείξε, ΔΕΙΞΕ, δειξε, Δειξε. Το περιβάλλον αναγνωρίζει τις εντολές με μικρά ή κεφαλαία γράμματα, ακόμα και χωρίς τόνους.</w:t>
      </w:r>
    </w:p>
    <w:p w:rsidR="00E45626" w:rsidRDefault="00E45626" w:rsidP="00E45626">
      <w:pPr>
        <w:autoSpaceDE w:val="0"/>
        <w:autoSpaceDN w:val="0"/>
        <w:adjustRightInd w:val="0"/>
        <w:rPr>
          <w:rFonts w:ascii="Arial" w:hAnsi="Arial" w:cs="Arial"/>
          <w:b/>
          <w:sz w:val="36"/>
          <w:szCs w:val="36"/>
        </w:rPr>
      </w:pPr>
      <w:r w:rsidRPr="00E45626">
        <w:rPr>
          <w:rFonts w:ascii="Tahoma" w:hAnsi="Tahoma" w:cs="Tahoma"/>
          <w:b/>
          <w:sz w:val="36"/>
          <w:szCs w:val="36"/>
        </w:rPr>
        <w:t>Σημείωση</w:t>
      </w:r>
      <w:r w:rsidRPr="00E45626">
        <w:rPr>
          <w:rFonts w:ascii="Arial" w:hAnsi="Arial" w:cs="Arial"/>
          <w:b/>
          <w:sz w:val="36"/>
          <w:szCs w:val="36"/>
        </w:rPr>
        <w:t>: Όταν κάνουμε πράξεις, πρέπει να αφή</w:t>
      </w:r>
      <w:r w:rsidRPr="00E45626">
        <w:rPr>
          <w:rFonts w:ascii="Arial" w:hAnsi="Arial" w:cs="Arial"/>
          <w:b/>
          <w:sz w:val="36"/>
          <w:szCs w:val="36"/>
        </w:rPr>
        <w:softHyphen/>
        <w:t>νουμε ένα κενό διάστημα πριν και ένα μετά το σύμ</w:t>
      </w:r>
      <w:r w:rsidRPr="00E45626">
        <w:rPr>
          <w:rFonts w:ascii="Arial" w:hAnsi="Arial" w:cs="Arial"/>
          <w:b/>
          <w:sz w:val="36"/>
          <w:szCs w:val="36"/>
        </w:rPr>
        <w:softHyphen/>
        <w:t>βολο της πράξης που χρησιμοποιούμε. Η εντολή: «Δείξε 5 + 3» θα εμφανίσει το μήνυμα λάθους «Δεν ξέρω τίποτε για 5+3», γιατί δεν υπάρχουν κενά δια</w:t>
      </w:r>
      <w:r w:rsidRPr="00E45626">
        <w:rPr>
          <w:rFonts w:ascii="Arial" w:hAnsi="Arial" w:cs="Arial"/>
          <w:b/>
          <w:sz w:val="36"/>
          <w:szCs w:val="36"/>
        </w:rPr>
        <w:softHyphen/>
        <w:t>στήματα πριν και μετά το σύμβολο «+».</w:t>
      </w:r>
    </w:p>
    <w:p w:rsidR="004042C2" w:rsidRDefault="004042C2" w:rsidP="00E45626">
      <w:pPr>
        <w:autoSpaceDE w:val="0"/>
        <w:autoSpaceDN w:val="0"/>
        <w:adjustRightInd w:val="0"/>
        <w:rPr>
          <w:rFonts w:ascii="Arial" w:hAnsi="Arial" w:cs="Arial"/>
          <w:b/>
          <w:sz w:val="36"/>
          <w:szCs w:val="36"/>
        </w:rPr>
      </w:pPr>
    </w:p>
    <w:p w:rsidR="004042C2" w:rsidRPr="00E45626" w:rsidRDefault="004042C2" w:rsidP="00E45626">
      <w:pPr>
        <w:autoSpaceDE w:val="0"/>
        <w:autoSpaceDN w:val="0"/>
        <w:adjustRightInd w:val="0"/>
        <w:rPr>
          <w:rFonts w:ascii="Arial" w:hAnsi="Arial" w:cs="Arial"/>
          <w:b/>
          <w:sz w:val="36"/>
          <w:szCs w:val="36"/>
        </w:rPr>
      </w:pPr>
    </w:p>
    <w:p w:rsidR="00E45626" w:rsidRPr="00E45626" w:rsidRDefault="00E45626" w:rsidP="00E45626">
      <w:pPr>
        <w:shd w:val="clear" w:color="auto" w:fill="F9F559"/>
        <w:autoSpaceDE w:val="0"/>
        <w:autoSpaceDN w:val="0"/>
        <w:adjustRightInd w:val="0"/>
        <w:rPr>
          <w:rFonts w:ascii="Tahoma" w:hAnsi="Tahoma" w:cs="Tahoma"/>
          <w:b/>
          <w:sz w:val="36"/>
          <w:szCs w:val="36"/>
        </w:rPr>
      </w:pPr>
      <w:r w:rsidRPr="00E45626">
        <w:rPr>
          <w:rFonts w:ascii="Tahoma" w:hAnsi="Tahoma" w:cs="Tahoma"/>
          <w:b/>
          <w:sz w:val="36"/>
          <w:szCs w:val="36"/>
        </w:rPr>
        <w:lastRenderedPageBreak/>
        <w:t>Εισαγωγική Δραστηριότητα</w:t>
      </w:r>
    </w:p>
    <w:p w:rsidR="003E1183" w:rsidRDefault="003E1183" w:rsidP="00E45626">
      <w:pPr>
        <w:shd w:val="clear" w:color="auto" w:fill="F9F559"/>
        <w:autoSpaceDE w:val="0"/>
        <w:autoSpaceDN w:val="0"/>
        <w:adjustRightInd w:val="0"/>
        <w:rPr>
          <w:rFonts w:ascii="Arial" w:hAnsi="Arial" w:cs="Arial"/>
          <w:b/>
          <w:sz w:val="36"/>
          <w:szCs w:val="36"/>
        </w:rPr>
      </w:pPr>
    </w:p>
    <w:p w:rsidR="00E45626" w:rsidRPr="00E45626" w:rsidRDefault="00E45626" w:rsidP="00E45626">
      <w:pPr>
        <w:shd w:val="clear" w:color="auto" w:fill="F9F559"/>
        <w:autoSpaceDE w:val="0"/>
        <w:autoSpaceDN w:val="0"/>
        <w:adjustRightInd w:val="0"/>
        <w:rPr>
          <w:rFonts w:ascii="Arial" w:hAnsi="Arial" w:cs="Arial"/>
          <w:b/>
          <w:sz w:val="36"/>
          <w:szCs w:val="36"/>
        </w:rPr>
      </w:pPr>
      <w:r w:rsidRPr="00E45626">
        <w:rPr>
          <w:rFonts w:ascii="Arial" w:hAnsi="Arial" w:cs="Arial"/>
          <w:b/>
          <w:sz w:val="36"/>
          <w:szCs w:val="36"/>
        </w:rPr>
        <w:t>Δοκιμάστε τις παρακάτω εντολές και συμπληρώστε τα αποτελέσματα στον πίνακα. Στη συνέχεια προσπαθήστε να κάνετε διάφορους υπολογισμούς δοκιμάζοντας διάφορα νούμερα.</w:t>
      </w:r>
    </w:p>
    <w:p w:rsidR="00E45626" w:rsidRPr="00E45626" w:rsidRDefault="00E45626"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Tahoma" w:hAnsi="Tahoma" w:cs="Tahoma"/>
          <w:b/>
          <w:sz w:val="36"/>
          <w:szCs w:val="36"/>
        </w:rPr>
      </w:pPr>
    </w:p>
    <w:p w:rsidR="003E1183" w:rsidRDefault="003E1183" w:rsidP="00E45626">
      <w:pPr>
        <w:shd w:val="clear" w:color="auto" w:fill="F9F559"/>
        <w:autoSpaceDE w:val="0"/>
        <w:autoSpaceDN w:val="0"/>
        <w:adjustRightInd w:val="0"/>
        <w:rPr>
          <w:rFonts w:ascii="Tahoma" w:hAnsi="Tahoma" w:cs="Tahoma"/>
          <w:b/>
          <w:sz w:val="36"/>
          <w:szCs w:val="36"/>
        </w:rPr>
      </w:pPr>
    </w:p>
    <w:p w:rsidR="00E45626" w:rsidRPr="00E45626" w:rsidRDefault="00E45626" w:rsidP="00E45626">
      <w:pPr>
        <w:shd w:val="clear" w:color="auto" w:fill="F9F559"/>
        <w:autoSpaceDE w:val="0"/>
        <w:autoSpaceDN w:val="0"/>
        <w:adjustRightInd w:val="0"/>
        <w:rPr>
          <w:rFonts w:ascii="Arial" w:hAnsi="Arial" w:cs="Arial"/>
          <w:b/>
          <w:sz w:val="36"/>
          <w:szCs w:val="36"/>
        </w:rPr>
      </w:pPr>
      <w:r w:rsidRPr="00E45626">
        <w:rPr>
          <w:rFonts w:ascii="Tahoma" w:hAnsi="Tahoma" w:cs="Tahoma"/>
          <w:b/>
          <w:sz w:val="36"/>
          <w:szCs w:val="36"/>
        </w:rPr>
        <w:t>Εντολή</w:t>
      </w:r>
      <w:r w:rsidRPr="00E45626">
        <w:rPr>
          <w:rFonts w:ascii="Arial" w:hAnsi="Arial" w:cs="Arial"/>
          <w:b/>
          <w:sz w:val="36"/>
          <w:szCs w:val="36"/>
        </w:rPr>
        <w:t xml:space="preserve"> </w:t>
      </w:r>
      <w:r w:rsidRPr="00E45626">
        <w:rPr>
          <w:rFonts w:ascii="Arial" w:hAnsi="Arial" w:cs="Arial"/>
          <w:b/>
          <w:sz w:val="36"/>
          <w:szCs w:val="36"/>
        </w:rPr>
        <w:tab/>
      </w:r>
      <w:r w:rsidRPr="00E45626">
        <w:rPr>
          <w:rFonts w:ascii="Arial" w:hAnsi="Arial" w:cs="Arial"/>
          <w:b/>
          <w:sz w:val="36"/>
          <w:szCs w:val="36"/>
        </w:rPr>
        <w:tab/>
      </w:r>
      <w:r w:rsidRPr="00E45626">
        <w:rPr>
          <w:rFonts w:ascii="Arial" w:hAnsi="Arial" w:cs="Arial"/>
          <w:b/>
          <w:sz w:val="36"/>
          <w:szCs w:val="36"/>
        </w:rPr>
        <w:tab/>
      </w:r>
      <w:r w:rsidRPr="00E45626">
        <w:rPr>
          <w:rFonts w:ascii="Arial" w:hAnsi="Arial" w:cs="Arial"/>
          <w:b/>
          <w:sz w:val="36"/>
          <w:szCs w:val="36"/>
        </w:rPr>
        <w:tab/>
      </w:r>
      <w:r w:rsidRPr="00E45626">
        <w:rPr>
          <w:rFonts w:ascii="Arial" w:hAnsi="Arial" w:cs="Arial"/>
          <w:b/>
          <w:sz w:val="36"/>
          <w:szCs w:val="36"/>
        </w:rPr>
        <w:tab/>
      </w:r>
      <w:r w:rsidRPr="00E45626">
        <w:rPr>
          <w:rFonts w:ascii="Arial" w:hAnsi="Arial" w:cs="Arial"/>
          <w:b/>
          <w:sz w:val="36"/>
          <w:szCs w:val="36"/>
        </w:rPr>
        <w:tab/>
      </w:r>
      <w:r w:rsidRPr="00E45626">
        <w:rPr>
          <w:rFonts w:ascii="Tahoma" w:hAnsi="Tahoma" w:cs="Tahoma"/>
          <w:b/>
          <w:sz w:val="36"/>
          <w:szCs w:val="36"/>
        </w:rPr>
        <w:t>Αποτέλεσμα</w:t>
      </w:r>
    </w:p>
    <w:p w:rsidR="00E45626" w:rsidRPr="00E45626" w:rsidRDefault="00E95531" w:rsidP="00E45626">
      <w:pPr>
        <w:shd w:val="clear" w:color="auto" w:fill="F9F559"/>
        <w:autoSpaceDE w:val="0"/>
        <w:autoSpaceDN w:val="0"/>
        <w:adjustRightInd w:val="0"/>
        <w:rPr>
          <w:rFonts w:ascii="Arial" w:hAnsi="Arial" w:cs="Arial"/>
          <w:b/>
          <w:sz w:val="36"/>
          <w:szCs w:val="36"/>
        </w:rPr>
      </w:pPr>
      <w:r w:rsidRPr="00E95531">
        <w:rPr>
          <w:rFonts w:ascii="Tahoma" w:hAnsi="Tahoma" w:cs="Tahoma"/>
          <w:b/>
          <w:noProof/>
          <w:sz w:val="36"/>
          <w:szCs w:val="36"/>
          <w:lang w:val="en-US" w:eastAsia="en-US"/>
        </w:rPr>
        <w:pict>
          <v:rect id="Rectangle 7993" o:spid="_x0000_s1837" style="position:absolute;margin-left:296.65pt;margin-top:30pt;width:2in;height:24.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" filled="f" strokeweight="2.25pt">
            <v:stroke endarrowwidth="wide" endarrowlength="long"/>
          </v:rect>
        </w:pict>
      </w:r>
    </w:p>
    <w:p w:rsidR="00E45626" w:rsidRPr="00E45626" w:rsidRDefault="00E95531" w:rsidP="00E45626">
      <w:pPr>
        <w:shd w:val="clear" w:color="auto" w:fill="F9F559"/>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rect id="Rectangle 7994" o:spid="_x0000_s1836" style="position:absolute;margin-left:296.3pt;margin-top:29.35pt;width:2in;height:24.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" filled="f" strokeweight="2.25pt">
            <v:stroke endarrowwidth="wide" endarrowlength="long"/>
          </v:rect>
        </w:pict>
      </w:r>
      <w:r w:rsidR="00E45626" w:rsidRPr="00E45626">
        <w:rPr>
          <w:rFonts w:ascii="Arial" w:hAnsi="Arial" w:cs="Arial"/>
          <w:b/>
          <w:sz w:val="36"/>
          <w:szCs w:val="36"/>
        </w:rPr>
        <w:t xml:space="preserve">Δείξε 5 + 12 </w:t>
      </w:r>
    </w:p>
    <w:p w:rsidR="00E45626" w:rsidRPr="00E45626" w:rsidRDefault="00E95531" w:rsidP="00E45626">
      <w:pPr>
        <w:shd w:val="clear" w:color="auto" w:fill="F9F559"/>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rect id="Rectangle 7995" o:spid="_x0000_s1835" style="position:absolute;margin-left:296.3pt;margin-top:27.6pt;width:2in;height:24.3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" filled="f" strokeweight="2.25pt">
            <v:stroke endarrowwidth="wide" endarrowlength="long"/>
          </v:rect>
        </w:pict>
      </w:r>
      <w:r w:rsidR="00E45626" w:rsidRPr="00E45626">
        <w:rPr>
          <w:rFonts w:ascii="Arial" w:hAnsi="Arial" w:cs="Arial"/>
          <w:b/>
          <w:sz w:val="36"/>
          <w:szCs w:val="36"/>
        </w:rPr>
        <w:t xml:space="preserve">Δείξε 28 - 17 </w:t>
      </w:r>
    </w:p>
    <w:p w:rsidR="00E45626" w:rsidRPr="00E45626" w:rsidRDefault="00E95531" w:rsidP="00E45626">
      <w:pPr>
        <w:shd w:val="clear" w:color="auto" w:fill="F9F559"/>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rect id="Rectangle 7996" o:spid="_x0000_s1834" style="position:absolute;margin-left:296.9pt;margin-top:28.3pt;width:2in;height:24.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" filled="f" strokeweight="2.25pt">
            <v:stroke endarrowwidth="wide" endarrowlength="long"/>
          </v:rect>
        </w:pict>
      </w:r>
      <w:r w:rsidR="00E45626" w:rsidRPr="00E45626">
        <w:rPr>
          <w:rFonts w:ascii="Arial" w:hAnsi="Arial" w:cs="Arial"/>
          <w:b/>
          <w:sz w:val="36"/>
          <w:szCs w:val="36"/>
        </w:rPr>
        <w:t xml:space="preserve">Δείξε 12 * 13 </w:t>
      </w:r>
    </w:p>
    <w:p w:rsidR="00E45626" w:rsidRPr="00E45626" w:rsidRDefault="00E95531" w:rsidP="00E45626">
      <w:pPr>
        <w:shd w:val="clear" w:color="auto" w:fill="F9F559"/>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rect id="Rectangle 7997" o:spid="_x0000_s1833" style="position:absolute;margin-left:296.9pt;margin-top:26.5pt;width:2in;height:24.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" filled="f" strokeweight="2.25pt">
            <v:stroke endarrowwidth="wide" endarrowlength="long"/>
          </v:rect>
        </w:pict>
      </w:r>
      <w:r w:rsidR="00E45626" w:rsidRPr="00E45626">
        <w:rPr>
          <w:rFonts w:ascii="Arial" w:hAnsi="Arial" w:cs="Arial"/>
          <w:b/>
          <w:sz w:val="36"/>
          <w:szCs w:val="36"/>
        </w:rPr>
        <w:t xml:space="preserve">Δείξε 112 / 4 </w:t>
      </w:r>
    </w:p>
    <w:p w:rsidR="00E45626" w:rsidRPr="00E45626" w:rsidRDefault="00E45626" w:rsidP="00E45626">
      <w:pPr>
        <w:shd w:val="clear" w:color="auto" w:fill="F9F559"/>
        <w:autoSpaceDE w:val="0"/>
        <w:autoSpaceDN w:val="0"/>
        <w:adjustRightInd w:val="0"/>
        <w:rPr>
          <w:rFonts w:ascii="Arial" w:hAnsi="Arial" w:cs="Arial"/>
          <w:b/>
          <w:sz w:val="36"/>
          <w:szCs w:val="36"/>
        </w:rPr>
      </w:pPr>
      <w:r w:rsidRPr="00E45626">
        <w:rPr>
          <w:rFonts w:ascii="Arial" w:hAnsi="Arial" w:cs="Arial"/>
          <w:b/>
          <w:sz w:val="36"/>
          <w:szCs w:val="36"/>
        </w:rPr>
        <w:t>Δείξε δύναμη 2 3</w:t>
      </w:r>
    </w:p>
    <w:p w:rsidR="00E45626" w:rsidRDefault="00E45626"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3E1183" w:rsidRDefault="003E1183" w:rsidP="00E45626">
      <w:pPr>
        <w:shd w:val="clear" w:color="auto" w:fill="F9F559"/>
        <w:autoSpaceDE w:val="0"/>
        <w:autoSpaceDN w:val="0"/>
        <w:adjustRightInd w:val="0"/>
        <w:rPr>
          <w:rFonts w:ascii="Arial" w:hAnsi="Arial" w:cs="Arial"/>
          <w:b/>
          <w:sz w:val="36"/>
          <w:szCs w:val="36"/>
        </w:rPr>
      </w:pPr>
    </w:p>
    <w:p w:rsidR="00912CC3" w:rsidRDefault="00912CC3" w:rsidP="00E45626">
      <w:pPr>
        <w:autoSpaceDE w:val="0"/>
        <w:autoSpaceDN w:val="0"/>
        <w:adjustRightInd w:val="0"/>
        <w:rPr>
          <w:rFonts w:ascii="Arial" w:hAnsi="Arial" w:cs="Arial"/>
          <w:b/>
          <w:sz w:val="36"/>
          <w:szCs w:val="36"/>
        </w:rPr>
      </w:pPr>
    </w:p>
    <w:p w:rsidR="00912CC3" w:rsidRDefault="00E95531">
      <w:pPr>
        <w:rPr>
          <w:rFonts w:ascii="Arial" w:hAnsi="Arial" w:cs="Arial"/>
          <w:b/>
          <w:sz w:val="36"/>
          <w:szCs w:val="36"/>
        </w:rPr>
      </w:pPr>
      <w:r w:rsidRPr="00E95531">
        <w:rPr>
          <w:rFonts w:ascii="Arial" w:hAnsi="Arial" w:cs="Arial"/>
          <w:b/>
          <w:noProof/>
          <w:sz w:val="36"/>
          <w:szCs w:val="36"/>
          <w:lang w:val="en-US" w:eastAsia="en-US"/>
        </w:rPr>
        <w:pict>
          <v:shape id="_x0000_s1358" type="#_x0000_t202" style="position:absolute;margin-left:248.7pt;margin-top:788.95pt;width:99.2pt;height:28.35pt;z-index:25174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bJsQIAADI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" o:allowincell="f" o:allowoverlap="f" fillcolor="#fc9" stroked="f" strokeweight="2.25pt">
            <v:textbox inset="1.5mm,1.5mm,1.5mm,1.5mm">
              <w:txbxContent>
                <w:p w:rsidR="00DC680E" w:rsidRPr="00432B70" w:rsidRDefault="00DC680E" w:rsidP="00DC680E">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187</w:t>
                  </w:r>
                </w:p>
              </w:txbxContent>
            </v:textbox>
            <w10:wrap anchorx="page" anchory="page"/>
          </v:shape>
        </w:pict>
      </w:r>
      <w:r w:rsidR="00912CC3">
        <w:rPr>
          <w:rFonts w:ascii="Arial" w:hAnsi="Arial" w:cs="Arial"/>
          <w:b/>
          <w:sz w:val="36"/>
          <w:szCs w:val="36"/>
        </w:rPr>
        <w:br w:type="page"/>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lastRenderedPageBreak/>
        <w:pict>
          <v:shape id="_x0000_s1359" type="#_x0000_t202" style="position:absolute;margin-left:248.05pt;margin-top:785.3pt;width:99.2pt;height:28.35pt;z-index:251774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73</w:t>
                  </w:r>
                  <w:r w:rsidR="00DC2E6E" w:rsidRPr="00432B70">
                    <w:rPr>
                      <w:rFonts w:ascii="Arial" w:hAnsi="Arial"/>
                      <w:b/>
                      <w:sz w:val="36"/>
                      <w:szCs w:val="36"/>
                    </w:rPr>
                    <w:t xml:space="preserve"> / </w:t>
                  </w:r>
                  <w:r w:rsidR="00DC2E6E">
                    <w:rPr>
                      <w:rFonts w:ascii="Arial" w:hAnsi="Arial"/>
                      <w:b/>
                      <w:sz w:val="36"/>
                      <w:szCs w:val="36"/>
                    </w:rPr>
                    <w:t>187</w:t>
                  </w:r>
                </w:p>
              </w:txbxContent>
            </v:textbox>
            <w10:wrap anchorx="page" anchory="page"/>
          </v:shape>
        </w:pict>
      </w:r>
      <w:r w:rsidR="00E45626" w:rsidRPr="00E45626">
        <w:rPr>
          <w:rFonts w:ascii="Arial" w:hAnsi="Arial" w:cs="Arial"/>
          <w:b/>
          <w:color w:val="0070C0"/>
          <w:sz w:val="36"/>
          <w:szCs w:val="36"/>
        </w:rPr>
        <w:t>Εικόνα 2.2.</w:t>
      </w:r>
      <w:r w:rsidR="00E45626" w:rsidRPr="00E45626">
        <w:rPr>
          <w:rFonts w:ascii="Arial" w:hAnsi="Arial" w:cs="Arial"/>
          <w:b/>
          <w:sz w:val="36"/>
          <w:szCs w:val="36"/>
        </w:rPr>
        <w:t xml:space="preserve"> Η χρήση της εντολής «Δείξε»</w: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Ομάδα 6691" o:spid="_x0000_s1360" style="position:absolute;margin-left:12.95pt;margin-top:5.7pt;width:480.6pt;height:524.55pt;z-index:251511296;mso-width-relative:margin;mso-height-relative:margin" coordsize="61436,6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">
            <v:shape id="Text Box 7998" o:spid="_x0000_s1361" type="#_x0000_t202" style="position:absolute;width:60623;height:3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HWMIA&#10;AADdAAAADwAAAGRycy9kb3ducmV2LnhtbERPy4rCMBTdC/5DuMLsNLWLoXSMooLgYqD4WLi809xp&#10;6jQ3tYm1/v1kIbg8nPdiNdhG9NT52rGC+SwBQVw6XXOl4HzaTTMQPiBrbByTgid5WC3HowXm2j34&#10;QP0xVCKGsM9RgQmhzaX0pSGLfuZa4sj9us5iiLCrpO7wEcNtI9Mk+ZQWa44NBlvaGir/jnerYJM+&#10;b5f7dzH8cNGb9eFaJNVVKvUxGdZfIAIN4S1+ufdaQZal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sdYwgAAAN0AAAAPAAAAAAAAAAAAAAAAAJgCAABkcnMvZG93&#10;bnJldi54bWxQSwUGAAAAAAQABAD1AAAAhwMAAAAA&#10;" fillcolor="blue" strokecolor="blue" strokeweight="2.25pt">
              <v:textbox inset=".5mm,0,.5mm,0">
                <w:txbxContent>
                  <w:p w:rsidR="00DC2E6E" w:rsidRPr="008D5E27" w:rsidRDefault="00DC2E6E" w:rsidP="00E45626">
                    <w:pPr>
                      <w:rPr>
                        <w:rFonts w:ascii="Arial" w:hAnsi="Arial" w:cs="Arial"/>
                        <w:b/>
                        <w:color w:val="FFFFFF"/>
                        <w:sz w:val="36"/>
                        <w:szCs w:val="36"/>
                      </w:rPr>
                    </w:pPr>
                    <w:r>
                      <w:rPr>
                        <w:noProof/>
                        <w:sz w:val="36"/>
                        <w:szCs w:val="36"/>
                      </w:rPr>
                      <w:drawing>
                        <wp:inline distT="0" distB="0" distL="0" distR="0">
                          <wp:extent cx="320675" cy="320675"/>
                          <wp:effectExtent l="0" t="0" r="3175" b="3175"/>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sidRPr="008D5E27">
                      <w:rPr>
                        <w:sz w:val="36"/>
                        <w:szCs w:val="36"/>
                        <w:lang w:val="en-US"/>
                      </w:rPr>
                      <w:t xml:space="preserve">  </w:t>
                    </w:r>
                    <w:r w:rsidRPr="008D5E27">
                      <w:rPr>
                        <w:rFonts w:ascii="Arial" w:hAnsi="Arial" w:cs="Arial"/>
                        <w:b/>
                        <w:color w:val="FFFFFF"/>
                        <w:sz w:val="36"/>
                        <w:szCs w:val="36"/>
                        <w:lang w:val="en-US"/>
                      </w:rPr>
                      <w:t>MicroWorlds Pro</w:t>
                    </w:r>
                    <w:r w:rsidRPr="008D5E27">
                      <w:rPr>
                        <w:rFonts w:ascii="Arial" w:hAnsi="Arial" w:cs="Arial"/>
                        <w:b/>
                        <w:color w:val="FFFFFF"/>
                        <w:sz w:val="36"/>
                        <w:szCs w:val="36"/>
                      </w:rPr>
                      <w:t xml:space="preserve">       </w:t>
                    </w:r>
                    <w:r w:rsidRPr="008D5E27">
                      <w:rPr>
                        <w:rFonts w:ascii="Arial" w:hAnsi="Arial" w:cs="Arial"/>
                        <w:b/>
                        <w:color w:val="FFFFFF"/>
                        <w:sz w:val="36"/>
                        <w:szCs w:val="36"/>
                        <w:lang w:val="en-US"/>
                      </w:rPr>
                      <w:t xml:space="preserve">   </w:t>
                    </w:r>
                    <w:r w:rsidRPr="008D5E27">
                      <w:rPr>
                        <w:rFonts w:ascii="Arial" w:hAnsi="Arial" w:cs="Arial"/>
                        <w:b/>
                        <w:color w:val="FFFFFF"/>
                        <w:sz w:val="36"/>
                        <w:szCs w:val="36"/>
                      </w:rPr>
                      <w:t xml:space="preserve"> </w:t>
                    </w:r>
                    <w:r>
                      <w:rPr>
                        <w:rFonts w:ascii="Arial" w:hAnsi="Arial" w:cs="Arial"/>
                        <w:b/>
                        <w:color w:val="FFFFFF"/>
                        <w:sz w:val="36"/>
                        <w:szCs w:val="36"/>
                      </w:rPr>
                      <w:t xml:space="preserve">                          </w:t>
                    </w:r>
                    <w:r w:rsidRPr="008D5E27">
                      <w:rPr>
                        <w:rFonts w:ascii="Arial" w:hAnsi="Arial" w:cs="Arial"/>
                        <w:b/>
                        <w:color w:val="FFFFFF"/>
                        <w:sz w:val="36"/>
                        <w:szCs w:val="36"/>
                      </w:rPr>
                      <w:t xml:space="preserve"> </w:t>
                    </w:r>
                    <w:r w:rsidRPr="008D5E27">
                      <w:rPr>
                        <w:rFonts w:ascii="Arial" w:hAnsi="Arial"/>
                        <w:b/>
                        <w:color w:val="FFFFFF"/>
                        <w:sz w:val="36"/>
                        <w:szCs w:val="36"/>
                        <w:shd w:val="clear" w:color="auto" w:fill="00CCFF"/>
                      </w:rPr>
                      <w:sym w:font="Webdings" w:char="F030"/>
                    </w:r>
                    <w:r w:rsidRPr="008D5E27">
                      <w:rPr>
                        <w:rFonts w:ascii="Arial" w:hAnsi="Arial"/>
                        <w:b/>
                        <w:color w:val="FFFFFF"/>
                        <w:sz w:val="36"/>
                        <w:szCs w:val="36"/>
                        <w:shd w:val="clear" w:color="auto" w:fill="00CCFF"/>
                      </w:rPr>
                      <w:t xml:space="preserve"> </w:t>
                    </w:r>
                    <w:r w:rsidRPr="008D5E27">
                      <w:rPr>
                        <w:rFonts w:ascii="Arial" w:hAnsi="Arial"/>
                        <w:b/>
                        <w:color w:val="FFFFFF"/>
                        <w:sz w:val="36"/>
                        <w:szCs w:val="36"/>
                      </w:rPr>
                      <w:t xml:space="preserve"> </w:t>
                    </w:r>
                    <w:r w:rsidRPr="008D5E27">
                      <w:rPr>
                        <w:rFonts w:ascii="Arial" w:hAnsi="Arial"/>
                        <w:b/>
                        <w:color w:val="FFFFFF"/>
                        <w:sz w:val="36"/>
                        <w:szCs w:val="36"/>
                        <w:shd w:val="clear" w:color="auto" w:fill="00CCFF"/>
                      </w:rPr>
                      <w:t xml:space="preserve"> </w:t>
                    </w:r>
                    <w:r w:rsidRPr="008D5E27">
                      <w:rPr>
                        <w:rFonts w:ascii="Arial" w:hAnsi="Arial"/>
                        <w:b/>
                        <w:color w:val="FFFFFF"/>
                        <w:sz w:val="36"/>
                        <w:szCs w:val="36"/>
                        <w:shd w:val="clear" w:color="auto" w:fill="00CCFF"/>
                      </w:rPr>
                      <w:sym w:font="Webdings" w:char="F031"/>
                    </w:r>
                    <w:r w:rsidRPr="008D5E27">
                      <w:rPr>
                        <w:rFonts w:ascii="Arial" w:hAnsi="Arial"/>
                        <w:b/>
                        <w:color w:val="FFFFFF"/>
                        <w:sz w:val="36"/>
                        <w:szCs w:val="36"/>
                        <w:shd w:val="clear" w:color="auto" w:fill="00CCFF"/>
                      </w:rPr>
                      <w:t xml:space="preserve"> </w:t>
                    </w:r>
                    <w:r w:rsidRPr="008D5E27">
                      <w:rPr>
                        <w:rFonts w:ascii="Arial" w:hAnsi="Arial"/>
                        <w:b/>
                        <w:color w:val="FFFFFF"/>
                        <w:sz w:val="36"/>
                        <w:szCs w:val="36"/>
                      </w:rPr>
                      <w:t xml:space="preserve"> </w:t>
                    </w:r>
                    <w:r w:rsidRPr="008D5E27">
                      <w:rPr>
                        <w:rFonts w:ascii="Arial" w:hAnsi="Arial"/>
                        <w:b/>
                        <w:color w:val="FFFFFF"/>
                        <w:sz w:val="36"/>
                        <w:szCs w:val="36"/>
                        <w:shd w:val="clear" w:color="auto" w:fill="FF0000"/>
                      </w:rPr>
                      <w:t xml:space="preserve"> </w:t>
                    </w:r>
                    <w:r w:rsidRPr="008D5E27">
                      <w:rPr>
                        <w:rFonts w:ascii="Arial" w:hAnsi="Arial"/>
                        <w:b/>
                        <w:color w:val="FFFFFF"/>
                        <w:sz w:val="36"/>
                        <w:szCs w:val="36"/>
                        <w:shd w:val="clear" w:color="auto" w:fill="FF0000"/>
                      </w:rPr>
                      <w:sym w:font="Webdings" w:char="F072"/>
                    </w:r>
                    <w:r w:rsidRPr="008D5E27">
                      <w:rPr>
                        <w:rFonts w:ascii="Arial" w:hAnsi="Arial"/>
                        <w:b/>
                        <w:color w:val="FF0000"/>
                        <w:sz w:val="36"/>
                        <w:szCs w:val="36"/>
                        <w:shd w:val="clear" w:color="auto" w:fill="FF0000"/>
                      </w:rPr>
                      <w:t>.</w:t>
                    </w:r>
                    <w:r w:rsidRPr="008D5E27">
                      <w:rPr>
                        <w:rFonts w:ascii="Arial" w:hAnsi="Arial" w:cs="Arial"/>
                        <w:b/>
                        <w:color w:val="FFFFFF"/>
                        <w:sz w:val="36"/>
                        <w:szCs w:val="36"/>
                      </w:rPr>
                      <w:t xml:space="preserve">             </w:t>
                    </w:r>
                  </w:p>
                </w:txbxContent>
              </v:textbox>
            </v:shape>
            <v:rect id="Rectangle 7999" o:spid="_x0000_s1362" style="position:absolute;left:190;width:60846;height:63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uxsMA&#10;AADdAAAADwAAAGRycy9kb3ducmV2LnhtbESP0YrCMBRE3wX/IdyFfdNEWZfaNRURlAWfVvsBl+ba&#10;ljY3pYm2/v1GEHwcZuYMs9mOthV36n3tWMNirkAQF87UXGrIL4dZAsIHZIOtY9LwIA/bbDrZYGrc&#10;wH90P4dSRAj7FDVUIXSplL6oyKKfu444elfXWwxR9qU0PQ4Rblu5VOpbWqw5LlTY0b6iojnfrIbV&#10;sDT1rfxaK0Xt6djlOV9XjdafH+PuB0SgMbzDr/av0ZAkizU838Qn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vuxsMAAADdAAAADwAAAAAAAAAAAAAAAACYAgAAZHJzL2Rv&#10;d25yZXYueG1sUEsFBgAAAAAEAAQA9QAAAIgDAAAAAA==&#10;" filled="f" strokecolor="gray" strokeweight="2.25pt">
              <v:stroke endarrowwidth="wide" endarrowlength="long"/>
            </v:rect>
            <v:group id="Group 8000" o:spid="_x0000_s1363" style="position:absolute;left:1104;top:26574;width:35033;height:4560" coordorigin="439,8229" coordsize="551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nru8YAAADdAAAADwAAAGRycy9kb3ducmV2LnhtbESPT2vCQBTE7wW/w/KE&#10;3uomlpYYXUVExYMU/APi7ZF9JsHs25Bdk/jtu4WCx2FmfsPMFr2pREuNKy0riEcRCOLM6pJzBefT&#10;5iMB4TyyxsoyKXiSg8V88DbDVNuOD9QefS4ChF2KCgrv61RKlxVk0I1sTRy8m20M+iCbXOoGuwA3&#10;lRxH0bc0WHJYKLCmVUHZ/fgwCrYddsvPeN3u77fV83r6+rnsY1LqfdgvpyA89f4V/m/vtIIkiSb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qeu7xgAAAN0A&#10;AAAPAAAAAAAAAAAAAAAAAKoCAABkcnMvZG93bnJldi54bWxQSwUGAAAAAAQABAD6AAAAnQMAAAAA&#10;">
              <v:shape id="Text Box 8001" o:spid="_x0000_s1364" type="#_x0000_t202" style="position:absolute;left:5260;top:8229;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lMMA&#10;AADdAAAADwAAAGRycy9kb3ducmV2LnhtbERPPW/CMBDdkfofrKvUDRwYUJRiUEEUdUEqlKHjKT7i&#10;QHxObZOEf4+HSoxP73uxGmwjOvKhdqxgOslAEJdO11wpOP18jnMQISJrbByTgjsFWC1fRgsstOv5&#10;QN0xViKFcChQgYmxLaQMpSGLYeJa4sSdnbcYE/SV1B77FG4bOcuyubRYc2ow2NLGUHk93qyCZu63&#10;+/53vb18r/9OF7Pr7rw7K/X2Ony8g4g0xKf43/2lFeT5N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lMMAAADdAAAADwAAAAAAAAAAAAAAAACYAgAAZHJzL2Rv&#10;d25yZXYueG1sUEsFBgAAAAAEAAQA9QAAAIgDA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D"/>
                      </w:r>
                    </w:p>
                  </w:txbxContent>
                </v:textbox>
              </v:shape>
              <v:shape id="Text Box 8002" o:spid="_x0000_s1365" type="#_x0000_t202" style="position:absolute;left:439;top:8229;width:810;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D8YA&#10;AADdAAAADwAAAGRycy9kb3ducmV2LnhtbESPQWvCQBSE74X+h+UJvdVNepCQuoqKFS+FVj30+Mg+&#10;s9Hs23R3TeK/7xYKPQ4z8w0zX462FT350DhWkE8zEMSV0w3XCk7Ht+cCRIjIGlvHpOBOAZaLx4c5&#10;ltoN/En9IdYiQTiUqMDE2JVShsqQxTB1HXHyzs5bjEn6WmqPQ4LbVr5k2UxabDgtGOxoY6i6Hm5W&#10;QTvz2/fha729fKy/Txez6++8Oyv1NBlXryAijfE//NfeawVFke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1+D8YAAADdAAAADwAAAAAAAAAAAAAAAACYAgAAZHJz&#10;L2Rvd25yZXYueG1sUEsFBgAAAAAEAAQA9QAAAIsDAAAAAA==&#10;" strokecolor="gray" strokeweight="3pt">
                <v:textbox inset=".5mm,.3mm,.5mm,.3mm">
                  <w:txbxContent>
                    <w:p w:rsidR="00DC2E6E" w:rsidRDefault="00DC2E6E" w:rsidP="00E45626">
                      <w:pPr>
                        <w:jc w:val="center"/>
                      </w:pPr>
                      <w:r>
                        <w:rPr>
                          <w:rFonts w:ascii="Arial" w:hAnsi="Arial" w:cs="Arial"/>
                          <w:b/>
                          <w:sz w:val="56"/>
                          <w:szCs w:val="56"/>
                        </w:rPr>
                        <w:sym w:font="Wingdings 3" w:char="F07C"/>
                      </w:r>
                    </w:p>
                  </w:txbxContent>
                </v:textbox>
              </v:shape>
              <v:rect id="Rectangle 8003" o:spid="_x0000_s1366" style="position:absolute;left:1268;top:8229;width:390;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2fMgA&#10;AADdAAAADwAAAGRycy9kb3ducmV2LnhtbESPQUsDMRSE74L/ITzBm83uHtpl27QUQS3Yg7ZCe3zd&#10;vG6im5dlk7arv94IBY/DzHzDzBaDa8WZ+mA9K8hHGQji2mvLjYKP7dNDCSJEZI2tZ1LwTQEW89ub&#10;GVbaX/idzpvYiAThUKECE2NXSRlqQw7DyHfEyTv63mFMsm+k7vGS4K6VRZaNpUPLacFgR4+G6q/N&#10;ySl4OzVd3Nnnz9dh/bKfmPzHHoqtUvd3w3IKItIQ/8PX9korKMu8gL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oHZ8yAAAAN0AAAAPAAAAAAAAAAAAAAAAAJgCAABk&#10;cnMvZG93bnJldi54bWxQSwUGAAAAAAQABAD1AAAAjQMAAAAA&#10;" fillcolor="silver" strokecolor="gray" strokeweight="3pt"/>
              <v:rect id="Rectangle 8004" o:spid="_x0000_s1367" style="position:absolute;left:3100;top:6787;width:718;height:360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P38MA&#10;AADdAAAADwAAAGRycy9kb3ducmV2LnhtbESPQWsCMRSE7wX/Q3hCbzW7ldZlNYoIBcFDrYrnx+a5&#10;Wdy8LJuo6b83guBxmJlvmNki2lZcqfeNYwX5KANBXDndcK3gsP/5KED4gKyxdUwK/snDYj54m2Gp&#10;3Y3/6LoLtUgQ9iUqMCF0pZS+MmTRj1xHnLyT6y2GJPta6h5vCW5b+Zll39Jiw2nBYEcrQ9V5d7EK&#10;vibovay7y2Fi8t/tfhPpfIxKvQ/jcgoiUAyv8LO91gqKIh/D40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P38MAAADdAAAADwAAAAAAAAAAAAAAAACYAgAAZHJzL2Rv&#10;d25yZXYueG1sUEsFBgAAAAAEAAQA9QAAAIgDAAAAAA==&#10;" strokecolor="gray" strokeweight="3pt"/>
            </v:group>
            <v:rect id="Rectangle 8005" o:spid="_x0000_s1368" style="position:absolute;left:95;top:4000;width:60623;height:12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QMYA&#10;AADdAAAADwAAAGRycy9kb3ducmV2LnhtbESPQWvCQBSE7wX/w/IEb3WjQompq0ipKL0UtUW8vWZf&#10;k9Ts27C7xvjvu4LgcZiZb5jZojO1aMn5yrKC0TABQZxbXXGh4Gu/ek5B+ICssbZMCq7kYTHvPc0w&#10;0/bCW2p3oRARwj5DBWUITSalz0sy6Ie2IY7er3UGQ5SukNrhJcJNLcdJ8iINVhwXSmzoraT8tDsb&#10;Ba3cTquJPU7dz/fq8/z+dyjSj7VSg363fAURqAuP8L290QrSdDyC2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UQMYAAADdAAAADwAAAAAAAAAAAAAAAACYAgAAZHJz&#10;L2Rvd25yZXYueG1sUEsFBgAAAAAEAAQA9QAAAIsDAAAAAA==&#10;" fillcolor="#ddd8c2" strokecolor="gray" strokeweight="2.25pt">
              <v:stroke endarrowwidth="wide" endarrowlength="long"/>
              <v:textbox>
                <w:txbxContent>
                  <w:p w:rsidR="00DC2E6E" w:rsidRPr="008D5E27" w:rsidRDefault="00DC2E6E" w:rsidP="00E45626">
                    <w:pPr>
                      <w:rPr>
                        <w:rFonts w:ascii="Arial" w:hAnsi="Arial" w:cs="Arial"/>
                        <w:b/>
                        <w:sz w:val="36"/>
                        <w:szCs w:val="36"/>
                      </w:rPr>
                    </w:pPr>
                    <w:r w:rsidRPr="008D5E27">
                      <w:rPr>
                        <w:rFonts w:ascii="Arial" w:hAnsi="Arial" w:cs="Arial"/>
                        <w:b/>
                        <w:sz w:val="36"/>
                        <w:szCs w:val="36"/>
                      </w:rPr>
                      <w:t>Α</w:t>
                    </w:r>
                    <w:r>
                      <w:rPr>
                        <w:rFonts w:ascii="Arial" w:hAnsi="Arial" w:cs="Arial"/>
                        <w:b/>
                        <w:sz w:val="36"/>
                        <w:szCs w:val="36"/>
                      </w:rPr>
                      <w:t xml:space="preserve">ρχείο </w:t>
                    </w:r>
                    <w:r w:rsidRPr="008D5E27">
                      <w:rPr>
                        <w:rFonts w:ascii="Arial" w:hAnsi="Arial" w:cs="Arial"/>
                        <w:b/>
                        <w:sz w:val="36"/>
                        <w:szCs w:val="36"/>
                      </w:rPr>
                      <w:t>Επεξεργασία Προβολή</w:t>
                    </w:r>
                    <w:r>
                      <w:rPr>
                        <w:rFonts w:ascii="Arial" w:hAnsi="Arial" w:cs="Arial"/>
                        <w:b/>
                        <w:sz w:val="36"/>
                        <w:szCs w:val="36"/>
                      </w:rPr>
                      <w:t xml:space="preserve"> Κείμενο Σελίδες </w:t>
                    </w:r>
                    <w:r w:rsidRPr="008D5E27">
                      <w:rPr>
                        <w:rFonts w:ascii="Arial" w:hAnsi="Arial" w:cs="Arial"/>
                        <w:b/>
                        <w:sz w:val="36"/>
                        <w:szCs w:val="36"/>
                      </w:rPr>
                      <w:t>Βοήθεια</w:t>
                    </w:r>
                    <w:r>
                      <w:rPr>
                        <w:rFonts w:ascii="Arial" w:hAnsi="Arial" w:cs="Arial"/>
                        <w:b/>
                        <w:sz w:val="36"/>
                        <w:szCs w:val="36"/>
                      </w:rPr>
                      <w:t xml:space="preserve">        </w:t>
                    </w:r>
                  </w:p>
                  <w:p w:rsidR="00DC2E6E" w:rsidRPr="008D5E27" w:rsidRDefault="00DC2E6E" w:rsidP="00E45626">
                    <w:pPr>
                      <w:rPr>
                        <w:rFonts w:ascii="Arial" w:hAnsi="Arial"/>
                        <w:b/>
                        <w:color w:val="FF0000"/>
                        <w:sz w:val="36"/>
                        <w:szCs w:val="36"/>
                      </w:rPr>
                    </w:pPr>
                    <w:r>
                      <w:rPr>
                        <w:rFonts w:ascii="Arial" w:hAnsi="Arial"/>
                        <w:b/>
                        <w:noProof/>
                        <w:color w:val="FF0000"/>
                        <w:sz w:val="36"/>
                        <w:szCs w:val="36"/>
                      </w:rPr>
                      <w:drawing>
                        <wp:inline distT="0" distB="0" distL="0" distR="0">
                          <wp:extent cx="1533525" cy="256687"/>
                          <wp:effectExtent l="0" t="0" r="0" b="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875" cy="257750"/>
                                  </a:xfrm>
                                  <a:prstGeom prst="rect">
                                    <a:avLst/>
                                  </a:prstGeom>
                                  <a:noFill/>
                                  <a:ln>
                                    <a:noFill/>
                                  </a:ln>
                                </pic:spPr>
                              </pic:pic>
                            </a:graphicData>
                          </a:graphic>
                        </wp:inline>
                      </w:drawing>
                    </w:r>
                    <w:r w:rsidRPr="008D5E27">
                      <w:rPr>
                        <w:rFonts w:ascii="Arial" w:hAnsi="Arial"/>
                        <w:b/>
                        <w:color w:val="FF0000"/>
                        <w:sz w:val="36"/>
                        <w:szCs w:val="36"/>
                      </w:rPr>
                      <w:t xml:space="preserve">  </w:t>
                    </w:r>
                    <w:r>
                      <w:rPr>
                        <w:rFonts w:ascii="Arial" w:hAnsi="Arial"/>
                        <w:b/>
                        <w:noProof/>
                        <w:color w:val="FF0000"/>
                        <w:sz w:val="36"/>
                        <w:szCs w:val="36"/>
                      </w:rPr>
                      <w:drawing>
                        <wp:inline distT="0" distB="0" distL="0" distR="0">
                          <wp:extent cx="778345" cy="257175"/>
                          <wp:effectExtent l="0" t="0" r="3175" b="0"/>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130" cy="259747"/>
                                  </a:xfrm>
                                  <a:prstGeom prst="rect">
                                    <a:avLst/>
                                  </a:prstGeom>
                                  <a:noFill/>
                                  <a:ln>
                                    <a:noFill/>
                                  </a:ln>
                                </pic:spPr>
                              </pic:pic>
                            </a:graphicData>
                          </a:graphic>
                        </wp:inline>
                      </w:drawing>
                    </w:r>
                    <w:r w:rsidRPr="008D5E27">
                      <w:rPr>
                        <w:rFonts w:ascii="Arial" w:hAnsi="Arial"/>
                        <w:b/>
                        <w:color w:val="FF0000"/>
                        <w:sz w:val="36"/>
                        <w:szCs w:val="36"/>
                      </w:rPr>
                      <w:t xml:space="preserve">  </w:t>
                    </w:r>
                    <w:r>
                      <w:rPr>
                        <w:rFonts w:ascii="Arial" w:hAnsi="Arial"/>
                        <w:b/>
                        <w:noProof/>
                        <w:color w:val="FF0000"/>
                        <w:sz w:val="36"/>
                        <w:szCs w:val="36"/>
                      </w:rPr>
                      <w:drawing>
                        <wp:inline distT="0" distB="0" distL="0" distR="0">
                          <wp:extent cx="2994345" cy="247650"/>
                          <wp:effectExtent l="0" t="0" r="0" b="0"/>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248096"/>
                                  </a:xfrm>
                                  <a:prstGeom prst="rect">
                                    <a:avLst/>
                                  </a:prstGeom>
                                  <a:noFill/>
                                  <a:ln>
                                    <a:noFill/>
                                  </a:ln>
                                </pic:spPr>
                              </pic:pic>
                            </a:graphicData>
                          </a:graphic>
                        </wp:inline>
                      </w:drawing>
                    </w:r>
                  </w:p>
                  <w:p w:rsidR="00DC2E6E" w:rsidRPr="008D5E27" w:rsidRDefault="00DC2E6E" w:rsidP="00E45626">
                    <w:pPr>
                      <w:rPr>
                        <w:rFonts w:ascii="Arial" w:hAnsi="Arial" w:cs="Arial"/>
                        <w:b/>
                        <w:sz w:val="36"/>
                        <w:szCs w:val="36"/>
                      </w:rPr>
                    </w:pPr>
                    <w:r>
                      <w:rPr>
                        <w:rFonts w:ascii="Arial" w:hAnsi="Arial" w:cs="Arial"/>
                        <w:b/>
                        <w:noProof/>
                        <w:sz w:val="36"/>
                        <w:szCs w:val="36"/>
                      </w:rPr>
                      <w:drawing>
                        <wp:inline distT="0" distB="0" distL="0" distR="0">
                          <wp:extent cx="352424" cy="257175"/>
                          <wp:effectExtent l="0" t="0" r="0"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57639"/>
                                  </a:xfrm>
                                  <a:prstGeom prst="rect">
                                    <a:avLst/>
                                  </a:prstGeom>
                                  <a:noFill/>
                                  <a:ln>
                                    <a:noFill/>
                                  </a:ln>
                                </pic:spPr>
                              </pic:pic>
                            </a:graphicData>
                          </a:graphic>
                        </wp:inline>
                      </w:drawing>
                    </w:r>
                    <w:r w:rsidRPr="008D5E27">
                      <w:rPr>
                        <w:rFonts w:ascii="Arial" w:hAnsi="Arial" w:cs="Arial"/>
                        <w:b/>
                        <w:sz w:val="36"/>
                        <w:szCs w:val="36"/>
                      </w:rPr>
                      <w:t xml:space="preserve"> </w:t>
                    </w:r>
                    <w:r>
                      <w:rPr>
                        <w:rFonts w:ascii="Arial" w:hAnsi="Arial" w:cs="Arial"/>
                        <w:b/>
                        <w:noProof/>
                        <w:sz w:val="36"/>
                        <w:szCs w:val="36"/>
                      </w:rPr>
                      <w:drawing>
                        <wp:inline distT="0" distB="0" distL="0" distR="0">
                          <wp:extent cx="352425" cy="266700"/>
                          <wp:effectExtent l="0" t="0" r="0" b="0"/>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67181"/>
                                  </a:xfrm>
                                  <a:prstGeom prst="rect">
                                    <a:avLst/>
                                  </a:prstGeom>
                                  <a:noFill/>
                                  <a:ln>
                                    <a:noFill/>
                                  </a:ln>
                                </pic:spPr>
                              </pic:pic>
                            </a:graphicData>
                          </a:graphic>
                        </wp:inline>
                      </w:drawing>
                    </w:r>
                    <w:r>
                      <w:rPr>
                        <w:rFonts w:ascii="Arial" w:hAnsi="Arial" w:cs="Arial"/>
                        <w:b/>
                        <w:noProof/>
                        <w:sz w:val="36"/>
                        <w:szCs w:val="36"/>
                      </w:rPr>
                      <w:drawing>
                        <wp:inline distT="0" distB="0" distL="0" distR="0">
                          <wp:extent cx="1137141" cy="295275"/>
                          <wp:effectExtent l="0" t="0" r="6350" b="0"/>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190" cy="295807"/>
                                  </a:xfrm>
                                  <a:prstGeom prst="rect">
                                    <a:avLst/>
                                  </a:prstGeom>
                                  <a:noFill/>
                                  <a:ln>
                                    <a:noFill/>
                                  </a:ln>
                                </pic:spPr>
                              </pic:pic>
                            </a:graphicData>
                          </a:graphic>
                        </wp:inline>
                      </w:drawing>
                    </w:r>
                    <w:r w:rsidRPr="008D5E27">
                      <w:rPr>
                        <w:rFonts w:ascii="Arial" w:hAnsi="Arial" w:cs="Arial"/>
                        <w:b/>
                        <w:sz w:val="36"/>
                        <w:szCs w:val="36"/>
                      </w:rPr>
                      <w:t xml:space="preserve">   </w:t>
                    </w:r>
                    <w:r>
                      <w:rPr>
                        <w:rFonts w:ascii="Arial" w:hAnsi="Arial" w:cs="Arial"/>
                        <w:b/>
                        <w:noProof/>
                        <w:sz w:val="36"/>
                        <w:szCs w:val="36"/>
                      </w:rPr>
                      <w:drawing>
                        <wp:inline distT="0" distB="0" distL="0" distR="0">
                          <wp:extent cx="428625" cy="304800"/>
                          <wp:effectExtent l="0" t="0" r="9525" b="0"/>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307961"/>
                                  </a:xfrm>
                                  <a:prstGeom prst="rect">
                                    <a:avLst/>
                                  </a:prstGeom>
                                  <a:noFill/>
                                  <a:ln>
                                    <a:noFill/>
                                  </a:ln>
                                </pic:spPr>
                              </pic:pic>
                            </a:graphicData>
                          </a:graphic>
                        </wp:inline>
                      </w:drawing>
                    </w:r>
                    <w:r w:rsidRPr="008D5E27">
                      <w:rPr>
                        <w:rFonts w:ascii="Arial" w:hAnsi="Arial" w:cs="Arial"/>
                        <w:b/>
                        <w:sz w:val="36"/>
                        <w:szCs w:val="36"/>
                      </w:rPr>
                      <w:t xml:space="preserve">    </w:t>
                    </w:r>
                    <w:r>
                      <w:rPr>
                        <w:rFonts w:ascii="Arial" w:hAnsi="Arial" w:cs="Arial"/>
                        <w:b/>
                        <w:noProof/>
                        <w:sz w:val="36"/>
                        <w:szCs w:val="36"/>
                      </w:rPr>
                      <w:drawing>
                        <wp:inline distT="0" distB="0" distL="0" distR="0">
                          <wp:extent cx="1504950" cy="266700"/>
                          <wp:effectExtent l="0" t="0" r="0"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267263"/>
                                  </a:xfrm>
                                  <a:prstGeom prst="rect">
                                    <a:avLst/>
                                  </a:prstGeom>
                                  <a:noFill/>
                                  <a:ln>
                                    <a:noFill/>
                                  </a:ln>
                                </pic:spPr>
                              </pic:pic>
                            </a:graphicData>
                          </a:graphic>
                        </wp:inline>
                      </w:drawing>
                    </w:r>
                    <w:r w:rsidRPr="008D5E27">
                      <w:rPr>
                        <w:rFonts w:ascii="Arial" w:hAnsi="Arial" w:cs="Arial"/>
                        <w:b/>
                        <w:sz w:val="36"/>
                        <w:szCs w:val="36"/>
                      </w:rPr>
                      <w:t xml:space="preserve">  </w:t>
                    </w:r>
                    <w:r>
                      <w:rPr>
                        <w:rFonts w:ascii="Arial" w:hAnsi="Arial" w:cs="Arial"/>
                        <w:b/>
                        <w:noProof/>
                        <w:sz w:val="36"/>
                        <w:szCs w:val="36"/>
                      </w:rPr>
                      <w:drawing>
                        <wp:inline distT="0" distB="0" distL="0" distR="0">
                          <wp:extent cx="352424" cy="266700"/>
                          <wp:effectExtent l="0" t="0" r="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67181"/>
                                  </a:xfrm>
                                  <a:prstGeom prst="rect">
                                    <a:avLst/>
                                  </a:prstGeom>
                                  <a:noFill/>
                                  <a:ln>
                                    <a:noFill/>
                                  </a:ln>
                                </pic:spPr>
                              </pic:pic>
                            </a:graphicData>
                          </a:graphic>
                        </wp:inline>
                      </w:drawing>
                    </w:r>
                  </w:p>
                </w:txbxContent>
              </v:textbox>
            </v:rect>
            <v:rect id="Rectangle 8009" o:spid="_x0000_s1369" style="position:absolute;left:36480;top:31051;width:24949;height:4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qt8QA&#10;AADdAAAADwAAAGRycy9kb3ducmV2LnhtbESPQWsCMRSE70L/Q3iF3jSrUFm2RmkFaSleukrPj81r&#10;snXzsiaprv/eFASPw8x8wyxWg+vEiUJsPSuYTgoQxI3XLRsF+91mXIKICVlj55kUXCjCavkwWmCl&#10;/Zm/6FQnIzKEY4UKbEp9JWVsLDmME98TZ+/HB4cpy2CkDnjOcNfJWVHMpcOW84LFntaWmkP95xTE&#10;w6e5NEb+bof0/D79rt/C0Vmlnh6H1xcQiYZ0D9/aH1pBWRZz+H+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6rfEAAAA3QAAAA8AAAAAAAAAAAAAAAAAmAIAAGRycy9k&#10;b3ducmV2LnhtbFBLBQYAAAAABAAEAPUAAACJAwAAAAA=&#10;" fillcolor="#ddd8c2" strokecolor="#c4bc96" strokeweight="2.25pt">
              <v:stroke endarrowwidth="wide" endarrowlength="long"/>
              <v:textbox inset="0,,0">
                <w:txbxContent>
                  <w:p w:rsidR="00DC2E6E" w:rsidRPr="008D5E27"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38125" cy="238125"/>
                          <wp:effectExtent l="0" t="0" r="9525"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506" cy="240506"/>
                                  </a:xfrm>
                                  <a:prstGeom prst="rect">
                                    <a:avLst/>
                                  </a:prstGeom>
                                  <a:noFill/>
                                  <a:ln>
                                    <a:noFill/>
                                  </a:ln>
                                </pic:spPr>
                              </pic:pic>
                            </a:graphicData>
                          </a:graphic>
                        </wp:inline>
                      </w:drawing>
                    </w:r>
                    <w:r w:rsidRPr="008D5E27">
                      <w:rPr>
                        <w:rFonts w:ascii="Arial" w:hAnsi="Arial" w:cs="Arial"/>
                        <w:b/>
                        <w:sz w:val="36"/>
                        <w:szCs w:val="36"/>
                      </w:rPr>
                      <w:t>Διαδικασίες</w:t>
                    </w:r>
                  </w:p>
                </w:txbxContent>
              </v:textbox>
            </v:rect>
            <v:rect id="Rectangle 8011" o:spid="_x0000_s1370" style="position:absolute;left:36375;top:38874;width:24949;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fRW8UA&#10;AADdAAAADwAAAGRycy9kb3ducmV2LnhtbESPQUsDMRSE7wX/Q3iCt262orJsm5ZWKIp4cRXPj81r&#10;su3mZZuk7fbfG0HwOMzMN8xiNbpenCnEzrOCWVGCIG697tgo+PrcTisQMSFr7D2TgitFWC1vJgus&#10;tb/wB52bZESGcKxRgU1pqKWMrSWHsfADcfZ2PjhMWQYjdcBLhrte3pflk3TYcV6wONCzpfbQnJyC&#10;eHgz19bI/fuYHl9m380mHJ1V6u52XM9BJBrTf/iv/aoVVFX5AL9v8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9FbxQAAAN0AAAAPAAAAAAAAAAAAAAAAAJgCAABkcnMv&#10;ZG93bnJldi54bWxQSwUGAAAAAAQABAD1AAAAigMAAAAA&#10;" fillcolor="#ddd8c2" strokecolor="#c4bc96" strokeweight="2.25pt">
              <v:stroke endarrowwidth="wide" endarrowlength="long"/>
              <v:textbox inset="0,,0">
                <w:txbxContent>
                  <w:p w:rsidR="00DC2E6E" w:rsidRPr="008D5E27"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57175" cy="257175"/>
                          <wp:effectExtent l="0" t="0" r="9525" b="9525"/>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47" cy="259747"/>
                                  </a:xfrm>
                                  <a:prstGeom prst="rect">
                                    <a:avLst/>
                                  </a:prstGeom>
                                  <a:noFill/>
                                  <a:ln>
                                    <a:noFill/>
                                  </a:ln>
                                </pic:spPr>
                              </pic:pic>
                            </a:graphicData>
                          </a:graphic>
                        </wp:inline>
                      </w:drawing>
                    </w:r>
                    <w:r>
                      <w:rPr>
                        <w:rFonts w:ascii="Arial" w:hAnsi="Arial" w:cs="Arial"/>
                        <w:b/>
                        <w:sz w:val="56"/>
                        <w:szCs w:val="56"/>
                      </w:rPr>
                      <w:t xml:space="preserve"> </w:t>
                    </w:r>
                    <w:r w:rsidRPr="008D5E27">
                      <w:rPr>
                        <w:rFonts w:ascii="Arial" w:hAnsi="Arial" w:cs="Arial"/>
                        <w:b/>
                        <w:sz w:val="36"/>
                        <w:szCs w:val="36"/>
                      </w:rPr>
                      <w:t>Διεργασίες</w:t>
                    </w:r>
                  </w:p>
                </w:txbxContent>
              </v:textbox>
            </v:rect>
            <v:rect id="Rectangle 8012" o:spid="_x0000_s1371" style="position:absolute;left:36172;top:43065;width:2494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TzsUA&#10;AADdAAAADwAAAGRycy9kb3ducmV2LnhtbESPQU8CMRSE7yT8h+aReIOuSsiyUghBRK6iHLy9bJ+7&#10;q9vXpa1l/feUhMTjZGa+ySxWvWlFJOcbywruJxkI4tLqhisFH+8v4xyED8gaW8uk4I88rJbDwQIL&#10;bc/8RvEQKpEg7AtUUIfQFVL6siaDfmI74uR9WWcwJOkqqR2eE9y08iHLZtJgw2mhxo42NZU/h1+j&#10;IJ6+47GMpym6/euneZ5vd53cKnU36tdPIAL14T98a++1gjzPHuH6Jj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tPOxQAAAN0AAAAPAAAAAAAAAAAAAAAAAJgCAABkcnMv&#10;ZG93bnJldi54bWxQSwUGAAAAAAQABAD1AAAAigMAAAAA&#10;" fillcolor="#ddd8c2" strokecolor="#c4bc96" strokeweight="2.25pt">
              <v:stroke endarrowwidth="wide" endarrowlength="long"/>
              <v:textbox>
                <w:txbxContent>
                  <w:p w:rsidR="00DC2E6E" w:rsidRPr="008623CC"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76225" cy="276225"/>
                          <wp:effectExtent l="0" t="0" r="9525" b="9525"/>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82" cy="279382"/>
                                  </a:xfrm>
                                  <a:prstGeom prst="rect">
                                    <a:avLst/>
                                  </a:prstGeom>
                                  <a:noFill/>
                                  <a:ln>
                                    <a:noFill/>
                                  </a:ln>
                                </pic:spPr>
                              </pic:pic>
                            </a:graphicData>
                          </a:graphic>
                        </wp:inline>
                      </w:drawing>
                    </w:r>
                    <w:r>
                      <w:rPr>
                        <w:rFonts w:ascii="Arial" w:hAnsi="Arial" w:cs="Arial"/>
                        <w:b/>
                        <w:sz w:val="56"/>
                        <w:szCs w:val="56"/>
                      </w:rPr>
                      <w:t xml:space="preserve"> </w:t>
                    </w:r>
                    <w:r w:rsidRPr="008623CC">
                      <w:rPr>
                        <w:rFonts w:ascii="Arial" w:hAnsi="Arial" w:cs="Arial"/>
                        <w:b/>
                        <w:sz w:val="36"/>
                        <w:szCs w:val="36"/>
                      </w:rPr>
                      <w:t>Εργασία</w:t>
                    </w:r>
                  </w:p>
                </w:txbxContent>
              </v:textbox>
            </v:rect>
            <v:rect id="Rectangle 8013" o:spid="_x0000_s1372" style="position:absolute;left:2095;top:31337;width:34277;height:27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AlMgA&#10;AADdAAAADwAAAGRycy9kb3ducmV2LnhtbESPQWvCQBSE74X+h+UVeim624JtTF3FChUpeqiKXp/Z&#10;1ySYfRuzq4n/visUehxm5htmNOlsJS7U+NKxhue+AkGcOVNyrmG7+ewlIHxANlg5Jg1X8jAZ39+N&#10;MDWu5W+6rEMuIoR9ihqKEOpUSp8VZNH3XU0cvR/XWAxRNrk0DbYRbiv5otSrtFhyXCiwpllB2XF9&#10;thrafHcafFzPvPoq1XK/2pv54Wmo9eNDN30HEagL/+G/9sJoSBL1Brc38Qn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QCUyAAAAN0AAAAPAAAAAAAAAAAAAAAAAJgCAABk&#10;cnMvZG93bnJldi54bWxQSwUGAAAAAAQABAD1AAAAjQMAAAAA&#10;" fillcolor="#ddd8c2" strokecolor="#938953" strokeweight="2.25pt">
              <v:stroke endarrowwidth="wide" endarrowlength="long"/>
              <v:textbox>
                <w:txbxContent>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Δείξε 5 + 12</w:t>
                    </w:r>
                  </w:p>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17</w:t>
                    </w:r>
                  </w:p>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Δείξε 28 - 17</w:t>
                    </w:r>
                  </w:p>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11</w:t>
                    </w:r>
                  </w:p>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Δείξε 12 * 13</w:t>
                    </w:r>
                  </w:p>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156</w:t>
                    </w:r>
                  </w:p>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Δείξε 112 / 4</w:t>
                    </w:r>
                  </w:p>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28</w:t>
                    </w:r>
                  </w:p>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Δείξε 5 + 3</w:t>
                    </w:r>
                  </w:p>
                  <w:p w:rsidR="00DC2E6E" w:rsidRPr="008D5E27" w:rsidRDefault="00DC2E6E" w:rsidP="00E45626">
                    <w:pPr>
                      <w:shd w:val="clear" w:color="auto" w:fill="D9D9D9"/>
                      <w:rPr>
                        <w:rFonts w:ascii="Arial" w:hAnsi="Arial" w:cs="Arial"/>
                        <w:b/>
                        <w:sz w:val="36"/>
                        <w:szCs w:val="36"/>
                      </w:rPr>
                    </w:pPr>
                    <w:r w:rsidRPr="008D5E27">
                      <w:rPr>
                        <w:rFonts w:ascii="Arial" w:hAnsi="Arial" w:cs="Arial"/>
                        <w:b/>
                        <w:sz w:val="36"/>
                        <w:szCs w:val="36"/>
                      </w:rPr>
                      <w:t xml:space="preserve">Δεν ξέρω τίποτα για 5 + 3 </w:t>
                    </w:r>
                  </w:p>
                </w:txbxContent>
              </v:textbox>
            </v:rect>
            <v:rect id="Rectangle 8014" o:spid="_x0000_s1373" style="position:absolute;left:95;top:59144;width:61341;height:5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jDMcA&#10;AADdAAAADwAAAGRycy9kb3ducmV2LnhtbESPQWvCQBSE70L/w/IKXkR3K7SkqatYwVKKHrRSr6/Z&#10;1ySYfRuzq4n/3hUKHoeZ+YaZzDpbiTM1vnSs4WmkQBBnzpSca9h9L4cJCB+QDVaOScOFPMymD70J&#10;psa1vKHzNuQiQtinqKEIoU6l9FlBFv3I1cTR+3ONxRBlk0vTYBvhtpJjpV6kxZLjQoE1LQrKDtuT&#10;1dDmP8fn98uJ11+lWu3Xe/PxO3jVuv/Yzd9ABOrCPfzf/jQakkSN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WowzHAAAA3QAAAA8AAAAAAAAAAAAAAAAAmAIAAGRy&#10;cy9kb3ducmV2LnhtbFBLBQYAAAAABAAEAPUAAACMAwAAAAA=&#10;" fillcolor="#ddd8c2" strokecolor="#938953" strokeweight="2.25pt">
              <v:stroke endarrowwidth="wide" endarrowlength="long"/>
              <v:textbox>
                <w:txbxContent>
                  <w:p w:rsidR="00DC2E6E" w:rsidRPr="007F7ED3" w:rsidRDefault="00DC2E6E" w:rsidP="00E45626">
                    <w:pPr>
                      <w:rPr>
                        <w:rFonts w:ascii="Arial" w:hAnsi="Arial" w:cs="Arial"/>
                        <w:b/>
                        <w:sz w:val="56"/>
                        <w:szCs w:val="56"/>
                        <w:lang w:val="en-US"/>
                      </w:rPr>
                    </w:pPr>
                    <w:r>
                      <w:rPr>
                        <w:rFonts w:ascii="Arial" w:hAnsi="Arial" w:cs="Arial"/>
                        <w:b/>
                        <w:noProof/>
                        <w:sz w:val="56"/>
                        <w:szCs w:val="56"/>
                      </w:rPr>
                      <w:drawing>
                        <wp:inline distT="0" distB="0" distL="0" distR="0">
                          <wp:extent cx="228600" cy="251687"/>
                          <wp:effectExtent l="0" t="0" r="0"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012" cy="252140"/>
                                  </a:xfrm>
                                  <a:prstGeom prst="rect">
                                    <a:avLst/>
                                  </a:prstGeom>
                                  <a:noFill/>
                                  <a:ln>
                                    <a:noFill/>
                                  </a:ln>
                                </pic:spPr>
                              </pic:pic>
                            </a:graphicData>
                          </a:graphic>
                        </wp:inline>
                      </w:drawing>
                    </w:r>
                    <w:r>
                      <w:rPr>
                        <w:rFonts w:ascii="Arial" w:hAnsi="Arial" w:cs="Arial"/>
                        <w:b/>
                        <w:sz w:val="56"/>
                        <w:szCs w:val="56"/>
                      </w:rPr>
                      <w:t xml:space="preserve"> </w:t>
                    </w:r>
                    <w:r w:rsidRPr="008D5E27">
                      <w:rPr>
                        <w:rFonts w:ascii="Arial" w:hAnsi="Arial" w:cs="Arial"/>
                        <w:b/>
                        <w:sz w:val="36"/>
                        <w:szCs w:val="36"/>
                      </w:rPr>
                      <w:t>Ανώνυμη σελίδα 1</w:t>
                    </w:r>
                    <w:r>
                      <w:rPr>
                        <w:rFonts w:ascii="Arial" w:hAnsi="Arial" w:cs="Arial"/>
                        <w:b/>
                        <w:sz w:val="56"/>
                        <w:szCs w:val="56"/>
                      </w:rPr>
                      <w:t xml:space="preserve"> </w:t>
                    </w:r>
                    <w:r>
                      <w:rPr>
                        <w:rFonts w:ascii="Arial" w:hAnsi="Arial" w:cs="Arial"/>
                        <w:b/>
                        <w:noProof/>
                        <w:sz w:val="56"/>
                        <w:szCs w:val="56"/>
                      </w:rPr>
                      <w:drawing>
                        <wp:inline distT="0" distB="0" distL="0" distR="0">
                          <wp:extent cx="285750" cy="299204"/>
                          <wp:effectExtent l="0" t="0" r="0" b="5715"/>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016" cy="302623"/>
                                  </a:xfrm>
                                  <a:prstGeom prst="rect">
                                    <a:avLst/>
                                  </a:prstGeom>
                                  <a:noFill/>
                                  <a:ln>
                                    <a:noFill/>
                                  </a:ln>
                                </pic:spPr>
                              </pic:pic>
                            </a:graphicData>
                          </a:graphic>
                        </wp:inline>
                      </w:drawing>
                    </w:r>
                  </w:p>
                </w:txbxContent>
              </v:textbox>
            </v:rect>
            <v:shape id="Text Box 8016" o:spid="_x0000_s1374" type="#_x0000_t202" style="position:absolute;left:36290;top:26860;width:4318;height: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BT8IA&#10;AADdAAAADwAAAGRycy9kb3ducmV2LnhtbERPPW/CMBDdK/EfrENiK04ZUBQwCCqKWCq1wMB4io84&#10;EJ9T2yTh39dDpY5P73u5HmwjOvKhdqzgbZqBIC6drrlScD59vOYgQkTW2DgmBU8KsF6NXpZYaNfz&#10;N3XHWIkUwqFABSbGtpAylIYshqlriRN3dd5iTNBXUnvsU7ht5CzL5tJizanBYEvvhsr78WEVNHO/&#10;++wv293ta/tzvpl99+T9VanJeNgsQEQa4r/4z33QCvI8S3P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kFPwgAAAN0AAAAPAAAAAAAAAAAAAAAAAJgCAABkcnMvZG93&#10;bnJldi54bWxQSwUGAAAAAAQABAD1AAAAhwMAAAAA&#10;" strokecolor="gray" strokeweight="3pt">
              <o:lock v:ext="edit" aspectratio="t"/>
              <v:textbox inset=".5mm,.3mm,.5mm,.3mm">
                <w:txbxContent>
                  <w:p w:rsidR="00DC2E6E" w:rsidRPr="00E42BC9" w:rsidRDefault="00DC2E6E" w:rsidP="00E45626">
                    <w:r>
                      <w:rPr>
                        <w:rFonts w:ascii="Arial" w:hAnsi="Arial" w:cs="Arial"/>
                        <w:b/>
                        <w:sz w:val="56"/>
                        <w:szCs w:val="56"/>
                      </w:rPr>
                      <w:sym w:font="Wingdings 3" w:char="F080"/>
                    </w:r>
                  </w:p>
                </w:txbxContent>
              </v:textbox>
            </v:shape>
            <v:shape id="Text Box 8017" o:spid="_x0000_s1375" type="#_x0000_t202" style="position:absolute;left:36385;top:16668;width:431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me8YA&#10;AADdAAAADwAAAGRycy9kb3ducmV2LnhtbESPQWvCQBSE74X+h+UVeqsbewghuooWK14KrXrw+Mg+&#10;s9Hs23R3TeK/7xYKPQ4z8w0zX462FT350DhWMJ1kIIgrpxuuFRwP7y8FiBCRNbaOScGdAiwXjw9z&#10;LLUb+Iv6faxFgnAoUYGJsSulDJUhi2HiOuLknZ23GJP0tdQehwS3rXzNslxabDgtGOzozVB13d+s&#10;gjb3m4/htN5cPtffx4vZ9nfenpV6fhpXMxCRxvgf/mvvtIKimOb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Tme8YAAADdAAAADwAAAAAAAAAAAAAAAACYAgAAZHJz&#10;L2Rvd25yZXYueG1sUEsFBgAAAAAEAAQA9QAAAIsDA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v:rect id="Rectangle 8019" o:spid="_x0000_s1376" style="position:absolute;left:36385;top:21717;width:4318;height:4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3U8QA&#10;AADdAAAADwAAAGRycy9kb3ducmV2LnhtbESPUWvCQBCE3wv+h2MF3+pFwTSkniIV0cdW+wPW3JoE&#10;c3tpbqOxv75XKPRxmJlvmOV6cI26URdqzwZm0wQUceFtzaWBz9PuOQMVBNli45kMPCjAejV6WmJu&#10;/Z0/6HaUUkUIhxwNVCJtrnUoKnIYpr4ljt7Fdw4lyq7UtsN7hLtGz5Mk1Q5rjgsVtvRWUXE99s4A&#10;vjeP/dankhbX8ku2/Uv/fT4bMxkPm1dQQoP8h//aB2sgy2YL+H0Tn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N1PEAAAA3QAAAA8AAAAAAAAAAAAAAAAAmAIAAGRycy9k&#10;b3ducmV2LnhtbFBLBQYAAAAABAAEAPUAAACJAwAAAAA=&#10;" strokecolor="gray" strokeweight="3pt"/>
          </v:group>
        </w:pict>
      </w:r>
    </w:p>
    <w:p w:rsidR="00E45626" w:rsidRPr="00E45626" w:rsidRDefault="00E95531" w:rsidP="00E45626">
      <w:pPr>
        <w:autoSpaceDE w:val="0"/>
        <w:autoSpaceDN w:val="0"/>
        <w:adjustRightInd w:val="0"/>
        <w:ind w:firstLine="720"/>
        <w:rPr>
          <w:rFonts w:ascii="Arial" w:hAnsi="Arial"/>
          <w:b/>
          <w:color w:val="FF0000"/>
          <w:sz w:val="36"/>
          <w:szCs w:val="36"/>
        </w:rPr>
      </w:pPr>
      <w:r w:rsidRPr="00E95531">
        <w:rPr>
          <w:rFonts w:ascii="Arial" w:hAnsi="Arial"/>
          <w:b/>
          <w:noProof/>
          <w:color w:val="FF0000"/>
          <w:sz w:val="36"/>
          <w:szCs w:val="36"/>
          <w:lang w:val="en-US" w:eastAsia="en-US"/>
        </w:rPr>
        <w:pict>
          <v:rect id="Rectangle 8010" o:spid="_x0000_s1377" style="position:absolute;left:0;text-align:left;margin-left:301.7pt;margin-top:266.65pt;width:191.75pt;height:34.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" fillcolor="#ddd8c2" strokecolor="#c4bc96" strokeweight="2.25pt">
            <v:stroke endarrowwidth="wide" endarrowlength="long"/>
            <v:textbox>
              <w:txbxContent>
                <w:p w:rsidR="00DC2E6E" w:rsidRPr="008D5E27"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66700" cy="266700"/>
                        <wp:effectExtent l="0" t="0" r="0"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67" cy="269367"/>
                                </a:xfrm>
                                <a:prstGeom prst="rect">
                                  <a:avLst/>
                                </a:prstGeom>
                                <a:noFill/>
                                <a:ln>
                                  <a:noFill/>
                                </a:ln>
                              </pic:spPr>
                            </pic:pic>
                          </a:graphicData>
                        </a:graphic>
                      </wp:inline>
                    </w:drawing>
                  </w:r>
                  <w:r>
                    <w:rPr>
                      <w:rFonts w:ascii="Arial" w:hAnsi="Arial" w:cs="Arial"/>
                      <w:b/>
                      <w:sz w:val="56"/>
                      <w:szCs w:val="56"/>
                    </w:rPr>
                    <w:t xml:space="preserve"> </w:t>
                  </w:r>
                  <w:r w:rsidRPr="008D5E27">
                    <w:rPr>
                      <w:rFonts w:ascii="Arial" w:hAnsi="Arial" w:cs="Arial"/>
                      <w:b/>
                      <w:sz w:val="36"/>
                      <w:szCs w:val="36"/>
                    </w:rPr>
                    <w:t>Γραφικά</w:t>
                  </w:r>
                </w:p>
              </w:txbxContent>
            </v:textbox>
          </v:rect>
        </w:pict>
      </w:r>
      <w:r w:rsidRPr="00E95531">
        <w:rPr>
          <w:rFonts w:ascii="Arial" w:hAnsi="Arial"/>
          <w:b/>
          <w:noProof/>
          <w:sz w:val="36"/>
          <w:szCs w:val="36"/>
          <w:lang w:val="en-US" w:eastAsia="en-US"/>
        </w:rPr>
        <w:pict>
          <v:rect id="Rectangle 8018" o:spid="_x0000_s1832" style="position:absolute;left:0;text-align:left;margin-left:299.35pt;margin-top:149pt;width:34pt;height:12.8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" fillcolor="silver" strokecolor="gray" strokeweight="3pt"/>
        </w:pict>
      </w:r>
      <w:r w:rsidR="00E45626" w:rsidRPr="00E45626">
        <w:rPr>
          <w:rFonts w:ascii="Arial" w:hAnsi="Arial"/>
          <w:b/>
          <w:color w:val="FF0000"/>
          <w:sz w:val="36"/>
          <w:szCs w:val="36"/>
        </w:rPr>
        <w:br w:type="page"/>
      </w:r>
    </w:p>
    <w:p w:rsidR="00E45626" w:rsidRPr="00E45626" w:rsidRDefault="00E45626" w:rsidP="00E45626">
      <w:pPr>
        <w:rPr>
          <w:rFonts w:ascii="Arial" w:hAnsi="Arial"/>
          <w:b/>
          <w:sz w:val="36"/>
          <w:szCs w:val="36"/>
        </w:rPr>
      </w:pPr>
    </w:p>
    <w:p w:rsidR="00E45626" w:rsidRPr="00E45626" w:rsidRDefault="00E45626" w:rsidP="00E45626">
      <w:pPr>
        <w:rPr>
          <w:rFonts w:ascii="Arial" w:hAnsi="Arial"/>
          <w:b/>
          <w:color w:val="FF0000"/>
          <w:sz w:val="36"/>
          <w:szCs w:val="36"/>
        </w:rPr>
      </w:pPr>
      <w:r w:rsidRPr="00E45626">
        <w:rPr>
          <w:rFonts w:ascii="Arial" w:hAnsi="Arial" w:cs="Arial"/>
          <w:b/>
          <w:sz w:val="36"/>
          <w:szCs w:val="36"/>
        </w:rPr>
        <w:t xml:space="preserve">Ας δοκιμάσουμε τώρα λίγο πιο σύνθετες πράξεις. </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Δώστε στον υπολογιστή τις εντολές:</w:t>
      </w: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α. Δείξε 12 / 2 * 3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β. Δείξε (12 / 2) * 3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γ. Δείξε 12 / (2 * 3)</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1. Ποιο είναι το αποτέλεσμα στις περιπτώσεις α)_____,</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β)_____ και γ)_____;</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2. Με ποια σειρά εκτελέστηκαν οι πράξεις στις τρεις αυ</w:t>
      </w:r>
      <w:r w:rsidRPr="00E45626">
        <w:rPr>
          <w:rFonts w:ascii="Arial" w:hAnsi="Arial" w:cs="Arial"/>
          <w:b/>
          <w:sz w:val="36"/>
          <w:szCs w:val="36"/>
        </w:rPr>
        <w:softHyphen/>
        <w:t>τές εντολές;</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Η Εμφάνιση Μηνυμάτων</w:t>
      </w:r>
    </w:p>
    <w:p w:rsidR="00E45626" w:rsidRPr="00E45626" w:rsidRDefault="00E45626" w:rsidP="00E45626">
      <w:pPr>
        <w:autoSpaceDE w:val="0"/>
        <w:autoSpaceDN w:val="0"/>
        <w:adjustRightInd w:val="0"/>
        <w:rPr>
          <w:rFonts w:ascii="Tahoma" w:hAnsi="Tahoma" w:cs="Tahoma"/>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Η εντολή «</w:t>
      </w:r>
      <w:r w:rsidRPr="00E45626">
        <w:rPr>
          <w:rFonts w:ascii="Tahoma" w:hAnsi="Tahoma" w:cs="Tahoma"/>
          <w:b/>
          <w:sz w:val="36"/>
          <w:szCs w:val="36"/>
        </w:rPr>
        <w:t>Δείξε</w:t>
      </w:r>
      <w:r w:rsidRPr="00E45626">
        <w:rPr>
          <w:rFonts w:ascii="Arial" w:hAnsi="Arial" w:cs="Arial"/>
          <w:b/>
          <w:sz w:val="36"/>
          <w:szCs w:val="36"/>
        </w:rPr>
        <w:t>» επιτρέπει, εκτός από αριθμούς, να εμφανίζεται στο Κέντρο εντολών και κάποια λέξη. Αν, για παράδειγμα, θέλουμε να εμφανίσουμε το όνομά μας τότε μπορούμε να γράψουμε «</w:t>
      </w:r>
      <w:r w:rsidRPr="00E45626">
        <w:rPr>
          <w:rFonts w:ascii="Tahoma" w:hAnsi="Tahoma" w:cs="Tahoma"/>
          <w:b/>
          <w:sz w:val="36"/>
          <w:szCs w:val="36"/>
        </w:rPr>
        <w:t>Δείξε "Αριστείδης</w:t>
      </w:r>
      <w:r w:rsidRPr="00E45626">
        <w:rPr>
          <w:rFonts w:ascii="Arial" w:hAnsi="Arial" w:cs="Arial"/>
          <w:b/>
          <w:sz w:val="36"/>
          <w:szCs w:val="36"/>
        </w:rPr>
        <w:t>».</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Δοκιμάστε να εμφανίσετε και το δικό σας όνομα. Συμπληρώστε στο κενό την εντολή που θα δώσετε στον υπολογιστή: ………………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Ποιο πιστεύετε ότι θα είναι το αποτέλεσμα της εντολής Δείξε "2+3:</w:t>
      </w:r>
    </w:p>
    <w:p w:rsidR="00E45626" w:rsidRPr="00E45626" w:rsidRDefault="00E45626" w:rsidP="00E45626">
      <w:pPr>
        <w:shd w:val="clear" w:color="auto" w:fill="FFFF66"/>
        <w:rPr>
          <w:rFonts w:ascii="Arial" w:hAnsi="Arial"/>
          <w:b/>
          <w:sz w:val="36"/>
          <w:szCs w:val="36"/>
        </w:rPr>
      </w:pPr>
      <w:r w:rsidRPr="00E45626">
        <w:rPr>
          <w:rFonts w:ascii="Arial" w:hAnsi="Arial"/>
          <w:b/>
          <w:sz w:val="36"/>
          <w:szCs w:val="36"/>
        </w:rPr>
        <w:t>……………………………………………</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Αν μετά την εντολή «</w:t>
      </w:r>
      <w:r w:rsidRPr="00E45626">
        <w:rPr>
          <w:rFonts w:ascii="Tahoma" w:hAnsi="Tahoma" w:cs="Tahoma"/>
          <w:b/>
          <w:sz w:val="36"/>
          <w:szCs w:val="36"/>
        </w:rPr>
        <w:t>Δείξε</w:t>
      </w:r>
      <w:r w:rsidRPr="00E45626">
        <w:rPr>
          <w:rFonts w:ascii="Arial" w:hAnsi="Arial" w:cs="Arial"/>
          <w:b/>
          <w:sz w:val="36"/>
          <w:szCs w:val="36"/>
        </w:rPr>
        <w:t>» βάλουμε εισαγωγικά, τότε η εκτέλεση της εντολής θα έχει ως αποτέλεσμα την εμφάνιση της λέξης που ακολουθεί μετά τα εισαγωγικά. Η εντολή «</w:t>
      </w:r>
      <w:r w:rsidRPr="00E45626">
        <w:rPr>
          <w:rFonts w:ascii="Tahoma" w:hAnsi="Tahoma" w:cs="Tahoma"/>
          <w:b/>
          <w:sz w:val="36"/>
          <w:szCs w:val="36"/>
        </w:rPr>
        <w:t>Δείξε "2 + 3</w:t>
      </w:r>
      <w:r w:rsidRPr="00E45626">
        <w:rPr>
          <w:rFonts w:ascii="Arial" w:hAnsi="Arial" w:cs="Arial"/>
          <w:b/>
          <w:sz w:val="36"/>
          <w:szCs w:val="36"/>
        </w:rPr>
        <w:t>» εμφανίζει το «2 + 3» και όχι το αποτέλεσμα της πράξης, γιατί ο υπολογιστής εκλαμβάνει το 2 + 3 ως μία λέξη και όχι ως αριθμούς με τους οποίους πρέπει να κάνει πρόσθεση.</w:t>
      </w:r>
    </w:p>
    <w:p w:rsidR="00E45626" w:rsidRPr="00E45626" w:rsidRDefault="00E95531" w:rsidP="00E45626">
      <w:pPr>
        <w:rPr>
          <w:rFonts w:ascii="Arial" w:hAnsi="Arial"/>
          <w:b/>
          <w:color w:val="FF0000"/>
          <w:sz w:val="36"/>
          <w:szCs w:val="36"/>
        </w:rPr>
      </w:pPr>
      <w:r w:rsidRPr="00E95531">
        <w:rPr>
          <w:rFonts w:ascii="Arial" w:hAnsi="Arial" w:cs="Arial"/>
          <w:b/>
          <w:noProof/>
          <w:color w:val="FF0000"/>
          <w:sz w:val="36"/>
          <w:szCs w:val="36"/>
          <w:lang w:val="en-US" w:eastAsia="en-US"/>
        </w:rPr>
        <w:pict>
          <v:shape id="_x0000_s1378" type="#_x0000_t202" style="position:absolute;margin-left:247.7pt;margin-top:785.3pt;width:123.85pt;height:28.35pt;z-index:25171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qbsg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74</w:t>
                  </w:r>
                  <w:r w:rsidR="00DC2E6E" w:rsidRPr="00432B70">
                    <w:rPr>
                      <w:rFonts w:ascii="Arial" w:hAnsi="Arial"/>
                      <w:b/>
                      <w:sz w:val="36"/>
                      <w:szCs w:val="36"/>
                    </w:rPr>
                    <w:t xml:space="preserve"> / </w:t>
                  </w:r>
                  <w:r w:rsidR="00DC2E6E">
                    <w:rPr>
                      <w:rFonts w:ascii="Arial" w:hAnsi="Arial"/>
                      <w:b/>
                      <w:sz w:val="36"/>
                      <w:szCs w:val="36"/>
                    </w:rPr>
                    <w:t>187-188</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lastRenderedPageBreak/>
        <w:t xml:space="preserve">   Μέχρι τώρα είδαμε πώς μπορούμε να εμφανίζουμε αριθμούς ή λέξεις στην οθόνη του υπολογιστή. Πώς μπορούμε, όμως, να εμφανίσουμε ένα ολόκληρο κείμε</w:t>
      </w:r>
      <w:r w:rsidRPr="00E45626">
        <w:rPr>
          <w:rFonts w:ascii="Arial" w:hAnsi="Arial" w:cs="Arial"/>
          <w:b/>
          <w:sz w:val="36"/>
          <w:szCs w:val="36"/>
        </w:rPr>
        <w:softHyphen/>
        <w:t>νο; Αν θέλουμε να εμφανίσουμε το μήνυμα «Το όνομα μου είναι Πελαγία», τότε πρέπει να γράψουμε «</w:t>
      </w:r>
      <w:r w:rsidRPr="00E45626">
        <w:rPr>
          <w:rFonts w:ascii="Tahoma" w:hAnsi="Tahoma" w:cs="Tahoma"/>
          <w:b/>
          <w:sz w:val="36"/>
          <w:szCs w:val="36"/>
        </w:rPr>
        <w:t>Δείξε [Το όνομά μου είναι Πελαγία]</w:t>
      </w:r>
      <w:r w:rsidRPr="00E45626">
        <w:rPr>
          <w:rFonts w:ascii="Arial" w:hAnsi="Arial" w:cs="Arial"/>
          <w:b/>
          <w:sz w:val="36"/>
          <w:szCs w:val="36"/>
        </w:rPr>
        <w:t>». Ο υπολογιστής θα εμφανίσει όλες τις λέξεις που περικλείονται μεταξύ των δύο αγκυλών [ ]. Οι λέξεις που βρίσκονται μεταξύ δύο αγκυλών αποτελούν ένα σύνολο λέξεων (μία λίστα). Πειραματιστείτε εμφανίζοντας τα δικά σας μηνύματα στον υπολογιστή.</w:t>
      </w:r>
      <w:r w:rsidR="00E95531" w:rsidRPr="00E95531">
        <w:rPr>
          <w:rFonts w:ascii="Arial" w:hAnsi="Arial" w:cs="Arial"/>
          <w:b/>
          <w:noProof/>
          <w:sz w:val="36"/>
          <w:szCs w:val="36"/>
          <w:lang w:val="en-US" w:eastAsia="en-US"/>
        </w:rPr>
        <w:pict>
          <v:shape id="_x0000_s1379" type="#_x0000_t202" style="position:absolute;margin-left:248.05pt;margin-top:785.3pt;width:99.2pt;height:28.35pt;z-index:251769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75</w:t>
                  </w:r>
                  <w:r w:rsidR="00DC2E6E" w:rsidRPr="00432B70">
                    <w:rPr>
                      <w:rFonts w:ascii="Arial" w:hAnsi="Arial"/>
                      <w:b/>
                      <w:sz w:val="36"/>
                      <w:szCs w:val="36"/>
                    </w:rPr>
                    <w:t xml:space="preserve"> / </w:t>
                  </w:r>
                  <w:r w:rsidR="00DC2E6E">
                    <w:rPr>
                      <w:rFonts w:ascii="Arial" w:hAnsi="Arial"/>
                      <w:b/>
                      <w:sz w:val="36"/>
                      <w:szCs w:val="36"/>
                    </w:rPr>
                    <w:t>188</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Πώς μπορούμε, όμως, να εμφανίζουμε μηνύματα μαζί με τα αποτελέσματα αριθμητικών πράξεων; Για παράδειγμα, ποια εντολή θα δίναμε, για να εμφανιστεί στον Κωστή και στη Χρύσα το μήνυμα: «Το κόστος της εκδρομής ανά μαθητή είναι 8 €», όπου το 8 είναι το αποτέλεσμα της πράξης 200 / 25; Αν θέλουμε να ενώσουμε δύο μηνύματα μεταξύ τους, τότε πρέπει να χρησιμοποιήσουμε την εντολή Φράση (ή φρ). Δοκιμάστε την εντολή «</w:t>
      </w:r>
      <w:r w:rsidRPr="00E45626">
        <w:rPr>
          <w:rFonts w:ascii="Tahoma" w:hAnsi="Tahoma" w:cs="Tahoma"/>
          <w:b/>
          <w:sz w:val="36"/>
          <w:szCs w:val="36"/>
        </w:rPr>
        <w:t>Δείξε (φρ [το κόστος της εκδρομής ανά μαθητή είναι] 200 / 25 "ευρώ)</w:t>
      </w:r>
      <w:r w:rsidRPr="00E45626">
        <w:rPr>
          <w:rFonts w:ascii="Arial" w:hAnsi="Arial" w:cs="Arial"/>
          <w:b/>
          <w:sz w:val="36"/>
          <w:szCs w:val="36"/>
        </w:rPr>
        <w:t xml:space="preserve">». Τι εμφανίζεται στην οθόνη; Μπορείτε να βρείτε περισ-σότερα για την εντολή «Φράση» στη Βοήθεια του </w:t>
      </w:r>
      <w:r w:rsidRPr="00E45626">
        <w:rPr>
          <w:rFonts w:ascii="Arial" w:hAnsi="Arial" w:cs="Arial"/>
          <w:b/>
          <w:sz w:val="36"/>
          <w:szCs w:val="36"/>
          <w:lang w:val="en-US"/>
        </w:rPr>
        <w:t>MicroWorlds</w:t>
      </w:r>
      <w:r w:rsidRPr="00E45626">
        <w:rPr>
          <w:rFonts w:ascii="Arial" w:hAnsi="Arial" w:cs="Arial"/>
          <w:b/>
          <w:sz w:val="36"/>
          <w:szCs w:val="36"/>
        </w:rPr>
        <w:t xml:space="preserve"> </w:t>
      </w:r>
      <w:r w:rsidRPr="00E45626">
        <w:rPr>
          <w:rFonts w:ascii="Arial" w:hAnsi="Arial" w:cs="Arial"/>
          <w:b/>
          <w:sz w:val="36"/>
          <w:szCs w:val="36"/>
          <w:lang w:val="en-US"/>
        </w:rPr>
        <w:t>Pro</w:t>
      </w:r>
      <w:r w:rsidRPr="00E45626">
        <w:rPr>
          <w:rFonts w:ascii="Arial" w:hAnsi="Arial" w:cs="Arial"/>
          <w:b/>
          <w:sz w:val="36"/>
          <w:szCs w:val="36"/>
        </w:rPr>
        <w:t xml:space="preserve"> και να πειραματιστείτε μ’ αυτήν.</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2.3 Συνομιλία με τον υπολογιστή.</w:t>
      </w: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Περισσότερα για τις εντολές εισόδου-εξόδου</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Στις προηγούμενες παραγράφους είχαμε την ευκαιρία να γνωρίσουμε την εντολή εξόδου «Δείξε», με την οποία εμφανίζουμε δεδομένα στην οθόνη του υπολογι</w:t>
      </w:r>
      <w:r w:rsidRPr="00E45626">
        <w:rPr>
          <w:rFonts w:ascii="Arial" w:hAnsi="Arial" w:cs="Arial"/>
          <w:b/>
          <w:sz w:val="36"/>
          <w:szCs w:val="36"/>
        </w:rPr>
        <w:softHyphen/>
        <w:t xml:space="preserve">στή. Το περιβάλλον προγραμματισμού </w:t>
      </w:r>
      <w:r w:rsidRPr="00E45626">
        <w:rPr>
          <w:rFonts w:ascii="Arial" w:hAnsi="Arial" w:cs="Arial"/>
          <w:b/>
          <w:sz w:val="36"/>
          <w:szCs w:val="36"/>
          <w:lang w:val="en-US"/>
        </w:rPr>
        <w:t>MicroWorlds</w:t>
      </w:r>
      <w:r w:rsidRPr="00E45626">
        <w:rPr>
          <w:rFonts w:ascii="Arial" w:hAnsi="Arial" w:cs="Arial"/>
          <w:b/>
          <w:sz w:val="36"/>
          <w:szCs w:val="36"/>
        </w:rPr>
        <w:t xml:space="preserve"> </w:t>
      </w:r>
      <w:r w:rsidRPr="00E45626">
        <w:rPr>
          <w:rFonts w:ascii="Arial" w:hAnsi="Arial" w:cs="Arial"/>
          <w:b/>
          <w:sz w:val="36"/>
          <w:szCs w:val="36"/>
          <w:lang w:val="en-US"/>
        </w:rPr>
        <w:t>Pro</w:t>
      </w:r>
      <w:r w:rsidRPr="00E45626">
        <w:rPr>
          <w:rFonts w:ascii="Arial" w:hAnsi="Arial" w:cs="Arial"/>
          <w:b/>
          <w:sz w:val="36"/>
          <w:szCs w:val="36"/>
        </w:rPr>
        <w:t xml:space="preserve"> μας δίνει τη δυνατότητα να εμφανίζουμε ανακοινώσεις κειμένων με πιο εντυπωσιακό τρόπο.</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lastRenderedPageBreak/>
        <w:t>Ας δούμε πώς μπορούμε να γράψουμε εντολές που δημιουργούν μια απλή εικονική συνομιλία. Η εντολή εξόδου «</w:t>
      </w:r>
      <w:r w:rsidRPr="00E45626">
        <w:rPr>
          <w:rFonts w:ascii="Tahoma" w:hAnsi="Tahoma" w:cs="Tahoma"/>
          <w:b/>
          <w:sz w:val="36"/>
          <w:szCs w:val="36"/>
        </w:rPr>
        <w:t>ανακοίνωση [μήνυμα]</w:t>
      </w:r>
      <w:r w:rsidRPr="00E45626">
        <w:rPr>
          <w:rFonts w:ascii="Arial" w:hAnsi="Arial" w:cs="Arial"/>
          <w:b/>
          <w:sz w:val="36"/>
          <w:szCs w:val="36"/>
        </w:rPr>
        <w:t>» εμφανίζει ένα μήνυμα σε ένα παράθυρο στην οθόνη. Στη θέση μήνυμα μπορούμε να προσθέσουμε όποια φράση θέλουμε. Το αποτέλεσμα της εντολής «</w:t>
      </w:r>
      <w:r w:rsidRPr="00E45626">
        <w:rPr>
          <w:rFonts w:ascii="Tahoma" w:hAnsi="Tahoma" w:cs="Tahoma"/>
          <w:b/>
          <w:sz w:val="36"/>
          <w:szCs w:val="36"/>
        </w:rPr>
        <w:t>ανακοίνωση[Γεια σου]</w:t>
      </w:r>
      <w:r w:rsidRPr="00E45626">
        <w:rPr>
          <w:rFonts w:ascii="Arial" w:hAnsi="Arial" w:cs="Arial"/>
          <w:b/>
          <w:sz w:val="36"/>
          <w:szCs w:val="36"/>
        </w:rPr>
        <w:t>» φαίνεται στη παρακάτω οθόνη.</w:t>
      </w:r>
    </w:p>
    <w:p w:rsidR="00E45626" w:rsidRPr="00E45626" w:rsidRDefault="00E95531" w:rsidP="00E45626">
      <w:pPr>
        <w:rPr>
          <w:rFonts w:ascii="Arial" w:hAnsi="Arial"/>
          <w:b/>
          <w:color w:val="FF0000"/>
          <w:sz w:val="36"/>
          <w:szCs w:val="36"/>
        </w:rPr>
      </w:pPr>
      <w:r w:rsidRPr="00E95531">
        <w:rPr>
          <w:rFonts w:ascii="Arial" w:hAnsi="Arial" w:cs="Arial"/>
          <w:b/>
          <w:noProof/>
          <w:color w:val="FF0000"/>
          <w:sz w:val="36"/>
          <w:szCs w:val="36"/>
          <w:lang w:val="en-US" w:eastAsia="en-US"/>
        </w:rPr>
        <w:pict>
          <v:group id="Ομάδα 6700" o:spid="_x0000_s1380" style="position:absolute;margin-left:41.55pt;margin-top:19.65pt;width:369.35pt;height:118.5pt;z-index:251651584" coordsize="46907,1504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">
            <v:rect id="Rectangle 8028" o:spid="_x0000_s1381" style="position:absolute;top:4095;width:46907;height:10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cacUA&#10;AADdAAAADwAAAGRycy9kb3ducmV2LnhtbESPzWrDMBCE74W+g9hCb43U0BbbiRJCSqCXEvLT+9ba&#10;WKbWykiK47x9VQj0OMzMN8x8ObpODBRi61nD80SBIK69abnRcDxsngoQMSEb7DyThitFWC7u7+ZY&#10;GX/hHQ371IgM4VihBptSX0kZa0sO48T3xNk7+eAwZRkaaQJeMtx1cqrUm3TYcl6w2NPaUv2zPzsN&#10;bRnU7uvbHuTwed6E93K9fXm9av34MK5mIBKN6T98a38YDYUqSv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lxpxQAAAN0AAAAPAAAAAAAAAAAAAAAAAJgCAABkcnMv&#10;ZG93bnJldi54bWxQSwUGAAAAAAQABAD1AAAAigMAAAAA&#10;" fillcolor="#d8d8d8" strokecolor="#a5a5a5" strokeweight="2.25pt">
              <v:stroke endarrowwidth="wide" endarrowlength="long"/>
              <v:shadow on="t" color="#5a5a5a"/>
              <v:textbox>
                <w:txbxContent>
                  <w:p w:rsidR="00DC2E6E" w:rsidRDefault="00DC2E6E" w:rsidP="00E45626"/>
                  <w:p w:rsidR="00DC2E6E" w:rsidRPr="00D27952" w:rsidRDefault="00DC2E6E" w:rsidP="00E45626">
                    <w:pPr>
                      <w:rPr>
                        <w:rFonts w:ascii="Arial" w:hAnsi="Arial" w:cs="Arial"/>
                        <w:b/>
                        <w:sz w:val="36"/>
                        <w:szCs w:val="36"/>
                      </w:rPr>
                    </w:pPr>
                    <w:r>
                      <w:t xml:space="preserve">                   </w:t>
                    </w:r>
                    <w:r w:rsidRPr="00D27952">
                      <w:rPr>
                        <w:rFonts w:ascii="Arial" w:hAnsi="Arial" w:cs="Arial"/>
                        <w:b/>
                        <w:sz w:val="36"/>
                        <w:szCs w:val="36"/>
                      </w:rPr>
                      <w:t>Γεια σου</w:t>
                    </w:r>
                  </w:p>
                </w:txbxContent>
              </v:textbox>
            </v:rect>
            <v:rect id="Rectangle 8029" o:spid="_x0000_s1382" style="position:absolute;width:46907;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uWsAA&#10;AADdAAAADwAAAGRycy9kb3ducmV2LnhtbERPzYrCMBC+C75DGGFvmuqC2GpaxF3Bo6s+wNiMbbWZ&#10;1CZq9ek3B8Hjx/e/yDpTizu1rrKsYDyKQBDnVldcKDjs18MZCOeRNdaWScGTHGRpv7fARNsH/9F9&#10;5wsRQtglqKD0vkmkdHlJBt3INsSBO9nWoA+wLaRu8RHCTS0nUTSVBisODSU2tCopv+xuRoE5v+o4&#10;nhxX8fevO3fbn43Hq1Xqa9At5yA8df4jfrs3WsEsisP+8CY8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JuWsAAAADdAAAADwAAAAAAAAAAAAAAAACYAgAAZHJzL2Rvd25y&#10;ZXYueG1sUEsFBgAAAAAEAAQA9QAAAIUDAAAAAA==&#10;" fillcolor="#548dd4" strokecolor="#365f91" strokeweight="2.25pt">
              <v:stroke endarrowwidth="wide" endarrowlength="long"/>
              <v:shadow on="t" color="#5a5a5a"/>
              <v:textbox>
                <w:txbxContent>
                  <w:p w:rsidR="00DC2E6E" w:rsidRPr="00D27952" w:rsidRDefault="00DC2E6E" w:rsidP="00E45626">
                    <w:pPr>
                      <w:rPr>
                        <w:rFonts w:ascii="Arial" w:hAnsi="Arial" w:cs="Arial"/>
                        <w:b/>
                        <w:color w:val="F2F2F2"/>
                        <w:sz w:val="36"/>
                        <w:szCs w:val="36"/>
                      </w:rPr>
                    </w:pPr>
                    <w:r w:rsidRPr="00D27952">
                      <w:rPr>
                        <w:rFonts w:ascii="Arial" w:hAnsi="Arial" w:cs="Arial"/>
                        <w:b/>
                        <w:color w:val="F2F2F2"/>
                        <w:sz w:val="36"/>
                        <w:szCs w:val="36"/>
                      </w:rPr>
                      <w:t>Ανακοίνωση</w:t>
                    </w:r>
                  </w:p>
                </w:txbxContent>
              </v:textbox>
            </v:rect>
            <v:shape id="Picture 8030" o:spid="_x0000_s1383" type="#_x0000_t75" style="position:absolute;left:1143;top:6191;width:5143;height:4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zUHbEAAAA3QAAAA8AAABkcnMvZG93bnJldi54bWxEj92KwjAUhO8XfIdwhL1b0+6FdKtRVFwQ&#10;FmX9eYBDc2yrzUlp0lrf3giCl8PMfMNM572pREeNKy0riEcRCOLM6pJzBafj71cCwnlkjZVlUnAn&#10;B/PZ4GOKqbY33lN38LkIEHYpKii8r1MpXVaQQTeyNXHwzrYx6INscqkbvAW4qeR3FI2lwZLDQoE1&#10;rQrKrofWKNjGy661C9vryzrZ62q7+/v3rVKfw34xAeGp9+/wq73RCpLoJ4bnm/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zUHbEAAAA3QAAAA8AAAAAAAAAAAAAAAAA&#10;nwIAAGRycy9kb3ducmV2LnhtbFBLBQYAAAAABAAEAPcAAACQAwAAAAA=&#10;">
              <v:imagedata r:id="rId106" o:title=""/>
              <v:path arrowok="t"/>
            </v:shape>
            <v:shape id="Picture 8031" o:spid="_x0000_s1384" type="#_x0000_t75" style="position:absolute;left:23622;top:10477;width:3714;height:3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Gb7GAAAA3QAAAA8AAABkcnMvZG93bnJldi54bWxEj09rwkAUxO+C32F5Qm+6q5USU1eRgEUw&#10;F/9cvD2yr0kw+zZmtzH99t1CocdhZn7DrLeDbURPna8da5jPFAjiwpmaSw3Xy36agPAB2WDjmDR8&#10;k4ftZjxaY2rck0/Un0MpIoR9ihqqENpUSl9UZNHPXEscvU/XWQxRdqU0HT4j3DZyodSbtFhzXKiw&#10;payi4n7+shpWN8z2/evxUOb5Up2ut+TjkeVav0yG3TuIQEP4D/+1D0ZDolYL+H0Tn4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IZvsYAAADdAAAADwAAAAAAAAAAAAAA&#10;AACfAgAAZHJzL2Rvd25yZXYueG1sUEsFBgAAAAAEAAQA9wAAAJIDAAAAAA==&#10;">
              <v:imagedata r:id="rId107" o:title=""/>
              <v:path arrowok="t"/>
            </v:shape>
            <v:rect id="Rectangle 8032" o:spid="_x0000_s1385" style="position:absolute;left:31527;top:10477;width:10859;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d4scA&#10;AADdAAAADwAAAGRycy9kb3ducmV2LnhtbESPQWvCQBSE74L/YXlCb7oxSmpTV9FAoaeCtoX29pp9&#10;zQazb2N2q/HfuwXB4zAz3zDLdW8bcaLO144VTCcJCOLS6ZorBR/vL+MFCB+QNTaOScGFPKxXw8ES&#10;c+3OvKPTPlQiQtjnqMCE0OZS+tKQRT9xLXH0fl1nMUTZVVJ3eI5w28g0STJpsea4YLClwlB52P9Z&#10;BY3ZfU+P7itNP+dvWbaRxfbxp1DqYdRvnkEE6sM9fGu/agWL5GkG/2/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XeLHAAAA3QAAAA8AAAAAAAAAAAAAAAAAmAIAAGRy&#10;cy9kb3ducmV2LnhtbFBLBQYAAAAABAAEAPUAAACMAwAAAAA=&#10;" fillcolor="#d8d8d8" strokecolor="#404040" strokeweight="2.25pt">
              <v:stroke endarrowwidth="wide" endarrowlength="long"/>
              <v:shadow on="t" color="#5a5a5a"/>
              <v:textbox>
                <w:txbxContent>
                  <w:p w:rsidR="00DC2E6E" w:rsidRPr="00D27952" w:rsidRDefault="00DC2E6E" w:rsidP="00E45626">
                    <w:pPr>
                      <w:jc w:val="center"/>
                      <w:rPr>
                        <w:rFonts w:ascii="Arial" w:hAnsi="Arial" w:cs="Arial"/>
                        <w:b/>
                        <w:sz w:val="36"/>
                        <w:szCs w:val="36"/>
                      </w:rPr>
                    </w:pPr>
                    <w:r w:rsidRPr="00D27952">
                      <w:rPr>
                        <w:rFonts w:ascii="Arial" w:hAnsi="Arial" w:cs="Arial"/>
                        <w:b/>
                        <w:sz w:val="36"/>
                        <w:szCs w:val="36"/>
                      </w:rPr>
                      <w:t>ΟΚ</w:t>
                    </w:r>
                  </w:p>
                  <w:p w:rsidR="00DC2E6E" w:rsidRPr="00091047" w:rsidRDefault="00DC2E6E" w:rsidP="00E45626">
                    <w:pPr>
                      <w:rPr>
                        <w:rFonts w:ascii="Arial" w:hAnsi="Arial" w:cs="Arial"/>
                        <w:b/>
                        <w:sz w:val="56"/>
                        <w:szCs w:val="56"/>
                      </w:rPr>
                    </w:pPr>
                    <w:r>
                      <w:t xml:space="preserve">                   </w:t>
                    </w:r>
                  </w:p>
                </w:txbxContent>
              </v:textbox>
            </v:rect>
          </v:group>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ind w:firstLine="720"/>
        <w:rPr>
          <w:rFonts w:ascii="Arial" w:hAnsi="Arial" w:cs="Arial"/>
          <w:b/>
          <w:sz w:val="36"/>
          <w:szCs w:val="36"/>
        </w:rPr>
      </w:pPr>
    </w:p>
    <w:p w:rsidR="00E45626" w:rsidRPr="00E45626" w:rsidRDefault="00E45626" w:rsidP="00E45626">
      <w:pPr>
        <w:autoSpaceDE w:val="0"/>
        <w:autoSpaceDN w:val="0"/>
        <w:adjustRightInd w:val="0"/>
        <w:ind w:firstLine="720"/>
        <w:rPr>
          <w:rFonts w:ascii="Arial" w:hAnsi="Arial" w:cs="Arial"/>
          <w:b/>
          <w:sz w:val="36"/>
          <w:szCs w:val="36"/>
        </w:rPr>
      </w:pPr>
    </w:p>
    <w:p w:rsidR="00E45626" w:rsidRPr="00E45626" w:rsidRDefault="00E45626" w:rsidP="00E45626">
      <w:pPr>
        <w:autoSpaceDE w:val="0"/>
        <w:autoSpaceDN w:val="0"/>
        <w:adjustRightInd w:val="0"/>
        <w:ind w:firstLine="720"/>
        <w:rPr>
          <w:rFonts w:ascii="Arial" w:hAnsi="Arial" w:cs="Arial"/>
          <w:b/>
          <w:sz w:val="36"/>
          <w:szCs w:val="36"/>
        </w:rPr>
      </w:pPr>
    </w:p>
    <w:p w:rsidR="00E45626" w:rsidRPr="00B22231" w:rsidRDefault="00E95531" w:rsidP="00B22231">
      <w:pPr>
        <w:autoSpaceDE w:val="0"/>
        <w:autoSpaceDN w:val="0"/>
        <w:adjustRightInd w:val="0"/>
        <w:rPr>
          <w:rFonts w:ascii="Arial" w:hAnsi="Arial" w:cs="Arial"/>
          <w:b/>
          <w:sz w:val="36"/>
          <w:szCs w:val="36"/>
        </w:rPr>
      </w:pPr>
      <w:r w:rsidRPr="00E95531">
        <w:rPr>
          <w:rFonts w:ascii="Arial" w:hAnsi="Arial" w:cs="Arial"/>
          <w:b/>
          <w:noProof/>
          <w:color w:val="FF0000"/>
          <w:sz w:val="36"/>
          <w:szCs w:val="36"/>
          <w:lang w:val="en-US" w:eastAsia="en-US"/>
        </w:rPr>
        <w:pict>
          <v:shape id="_x0000_s1386" type="#_x0000_t202" style="position:absolute;margin-left:247.7pt;margin-top:785.3pt;width:124.55pt;height:28.35pt;z-index:251719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76</w:t>
                  </w:r>
                  <w:r w:rsidR="00DC2E6E" w:rsidRPr="00432B70">
                    <w:rPr>
                      <w:rFonts w:ascii="Arial" w:hAnsi="Arial"/>
                      <w:b/>
                      <w:sz w:val="36"/>
                      <w:szCs w:val="36"/>
                    </w:rPr>
                    <w:t xml:space="preserve"> / </w:t>
                  </w:r>
                  <w:r w:rsidR="00DC2E6E">
                    <w:rPr>
                      <w:rFonts w:ascii="Arial" w:hAnsi="Arial"/>
                      <w:b/>
                      <w:sz w:val="36"/>
                      <w:szCs w:val="36"/>
                    </w:rPr>
                    <w:t>188</w:t>
                  </w:r>
                  <w:r>
                    <w:rPr>
                      <w:rFonts w:ascii="Arial" w:hAnsi="Arial"/>
                      <w:b/>
                      <w:sz w:val="36"/>
                      <w:szCs w:val="36"/>
                    </w:rPr>
                    <w:t>-189</w:t>
                  </w:r>
                </w:p>
              </w:txbxContent>
            </v:textbox>
            <w10:wrap anchorx="page" anchory="page"/>
          </v:shape>
        </w:pict>
      </w:r>
      <w:r w:rsidRPr="00E95531">
        <w:rPr>
          <w:rFonts w:ascii="Arial" w:hAnsi="Arial" w:cs="Arial"/>
          <w:b/>
          <w:noProof/>
          <w:sz w:val="36"/>
          <w:szCs w:val="36"/>
          <w:lang w:val="en-US" w:eastAsia="en-US"/>
        </w:rPr>
        <w:pict>
          <v:group id="Ομάδα 5860" o:spid="_x0000_s1387" style="position:absolute;margin-left:18.45pt;margin-top:258.8pt;width:419.55pt;height:45.1pt;z-index:251515392" coordsize="53281,57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">
            <v:rect id="Rectangle 8040" o:spid="_x0000_s1388" style="position:absolute;left:4019;top:904;width:4926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BOMUA&#10;AADdAAAADwAAAGRycy9kb3ducmV2LnhtbESPQWsCMRSE74X+h/CE3mpiEVm2RpFioZ602lK9PTbP&#10;3djNy7JJ3fXfN4LgcZiZb5jpvHe1OFMbrGcNo6ECQVx4Y7nU8LV7f85AhIhssPZMGi4UYD57fJhi&#10;bnzHn3TexlIkCIccNVQxNrmUoajIYRj6hjh5R986jEm2pTQtdgnuavmi1EQ6tJwWKmzoraLid/vn&#10;NPBys1r8HOz3bqmoPO07S+P1ReunQb94BRGpj/fwrf1hNGQqm8D1TXo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YE4xQAAAN0AAAAPAAAAAAAAAAAAAAAAAJgCAABkcnMv&#10;ZG93bnJldi54bWxQSwUGAAAAAAQABAD1AAAAigMAAAAA&#10;" strokecolor="#7f7f7f" strokeweight="2.25pt">
              <v:stroke endarrowwidth="wide" endarrowlength="long"/>
              <v:textbox>
                <w:txbxContent>
                  <w:p w:rsidR="00DC2E6E" w:rsidRPr="008C70BB" w:rsidRDefault="00DC2E6E" w:rsidP="00E45626">
                    <w:pPr>
                      <w:rPr>
                        <w:rFonts w:ascii="Arial" w:hAnsi="Arial" w:cs="Arial"/>
                        <w:b/>
                        <w:sz w:val="36"/>
                        <w:szCs w:val="36"/>
                      </w:rPr>
                    </w:pPr>
                    <w:r w:rsidRPr="008C70BB">
                      <w:rPr>
                        <w:rFonts w:ascii="Arial" w:hAnsi="Arial" w:cs="Arial"/>
                        <w:b/>
                        <w:sz w:val="36"/>
                        <w:szCs w:val="36"/>
                      </w:rPr>
                      <w:t>Χρίστο</w:t>
                    </w:r>
                  </w:p>
                </w:txbxContent>
              </v:textbox>
            </v:rect>
            <v:shape id="Picture 8041" o:spid="_x0000_s1389" type="#_x0000_t75" style="position:absolute;width:4095;height:57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lG3EAAAA3QAAAA8AAABkcnMvZG93bnJldi54bWxEj8FqwzAQRO+B/oPYQm6JlB5c140SmkCC&#10;A7k0LT0v1tY2tVZGUm3n76NCoMdhZt4w6+1kOzGQD61jDaulAkFcOdNyreHz47DIQYSIbLBzTBqu&#10;FGC7eZitsTBu5HcaLrEWCcKhQA1NjH0hZagashiWridO3rfzFmOSvpbG45jgtpNPSmXSYstpocGe&#10;9g1VP5dfq6E9Bj7ZVal8rs5fmcPYqd2L1vPH6e0VRKQp/ofv7dJoyFX+DH9v0hO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YlG3EAAAA3QAAAA8AAAAAAAAAAAAAAAAA&#10;nwIAAGRycy9kb3ducmV2LnhtbFBLBQYAAAAABAAEAPcAAACQAwAAAAA=&#10;">
              <v:imagedata r:id="rId108" o:title=""/>
              <v:path arrowok="t"/>
            </v:shape>
          </v:group>
        </w:pict>
      </w:r>
      <w:r w:rsidRPr="00E95531">
        <w:rPr>
          <w:rFonts w:ascii="Arial" w:hAnsi="Arial" w:cs="Arial"/>
          <w:b/>
          <w:noProof/>
          <w:sz w:val="36"/>
          <w:szCs w:val="36"/>
          <w:lang w:val="en-US" w:eastAsia="en-US"/>
        </w:rPr>
        <w:pict>
          <v:group id="Ομάδα 6702" o:spid="_x0000_s1390" style="position:absolute;margin-left:5.8pt;margin-top:188.4pt;width:437.65pt;height:171.45pt;z-index:251514368;mso-width-relative:margin;mso-height-relative:margin" coordorigin="-200" coordsize="55586,2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">
            <v:rect id="Rectangle 8036" o:spid="_x0000_s1391" style="position:absolute;left:-200;width:55585;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dHMUA&#10;AADdAAAADwAAAGRycy9kb3ducmV2LnhtbESPzW7CMBCE70i8g7VI3IpNKlVJikEVtBJHfvoA23ib&#10;hMbrELsh8PQ1UiWOo5n5RrNYDbYRPXW+dqxhPlMgiAtnai41fB4/nlIQPiAbbByThit5WC3HowXm&#10;xl14T/0hlCJC2OeooQqhzaX0RUUW/cy1xNH7dp3FEGVXStPhJcJtIxOlXqTFmuNChS2tKyp+Dr9W&#10;gz3dmixLvtbZ87s/DbvNNuDZaT2dDG+vIAIN4RH+b2+NhlSlc7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10cxQAAAN0AAAAPAAAAAAAAAAAAAAAAAJgCAABkcnMv&#10;ZG93bnJldi54bWxQSwUGAAAAAAQABAD1AAAAigMAAAAA&#10;" fillcolor="#548dd4" strokecolor="#365f91" strokeweight="2.25pt">
              <v:stroke endarrowwidth="wide" endarrowlength="long"/>
              <v:shadow on="t" color="#5a5a5a"/>
              <v:textbox>
                <w:txbxContent>
                  <w:p w:rsidR="00DC2E6E" w:rsidRPr="008C70BB" w:rsidRDefault="00DC2E6E" w:rsidP="00E45626">
                    <w:pPr>
                      <w:rPr>
                        <w:rFonts w:ascii="Arial" w:hAnsi="Arial" w:cs="Arial"/>
                        <w:b/>
                        <w:color w:val="F2F2F2"/>
                        <w:sz w:val="36"/>
                        <w:szCs w:val="36"/>
                      </w:rPr>
                    </w:pPr>
                    <w:r w:rsidRPr="008C70BB">
                      <w:rPr>
                        <w:rFonts w:ascii="Arial" w:hAnsi="Arial" w:cs="Arial"/>
                        <w:b/>
                        <w:color w:val="F2F2F2"/>
                        <w:sz w:val="36"/>
                        <w:szCs w:val="36"/>
                      </w:rPr>
                      <w:t>Ερώτηση</w:t>
                    </w:r>
                  </w:p>
                </w:txbxContent>
              </v:textbox>
            </v:rect>
            <v:shape id="Picture 8037" o:spid="_x0000_s1392" type="#_x0000_t75" style="position:absolute;left:16764;top:17679;width:3429;height:4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KvjGAAAA3QAAAA8AAABkcnMvZG93bnJldi54bWxEj0FrwkAUhO+C/2F5Qm+62yolTbMRCVgE&#10;c9F68fbIviah2bcxu43pv+8WCj0OM/MNk20n24mRBt861vC4UiCIK2darjVc3vfLBIQPyAY7x6Th&#10;mzxs8/ksw9S4O59oPIdaRAj7FDU0IfSplL5qyKJfuZ44eh9usBiiHGppBrxHuO3kk1LP0mLLcaHB&#10;noqGqs/zl9XwcsViP66Ph7osN+p0uSZvt6LU+mEx7V5BBJrCf/ivfTAaEpWs4fdNf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cq+MYAAADdAAAADwAAAAAAAAAAAAAA&#10;AACfAgAAZHJzL2Rvd25yZXYueG1sUEsFBgAAAAAEAAQA9wAAAJIDAAAAAA==&#10;">
              <v:imagedata r:id="rId107" o:title=""/>
              <v:path arrowok="t"/>
            </v:shape>
            <v:rect id="Rectangle 8038" o:spid="_x0000_s1393" style="position:absolute;left:24288;top:17411;width:12002;height:3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TS8YA&#10;AADdAAAADwAAAGRycy9kb3ducmV2LnhtbESPQWvCQBSE7wX/w/IEb3VjkDSkrqKBgidBbUFvr9nX&#10;bGj2bcxuNf77bkHocZiZb5jFarCtuFLvG8cKZtMEBHHldMO1gvfj23MOwgdkja1jUnAnD6vl6GmB&#10;hXY33tP1EGoRIewLVGBC6AopfWXIop+6jjh6X663GKLsa6l7vEW4bWWaJJm02HBcMNhRaaj6PvxY&#10;Ba3Zn2cXd0rTj/kuy9ay3Lx8lkpNxsP6FUSgIfyHH+2tVpAn+R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5TS8YAAADdAAAADwAAAAAAAAAAAAAAAACYAgAAZHJz&#10;L2Rvd25yZXYueG1sUEsFBgAAAAAEAAQA9QAAAIsDAAAAAA==&#10;" fillcolor="#d8d8d8" strokecolor="#404040" strokeweight="2.25pt">
              <v:stroke endarrowwidth="wide" endarrowlength="long"/>
              <v:shadow on="t" color="#5a5a5a"/>
              <v:textbox>
                <w:txbxContent>
                  <w:p w:rsidR="00DC2E6E" w:rsidRPr="008C70BB" w:rsidRDefault="00DC2E6E" w:rsidP="00E45626">
                    <w:pPr>
                      <w:jc w:val="center"/>
                      <w:rPr>
                        <w:rFonts w:ascii="Arial" w:hAnsi="Arial" w:cs="Arial"/>
                        <w:b/>
                        <w:sz w:val="36"/>
                        <w:szCs w:val="36"/>
                      </w:rPr>
                    </w:pPr>
                    <w:r w:rsidRPr="008C70BB">
                      <w:rPr>
                        <w:rFonts w:ascii="Arial" w:hAnsi="Arial" w:cs="Arial"/>
                        <w:b/>
                        <w:sz w:val="36"/>
                        <w:szCs w:val="36"/>
                      </w:rPr>
                      <w:t>ΟΚ</w:t>
                    </w:r>
                  </w:p>
                  <w:p w:rsidR="00DC2E6E" w:rsidRPr="00091047" w:rsidRDefault="00DC2E6E" w:rsidP="00E45626">
                    <w:pPr>
                      <w:rPr>
                        <w:rFonts w:ascii="Arial" w:hAnsi="Arial" w:cs="Arial"/>
                        <w:b/>
                        <w:sz w:val="56"/>
                        <w:szCs w:val="56"/>
                      </w:rPr>
                    </w:pPr>
                    <w:r>
                      <w:t xml:space="preserve">                   </w:t>
                    </w:r>
                  </w:p>
                </w:txbxContent>
              </v:textbox>
            </v:rect>
            <v:rect id="Rectangle 8039" o:spid="_x0000_s1394" style="position:absolute;left:39026;top:17545;width:11906;height:4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WsUA&#10;AADdAAAADwAAAGRycy9kb3ducmV2LnhtbESPT2vCQBTE7wW/w/KEXopuLDSE6EZEqLSll0a9P7Iv&#10;fzD7Nt1dNfbTdwsFj8PM/IZZrUfTiws531lWsJgnIIgrqztuFBz2r7MMhA/IGnvLpOBGHtbF5GGF&#10;ubZX/qJLGRoRIexzVNCGMORS+qolg35uB+Lo1dYZDFG6RmqH1wg3vXxOklQa7DgutDjQtqXqVJ6N&#10;gien0+8PvzsO7z2ZW11+LtIfr9TjdNwsQQQawz38337TCrIke4G/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k1axQAAAN0AAAAPAAAAAAAAAAAAAAAAAJgCAABkcnMv&#10;ZG93bnJldi54bWxQSwUGAAAAAAQABAD1AAAAigMAAAAA&#10;" fillcolor="#d8d8d8" strokecolor="#404040" strokeweight="2.25pt">
              <v:stroke endarrowwidth="wide" endarrowlength="long"/>
              <v:shadow on="t" color="#5a5a5a"/>
              <v:textbox inset=",0,,0">
                <w:txbxContent>
                  <w:p w:rsidR="00DC2E6E" w:rsidRPr="008C70BB" w:rsidRDefault="00DC2E6E" w:rsidP="00E45626">
                    <w:pPr>
                      <w:jc w:val="center"/>
                      <w:rPr>
                        <w:rFonts w:ascii="Arial" w:hAnsi="Arial" w:cs="Arial"/>
                        <w:b/>
                        <w:sz w:val="36"/>
                        <w:szCs w:val="36"/>
                      </w:rPr>
                    </w:pPr>
                    <w:r w:rsidRPr="008C70BB">
                      <w:rPr>
                        <w:rFonts w:ascii="Arial" w:hAnsi="Arial" w:cs="Arial"/>
                        <w:b/>
                        <w:sz w:val="36"/>
                        <w:szCs w:val="36"/>
                      </w:rPr>
                      <w:t>Άκυρο</w:t>
                    </w:r>
                  </w:p>
                  <w:p w:rsidR="00DC2E6E" w:rsidRPr="00091047" w:rsidRDefault="00DC2E6E" w:rsidP="00E45626">
                    <w:pPr>
                      <w:rPr>
                        <w:rFonts w:ascii="Arial" w:hAnsi="Arial" w:cs="Arial"/>
                        <w:b/>
                        <w:sz w:val="56"/>
                        <w:szCs w:val="56"/>
                      </w:rPr>
                    </w:pPr>
                    <w:r>
                      <w:t xml:space="preserve">                   </w:t>
                    </w:r>
                  </w:p>
                </w:txbxContent>
              </v:textbox>
            </v:rect>
          </v:group>
        </w:pict>
      </w:r>
      <w:r w:rsidRPr="00E95531">
        <w:rPr>
          <w:rFonts w:ascii="Arial" w:hAnsi="Arial"/>
          <w:b/>
          <w:noProof/>
          <w:color w:val="FF0000"/>
          <w:sz w:val="36"/>
          <w:szCs w:val="36"/>
          <w:lang w:val="en-US" w:eastAsia="en-US"/>
        </w:rPr>
        <w:pict>
          <v:rect id="Rectangle 8035" o:spid="_x0000_s1395" style="position:absolute;margin-left:5.75pt;margin-top:220.8pt;width:432.2pt;height:145.6pt;z-index:251513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" fillcolor="#d8d8d8" strokecolor="#a5a5a5" strokeweight="2.25pt">
            <v:stroke endarrowwidth="wide" endarrowlength="long"/>
            <v:shadow on="t" color="#5a5a5a"/>
            <v:textbox>
              <w:txbxContent>
                <w:p w:rsidR="00DC2E6E" w:rsidRDefault="00DC2E6E" w:rsidP="00E45626"/>
                <w:p w:rsidR="00DC2E6E" w:rsidRPr="008C70BB" w:rsidRDefault="00DC2E6E" w:rsidP="00E45626">
                  <w:pPr>
                    <w:rPr>
                      <w:rFonts w:ascii="Arial" w:hAnsi="Arial" w:cs="Arial"/>
                      <w:b/>
                      <w:sz w:val="36"/>
                      <w:szCs w:val="36"/>
                    </w:rPr>
                  </w:pPr>
                  <w:r>
                    <w:t xml:space="preserve">                   </w:t>
                  </w:r>
                  <w:r w:rsidRPr="008C70BB">
                    <w:rPr>
                      <w:rFonts w:ascii="Arial" w:hAnsi="Arial" w:cs="Arial"/>
                      <w:b/>
                      <w:sz w:val="36"/>
                      <w:szCs w:val="36"/>
                    </w:rPr>
                    <w:t>Πώς σε λένε?</w:t>
                  </w:r>
                </w:p>
              </w:txbxContent>
            </v:textbox>
          </v:rect>
        </w:pict>
      </w:r>
      <w:r w:rsidR="00661ACF">
        <w:rPr>
          <w:rFonts w:ascii="Arial" w:hAnsi="Arial" w:cs="Arial"/>
          <w:b/>
          <w:sz w:val="36"/>
          <w:szCs w:val="36"/>
        </w:rPr>
        <w:t xml:space="preserve">  </w:t>
      </w:r>
      <w:r w:rsidR="00E45626" w:rsidRPr="00E45626">
        <w:rPr>
          <w:rFonts w:ascii="Arial" w:hAnsi="Arial" w:cs="Arial"/>
          <w:b/>
          <w:sz w:val="36"/>
          <w:szCs w:val="36"/>
        </w:rPr>
        <w:t>Ωστόσο ένας ενδιαφέρον διάλογος περιέχει και ερωτήσεις. Ερωτήσεις μπορού</w:t>
      </w:r>
      <w:r w:rsidR="00E45626" w:rsidRPr="00E45626">
        <w:rPr>
          <w:rFonts w:ascii="Arial" w:hAnsi="Arial" w:cs="Arial"/>
          <w:b/>
          <w:sz w:val="36"/>
          <w:szCs w:val="36"/>
        </w:rPr>
        <w:softHyphen/>
        <w:t>με να κάνουμε με την εντολή «</w:t>
      </w:r>
      <w:r w:rsidR="00E45626" w:rsidRPr="00E45626">
        <w:rPr>
          <w:rFonts w:ascii="Tahoma" w:hAnsi="Tahoma" w:cs="Tahoma"/>
          <w:b/>
          <w:sz w:val="36"/>
          <w:szCs w:val="36"/>
        </w:rPr>
        <w:t>ερώτηση [μήνυμα]</w:t>
      </w:r>
      <w:r w:rsidR="00E45626" w:rsidRPr="00E45626">
        <w:rPr>
          <w:rFonts w:ascii="Arial" w:hAnsi="Arial" w:cs="Arial"/>
          <w:b/>
          <w:sz w:val="36"/>
          <w:szCs w:val="36"/>
        </w:rPr>
        <w:t>» και στην κενή περιοχή που εμφανίζεται μπορούμε να δώσουμε μιαν απάντηση. Το παράθυρο της ερώτησης «</w:t>
      </w:r>
      <w:r w:rsidR="00E45626" w:rsidRPr="00E45626">
        <w:rPr>
          <w:rFonts w:ascii="Tahoma" w:hAnsi="Tahoma" w:cs="Tahoma"/>
          <w:b/>
          <w:sz w:val="36"/>
          <w:szCs w:val="36"/>
        </w:rPr>
        <w:t>ερώτηση [Πώς σε λένε?]</w:t>
      </w:r>
      <w:r w:rsidR="00E45626" w:rsidRPr="00E45626">
        <w:rPr>
          <w:rFonts w:ascii="Arial" w:hAnsi="Arial" w:cs="Arial"/>
          <w:b/>
          <w:sz w:val="36"/>
          <w:szCs w:val="36"/>
        </w:rPr>
        <w:t>» φαίνεται στο διπλανό παράθυρο. Το πλαίσιο χρησιμεύει, για να πληκτρολογήσουμε την απάντησή μας.</w:t>
      </w:r>
      <w:r w:rsidR="00E45626" w:rsidRPr="00E45626">
        <w:rPr>
          <w:rFonts w:ascii="Arial" w:hAnsi="Arial" w:cs="Arial"/>
          <w:b/>
          <w:sz w:val="36"/>
          <w:szCs w:val="36"/>
        </w:rPr>
        <w:br w:type="page"/>
      </w:r>
    </w:p>
    <w:p w:rsidR="00E45626" w:rsidRPr="00E45626" w:rsidRDefault="00661ACF" w:rsidP="00E45626">
      <w:pPr>
        <w:autoSpaceDE w:val="0"/>
        <w:autoSpaceDN w:val="0"/>
        <w:adjustRightInd w:val="0"/>
        <w:rPr>
          <w:rFonts w:ascii="Arial" w:hAnsi="Arial" w:cs="Arial"/>
          <w:b/>
          <w:sz w:val="36"/>
          <w:szCs w:val="36"/>
        </w:rPr>
      </w:pPr>
      <w:r>
        <w:rPr>
          <w:rFonts w:ascii="Arial" w:hAnsi="Arial"/>
          <w:b/>
          <w:color w:val="FF0000"/>
          <w:sz w:val="36"/>
          <w:szCs w:val="36"/>
        </w:rPr>
        <w:lastRenderedPageBreak/>
        <w:t xml:space="preserve">  </w:t>
      </w:r>
      <w:r w:rsidR="00E45626" w:rsidRPr="00E45626">
        <w:rPr>
          <w:rFonts w:ascii="Arial" w:hAnsi="Arial" w:cs="Arial"/>
          <w:b/>
          <w:sz w:val="36"/>
          <w:szCs w:val="36"/>
        </w:rPr>
        <w:t>Η εντολή «ερώτηση» είναι μια εντολή εισόδου, γιατί μας επιτρέπει να δώσουμε μία τιμή (μια λέξη, ένα σύνολο λέξεων, δηλαδή μια λίστα, ή έναν αριθμό) στον υπολογιστή, ώστε στη συνέχεια να την επεξεργαστεί ή να την εμφανίσει στην οθόνη. Αν θέλουμε να χρησιμοποιήσουμε ξανά την τιμή που δίνουμε στο πλαίσιο της ερώτησης, αυτή αποθηκεύεται προσωρινά και μπο</w:t>
      </w:r>
      <w:r w:rsidR="00E45626" w:rsidRPr="00E45626">
        <w:rPr>
          <w:rFonts w:ascii="Arial" w:hAnsi="Arial" w:cs="Arial"/>
          <w:b/>
          <w:sz w:val="36"/>
          <w:szCs w:val="36"/>
        </w:rPr>
        <w:softHyphen/>
        <w:t>ρούμε να την ανακτήσουμε χρησιμοποιώντας τη λέξη «</w:t>
      </w:r>
      <w:r w:rsidR="00E45626" w:rsidRPr="00E45626">
        <w:rPr>
          <w:rFonts w:ascii="Tahoma" w:hAnsi="Tahoma" w:cs="Tahoma"/>
          <w:b/>
          <w:sz w:val="36"/>
          <w:szCs w:val="36"/>
        </w:rPr>
        <w:t>απάντηση</w:t>
      </w:r>
      <w:r w:rsidR="00E45626" w:rsidRPr="00E45626">
        <w:rPr>
          <w:rFonts w:ascii="Arial" w:hAnsi="Arial" w:cs="Arial"/>
          <w:b/>
          <w:sz w:val="36"/>
          <w:szCs w:val="36"/>
        </w:rPr>
        <w:t>», όπως στο επόμενο παράδειγμα.</w:t>
      </w:r>
      <w:r w:rsidR="00E95531" w:rsidRPr="00E95531">
        <w:rPr>
          <w:rFonts w:ascii="Arial" w:hAnsi="Arial" w:cs="Arial"/>
          <w:b/>
          <w:noProof/>
          <w:sz w:val="36"/>
          <w:szCs w:val="36"/>
          <w:lang w:val="en-US" w:eastAsia="en-US"/>
        </w:rPr>
        <w:pict>
          <v:shape id="_x0000_s1396" type="#_x0000_t202" style="position:absolute;margin-left:248.05pt;margin-top:785.3pt;width:99.2pt;height:28.35pt;z-index:251770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77</w:t>
                  </w:r>
                  <w:r w:rsidR="00DC2E6E" w:rsidRPr="00432B70">
                    <w:rPr>
                      <w:rFonts w:ascii="Arial" w:hAnsi="Arial"/>
                      <w:b/>
                      <w:sz w:val="36"/>
                      <w:szCs w:val="36"/>
                    </w:rPr>
                    <w:t xml:space="preserve"> / </w:t>
                  </w:r>
                  <w:r w:rsidR="00DC2E6E">
                    <w:rPr>
                      <w:rFonts w:ascii="Arial" w:hAnsi="Arial"/>
                      <w:b/>
                      <w:sz w:val="36"/>
                      <w:szCs w:val="36"/>
                    </w:rPr>
                    <w:t>189</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Ανακοίνωση (φρ [Χάρηκα πολύ] απάντηση[! Εμένα με λένε Σοφοκλή.])</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Για να καταλάβετε καλύτερα τη χρήση των εντολών «ανακοίνωση» και «ερώτηση», φτιάξτε τις δικές σας συνομιλίες.</w: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FFFF66"/>
        <w:autoSpaceDE w:val="0"/>
        <w:autoSpaceDN w:val="0"/>
        <w:adjustRightInd w:val="0"/>
        <w:rPr>
          <w:rFonts w:ascii="Tahoma" w:hAnsi="Tahoma" w:cs="Tahoma"/>
          <w:b/>
          <w:sz w:val="36"/>
          <w:szCs w:val="36"/>
        </w:rPr>
      </w:pPr>
      <w:r w:rsidRPr="00E45626">
        <w:rPr>
          <w:rFonts w:ascii="Tahoma" w:hAnsi="Tahoma" w:cs="Tahoma"/>
          <w:b/>
          <w:sz w:val="36"/>
          <w:szCs w:val="36"/>
        </w:rPr>
        <w:t>Δραστηριότητα: Ας πειραματιστούμε λίγο και με τους αριθμούς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1. Τι ακριβώς κάνουν οι δύο παρακάτω εντολές: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Ερώτηση [Δώσε μου τον αριθμό που θέλεις να υψώσεις στο τετράγωνο:] Ανακοίνωση δύναμη απάντηση 2</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2. Ποιο είναι το αποτέλεσμα της εκτέλεσης των παραπάνω εντολών, αν δώσουμε την τιμή 3456. Δοκι</w:t>
      </w:r>
      <w:r w:rsidRPr="00E45626">
        <w:rPr>
          <w:rFonts w:ascii="Arial" w:hAnsi="Arial" w:cs="Arial"/>
          <w:b/>
          <w:sz w:val="36"/>
          <w:szCs w:val="36"/>
        </w:rPr>
        <w:softHyphen/>
        <w:t xml:space="preserve">μάστε το στον υπολογιστή και στη συνέχεια δώστε και άλλες τιμές πατώντας κάθε φορά </w:t>
      </w:r>
      <w:r w:rsidRPr="00E45626">
        <w:rPr>
          <w:rFonts w:ascii="Arial" w:hAnsi="Arial" w:cs="Arial"/>
          <w:b/>
          <w:sz w:val="36"/>
          <w:szCs w:val="36"/>
          <w:lang w:val="en-US"/>
        </w:rPr>
        <w:t>Enter</w:t>
      </w:r>
      <w:r w:rsidRPr="00E45626">
        <w:rPr>
          <w:rFonts w:ascii="Arial" w:hAnsi="Arial" w:cs="Arial"/>
          <w:b/>
          <w:sz w:val="36"/>
          <w:szCs w:val="36"/>
        </w:rPr>
        <w:t xml:space="preserve"> δίπλα από τις εντολές που αρχικά πληκτρολογήσατε.</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3. Πώς μπορούν να τροποποιηθούν οι παραπάνω εντολές, ώστε να υπολογίζουμε τον κύβο ενός αριθμού;</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Arial" w:hAnsi="Arial"/>
          <w:b/>
          <w:color w:val="FF0000"/>
          <w:sz w:val="36"/>
          <w:szCs w:val="36"/>
        </w:rPr>
        <w:br w:type="page"/>
      </w:r>
      <w:r w:rsidRPr="00E45626">
        <w:rPr>
          <w:rFonts w:ascii="Tahoma" w:hAnsi="Tahoma" w:cs="Tahoma"/>
          <w:b/>
          <w:sz w:val="36"/>
          <w:szCs w:val="36"/>
        </w:rPr>
        <w:lastRenderedPageBreak/>
        <w:t xml:space="preserve">2.4 Η </w:t>
      </w:r>
      <w:r w:rsidRPr="00E45626">
        <w:rPr>
          <w:rFonts w:ascii="Tahoma" w:hAnsi="Tahoma" w:cs="Tahoma"/>
          <w:b/>
          <w:sz w:val="36"/>
          <w:szCs w:val="36"/>
          <w:lang w:val="en-US"/>
        </w:rPr>
        <w:t>Logo</w:t>
      </w:r>
      <w:r w:rsidRPr="00E45626">
        <w:rPr>
          <w:rFonts w:ascii="Tahoma" w:hAnsi="Tahoma" w:cs="Tahoma"/>
          <w:b/>
          <w:sz w:val="36"/>
          <w:szCs w:val="36"/>
        </w:rPr>
        <w:t xml:space="preserve"> και ο σχεδιασμός γεωμετρικών σχημάτων</w:t>
      </w:r>
    </w:p>
    <w:p w:rsidR="00E45626" w:rsidRPr="00E45626" w:rsidRDefault="00E45626" w:rsidP="00E45626">
      <w:pPr>
        <w:autoSpaceDE w:val="0"/>
        <w:autoSpaceDN w:val="0"/>
        <w:adjustRightInd w:val="0"/>
        <w:rPr>
          <w:rFonts w:ascii="Tahoma" w:hAnsi="Tahoma" w:cs="Tahoma"/>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Κάνοντας τις πρώτες δοκιμές με τη χελώνα</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Το εργαλείο </w:t>
      </w:r>
      <w:r w:rsidRPr="00E45626">
        <w:rPr>
          <w:rFonts w:ascii="Tahoma" w:hAnsi="Tahoma" w:cs="Tahoma"/>
          <w:b/>
          <w:sz w:val="36"/>
          <w:szCs w:val="36"/>
        </w:rPr>
        <w:t>χελώνα</w:t>
      </w:r>
      <w:r w:rsidRPr="00E45626">
        <w:rPr>
          <w:rFonts w:ascii="Arial" w:hAnsi="Arial" w:cs="Arial"/>
          <w:b/>
          <w:sz w:val="36"/>
          <w:szCs w:val="36"/>
        </w:rPr>
        <w:t xml:space="preserve"> είναι ίσως το πιο βασικό χαρακτηριστικό της γλώσσας </w:t>
      </w:r>
      <w:r w:rsidRPr="00E45626">
        <w:rPr>
          <w:rFonts w:ascii="Arial" w:hAnsi="Arial" w:cs="Arial"/>
          <w:b/>
          <w:sz w:val="36"/>
          <w:szCs w:val="36"/>
          <w:lang w:val="en-US"/>
        </w:rPr>
        <w:t>Logo</w:t>
      </w:r>
      <w:r w:rsidRPr="00E45626">
        <w:rPr>
          <w:rFonts w:ascii="Arial" w:hAnsi="Arial" w:cs="Arial"/>
          <w:b/>
          <w:sz w:val="36"/>
          <w:szCs w:val="36"/>
        </w:rPr>
        <w:t>. Για να δημιουργή-σουμε μια χελώνα στην Επιφάνεια εργασίας, χρησιμο</w:t>
      </w:r>
      <w:r w:rsidRPr="00E45626">
        <w:rPr>
          <w:rFonts w:ascii="Arial" w:hAnsi="Arial" w:cs="Arial"/>
          <w:b/>
          <w:sz w:val="36"/>
          <w:szCs w:val="36"/>
        </w:rPr>
        <w:softHyphen/>
        <w:t xml:space="preserve">ποιούμε το εικονίδιο με το όνομα «Δημιουργία χελώνας»: </w:t>
      </w:r>
      <w:r w:rsidRPr="00E45626">
        <w:rPr>
          <w:rFonts w:ascii="Arial" w:hAnsi="Arial" w:cs="Arial"/>
          <w:b/>
          <w:noProof/>
          <w:sz w:val="36"/>
          <w:szCs w:val="36"/>
        </w:rPr>
        <w:drawing>
          <wp:inline distT="0" distB="0" distL="0" distR="0">
            <wp:extent cx="384810" cy="38481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384810"/>
                    </a:xfrm>
                    <a:prstGeom prst="rect">
                      <a:avLst/>
                    </a:prstGeom>
                    <a:noFill/>
                    <a:ln>
                      <a:noFill/>
                    </a:ln>
                  </pic:spPr>
                </pic:pic>
              </a:graphicData>
            </a:graphic>
          </wp:inline>
        </w:drawing>
      </w:r>
      <w:r w:rsidR="00E95531" w:rsidRPr="00E95531">
        <w:rPr>
          <w:rFonts w:ascii="Arial" w:hAnsi="Arial" w:cs="Arial"/>
          <w:b/>
          <w:noProof/>
          <w:sz w:val="36"/>
          <w:szCs w:val="36"/>
          <w:lang w:val="en-US" w:eastAsia="en-US"/>
        </w:rPr>
        <w:pict>
          <v:shape id="_x0000_s1397" type="#_x0000_t202" style="position:absolute;margin-left:248.05pt;margin-top:785.3pt;width:99.2pt;height:28.35pt;z-index:251771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78</w:t>
                  </w:r>
                  <w:r w:rsidR="00DC2E6E" w:rsidRPr="00432B70">
                    <w:rPr>
                      <w:rFonts w:ascii="Arial" w:hAnsi="Arial"/>
                      <w:b/>
                      <w:sz w:val="36"/>
                      <w:szCs w:val="36"/>
                    </w:rPr>
                    <w:t xml:space="preserve"> / </w:t>
                  </w:r>
                  <w:r w:rsidR="00DC2E6E">
                    <w:rPr>
                      <w:rFonts w:ascii="Arial" w:hAnsi="Arial"/>
                      <w:b/>
                      <w:sz w:val="36"/>
                      <w:szCs w:val="36"/>
                    </w:rPr>
                    <w:t>189</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Πολλές εντολές στη γλώσσα </w:t>
      </w:r>
      <w:r w:rsidRPr="00E45626">
        <w:rPr>
          <w:rFonts w:ascii="Arial" w:hAnsi="Arial" w:cs="Arial"/>
          <w:b/>
          <w:sz w:val="36"/>
          <w:szCs w:val="36"/>
          <w:lang w:val="en-US"/>
        </w:rPr>
        <w:t>Logo</w:t>
      </w:r>
      <w:r w:rsidRPr="00E45626">
        <w:rPr>
          <w:rFonts w:ascii="Arial" w:hAnsi="Arial" w:cs="Arial"/>
          <w:b/>
          <w:sz w:val="36"/>
          <w:szCs w:val="36"/>
        </w:rPr>
        <w:t xml:space="preserve"> μετακινούν και χειρίζονται τη χελώνα στην Επιφάνεια εργασίας. Το σχήμα της χελώνας που εμφανίζεται είναι: </w:t>
      </w:r>
      <w:r w:rsidRPr="00E45626">
        <w:rPr>
          <w:rFonts w:ascii="Arial" w:hAnsi="Arial" w:cs="Arial"/>
          <w:b/>
          <w:noProof/>
          <w:sz w:val="36"/>
          <w:szCs w:val="36"/>
        </w:rPr>
        <w:drawing>
          <wp:inline distT="0" distB="0" distL="0" distR="0">
            <wp:extent cx="288925" cy="38481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25" cy="384810"/>
                    </a:xfrm>
                    <a:prstGeom prst="rect">
                      <a:avLst/>
                    </a:prstGeom>
                    <a:noFill/>
                    <a:ln>
                      <a:noFill/>
                    </a:ln>
                  </pic:spPr>
                </pic:pic>
              </a:graphicData>
            </a:graphic>
          </wp:inline>
        </w:drawing>
      </w:r>
      <w:r w:rsidRPr="00E45626">
        <w:rPr>
          <w:rFonts w:ascii="Arial" w:hAnsi="Arial" w:cs="Arial"/>
          <w:b/>
          <w:sz w:val="36"/>
          <w:szCs w:val="36"/>
        </w:rPr>
        <w:t>.</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Το ίχνος που αφήνει η χελώνα, με την κατάλληλη μετακίνησή της, μας επιτρέπει να δημιουργήσουμε διάφορα σχέδια και γεωμετρικά σχήματα. Οι βασικές εντολές που μπορούμε να δώσουμε στη χελώνα, ώστε να την κατευθύνουμε, είναι:</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w:t>
      </w:r>
      <w:r w:rsidRPr="00E45626">
        <w:rPr>
          <w:rFonts w:ascii="Tahoma" w:hAnsi="Tahoma" w:cs="Tahoma"/>
          <w:b/>
          <w:sz w:val="36"/>
          <w:szCs w:val="36"/>
        </w:rPr>
        <w:t>Μπροστά (μπ) αριθμός εικονοστοιχείων</w:t>
      </w:r>
      <w:r w:rsidRPr="00E45626">
        <w:rPr>
          <w:rFonts w:ascii="Arial" w:hAnsi="Arial" w:cs="Arial"/>
          <w:b/>
          <w:sz w:val="36"/>
          <w:szCs w:val="36"/>
        </w:rPr>
        <w:t>: Με την εκτέλεση της εντολής αυτής η χελώνα προχωράει μπροστά τόσα εικονοστοιχεία όσα έχουμε ορίσει.</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w:t>
      </w:r>
      <w:r w:rsidRPr="00E45626">
        <w:rPr>
          <w:rFonts w:ascii="Tahoma" w:hAnsi="Tahoma" w:cs="Tahoma"/>
          <w:b/>
          <w:sz w:val="36"/>
          <w:szCs w:val="36"/>
        </w:rPr>
        <w:t>Πίσω (πι) αριθμός εικονοστοιχείων</w:t>
      </w:r>
      <w:r w:rsidRPr="00E45626">
        <w:rPr>
          <w:rFonts w:ascii="Arial" w:hAnsi="Arial" w:cs="Arial"/>
          <w:b/>
          <w:sz w:val="36"/>
          <w:szCs w:val="36"/>
        </w:rPr>
        <w:t>: Με την εκτέλεση της εντολής αυτής η χελώνα προχωράει προς τα πίσω τόσα εικονοστοιχεία όσα έχουμε ορίσει.</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w:t>
      </w:r>
      <w:r w:rsidRPr="00E45626">
        <w:rPr>
          <w:rFonts w:ascii="Tahoma" w:hAnsi="Tahoma" w:cs="Tahoma"/>
          <w:b/>
          <w:sz w:val="36"/>
          <w:szCs w:val="36"/>
        </w:rPr>
        <w:t>Δεξιά (δε) μοίρες</w:t>
      </w:r>
      <w:r w:rsidRPr="00E45626">
        <w:rPr>
          <w:rFonts w:ascii="Arial" w:hAnsi="Arial" w:cs="Arial"/>
          <w:b/>
          <w:sz w:val="36"/>
          <w:szCs w:val="36"/>
        </w:rPr>
        <w:t>: Η χελώνα στρίβει προς τα δεξιά τόσες μοίρες όσες έχουμε ορίσει.</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w:t>
      </w:r>
      <w:r w:rsidRPr="00E45626">
        <w:rPr>
          <w:rFonts w:ascii="Tahoma" w:hAnsi="Tahoma" w:cs="Tahoma"/>
          <w:b/>
          <w:sz w:val="36"/>
          <w:szCs w:val="36"/>
        </w:rPr>
        <w:t>Αριστερά (αρ) μοίρες</w:t>
      </w:r>
      <w:r w:rsidRPr="00E45626">
        <w:rPr>
          <w:rFonts w:ascii="Arial" w:hAnsi="Arial" w:cs="Arial"/>
          <w:b/>
          <w:sz w:val="36"/>
          <w:szCs w:val="36"/>
        </w:rPr>
        <w:t>: Η χελώνα στρίβει προς τα αριστερά τόσες μοίρες όσες έχουμε ορίσει.</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w:t>
      </w:r>
      <w:r w:rsidRPr="00E45626">
        <w:rPr>
          <w:rFonts w:ascii="Tahoma" w:hAnsi="Tahoma" w:cs="Tahoma"/>
          <w:b/>
          <w:sz w:val="36"/>
          <w:szCs w:val="36"/>
        </w:rPr>
        <w:t>Στυλό κάτω (στκ)</w:t>
      </w:r>
      <w:r w:rsidRPr="00E45626">
        <w:rPr>
          <w:rFonts w:ascii="Arial" w:hAnsi="Arial" w:cs="Arial"/>
          <w:b/>
          <w:sz w:val="36"/>
          <w:szCs w:val="36"/>
        </w:rPr>
        <w:t>: Δίνει εντολή στην χελώνα να αφήνει ίχνος από κάθε σημείο της οθόνης που περνάει. Αν δεν έχουμε δώσει στην αρχή αυτή την εντολή, η χελώνα μετακινείται με τις κατάλληλες εντολές στην οθόνη, χωρίς να σχεδιάζει τίποτε.</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lastRenderedPageBreak/>
        <w:sym w:font="Wingdings 2" w:char="F097"/>
      </w:r>
      <w:r w:rsidRPr="00E45626">
        <w:rPr>
          <w:rFonts w:ascii="Arial" w:hAnsi="Arial" w:cs="Arial"/>
          <w:b/>
          <w:sz w:val="36"/>
          <w:szCs w:val="36"/>
        </w:rPr>
        <w:t xml:space="preserve"> </w:t>
      </w:r>
      <w:r w:rsidRPr="00E45626">
        <w:rPr>
          <w:rFonts w:ascii="Tahoma" w:hAnsi="Tahoma" w:cs="Tahoma"/>
          <w:b/>
          <w:sz w:val="36"/>
          <w:szCs w:val="36"/>
        </w:rPr>
        <w:t>Στυλό άνω (στα)</w:t>
      </w:r>
      <w:r w:rsidRPr="00E45626">
        <w:rPr>
          <w:rFonts w:ascii="Arial" w:hAnsi="Arial" w:cs="Arial"/>
          <w:b/>
          <w:sz w:val="36"/>
          <w:szCs w:val="36"/>
        </w:rPr>
        <w:t>: Δίνει εντολή στη χελώνα να σταματήσει να αφήνει ίχνος καθώς προχωράει.</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w:t>
      </w:r>
      <w:r w:rsidRPr="00E45626">
        <w:rPr>
          <w:rFonts w:ascii="Tahoma" w:hAnsi="Tahoma" w:cs="Tahoma"/>
          <w:b/>
          <w:sz w:val="36"/>
          <w:szCs w:val="36"/>
        </w:rPr>
        <w:t>ΣβήσεΓραφικά (σβγ)</w:t>
      </w:r>
      <w:r w:rsidRPr="00E45626">
        <w:rPr>
          <w:rFonts w:ascii="Arial" w:hAnsi="Arial" w:cs="Arial"/>
          <w:b/>
          <w:sz w:val="36"/>
          <w:szCs w:val="36"/>
        </w:rPr>
        <w:t>: Σβήνει τα σχέδια που έχουμε δημιουργήσει από την επιφάνεια εργασίας και μεταφέρει τη χελώνα στο κέντρο της επιφάνειας εργασίας με κατεύθυνση προς τα πάνω.</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Tahoma" w:hAnsi="Tahoma" w:cs="Tahoma"/>
          <w:b/>
          <w:sz w:val="36"/>
          <w:szCs w:val="36"/>
        </w:rPr>
      </w:pPr>
      <w:r w:rsidRPr="00E45626">
        <w:rPr>
          <w:rFonts w:ascii="Tahoma" w:hAnsi="Tahoma" w:cs="Tahoma"/>
          <w:b/>
          <w:sz w:val="36"/>
          <w:szCs w:val="36"/>
        </w:rPr>
        <w:t>Εισαγωγική Δραστηριότητα</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Τοποθετήστε μια χελώνα στην </w:t>
      </w:r>
      <w:r w:rsidRPr="00E45626">
        <w:rPr>
          <w:rFonts w:ascii="Tahoma" w:hAnsi="Tahoma" w:cs="Tahoma"/>
          <w:b/>
          <w:sz w:val="36"/>
          <w:szCs w:val="36"/>
        </w:rPr>
        <w:t>Επιφάνεια εργασίας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επιλέγοντας το εικονίδιο «Νέα χελώνα». Πειραματι</w:t>
      </w:r>
      <w:r w:rsidRPr="00E45626">
        <w:rPr>
          <w:rFonts w:ascii="Arial" w:hAnsi="Arial" w:cs="Arial"/>
          <w:b/>
          <w:sz w:val="36"/>
          <w:szCs w:val="36"/>
        </w:rPr>
        <w:softHyphen/>
        <w:t>στείτε μετακινώντας τη χελώνα στο επίπεδο και δοκι</w:t>
      </w:r>
      <w:r w:rsidRPr="00E45626">
        <w:rPr>
          <w:rFonts w:ascii="Arial" w:hAnsi="Arial" w:cs="Arial"/>
          <w:b/>
          <w:sz w:val="36"/>
          <w:szCs w:val="36"/>
        </w:rPr>
        <w:softHyphen/>
        <w:t>μάστε τις διπλανές εφτά εντολές στο Κέντρο εντο</w:t>
      </w:r>
      <w:r w:rsidRPr="00E45626">
        <w:rPr>
          <w:rFonts w:ascii="Arial" w:hAnsi="Arial" w:cs="Arial"/>
          <w:b/>
          <w:sz w:val="36"/>
          <w:szCs w:val="36"/>
        </w:rPr>
        <w:softHyphen/>
        <w:t>λών. Στη συνέχεια προσπα</w:t>
      </w:r>
      <w:r w:rsidRPr="00E45626">
        <w:rPr>
          <w:rFonts w:ascii="Arial" w:hAnsi="Arial" w:cs="Arial"/>
          <w:b/>
          <w:sz w:val="36"/>
          <w:szCs w:val="36"/>
        </w:rPr>
        <w:softHyphen/>
        <w:t>θήστε να δημιουργήσετε ένα ευθύγραμμο τμήμα μήκους 100 εικονοστοιχείων.</w:t>
      </w:r>
    </w:p>
    <w:p w:rsidR="00E45626" w:rsidRPr="00E45626" w:rsidRDefault="00E45626" w:rsidP="00E45626">
      <w:pPr>
        <w:rPr>
          <w:rFonts w:ascii="Arial" w:hAnsi="Arial"/>
          <w:b/>
          <w:color w:val="FF0000"/>
          <w:sz w:val="36"/>
          <w:szCs w:val="36"/>
        </w:rPr>
      </w:pPr>
    </w:p>
    <w:p w:rsidR="00B22231"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Ας θυμηθούμε λίγο τον αλγόριθμο του τετραγώνου που παρουσιάσαμε στο κεφάλαιο των αλγορίθμων. Ο αλγόριθμος αυτός περιέγραφε τα βήματα που πρέπει να ακολουθήσει ένα μικρό παιδί, ώστε να φτιάξει ένα τετράγωνο στην άμμο. Με μία μικρή παραλλαγή μπορούμε να υλοποιήσουμε τον αλγόριθμο αυτό, για να κατασκευάσουμε ένα τετράγωνο με μήκος πλευράς 100 εικονοστοιχεία, δίνοντας εντολές στη χελώνα.</w:t>
      </w:r>
    </w:p>
    <w:p w:rsidR="00B22231" w:rsidRDefault="00E95531">
      <w:pPr>
        <w:rPr>
          <w:rFonts w:ascii="Arial" w:hAnsi="Arial" w:cs="Arial"/>
          <w:b/>
          <w:sz w:val="36"/>
          <w:szCs w:val="36"/>
        </w:rPr>
      </w:pPr>
      <w:r w:rsidRPr="00E95531">
        <w:rPr>
          <w:rFonts w:ascii="Arial" w:hAnsi="Arial" w:cs="Arial"/>
          <w:b/>
          <w:noProof/>
          <w:sz w:val="36"/>
          <w:szCs w:val="36"/>
          <w:lang w:val="en-US" w:eastAsia="en-US"/>
        </w:rPr>
        <w:pict>
          <v:shape id="_x0000_s1398" type="#_x0000_t202" style="position:absolute;margin-left:247.7pt;margin-top:785.3pt;width:114.25pt;height:28.35pt;z-index:251720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79</w:t>
                  </w:r>
                  <w:r w:rsidR="00DC2E6E" w:rsidRPr="00432B70">
                    <w:rPr>
                      <w:rFonts w:ascii="Arial" w:hAnsi="Arial"/>
                      <w:b/>
                      <w:sz w:val="36"/>
                      <w:szCs w:val="36"/>
                    </w:rPr>
                    <w:t xml:space="preserve"> / </w:t>
                  </w:r>
                  <w:r w:rsidR="00DC2E6E">
                    <w:rPr>
                      <w:rFonts w:ascii="Arial" w:hAnsi="Arial"/>
                      <w:b/>
                      <w:sz w:val="36"/>
                      <w:szCs w:val="36"/>
                    </w:rPr>
                    <w:t>189</w:t>
                  </w:r>
                  <w:r>
                    <w:rPr>
                      <w:rFonts w:ascii="Arial" w:hAnsi="Arial"/>
                      <w:b/>
                      <w:sz w:val="36"/>
                      <w:szCs w:val="36"/>
                    </w:rPr>
                    <w:t>-190</w:t>
                  </w:r>
                </w:p>
              </w:txbxContent>
            </v:textbox>
            <w10:wrap anchorx="page" anchory="page"/>
          </v:shape>
        </w:pict>
      </w:r>
      <w:r w:rsidR="00B22231">
        <w:rPr>
          <w:rFonts w:ascii="Arial" w:hAnsi="Arial" w:cs="Arial"/>
          <w:b/>
          <w:sz w:val="36"/>
          <w:szCs w:val="36"/>
        </w:rPr>
        <w:br w:type="page"/>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Ομάδα 6703" o:spid="_x0000_s1399" style="position:absolute;margin-left:13.75pt;margin-top:10.25pt;width:478.5pt;height:552pt;z-index:251655680" coordsize="60769,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">
            <v:shape id="Text Box 8049" o:spid="_x0000_s1400" type="#_x0000_t202" style="position:absolute;width:60623;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KmsYA&#10;AADdAAAADwAAAGRycy9kb3ducmV2LnhtbESPQWsCMRSE74L/ITzBmybuwcrWKCoUeigsWg89vm5e&#10;N6ubl+0mruu/bwqFHoeZ+YZZbwfXiJ66UHvWsJgrEMSlNzVXGs7vL7MViBCRDTaeScODAmw349Ea&#10;c+PvfKT+FCuRIBxy1GBjbHMpQ2nJYZj7ljh5X75zGJPsKmk6vCe4a2Sm1FI6rDktWGzpYKm8nm5O&#10;wz57fH/c3orhk4ve7o6XQlUXqfV0MuyeQUQa4n/4r/1qNKzUUwa/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KmsYAAADdAAAADwAAAAAAAAAAAAAAAACYAgAAZHJz&#10;L2Rvd25yZXYueG1sUEsFBgAAAAAEAAQA9QAAAIsDAAAAAA==&#10;" fillcolor="blue" strokecolor="blue" strokeweight="2.25pt">
              <v:textbox inset=".5mm,0,.5mm,0">
                <w:txbxContent>
                  <w:p w:rsidR="00DC2E6E" w:rsidRDefault="00DC2E6E" w:rsidP="00E45626">
                    <w:pPr>
                      <w:rPr>
                        <w:rFonts w:ascii="Arial" w:hAnsi="Arial" w:cs="Arial"/>
                        <w:b/>
                        <w:color w:val="FFFFFF"/>
                        <w:sz w:val="56"/>
                        <w:szCs w:val="56"/>
                      </w:rPr>
                    </w:pPr>
                    <w:r>
                      <w:rPr>
                        <w:noProof/>
                      </w:rPr>
                      <w:drawing>
                        <wp:inline distT="0" distB="0" distL="0" distR="0">
                          <wp:extent cx="320675" cy="320675"/>
                          <wp:effectExtent l="0" t="0" r="3175" b="3175"/>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Pr>
                        <w:lang w:val="en-US"/>
                      </w:rPr>
                      <w:t xml:space="preserve">  </w:t>
                    </w:r>
                    <w:r w:rsidRPr="00EA6238">
                      <w:rPr>
                        <w:rFonts w:ascii="Arial" w:hAnsi="Arial" w:cs="Arial"/>
                        <w:b/>
                        <w:color w:val="FFFFFF"/>
                        <w:sz w:val="36"/>
                        <w:szCs w:val="36"/>
                        <w:lang w:val="en-US"/>
                      </w:rPr>
                      <w:t>MicroWorlds Pro</w:t>
                    </w:r>
                    <w:r w:rsidRPr="00EA6238">
                      <w:rPr>
                        <w:rFonts w:ascii="Arial" w:hAnsi="Arial" w:cs="Arial"/>
                        <w:b/>
                        <w:color w:val="FFFFFF"/>
                        <w:sz w:val="36"/>
                        <w:szCs w:val="36"/>
                      </w:rPr>
                      <w:t xml:space="preserve">       </w:t>
                    </w:r>
                    <w:r w:rsidRPr="00EA6238">
                      <w:rPr>
                        <w:rFonts w:ascii="Arial" w:hAnsi="Arial" w:cs="Arial"/>
                        <w:b/>
                        <w:color w:val="FFFFFF"/>
                        <w:sz w:val="36"/>
                        <w:szCs w:val="36"/>
                        <w:lang w:val="en-US"/>
                      </w:rPr>
                      <w:t xml:space="preserve">   </w:t>
                    </w:r>
                    <w:r>
                      <w:rPr>
                        <w:rFonts w:ascii="Arial" w:hAnsi="Arial" w:cs="Arial"/>
                        <w:b/>
                        <w:color w:val="FFFFFF"/>
                        <w:sz w:val="36"/>
                        <w:szCs w:val="36"/>
                      </w:rPr>
                      <w:t xml:space="preserve">                       </w:t>
                    </w:r>
                    <w:r w:rsidRPr="00EA6238">
                      <w:rPr>
                        <w:rFonts w:ascii="Arial" w:hAnsi="Arial" w:cs="Arial"/>
                        <w:b/>
                        <w:color w:val="FFFFFF"/>
                        <w:sz w:val="36"/>
                        <w:szCs w:val="36"/>
                      </w:rPr>
                      <w:t xml:space="preserve">  </w:t>
                    </w:r>
                    <w:r w:rsidRPr="00EA6238">
                      <w:rPr>
                        <w:rFonts w:ascii="Arial" w:hAnsi="Arial"/>
                        <w:b/>
                        <w:color w:val="FFFFFF"/>
                        <w:sz w:val="36"/>
                        <w:szCs w:val="36"/>
                        <w:shd w:val="clear" w:color="auto" w:fill="00CCFF"/>
                      </w:rPr>
                      <w:sym w:font="Webdings" w:char="F030"/>
                    </w:r>
                    <w:r w:rsidRPr="00EA6238">
                      <w:rPr>
                        <w:rFonts w:ascii="Arial" w:hAnsi="Arial"/>
                        <w:b/>
                        <w:color w:val="FFFFFF"/>
                        <w:sz w:val="36"/>
                        <w:szCs w:val="36"/>
                        <w:shd w:val="clear" w:color="auto" w:fill="00CCFF"/>
                      </w:rPr>
                      <w:t xml:space="preserve"> </w:t>
                    </w:r>
                    <w:r w:rsidRPr="00EA6238">
                      <w:rPr>
                        <w:rFonts w:ascii="Arial" w:hAnsi="Arial"/>
                        <w:b/>
                        <w:color w:val="FFFFFF"/>
                        <w:sz w:val="36"/>
                        <w:szCs w:val="36"/>
                      </w:rPr>
                      <w:t xml:space="preserve"> </w:t>
                    </w:r>
                    <w:r w:rsidRPr="00EA6238">
                      <w:rPr>
                        <w:rFonts w:ascii="Arial" w:hAnsi="Arial"/>
                        <w:b/>
                        <w:color w:val="FFFFFF"/>
                        <w:sz w:val="36"/>
                        <w:szCs w:val="36"/>
                        <w:shd w:val="clear" w:color="auto" w:fill="00CCFF"/>
                      </w:rPr>
                      <w:t xml:space="preserve"> </w:t>
                    </w:r>
                    <w:r w:rsidRPr="00EA6238">
                      <w:rPr>
                        <w:rFonts w:ascii="Arial" w:hAnsi="Arial"/>
                        <w:b/>
                        <w:color w:val="FFFFFF"/>
                        <w:sz w:val="36"/>
                        <w:szCs w:val="36"/>
                        <w:shd w:val="clear" w:color="auto" w:fill="00CCFF"/>
                      </w:rPr>
                      <w:sym w:font="Webdings" w:char="F031"/>
                    </w:r>
                    <w:r w:rsidRPr="00EA6238">
                      <w:rPr>
                        <w:rFonts w:ascii="Arial" w:hAnsi="Arial"/>
                        <w:b/>
                        <w:color w:val="FFFFFF"/>
                        <w:sz w:val="36"/>
                        <w:szCs w:val="36"/>
                        <w:shd w:val="clear" w:color="auto" w:fill="00CCFF"/>
                      </w:rPr>
                      <w:t xml:space="preserve"> </w:t>
                    </w:r>
                    <w:r w:rsidRPr="00EA6238">
                      <w:rPr>
                        <w:rFonts w:ascii="Arial" w:hAnsi="Arial"/>
                        <w:b/>
                        <w:color w:val="FFFFFF"/>
                        <w:sz w:val="36"/>
                        <w:szCs w:val="36"/>
                      </w:rPr>
                      <w:t xml:space="preserve"> </w:t>
                    </w:r>
                    <w:r w:rsidRPr="00EA6238">
                      <w:rPr>
                        <w:rFonts w:ascii="Arial" w:hAnsi="Arial"/>
                        <w:b/>
                        <w:color w:val="FFFFFF"/>
                        <w:sz w:val="36"/>
                        <w:szCs w:val="36"/>
                        <w:shd w:val="clear" w:color="auto" w:fill="FF0000"/>
                      </w:rPr>
                      <w:t xml:space="preserve"> </w:t>
                    </w:r>
                    <w:r w:rsidRPr="00EA6238">
                      <w:rPr>
                        <w:rFonts w:ascii="Arial" w:hAnsi="Arial"/>
                        <w:b/>
                        <w:color w:val="FFFFFF"/>
                        <w:sz w:val="36"/>
                        <w:szCs w:val="36"/>
                        <w:shd w:val="clear" w:color="auto" w:fill="FF0000"/>
                      </w:rPr>
                      <w:sym w:font="Webdings" w:char="F072"/>
                    </w:r>
                    <w:r w:rsidRPr="00EA6238">
                      <w:rPr>
                        <w:rFonts w:ascii="Arial" w:hAnsi="Arial"/>
                        <w:b/>
                        <w:color w:val="FF0000"/>
                        <w:sz w:val="36"/>
                        <w:szCs w:val="36"/>
                        <w:shd w:val="clear" w:color="auto" w:fill="FF0000"/>
                      </w:rPr>
                      <w:t>.</w:t>
                    </w:r>
                    <w:r w:rsidRPr="007A3CC7">
                      <w:rPr>
                        <w:rFonts w:ascii="Arial" w:hAnsi="Arial" w:cs="Arial"/>
                        <w:b/>
                        <w:color w:val="FFFFFF"/>
                        <w:sz w:val="56"/>
                        <w:szCs w:val="56"/>
                      </w:rPr>
                      <w:t xml:space="preserve">          </w:t>
                    </w:r>
                    <w:r>
                      <w:rPr>
                        <w:rFonts w:ascii="Arial" w:hAnsi="Arial" w:cs="Arial"/>
                        <w:b/>
                        <w:color w:val="FFFFFF"/>
                        <w:sz w:val="56"/>
                        <w:szCs w:val="56"/>
                      </w:rPr>
                      <w:t xml:space="preserve">   </w:t>
                    </w:r>
                  </w:p>
                </w:txbxContent>
              </v:textbox>
            </v:shape>
            <v:group id="Group 8051" o:spid="_x0000_s1401" style="position:absolute;left:1143;top:34194;width:27882;height:4636" coordorigin="1526,8791" coordsize="439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1D98QAAADdAAAADwAAAGRycy9kb3ducmV2LnhtbERPy2rCQBTdF/oPwxXc&#10;NZO0tLXRUSRUcSFCY6F0d8lck2DmTsiMefx9ZyF0eTjv1WY0jeipc7VlBUkUgyAurK65VPB93j0t&#10;QDiPrLGxTAomcrBZPz6sMNV24C/qc1+KEMIuRQWV920qpSsqMugi2xIH7mI7gz7ArpS6wyGEm0Y+&#10;x/GbNFhzaKiwpayi4prfjIL9gMP2Jfnsj9dLNv2eX08/x4SUms/G7RKEp9H/i+/ug1aweP8I+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1D98QAAADdAAAA&#10;DwAAAAAAAAAAAAAAAACqAgAAZHJzL2Rvd25yZXYueG1sUEsFBgAAAAAEAAQA+gAAAJsDAAAAAA==&#10;">
              <v:shape id="Text Box 8052" o:spid="_x0000_s1402" type="#_x0000_t202" style="position:absolute;left:5221;top:8791;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pA8cA&#10;AADdAAAADwAAAGRycy9kb3ducmV2LnhtbESPwW7CMBBE75X6D9ZW6q049AA0YBBUFHFBKpQDx1W8&#10;xIF4ndpuEv4eV6rU42hm3mhmi97WoiUfKscKhoMMBHHhdMWlguPXx8sERIjIGmvHpOBGARbzx4cZ&#10;5tp1vKf2EEuRIBxyVGBibHIpQ2HIYhi4hjh5Z+ctxiR9KbXHLsFtLV+zbCQtVpwWDDb0bqi4Hn6s&#10;gnrk17vutFpfPlffx4vZtDfenJV6fuqXUxCR+vgf/mtvtYLJ+G0Iv2/S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6QPHAAAA3QAAAA8AAAAAAAAAAAAAAAAAmAIAAGRy&#10;cy9kb3ducmV2LnhtbFBLBQYAAAAABAAEAPUAAACMAw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D"/>
                      </w:r>
                    </w:p>
                  </w:txbxContent>
                </v:textbox>
              </v:shape>
              <v:shape id="Text Box 8053" o:spid="_x0000_s1403" type="#_x0000_t202" style="position:absolute;left:1526;top:8797;width:815;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3dMcA&#10;AADdAAAADwAAAGRycy9kb3ducmV2LnhtbESPwW7CMBBE75X6D9ZW6q045UBpwCCoKOoFCSgHjqt4&#10;iQPxOrXdJPw9RqrU42hm3mim897WoiUfKscKXgcZCOLC6YpLBYfvz5cxiBCRNdaOScGVAsxnjw9T&#10;zLXreEftPpYiQTjkqMDE2ORShsKQxTBwDXHyTs5bjEn6UmqPXYLbWg6zbCQtVpwWDDb0Yai47H+t&#10;gnrkV5vuuFydt8ufw9ms2yuvT0o9P/WLCYhIffwP/7W/tILx2/sQ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d3THAAAA3QAAAA8AAAAAAAAAAAAAAAAAmAIAAGRy&#10;cy9kb3ducmV2LnhtbFBLBQYAAAAABAAEAPUAAACMAw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C"/>
                      </w:r>
                    </w:p>
                  </w:txbxContent>
                </v:textbox>
              </v:shape>
              <v:rect id="Rectangle 8054" o:spid="_x0000_s1404" style="position:absolute;left:2341;top:8791;width:390;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E68gA&#10;AADdAAAADwAAAGRycy9kb3ducmV2LnhtbESPT2sCMRTE7wW/Q3gFbzWrhapbo5RCq1AP9Q/o8XXz&#10;uondvCybqFs/vSkUPA4z8xtmMmtdJU7UBOtZQb+XgSAuvLZcKthu3h5GIEJE1lh5JgW/FGA27dxN&#10;MNf+zCs6rWMpEoRDjgpMjHUuZSgMOQw9XxMn79s3DmOSTSl1g+cEd5UcZNmTdGg5LRis6dVQ8bM+&#10;OgWfx7KOO/t++GiX8/3Q9C/2a7BRqnvfvjyDiNTGW/i/vdAKRsPxI/y9S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i0TryAAAAN0AAAAPAAAAAAAAAAAAAAAAAJgCAABk&#10;cnMvZG93bnJldi54bWxQSwUGAAAAAAQABAD1AAAAjQMAAAAA&#10;" fillcolor="silver" strokecolor="gray" strokeweight="3pt"/>
              <v:rect id="Rectangle 8055" o:spid="_x0000_s1405" style="position:absolute;left:3617;top:7905;width:718;height:24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Ap8QA&#10;AADdAAAADwAAAGRycy9kb3ducmV2LnhtbESPQWsCMRSE70L/Q3iF3jRrUdduN0opCAUPWpWeH5vX&#10;zbKbl2UTNf33jSB4HGbmG6ZcR9uJCw2+caxgOslAEFdON1wrOB034yUIH5A1do5JwR95WK+eRiUW&#10;2l35my6HUIsEYV+gAhNCX0jpK0MW/cT1xMn7dYPFkORQSz3gNcFtJ1+zbCEtNpwWDPb0aahqD2er&#10;YJ6j97Luz6fcTHf74zZS+xOVenmOH+8gAsXwCN/bX1rBMn+bwe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gKfEAAAA3QAAAA8AAAAAAAAAAAAAAAAAmAIAAGRycy9k&#10;b3ducmV2LnhtbFBLBQYAAAAABAAEAPUAAACJAwAAAAA=&#10;" strokecolor="gray" strokeweight="3pt"/>
            </v:group>
            <v:rect id="Rectangle 8056" o:spid="_x0000_s1406" style="position:absolute;left:95;top:4857;width:60623;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ZgscA&#10;AADdAAAADwAAAGRycy9kb3ducmV2LnhtbESPQWvCQBSE74L/YXlCb7qxgo2pq5RSafFStBXp7TX7&#10;msRm34bdNcZ/7wqCx2FmvmHmy87UoiXnK8sKxqMEBHFudcWFgu+v1TAF4QOyxtoyKTiTh+Wi35tj&#10;pu2JN9RuQyEihH2GCsoQmkxKn5dk0I9sQxy9P+sMhihdIbXDU4SbWj4myVQarDgulNjQa0n5//Zo&#10;FLRyM6sm9mfmfnerz+PbYV+k63elHgbdyzOIQF24h2/tD60gTZ4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M2YLHAAAA3QAAAA8AAAAAAAAAAAAAAAAAmAIAAGRy&#10;cy9kb3ducmV2LnhtbFBLBQYAAAAABAAEAPUAAACMAwAAAAA=&#10;" fillcolor="#ddd8c2" strokecolor="gray" strokeweight="2.25pt">
              <v:stroke endarrowwidth="wide" endarrowlength="long"/>
              <v:textbox>
                <w:txbxContent>
                  <w:p w:rsidR="00DC2E6E" w:rsidRPr="00EA6238" w:rsidRDefault="00DC2E6E" w:rsidP="00E45626">
                    <w:pPr>
                      <w:rPr>
                        <w:rFonts w:ascii="Arial" w:hAnsi="Arial" w:cs="Arial"/>
                        <w:b/>
                        <w:sz w:val="36"/>
                        <w:szCs w:val="36"/>
                      </w:rPr>
                    </w:pPr>
                    <w:r w:rsidRPr="00EA6238">
                      <w:rPr>
                        <w:rFonts w:ascii="Arial" w:hAnsi="Arial" w:cs="Arial"/>
                        <w:b/>
                        <w:sz w:val="36"/>
                        <w:szCs w:val="36"/>
                      </w:rPr>
                      <w:t>Α</w:t>
                    </w:r>
                    <w:r>
                      <w:rPr>
                        <w:rFonts w:ascii="Arial" w:hAnsi="Arial" w:cs="Arial"/>
                        <w:b/>
                        <w:sz w:val="36"/>
                        <w:szCs w:val="36"/>
                      </w:rPr>
                      <w:t xml:space="preserve">ρχείο </w:t>
                    </w:r>
                    <w:r w:rsidRPr="00EA6238">
                      <w:rPr>
                        <w:rFonts w:ascii="Arial" w:hAnsi="Arial" w:cs="Arial"/>
                        <w:b/>
                        <w:sz w:val="36"/>
                        <w:szCs w:val="36"/>
                      </w:rPr>
                      <w:t xml:space="preserve">Επεξεργασία Προβολή </w:t>
                    </w:r>
                    <w:r>
                      <w:rPr>
                        <w:rFonts w:ascii="Arial" w:hAnsi="Arial" w:cs="Arial"/>
                        <w:b/>
                        <w:sz w:val="36"/>
                        <w:szCs w:val="36"/>
                      </w:rPr>
                      <w:t xml:space="preserve">Κείμενο </w:t>
                    </w:r>
                    <w:r w:rsidRPr="00EA6238">
                      <w:rPr>
                        <w:rFonts w:ascii="Arial" w:hAnsi="Arial" w:cs="Arial"/>
                        <w:b/>
                        <w:sz w:val="36"/>
                        <w:szCs w:val="36"/>
                      </w:rPr>
                      <w:t>Σελίδες          Βοήθεια</w:t>
                    </w:r>
                  </w:p>
                  <w:p w:rsidR="00DC2E6E" w:rsidRPr="00EA6238" w:rsidRDefault="00DC2E6E" w:rsidP="00E45626">
                    <w:pPr>
                      <w:rPr>
                        <w:rFonts w:ascii="Arial" w:hAnsi="Arial"/>
                        <w:b/>
                        <w:color w:val="FF0000"/>
                        <w:sz w:val="36"/>
                        <w:szCs w:val="36"/>
                      </w:rPr>
                    </w:pPr>
                    <w:r>
                      <w:rPr>
                        <w:rFonts w:ascii="Arial" w:hAnsi="Arial"/>
                        <w:b/>
                        <w:noProof/>
                        <w:color w:val="FF0000"/>
                        <w:sz w:val="36"/>
                        <w:szCs w:val="36"/>
                      </w:rPr>
                      <w:drawing>
                        <wp:inline distT="0" distB="0" distL="0" distR="0">
                          <wp:extent cx="1533525" cy="247206"/>
                          <wp:effectExtent l="0" t="0" r="0" b="635"/>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875" cy="248230"/>
                                  </a:xfrm>
                                  <a:prstGeom prst="rect">
                                    <a:avLst/>
                                  </a:prstGeom>
                                  <a:noFill/>
                                  <a:ln>
                                    <a:noFill/>
                                  </a:ln>
                                </pic:spPr>
                              </pic:pic>
                            </a:graphicData>
                          </a:graphic>
                        </wp:inline>
                      </w:drawing>
                    </w:r>
                    <w:r w:rsidRPr="00EA6238">
                      <w:rPr>
                        <w:rFonts w:ascii="Arial" w:hAnsi="Arial"/>
                        <w:b/>
                        <w:color w:val="FF0000"/>
                        <w:sz w:val="36"/>
                        <w:szCs w:val="36"/>
                      </w:rPr>
                      <w:t xml:space="preserve">  </w:t>
                    </w:r>
                    <w:r>
                      <w:rPr>
                        <w:rFonts w:ascii="Arial" w:hAnsi="Arial"/>
                        <w:b/>
                        <w:noProof/>
                        <w:color w:val="FF0000"/>
                        <w:sz w:val="36"/>
                        <w:szCs w:val="36"/>
                      </w:rPr>
                      <w:drawing>
                        <wp:inline distT="0" distB="0" distL="0" distR="0">
                          <wp:extent cx="778347" cy="247650"/>
                          <wp:effectExtent l="0" t="0" r="3175" b="0"/>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130" cy="250126"/>
                                  </a:xfrm>
                                  <a:prstGeom prst="rect">
                                    <a:avLst/>
                                  </a:prstGeom>
                                  <a:noFill/>
                                  <a:ln>
                                    <a:noFill/>
                                  </a:ln>
                                </pic:spPr>
                              </pic:pic>
                            </a:graphicData>
                          </a:graphic>
                        </wp:inline>
                      </w:drawing>
                    </w:r>
                    <w:r w:rsidRPr="00EA6238">
                      <w:rPr>
                        <w:rFonts w:ascii="Arial" w:hAnsi="Arial"/>
                        <w:b/>
                        <w:color w:val="FF0000"/>
                        <w:sz w:val="36"/>
                        <w:szCs w:val="36"/>
                      </w:rPr>
                      <w:t xml:space="preserve">  </w:t>
                    </w:r>
                    <w:r>
                      <w:rPr>
                        <w:rFonts w:ascii="Arial" w:hAnsi="Arial"/>
                        <w:b/>
                        <w:noProof/>
                        <w:color w:val="FF0000"/>
                        <w:sz w:val="36"/>
                        <w:szCs w:val="36"/>
                      </w:rPr>
                      <w:drawing>
                        <wp:inline distT="0" distB="0" distL="0" distR="0">
                          <wp:extent cx="2990850" cy="247317"/>
                          <wp:effectExtent l="0" t="0" r="0" b="635"/>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248052"/>
                                  </a:xfrm>
                                  <a:prstGeom prst="rect">
                                    <a:avLst/>
                                  </a:prstGeom>
                                  <a:noFill/>
                                  <a:ln>
                                    <a:noFill/>
                                  </a:ln>
                                </pic:spPr>
                              </pic:pic>
                            </a:graphicData>
                          </a:graphic>
                        </wp:inline>
                      </w:drawing>
                    </w:r>
                  </w:p>
                  <w:p w:rsidR="00DC2E6E" w:rsidRPr="00EA6238" w:rsidRDefault="00DC2E6E" w:rsidP="00E45626">
                    <w:pPr>
                      <w:rPr>
                        <w:rFonts w:ascii="Arial" w:hAnsi="Arial" w:cs="Arial"/>
                        <w:b/>
                        <w:sz w:val="36"/>
                        <w:szCs w:val="36"/>
                      </w:rPr>
                    </w:pPr>
                    <w:r>
                      <w:rPr>
                        <w:rFonts w:ascii="Arial" w:hAnsi="Arial" w:cs="Arial"/>
                        <w:b/>
                        <w:noProof/>
                        <w:sz w:val="36"/>
                        <w:szCs w:val="36"/>
                      </w:rPr>
                      <w:drawing>
                        <wp:inline distT="0" distB="0" distL="0" distR="0">
                          <wp:extent cx="352425" cy="257175"/>
                          <wp:effectExtent l="0" t="0" r="9525" b="9525"/>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57638"/>
                                  </a:xfrm>
                                  <a:prstGeom prst="rect">
                                    <a:avLst/>
                                  </a:prstGeom>
                                  <a:noFill/>
                                  <a:ln>
                                    <a:noFill/>
                                  </a:ln>
                                </pic:spPr>
                              </pic:pic>
                            </a:graphicData>
                          </a:graphic>
                        </wp:inline>
                      </w:drawing>
                    </w:r>
                    <w:r w:rsidRPr="00EA6238">
                      <w:rPr>
                        <w:rFonts w:ascii="Arial" w:hAnsi="Arial" w:cs="Arial"/>
                        <w:b/>
                        <w:sz w:val="36"/>
                        <w:szCs w:val="36"/>
                      </w:rPr>
                      <w:t xml:space="preserve"> </w:t>
                    </w:r>
                    <w:r>
                      <w:rPr>
                        <w:rFonts w:ascii="Arial" w:hAnsi="Arial" w:cs="Arial"/>
                        <w:b/>
                        <w:noProof/>
                        <w:sz w:val="36"/>
                        <w:szCs w:val="36"/>
                      </w:rPr>
                      <w:drawing>
                        <wp:inline distT="0" distB="0" distL="0" distR="0">
                          <wp:extent cx="352425" cy="276225"/>
                          <wp:effectExtent l="0" t="0" r="9525" b="9525"/>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76723"/>
                                  </a:xfrm>
                                  <a:prstGeom prst="rect">
                                    <a:avLst/>
                                  </a:prstGeom>
                                  <a:noFill/>
                                  <a:ln>
                                    <a:noFill/>
                                  </a:ln>
                                </pic:spPr>
                              </pic:pic>
                            </a:graphicData>
                          </a:graphic>
                        </wp:inline>
                      </w:drawing>
                    </w:r>
                    <w:r>
                      <w:rPr>
                        <w:rFonts w:ascii="Arial" w:hAnsi="Arial" w:cs="Arial"/>
                        <w:b/>
                        <w:noProof/>
                        <w:sz w:val="36"/>
                        <w:szCs w:val="36"/>
                      </w:rPr>
                      <w:drawing>
                        <wp:inline distT="0" distB="0" distL="0" distR="0">
                          <wp:extent cx="1137141" cy="276225"/>
                          <wp:effectExtent l="0" t="0" r="6350" b="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190" cy="276723"/>
                                  </a:xfrm>
                                  <a:prstGeom prst="rect">
                                    <a:avLst/>
                                  </a:prstGeom>
                                  <a:noFill/>
                                  <a:ln>
                                    <a:noFill/>
                                  </a:ln>
                                </pic:spPr>
                              </pic:pic>
                            </a:graphicData>
                          </a:graphic>
                        </wp:inline>
                      </w:drawing>
                    </w:r>
                    <w:r w:rsidRPr="00EA6238">
                      <w:rPr>
                        <w:rFonts w:ascii="Arial" w:hAnsi="Arial" w:cs="Arial"/>
                        <w:b/>
                        <w:sz w:val="36"/>
                        <w:szCs w:val="36"/>
                      </w:rPr>
                      <w:t xml:space="preserve">   </w:t>
                    </w:r>
                    <w:r>
                      <w:rPr>
                        <w:rFonts w:ascii="Arial" w:hAnsi="Arial" w:cs="Arial"/>
                        <w:b/>
                        <w:noProof/>
                        <w:sz w:val="36"/>
                        <w:szCs w:val="36"/>
                      </w:rPr>
                      <w:drawing>
                        <wp:inline distT="0" distB="0" distL="0" distR="0">
                          <wp:extent cx="428625" cy="295275"/>
                          <wp:effectExtent l="0" t="0" r="9525" b="9525"/>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298337"/>
                                  </a:xfrm>
                                  <a:prstGeom prst="rect">
                                    <a:avLst/>
                                  </a:prstGeom>
                                  <a:noFill/>
                                  <a:ln>
                                    <a:noFill/>
                                  </a:ln>
                                </pic:spPr>
                              </pic:pic>
                            </a:graphicData>
                          </a:graphic>
                        </wp:inline>
                      </w:drawing>
                    </w:r>
                    <w:r w:rsidRPr="00EA6238">
                      <w:rPr>
                        <w:rFonts w:ascii="Arial" w:hAnsi="Arial" w:cs="Arial"/>
                        <w:b/>
                        <w:sz w:val="36"/>
                        <w:szCs w:val="36"/>
                      </w:rPr>
                      <w:t xml:space="preserve">    </w:t>
                    </w:r>
                    <w:r>
                      <w:rPr>
                        <w:rFonts w:ascii="Arial" w:hAnsi="Arial" w:cs="Arial"/>
                        <w:b/>
                        <w:noProof/>
                        <w:sz w:val="36"/>
                        <w:szCs w:val="36"/>
                      </w:rPr>
                      <w:drawing>
                        <wp:inline distT="0" distB="0" distL="0" distR="0">
                          <wp:extent cx="1504950" cy="266700"/>
                          <wp:effectExtent l="0" t="0" r="0" b="0"/>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267263"/>
                                  </a:xfrm>
                                  <a:prstGeom prst="rect">
                                    <a:avLst/>
                                  </a:prstGeom>
                                  <a:noFill/>
                                  <a:ln>
                                    <a:noFill/>
                                  </a:ln>
                                </pic:spPr>
                              </pic:pic>
                            </a:graphicData>
                          </a:graphic>
                        </wp:inline>
                      </w:drawing>
                    </w:r>
                    <w:r w:rsidRPr="00EA6238">
                      <w:rPr>
                        <w:rFonts w:ascii="Arial" w:hAnsi="Arial" w:cs="Arial"/>
                        <w:b/>
                        <w:sz w:val="36"/>
                        <w:szCs w:val="36"/>
                      </w:rPr>
                      <w:t xml:space="preserve">  </w:t>
                    </w:r>
                    <w:r>
                      <w:rPr>
                        <w:rFonts w:ascii="Arial" w:hAnsi="Arial" w:cs="Arial"/>
                        <w:b/>
                        <w:noProof/>
                        <w:sz w:val="36"/>
                        <w:szCs w:val="36"/>
                      </w:rPr>
                      <w:drawing>
                        <wp:inline distT="0" distB="0" distL="0" distR="0">
                          <wp:extent cx="352425" cy="285750"/>
                          <wp:effectExtent l="0" t="0" r="9525" b="0"/>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86265"/>
                                  </a:xfrm>
                                  <a:prstGeom prst="rect">
                                    <a:avLst/>
                                  </a:prstGeom>
                                  <a:noFill/>
                                  <a:ln>
                                    <a:noFill/>
                                  </a:ln>
                                </pic:spPr>
                              </pic:pic>
                            </a:graphicData>
                          </a:graphic>
                        </wp:inline>
                      </w:drawing>
                    </w:r>
                  </w:p>
                </w:txbxContent>
              </v:textbox>
            </v:rect>
            <v:shape id="AutoShape 8059" o:spid="_x0000_s1407" type="#_x0000_t32" style="position:absolute;left:60388;top:15049;width:381;height:550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OpcMAAADdAAAADwAAAGRycy9kb3ducmV2LnhtbERPy2rCQBTdF/oPwy24q5MWjJJmIjZQ&#10;FETFx6LLS+Y2Cc3cCZkxiX/vLASXh/NOl6NpRE+dqy0r+JhGIIgLq2suFVzOP+8LEM4ja2wsk4Ib&#10;OVhmry8pJtoOfKT+5EsRQtglqKDyvk2kdEVFBt3UtsSB+7OdQR9gV0rd4RDCTSM/oyiWBmsODRW2&#10;lFdU/J+uRkH8S+vjWee7/Xb+7XU8O2C/Oig1eRtXXyA8jf4pfrg3WsEimof94U14Aj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MjqXDAAAA3QAAAA8AAAAAAAAAAAAA&#10;AAAAoQIAAGRycy9kb3ducmV2LnhtbFBLBQYAAAAABAAEAPkAAACRAwAAAAA=&#10;" strokecolor="gray" strokeweight="5pt">
              <v:stroke endarrowwidth="wide" endarrowlength="long"/>
            </v:shape>
            <v:rect id="Rectangle 8060" o:spid="_x0000_s1408" style="position:absolute;left:34298;top:44620;width:24758;height:5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YIMUA&#10;AADdAAAADwAAAGRycy9kb3ducmV2LnhtbESPQWsCMRSE74X+h/AEbzVrwbqsRrFCaSm9dFs8PzbP&#10;ZHXzsiaprv++KRQ8DjPzDbNcD64TZwqx9axgOilAEDdet2wUfH+9PJQgYkLW2HkmBVeKsF7d3y2x&#10;0v7Cn3SukxEZwrFCBTalvpIyNpYcxonvibO398FhyjIYqQNeMtx18rEonqTDlvOCxZ62lppj/eMU&#10;xOO7uTZGHj6GNHud7urncHJWqfFo2CxAJBrSLfzfftMKynk5h783+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tggxQAAAN0AAAAPAAAAAAAAAAAAAAAAAJgCAABkcnMv&#10;ZG93bnJldi54bWxQSwUGAAAAAAQABAD1AAAAigMAAAAA&#10;" fillcolor="#ddd8c2" strokecolor="#c4bc96" strokeweight="2.25pt">
              <v:stroke endarrowwidth="wide" endarrowlength="long"/>
              <v:textbox inset="0,,0">
                <w:txbxContent>
                  <w:p w:rsidR="00DC2E6E" w:rsidRPr="00EA6238"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95275" cy="295275"/>
                          <wp:effectExtent l="0" t="0" r="9525" b="9525"/>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28" cy="298228"/>
                                  </a:xfrm>
                                  <a:prstGeom prst="rect">
                                    <a:avLst/>
                                  </a:prstGeom>
                                  <a:noFill/>
                                  <a:ln>
                                    <a:noFill/>
                                  </a:ln>
                                </pic:spPr>
                              </pic:pic>
                            </a:graphicData>
                          </a:graphic>
                        </wp:inline>
                      </w:drawing>
                    </w:r>
                    <w:r w:rsidRPr="00EA6238">
                      <w:rPr>
                        <w:rFonts w:ascii="Arial" w:hAnsi="Arial" w:cs="Arial"/>
                        <w:b/>
                        <w:sz w:val="36"/>
                        <w:szCs w:val="36"/>
                      </w:rPr>
                      <w:t>Διαδικασίες</w:t>
                    </w:r>
                  </w:p>
                </w:txbxContent>
              </v:textbox>
            </v:rect>
            <v:rect id="Rectangle 8061" o:spid="_x0000_s1409" style="position:absolute;left:34298;top:50020;width:24949;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sYA&#10;AADdAAAADwAAAGRycy9kb3ducmV2LnhtbESPzW7CMBCE75X6DtYicSsOFaJpikFV+SlXaDlwW8Xb&#10;JBCvg21M+vZ1pUo9jmbmG81s0ZtWRHK+saxgPMpAEJdWN1wp+PxYP+QgfEDW2FomBd/kYTG/v5th&#10;oe2NdxT3oRIJwr5ABXUIXSGlL2sy6Ee2I07el3UGQ5KuktrhLcFNKx+zbCoNNpwWauzorabyvL8a&#10;BfFyiocyXibotu9Hs3xebTq5Umo46F9fQATqw3/4r73VCvKnfAq/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nWsYAAADdAAAADwAAAAAAAAAAAAAAAACYAgAAZHJz&#10;L2Rvd25yZXYueG1sUEsFBgAAAAAEAAQA9QAAAIsDAAAAAA==&#10;" fillcolor="#ddd8c2" strokecolor="#c4bc96" strokeweight="2.25pt">
              <v:stroke endarrowwidth="wide" endarrowlength="long"/>
              <v:textbox>
                <w:txbxContent>
                  <w:p w:rsidR="00DC2E6E" w:rsidRPr="00EA6238" w:rsidRDefault="00DC2E6E" w:rsidP="00E45626">
                    <w:pPr>
                      <w:jc w:val="center"/>
                      <w:rPr>
                        <w:rFonts w:ascii="Arial" w:hAnsi="Arial" w:cs="Arial"/>
                        <w:b/>
                        <w:sz w:val="36"/>
                        <w:szCs w:val="36"/>
                      </w:rPr>
                    </w:pPr>
                    <w:r>
                      <w:rPr>
                        <w:rFonts w:ascii="Arial" w:hAnsi="Arial" w:cs="Arial"/>
                        <w:b/>
                        <w:noProof/>
                        <w:sz w:val="36"/>
                        <w:szCs w:val="36"/>
                      </w:rPr>
                      <w:drawing>
                        <wp:inline distT="0" distB="0" distL="0" distR="0">
                          <wp:extent cx="276225" cy="276225"/>
                          <wp:effectExtent l="0" t="0" r="9525" b="9525"/>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87" cy="278987"/>
                                  </a:xfrm>
                                  <a:prstGeom prst="rect">
                                    <a:avLst/>
                                  </a:prstGeom>
                                  <a:noFill/>
                                  <a:ln>
                                    <a:noFill/>
                                  </a:ln>
                                </pic:spPr>
                              </pic:pic>
                            </a:graphicData>
                          </a:graphic>
                        </wp:inline>
                      </w:drawing>
                    </w:r>
                    <w:r w:rsidRPr="00EA6238">
                      <w:rPr>
                        <w:rFonts w:ascii="Arial" w:hAnsi="Arial" w:cs="Arial"/>
                        <w:b/>
                        <w:sz w:val="36"/>
                        <w:szCs w:val="36"/>
                      </w:rPr>
                      <w:t xml:space="preserve"> Γραφικά</w:t>
                    </w:r>
                  </w:p>
                </w:txbxContent>
              </v:textbox>
            </v:rect>
            <v:rect id="Rectangle 8062" o:spid="_x0000_s1410" style="position:absolute;left:34965;top:54358;width:24282;height:4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jzMUA&#10;AADdAAAADwAAAGRycy9kb3ducmV2LnhtbESPQWsCMRSE74X+h/AK3mpWwXbZGqUVRCm9dFt6fmye&#10;yermZU2irv++KRQ8DjPzDTNfDq4TZwqx9axgMi5AEDdet2wUfH+tH0sQMSFr7DyTgitFWC7u7+ZY&#10;aX/hTzrXyYgM4VihAptSX0kZG0sO49j3xNnb+eAwZRmM1AEvGe46OS2KJ+mw5bxgsaeVpeZQn5yC&#10;eHg318bI/ceQZpvJT/0Wjs4qNXoYXl9AJBrSLfzf3moF5XM5g783+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OPMxQAAAN0AAAAPAAAAAAAAAAAAAAAAAJgCAABkcnMv&#10;ZG93bnJldi54bWxQSwUGAAAAAAQABAD1AAAAigMAAAAA&#10;" fillcolor="#ddd8c2" strokecolor="#c4bc96" strokeweight="2.25pt">
              <v:stroke endarrowwidth="wide" endarrowlength="long"/>
              <v:textbox inset="0,,0">
                <w:txbxContent>
                  <w:p w:rsidR="00DC2E6E" w:rsidRPr="00EA6238"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85750" cy="285750"/>
                          <wp:effectExtent l="0" t="0" r="0" b="0"/>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8" cy="288608"/>
                                  </a:xfrm>
                                  <a:prstGeom prst="rect">
                                    <a:avLst/>
                                  </a:prstGeom>
                                  <a:noFill/>
                                  <a:ln>
                                    <a:noFill/>
                                  </a:ln>
                                </pic:spPr>
                              </pic:pic>
                            </a:graphicData>
                          </a:graphic>
                        </wp:inline>
                      </w:drawing>
                    </w:r>
                    <w:r>
                      <w:rPr>
                        <w:rFonts w:ascii="Arial" w:hAnsi="Arial" w:cs="Arial"/>
                        <w:b/>
                        <w:sz w:val="56"/>
                        <w:szCs w:val="56"/>
                      </w:rPr>
                      <w:t xml:space="preserve"> </w:t>
                    </w:r>
                    <w:r w:rsidRPr="00EA6238">
                      <w:rPr>
                        <w:rFonts w:ascii="Arial" w:hAnsi="Arial" w:cs="Arial"/>
                        <w:b/>
                        <w:sz w:val="36"/>
                        <w:szCs w:val="36"/>
                      </w:rPr>
                      <w:t>Διεργασίες</w:t>
                    </w:r>
                  </w:p>
                </w:txbxContent>
              </v:textbox>
            </v:rect>
            <v:rect id="Rectangle 8063" o:spid="_x0000_s1411" style="position:absolute;left:34965;top:59825;width:24472;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ctsYA&#10;AADdAAAADwAAAGRycy9kb3ducmV2LnhtbESPzW7CMBCE75V4B2uReisOFWpDikGohZYrPz30toq3&#10;SSBeB9uY9O3rSpU4jmbmG81s0ZtWRHK+saxgPMpAEJdWN1wpOOzXDzkIH5A1tpZJwQ95WMwHdzMs&#10;tL3yluIuVCJB2BeooA6hK6T0ZU0G/ch2xMn7ts5gSNJVUju8Jrhp5WOWPUmDDaeFGjt6rak87S5G&#10;QTwf42cZzxN0m48v8zZdvXdypdT9sF++gAjUh1v4v73RCvLnfAJ/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zctsYAAADdAAAADwAAAAAAAAAAAAAAAACYAgAAZHJz&#10;L2Rvd25yZXYueG1sUEsFBgAAAAAEAAQA9QAAAIsDAAAAAA==&#10;" fillcolor="#ddd8c2" strokecolor="#c4bc96" strokeweight="2.25pt">
              <v:stroke endarrowwidth="wide" endarrowlength="long"/>
              <v:textbox>
                <w:txbxContent>
                  <w:p w:rsidR="00DC2E6E" w:rsidRPr="00EA6238" w:rsidRDefault="00DC2E6E" w:rsidP="00E45626">
                    <w:pPr>
                      <w:jc w:val="center"/>
                      <w:rPr>
                        <w:rFonts w:ascii="Arial" w:hAnsi="Arial" w:cs="Arial"/>
                        <w:b/>
                        <w:sz w:val="36"/>
                        <w:szCs w:val="36"/>
                      </w:rPr>
                    </w:pPr>
                    <w:r>
                      <w:rPr>
                        <w:rFonts w:ascii="Arial" w:hAnsi="Arial" w:cs="Arial"/>
                        <w:b/>
                        <w:noProof/>
                        <w:sz w:val="36"/>
                        <w:szCs w:val="36"/>
                      </w:rPr>
                      <w:drawing>
                        <wp:inline distT="0" distB="0" distL="0" distR="0">
                          <wp:extent cx="276225" cy="276225"/>
                          <wp:effectExtent l="0" t="0" r="9525" b="9525"/>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82" cy="279382"/>
                                  </a:xfrm>
                                  <a:prstGeom prst="rect">
                                    <a:avLst/>
                                  </a:prstGeom>
                                  <a:noFill/>
                                  <a:ln>
                                    <a:noFill/>
                                  </a:ln>
                                </pic:spPr>
                              </pic:pic>
                            </a:graphicData>
                          </a:graphic>
                        </wp:inline>
                      </w:drawing>
                    </w:r>
                    <w:r w:rsidRPr="00EA6238">
                      <w:rPr>
                        <w:rFonts w:ascii="Arial" w:hAnsi="Arial" w:cs="Arial"/>
                        <w:b/>
                        <w:sz w:val="36"/>
                        <w:szCs w:val="36"/>
                      </w:rPr>
                      <w:t xml:space="preserve"> Εργασία</w:t>
                    </w:r>
                  </w:p>
                </w:txbxContent>
              </v:textbox>
            </v:rect>
            <v:rect id="Rectangle 8064" o:spid="_x0000_s1412" style="position:absolute;left:95;top:39814;width:34277;height:25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mccgA&#10;AADdAAAADwAAAGRycy9kb3ducmV2LnhtbESPQWvCQBSE74L/YXmCF6mbCtaYuootKFLqoWmp19fs&#10;axLMvk2zq4n/3hUKHoeZ+YZZrDpTiTM1rrSs4HEcgSDOrC45V/D1uXmIQTiPrLGyTAou5GC17PcW&#10;mGjb8gedU5+LAGGXoILC+zqR0mUFGXRjWxMH79c2Bn2QTS51g22Am0pOouhJGiw5LBRY02tB2TE9&#10;GQVt/v03fbmceP9WRu+H/UFvf0ZzpYaDbv0MwlPn7+H/9k4riGfxH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aZxyAAAAN0AAAAPAAAAAAAAAAAAAAAAAJgCAABk&#10;cnMvZG93bnJldi54bWxQSwUGAAAAAAQABAD1AAAAjQMAAAAA&#10;" fillcolor="#ddd8c2" strokecolor="#938953" strokeweight="2.25pt">
              <v:stroke endarrowwidth="wide" endarrowlength="long"/>
              <v:textbox>
                <w:txbxContent>
                  <w:p w:rsidR="00DC2E6E" w:rsidRPr="00EA6238" w:rsidRDefault="00DC2E6E" w:rsidP="00E45626">
                    <w:pPr>
                      <w:rPr>
                        <w:rFonts w:ascii="Arial" w:hAnsi="Arial" w:cs="Arial"/>
                        <w:b/>
                        <w:sz w:val="36"/>
                        <w:szCs w:val="36"/>
                      </w:rPr>
                    </w:pPr>
                    <w:r w:rsidRPr="00EA6238">
                      <w:rPr>
                        <w:rFonts w:ascii="Arial" w:hAnsi="Arial" w:cs="Arial"/>
                        <w:b/>
                        <w:sz w:val="36"/>
                        <w:szCs w:val="36"/>
                      </w:rPr>
                      <w:t>στκ</w:t>
                    </w:r>
                  </w:p>
                  <w:p w:rsidR="00DC2E6E" w:rsidRPr="00EA6238" w:rsidRDefault="00DC2E6E" w:rsidP="00E45626">
                    <w:pPr>
                      <w:rPr>
                        <w:rFonts w:ascii="Arial" w:hAnsi="Arial" w:cs="Arial"/>
                        <w:b/>
                        <w:sz w:val="36"/>
                        <w:szCs w:val="36"/>
                      </w:rPr>
                    </w:pPr>
                    <w:r w:rsidRPr="00EA6238">
                      <w:rPr>
                        <w:rFonts w:ascii="Arial" w:hAnsi="Arial" w:cs="Arial"/>
                        <w:b/>
                        <w:sz w:val="36"/>
                        <w:szCs w:val="36"/>
                      </w:rPr>
                      <w:t>μπ 100</w:t>
                    </w:r>
                  </w:p>
                  <w:p w:rsidR="00DC2E6E" w:rsidRPr="00EA6238" w:rsidRDefault="00DC2E6E" w:rsidP="00E45626">
                    <w:pPr>
                      <w:rPr>
                        <w:rFonts w:ascii="Arial" w:hAnsi="Arial" w:cs="Arial"/>
                        <w:b/>
                        <w:sz w:val="36"/>
                        <w:szCs w:val="36"/>
                      </w:rPr>
                    </w:pPr>
                    <w:r w:rsidRPr="00EA6238">
                      <w:rPr>
                        <w:rFonts w:ascii="Arial" w:hAnsi="Arial" w:cs="Arial"/>
                        <w:b/>
                        <w:sz w:val="36"/>
                        <w:szCs w:val="36"/>
                      </w:rPr>
                      <w:t>δε 90</w:t>
                    </w:r>
                  </w:p>
                  <w:p w:rsidR="00DC2E6E" w:rsidRPr="00EA6238" w:rsidRDefault="00DC2E6E" w:rsidP="00E45626">
                    <w:pPr>
                      <w:rPr>
                        <w:rFonts w:ascii="Arial" w:hAnsi="Arial" w:cs="Arial"/>
                        <w:b/>
                        <w:sz w:val="36"/>
                        <w:szCs w:val="36"/>
                      </w:rPr>
                    </w:pPr>
                    <w:r w:rsidRPr="00EA6238">
                      <w:rPr>
                        <w:rFonts w:ascii="Arial" w:hAnsi="Arial" w:cs="Arial"/>
                        <w:b/>
                        <w:sz w:val="36"/>
                        <w:szCs w:val="36"/>
                      </w:rPr>
                      <w:t>μπ 100</w:t>
                    </w:r>
                  </w:p>
                  <w:p w:rsidR="00DC2E6E" w:rsidRPr="00EA6238" w:rsidRDefault="00DC2E6E" w:rsidP="00E45626">
                    <w:pPr>
                      <w:rPr>
                        <w:rFonts w:ascii="Arial" w:hAnsi="Arial" w:cs="Arial"/>
                        <w:b/>
                        <w:sz w:val="36"/>
                        <w:szCs w:val="36"/>
                      </w:rPr>
                    </w:pPr>
                    <w:r w:rsidRPr="00EA6238">
                      <w:rPr>
                        <w:rFonts w:ascii="Arial" w:hAnsi="Arial" w:cs="Arial"/>
                        <w:b/>
                        <w:sz w:val="36"/>
                        <w:szCs w:val="36"/>
                      </w:rPr>
                      <w:t>δε 90</w:t>
                    </w:r>
                  </w:p>
                  <w:p w:rsidR="00DC2E6E" w:rsidRPr="00EA6238" w:rsidRDefault="00DC2E6E" w:rsidP="00E45626">
                    <w:pPr>
                      <w:rPr>
                        <w:rFonts w:ascii="Arial" w:hAnsi="Arial" w:cs="Arial"/>
                        <w:b/>
                        <w:sz w:val="36"/>
                        <w:szCs w:val="36"/>
                      </w:rPr>
                    </w:pPr>
                    <w:r w:rsidRPr="00EA6238">
                      <w:rPr>
                        <w:rFonts w:ascii="Arial" w:hAnsi="Arial" w:cs="Arial"/>
                        <w:b/>
                        <w:sz w:val="36"/>
                        <w:szCs w:val="36"/>
                      </w:rPr>
                      <w:t>μπ 100</w:t>
                    </w:r>
                  </w:p>
                  <w:p w:rsidR="00DC2E6E" w:rsidRPr="00EA6238" w:rsidRDefault="00DC2E6E" w:rsidP="00E45626">
                    <w:pPr>
                      <w:rPr>
                        <w:rFonts w:ascii="Arial" w:hAnsi="Arial" w:cs="Arial"/>
                        <w:b/>
                        <w:sz w:val="36"/>
                        <w:szCs w:val="36"/>
                      </w:rPr>
                    </w:pPr>
                    <w:r w:rsidRPr="00EA6238">
                      <w:rPr>
                        <w:rFonts w:ascii="Arial" w:hAnsi="Arial" w:cs="Arial"/>
                        <w:b/>
                        <w:sz w:val="36"/>
                        <w:szCs w:val="36"/>
                      </w:rPr>
                      <w:t>δε 90</w:t>
                    </w:r>
                  </w:p>
                  <w:p w:rsidR="00DC2E6E" w:rsidRPr="00EA6238" w:rsidRDefault="00DC2E6E" w:rsidP="00E45626">
                    <w:pPr>
                      <w:rPr>
                        <w:rFonts w:ascii="Arial" w:hAnsi="Arial" w:cs="Arial"/>
                        <w:b/>
                        <w:sz w:val="36"/>
                        <w:szCs w:val="36"/>
                      </w:rPr>
                    </w:pPr>
                    <w:r w:rsidRPr="00EA6238">
                      <w:rPr>
                        <w:rFonts w:ascii="Arial" w:hAnsi="Arial" w:cs="Arial"/>
                        <w:b/>
                        <w:sz w:val="36"/>
                        <w:szCs w:val="36"/>
                      </w:rPr>
                      <w:t>μπ 100</w:t>
                    </w:r>
                  </w:p>
                  <w:p w:rsidR="00DC2E6E" w:rsidRPr="00EA6238" w:rsidRDefault="00DC2E6E" w:rsidP="00E45626">
                    <w:pPr>
                      <w:rPr>
                        <w:rFonts w:ascii="Arial" w:hAnsi="Arial" w:cs="Arial"/>
                        <w:b/>
                        <w:sz w:val="36"/>
                        <w:szCs w:val="36"/>
                      </w:rPr>
                    </w:pPr>
                    <w:r w:rsidRPr="00EA6238">
                      <w:rPr>
                        <w:rFonts w:ascii="Arial" w:hAnsi="Arial" w:cs="Arial"/>
                        <w:b/>
                        <w:sz w:val="36"/>
                        <w:szCs w:val="36"/>
                      </w:rPr>
                      <w:t>δε 90</w:t>
                    </w:r>
                  </w:p>
                  <w:p w:rsidR="00DC2E6E" w:rsidRDefault="00DC2E6E" w:rsidP="00E45626">
                    <w:pPr>
                      <w:rPr>
                        <w:rFonts w:ascii="Arial" w:hAnsi="Arial" w:cs="Arial"/>
                        <w:b/>
                        <w:sz w:val="56"/>
                        <w:szCs w:val="56"/>
                      </w:rPr>
                    </w:pPr>
                  </w:p>
                  <w:p w:rsidR="00DC2E6E" w:rsidRPr="00E61A2C" w:rsidRDefault="00DC2E6E" w:rsidP="00E45626">
                    <w:pPr>
                      <w:rPr>
                        <w:rFonts w:ascii="Arial" w:hAnsi="Arial" w:cs="Arial"/>
                        <w:b/>
                        <w:sz w:val="56"/>
                        <w:szCs w:val="56"/>
                      </w:rPr>
                    </w:pPr>
                  </w:p>
                </w:txbxContent>
              </v:textbox>
            </v:rect>
            <v:shape id="Text Box 8067" o:spid="_x0000_s1413" type="#_x0000_t202" style="position:absolute;left:29241;top:34194;width:4318;height:3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vAMcA&#10;AADdAAAADwAAAGRycy9kb3ducmV2LnhtbESPQWsCMRSE7wX/Q3iCt5ptQWu3RqlixUvBWg89PjbP&#10;zdrNy5qku+u/N4VCj8PMfMPMl72tRUs+VI4VPIwzEMSF0xWXCo6fb/czECEia6wdk4IrBVguBndz&#10;zLXr+IPaQyxFgnDIUYGJscmlDIUhi2HsGuLknZy3GJP0pdQeuwS3tXzMsqm0WHFaMNjQ2lDxffix&#10;Cuqp37x3X6vNeb+6HM9m2155e1JqNOxfX0BE6uN/+K+90wpmT88T+H2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h7wDHAAAA3QAAAA8AAAAAAAAAAAAAAAAAmAIAAGRy&#10;cy9kb3ducmV2LnhtbFBLBQYAAAAABAAEAPUAAACMAwAAAAA=&#10;" strokecolor="gray" strokeweight="3pt">
              <o:lock v:ext="edit" aspectratio="t"/>
              <v:textbox inset=".5mm,.3mm,.5mm,.3mm">
                <w:txbxContent>
                  <w:p w:rsidR="00DC2E6E" w:rsidRPr="00E42BC9" w:rsidRDefault="00DC2E6E" w:rsidP="00E45626">
                    <w:r>
                      <w:rPr>
                        <w:rFonts w:ascii="Arial" w:hAnsi="Arial" w:cs="Arial"/>
                        <w:b/>
                        <w:sz w:val="56"/>
                        <w:szCs w:val="56"/>
                      </w:rPr>
                      <w:sym w:font="Wingdings 3" w:char="F080"/>
                    </w:r>
                  </w:p>
                </w:txbxContent>
              </v:textbox>
            </v:shape>
            <v:rect id="Rectangle 8070" o:spid="_x0000_s1414" style="position:absolute;left:29241;top:22574;width:4318;height:1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KMQA&#10;AADdAAAADwAAAGRycy9kb3ducmV2LnhtbESPwW7CMBBE70j8g7VIvYFTDoGmGFSBUHuk0A9Y4m0S&#10;Ea9DvIHQr8eVkDiOZuaNZrHqXa0u1IbKs4HXSQKKOPe24sLAz2E7noMKgmyx9kwGbhRgtRwOFphZ&#10;f+VvuuylUBHCIUMDpUiTaR3ykhyGiW+Io/frW4cSZVto2+I1wl2tp0mSaocVx4USG1qXlJ/2nTOA&#10;u/r2ufGppPmpOMumm3V/x6MxL6P+4x2UUC/P8KP9ZQ3MZ28p/L+JT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PijEAAAA3QAAAA8AAAAAAAAAAAAAAAAAmAIAAGRycy9k&#10;b3ducmV2LnhtbFBLBQYAAAAABAAEAPUAAACJAwAAAAA=&#10;" strokecolor="gray" strokeweight="3pt"/>
            <v:group id="Group 8072" o:spid="_x0000_s1415" style="position:absolute;left:762;top:18954;width:26136;height:15120" coordorigin="1550,4918" coordsize="4116,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VdLccAAADdAAAADwAAAGRycy9kb3ducmV2LnhtbESPQWuDQBSE74H+h+UV&#10;ektWWxSx2YQQ2tJDKEQDobeH+6IS9624WzX/vlso5DjMzDfMejubTow0uNaygngVgSCurG65VnAq&#10;35cZCOeRNXaWScGNHGw3D4s15tpOfKSx8LUIEHY5Kmi873MpXdWQQbeyPXHwLnYw6IMcaqkHnALc&#10;dPI5ilJpsOWw0GBP+4aqa/FjFHxMOO1e4rfxcL3sb99l8nU+xKTU0+O8ewXhafb38H/7UyvIojS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VdLccAAADd&#10;AAAADwAAAAAAAAAAAAAAAACqAgAAZHJzL2Rvd25yZXYueG1sUEsFBgAAAAAEAAQA+gAAAJ4DAAAA&#10;AA==&#10;">
              <v:rect id="Rectangle 8073" o:spid="_x0000_s1416" style="position:absolute;left:1777;top:4918;width:3889;height:2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bjsQA&#10;AADdAAAADwAAAGRycy9kb3ducmV2LnhtbESPQWvCQBSE74L/YXlCb7qphUVSVymixUJBjHp/zb4m&#10;odm3MbvR9N+7guBxmJlvmPmyt7W4UOsrxxpeJwkI4tyZigsNx8NmPAPhA7LB2jFp+CcPy8VwMMfU&#10;uCvv6ZKFQkQI+xQ1lCE0qZQ+L8min7iGOHq/rrUYomwLaVq8Rrit5TRJlLRYcVwosaFVSflf1lkN&#10;SnanT1595/t15n/U15bezrtO65dR//EOIlAfnuFHe2s0zBKl4P4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W47EAAAA3QAAAA8AAAAAAAAAAAAAAAAAmAIAAGRycy9k&#10;b3ducmV2LnhtbFBLBQYAAAAABAAEAPUAAACJAwAAAAA=&#10;" strokeweight="2.25pt">
                <v:stroke endarrowwidth="wide" endarrowlength="long"/>
              </v:rect>
              <v:shape id="Picture 8074" o:spid="_x0000_s1417" type="#_x0000_t75" style="position:absolute;left:1550;top:6974;width:474;height: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8C3GAAAA3QAAAA8AAABkcnMvZG93bnJldi54bWxEj0+LwjAUxO+C3yE8wZumevBP1ygqLCue&#10;rMruHh/Nsy02L6WJ2u2n3wiCx2FmfsMsVo0pxZ1qV1hWMBpGIIhTqwvOFJxPn4MZCOeRNZaWScEf&#10;OVgtu50Fxto+OKH70WciQNjFqCD3voqldGlOBt3QVsTBu9jaoA+yzqSu8RHgppTjKJpIgwWHhRwr&#10;2uaUXo83o+DrVn0ffot2nhza6bbd683PaZ8o1e816w8Qnhr/Dr/aO61gFk2m8HwTnoB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vwLcYAAADdAAAADwAAAAAAAAAAAAAA&#10;AACfAgAAZHJzL2Rvd25yZXYueG1sUEsFBgAAAAAEAAQA9wAAAJIDAAAAAA==&#10;">
                <v:imagedata r:id="rId111" o:title="" chromakey="white"/>
              </v:shape>
            </v:group>
            <v:group id="Group 8075" o:spid="_x0000_s1418" style="position:absolute;left:35242;top:25146;width:24524;height:7630" coordorigin="6975,4601" coordsize="3862,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Tbg8cAAADdAAAADwAAAGRycy9kb3ducmV2LnhtbESPT2vCQBTE74LfYXmC&#10;N93E0qrRVUTa0oMI/gHx9sg+k2D2bciuSfz23ULB4zAzv2GW686UoqHaFZYVxOMIBHFqdcGZgvPp&#10;azQD4TyyxtIyKXiSg/Wq31tiom3LB2qOPhMBwi5BBbn3VSKlS3My6Ma2Ig7ezdYGfZB1JnWNbYCb&#10;Uk6i6EMaLDgs5FjRNqf0fnwYBd8ttpu3+LPZ3W/b5/X0vr/sYlJqOOg2CxCeOv8K/7d/tILZd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8Tbg8cAAADd&#10;AAAADwAAAAAAAAAAAAAAAACqAgAAZHJzL2Rvd25yZXYueG1sUEsFBgAAAAAEAAQA+gAAAJ4DAAAA&#10;AA==&#10;">
              <v:shape id="Picture 8076" o:spid="_x0000_s1419" type="#_x0000_t75" style="position:absolute;left:6975;top:4731;width:1819;height:1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DET3GAAAA3QAAAA8AAABkcnMvZG93bnJldi54bWxET01rwkAQvRf8D8sUeil1o5SqqatIIaXQ&#10;Q9FWgrchO01Cs7Nhd6rRX989CD0+3vdyPbhOHSnE1rOByTgDRVx523Jt4OuzeJiDioJssfNMBs4U&#10;Yb0a3Swxt/7EWzrupFYphGOOBhqRPtc6Vg05jGPfEyfu2weHkmCotQ14SuGu09Mse9IOW04NDfb0&#10;0lD1s/t1Bg7bUg6v91n5fnmUYhbK4mM/nRhzdztsnkEJDfIvvrrfrIH5bJHmpjfpCe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MRPcYAAADdAAAADwAAAAAAAAAAAAAA&#10;AACfAgAAZHJzL2Rvd25yZXYueG1sUEsFBgAAAAAEAAQA9wAAAJIDAAAAAA==&#10;">
                <v:imagedata r:id="rId112" o:title=""/>
              </v:shape>
              <v:rect id="Rectangle 8077" o:spid="_x0000_s1420" style="position:absolute;left:8137;top:4601;width:2700;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cnMUA&#10;AADdAAAADwAAAGRycy9kb3ducmV2LnhtbESPwWrDMBBE74X+g9hCb42cELeOEyWUQEqvcUKht8Xa&#10;Wk6tlbAU2/37qhDocZiZN8xmN9lODNSH1rGC+SwDQVw73XKj4Hw6PBUgQkTW2DkmBT8UYLe9v9tg&#10;qd3IRxqq2IgE4VCiAhOjL6UMtSGLYeY8cfK+XG8xJtk3Uvc4Jrjt5CLLnqXFltOCQU97Q/V3dbUK&#10;urnJ/aDD6KuPz+Ul7PPiLcuVenyYXtcgIk3xP3xrv2sFxctqB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NycxQAAAN0AAAAPAAAAAAAAAAAAAAAAAJgCAABkcnMv&#10;ZG93bnJldi54bWxQSwUGAAAAAAQABAD1AAAAigMAAAAA&#10;" filled="f" stroked="f" strokecolor="#00b050" strokeweight="2.25pt">
                <v:stroke endarrowwidth="wide" endarrowlength="long"/>
                <v:textbox>
                  <w:txbxContent>
                    <w:p w:rsidR="00DC2E6E" w:rsidRPr="006D272C" w:rsidRDefault="00DC2E6E" w:rsidP="00E45626">
                      <w:pPr>
                        <w:rPr>
                          <w:rFonts w:ascii="Arial" w:hAnsi="Arial" w:cs="Arial"/>
                          <w:b/>
                          <w:sz w:val="36"/>
                          <w:szCs w:val="36"/>
                        </w:rPr>
                      </w:pPr>
                      <w:r w:rsidRPr="006D272C">
                        <w:rPr>
                          <w:rFonts w:ascii="Arial" w:hAnsi="Arial" w:cs="Arial"/>
                          <w:b/>
                          <w:sz w:val="36"/>
                          <w:szCs w:val="36"/>
                        </w:rPr>
                        <w:t>σελίδα 1</w:t>
                      </w:r>
                    </w:p>
                  </w:txbxContent>
                </v:textbox>
              </v:rect>
              <v:rect id="Rectangle 8078" o:spid="_x0000_s1421" style="position:absolute;left:8819;top:5186;width:976;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OQMQA&#10;AADdAAAADwAAAGRycy9kb3ducmV2LnhtbESPwWrDMBBE74X+g9hCb42UEAfjRAklkNJr3RLIbbE2&#10;llNrJSzVdv++KhR6HGbmDbM7zK4XIw2x86xhuVAgiBtvOm41fLyfnkoQMSEb7D2Thm+KcNjf3+2w&#10;Mn7iNxrr1IoM4VihBptSqKSMjSWHceEDcfaufnCYshxaaQacMtz1cqXURjrsOC9YDHS01HzWX05D&#10;v7RFGE2cQn2+rG/xWJQvqtD68WF+3oJINKf/8F/71Wgo1WYNv2/y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zkDEAAAA3QAAAA8AAAAAAAAAAAAAAAAAmAIAAGRycy9k&#10;b3ducmV2LnhtbFBLBQYAAAAABAAEAPUAAACJAwAAAAA=&#10;" filled="f" stroked="f" strokecolor="#00b050" strokeweight="2.25pt">
                <v:stroke endarrowwidth="wide" endarrowlength="long"/>
                <v:textbox>
                  <w:txbxContent>
                    <w:p w:rsidR="00DC2E6E" w:rsidRPr="006D272C" w:rsidRDefault="00DC2E6E" w:rsidP="00E45626">
                      <w:pPr>
                        <w:rPr>
                          <w:rFonts w:ascii="Arial" w:hAnsi="Arial" w:cs="Arial"/>
                          <w:b/>
                          <w:sz w:val="36"/>
                          <w:szCs w:val="36"/>
                        </w:rPr>
                      </w:pPr>
                      <w:r w:rsidRPr="006D272C">
                        <w:rPr>
                          <w:rFonts w:ascii="Arial" w:hAnsi="Arial" w:cs="Arial"/>
                          <w:b/>
                          <w:sz w:val="36"/>
                          <w:szCs w:val="36"/>
                        </w:rPr>
                        <w:t>χ1</w:t>
                      </w:r>
                    </w:p>
                  </w:txbxContent>
                </v:textbox>
              </v:rect>
            </v:group>
          </v:group>
        </w:pic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050" o:spid="_x0000_s1831" style="position:absolute;margin-left:14.55pt;margin-top:-10.2pt;width:479.1pt;height:54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" filled="f" strokecolor="gray" strokeweight="2.25pt">
            <v:stroke endarrowwidth="wide" endarrowlength="long"/>
          </v:rect>
        </w:pict>
      </w:r>
      <w:r w:rsidR="001065EF">
        <w:rPr>
          <w:rFonts w:ascii="Arial" w:hAnsi="Arial"/>
          <w:b/>
          <w:color w:val="FF0000"/>
          <w:sz w:val="36"/>
          <w:szCs w:val="36"/>
        </w:rPr>
        <w:t xml:space="preserve">     </w: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AutoShape 8057" o:spid="_x0000_s1830" type="#_x0000_t32" style="position:absolute;margin-left:285.3pt;margin-top:5.55pt;width:3.75pt;height:393.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" strokecolor="gray" strokeweight="5pt">
            <v:stroke endarrowwidth="wide" endarrowlength="long"/>
          </v:shape>
        </w:pic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shape id="Text Box 8068" o:spid="_x0000_s1422" type="#_x0000_t202" style="position:absolute;margin-left:244.8pt;margin-top:4.35pt;width:34pt;height:26.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w:pict>
      </w:r>
      <w:r w:rsidR="00E45626" w:rsidRPr="00E45626">
        <w:rPr>
          <w:rFonts w:ascii="Arial" w:hAnsi="Arial"/>
          <w:b/>
          <w:sz w:val="36"/>
          <w:szCs w:val="36"/>
        </w:rPr>
        <w:t xml:space="preserve">    </w:t>
      </w:r>
    </w:p>
    <w:p w:rsidR="00E45626" w:rsidRPr="00E45626" w:rsidRDefault="00E95531" w:rsidP="00E45626">
      <w:pPr>
        <w:rPr>
          <w:rFonts w:ascii="Arial" w:hAnsi="Arial"/>
          <w:b/>
          <w:sz w:val="36"/>
          <w:szCs w:val="36"/>
        </w:rPr>
      </w:pPr>
      <w:r w:rsidRPr="00E95531">
        <w:rPr>
          <w:rFonts w:ascii="Arial" w:hAnsi="Arial"/>
          <w:b/>
          <w:noProof/>
          <w:sz w:val="36"/>
          <w:szCs w:val="36"/>
          <w:lang w:val="en-US" w:eastAsia="en-US"/>
        </w:rPr>
        <w:pict>
          <v:rect id="Rectangle 8069" o:spid="_x0000_s1829" style="position:absolute;margin-left:245pt;margin-top:10.85pt;width:34pt;height:12.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" fillcolor="silver" strokecolor="gray" strokeweight="3pt"/>
        </w:pict>
      </w:r>
    </w:p>
    <w:p w:rsidR="00E45626" w:rsidRPr="00E45626" w:rsidRDefault="00E45626" w:rsidP="00E45626">
      <w:pPr>
        <w:rPr>
          <w:rFonts w:ascii="Arial" w:hAnsi="Arial"/>
          <w:b/>
          <w:sz w:val="36"/>
          <w:szCs w:val="36"/>
        </w:rPr>
      </w:pPr>
    </w:p>
    <w:p w:rsidR="00E45626" w:rsidRPr="00E45626" w:rsidRDefault="00E45626" w:rsidP="00E45626">
      <w:pPr>
        <w:rPr>
          <w:rFonts w:ascii="Arial" w:hAnsi="Arial"/>
          <w:b/>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rPr>
          <w:rFonts w:ascii="Arial" w:hAnsi="Arial"/>
          <w:b/>
          <w:color w:val="FF0000"/>
          <w:sz w:val="36"/>
          <w:szCs w:val="36"/>
        </w:rPr>
      </w:pPr>
    </w:p>
    <w:p w:rsidR="00B22231" w:rsidRDefault="00E95531" w:rsidP="00E45626">
      <w:pPr>
        <w:autoSpaceDE w:val="0"/>
        <w:autoSpaceDN w:val="0"/>
        <w:adjustRightInd w:val="0"/>
        <w:ind w:firstLine="720"/>
        <w:rPr>
          <w:rFonts w:ascii="Arial" w:hAnsi="Arial"/>
          <w:b/>
          <w:color w:val="FF0000"/>
          <w:sz w:val="36"/>
          <w:szCs w:val="36"/>
        </w:rPr>
      </w:pPr>
      <w:r w:rsidRPr="00E95531">
        <w:rPr>
          <w:rFonts w:ascii="Arial" w:hAnsi="Arial"/>
          <w:b/>
          <w:noProof/>
          <w:color w:val="FF0000"/>
          <w:sz w:val="36"/>
          <w:szCs w:val="36"/>
          <w:lang w:val="en-US" w:eastAsia="en-US"/>
        </w:rPr>
        <w:pict>
          <v:rect id="Rectangle 8065" o:spid="_x0000_s1423" style="position:absolute;left:0;text-align:left;margin-left:15.3pt;margin-top:68.05pt;width:474.75pt;height:40.9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" fillcolor="#ddd8c2" strokecolor="#938953" strokeweight="2.25pt">
            <v:stroke endarrowwidth="wide" endarrowlength="long"/>
            <v:textbox>
              <w:txbxContent>
                <w:p w:rsidR="00DC2E6E" w:rsidRPr="00EA6238" w:rsidRDefault="00DC2E6E" w:rsidP="00E45626">
                  <w:pPr>
                    <w:rPr>
                      <w:rFonts w:ascii="Arial" w:hAnsi="Arial" w:cs="Arial"/>
                      <w:b/>
                      <w:sz w:val="36"/>
                      <w:szCs w:val="36"/>
                      <w:lang w:val="en-US"/>
                    </w:rPr>
                  </w:pPr>
                  <w:r>
                    <w:rPr>
                      <w:rFonts w:ascii="Arial" w:hAnsi="Arial" w:cs="Arial"/>
                      <w:b/>
                      <w:noProof/>
                      <w:sz w:val="56"/>
                      <w:szCs w:val="56"/>
                    </w:rPr>
                    <w:drawing>
                      <wp:inline distT="0" distB="0" distL="0" distR="0">
                        <wp:extent cx="215265" cy="237005"/>
                        <wp:effectExtent l="0" t="0" r="0"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53" cy="237432"/>
                                </a:xfrm>
                                <a:prstGeom prst="rect">
                                  <a:avLst/>
                                </a:prstGeom>
                                <a:noFill/>
                                <a:ln>
                                  <a:noFill/>
                                </a:ln>
                              </pic:spPr>
                            </pic:pic>
                          </a:graphicData>
                        </a:graphic>
                      </wp:inline>
                    </w:drawing>
                  </w:r>
                  <w:r>
                    <w:rPr>
                      <w:rFonts w:ascii="Arial" w:hAnsi="Arial" w:cs="Arial"/>
                      <w:b/>
                      <w:sz w:val="56"/>
                      <w:szCs w:val="56"/>
                    </w:rPr>
                    <w:t xml:space="preserve"> </w:t>
                  </w:r>
                  <w:r w:rsidRPr="00EA6238">
                    <w:rPr>
                      <w:rFonts w:ascii="Arial" w:hAnsi="Arial" w:cs="Arial"/>
                      <w:b/>
                      <w:sz w:val="36"/>
                      <w:szCs w:val="36"/>
                    </w:rPr>
                    <w:t xml:space="preserve">Ανώνυμη σελίδα 1 </w:t>
                  </w:r>
                  <w:r>
                    <w:rPr>
                      <w:rFonts w:ascii="Arial" w:hAnsi="Arial" w:cs="Arial"/>
                      <w:b/>
                      <w:noProof/>
                      <w:sz w:val="36"/>
                      <w:szCs w:val="36"/>
                    </w:rPr>
                    <w:drawing>
                      <wp:inline distT="0" distB="0" distL="0" distR="0">
                        <wp:extent cx="257175" cy="269283"/>
                        <wp:effectExtent l="0" t="0" r="0" b="0"/>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14" cy="272361"/>
                                </a:xfrm>
                                <a:prstGeom prst="rect">
                                  <a:avLst/>
                                </a:prstGeom>
                                <a:noFill/>
                                <a:ln>
                                  <a:noFill/>
                                </a:ln>
                              </pic:spPr>
                            </pic:pic>
                          </a:graphicData>
                        </a:graphic>
                      </wp:inline>
                    </w:drawing>
                  </w:r>
                </w:p>
              </w:txbxContent>
            </v:textbox>
          </v:rect>
        </w:pict>
      </w:r>
      <w:r w:rsidRPr="00E95531">
        <w:rPr>
          <w:rFonts w:ascii="Arial" w:hAnsi="Arial" w:cs="Arial"/>
          <w:b/>
          <w:noProof/>
          <w:color w:val="FF0000"/>
          <w:sz w:val="36"/>
          <w:szCs w:val="36"/>
          <w:lang w:val="en-US" w:eastAsia="en-US"/>
        </w:rPr>
        <w:pict>
          <v:shape id="_x0000_s1424" type="#_x0000_t202" style="position:absolute;left:0;text-align:left;margin-left:248.05pt;margin-top:785.3pt;width:99.2pt;height:28.35pt;z-index:251773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80</w:t>
                  </w:r>
                  <w:r w:rsidR="00DC2E6E" w:rsidRPr="00432B70">
                    <w:rPr>
                      <w:rFonts w:ascii="Arial" w:hAnsi="Arial"/>
                      <w:b/>
                      <w:sz w:val="36"/>
                      <w:szCs w:val="36"/>
                    </w:rPr>
                    <w:t xml:space="preserve"> / </w:t>
                  </w:r>
                  <w:r w:rsidR="00DC2E6E">
                    <w:rPr>
                      <w:rFonts w:ascii="Arial" w:hAnsi="Arial"/>
                      <w:b/>
                      <w:sz w:val="36"/>
                      <w:szCs w:val="36"/>
                    </w:rPr>
                    <w:t>190</w:t>
                  </w:r>
                </w:p>
              </w:txbxContent>
            </v:textbox>
            <w10:wrap anchorx="page" anchory="page"/>
          </v:shape>
        </w:pict>
      </w:r>
    </w:p>
    <w:p w:rsidR="00B22231" w:rsidRPr="00B22231" w:rsidRDefault="00B22231" w:rsidP="00B22231">
      <w:pPr>
        <w:rPr>
          <w:rFonts w:ascii="Arial" w:hAnsi="Arial"/>
          <w:sz w:val="36"/>
          <w:szCs w:val="36"/>
        </w:rPr>
      </w:pPr>
    </w:p>
    <w:p w:rsidR="00B22231" w:rsidRPr="00B22231" w:rsidRDefault="00B22231" w:rsidP="00B22231">
      <w:pPr>
        <w:rPr>
          <w:rFonts w:ascii="Arial" w:hAnsi="Arial"/>
          <w:sz w:val="36"/>
          <w:szCs w:val="36"/>
        </w:rPr>
      </w:pPr>
    </w:p>
    <w:p w:rsidR="00B22231" w:rsidRPr="00B22231" w:rsidRDefault="00B22231" w:rsidP="00B22231">
      <w:pPr>
        <w:rPr>
          <w:rFonts w:ascii="Arial" w:hAnsi="Arial"/>
          <w:sz w:val="36"/>
          <w:szCs w:val="36"/>
        </w:rPr>
      </w:pPr>
    </w:p>
    <w:p w:rsidR="00B22231" w:rsidRPr="00B22231" w:rsidRDefault="00B22231" w:rsidP="00B22231">
      <w:pPr>
        <w:rPr>
          <w:rFonts w:ascii="Arial" w:hAnsi="Arial"/>
          <w:sz w:val="36"/>
          <w:szCs w:val="36"/>
        </w:rPr>
      </w:pPr>
    </w:p>
    <w:p w:rsidR="00B22231" w:rsidRDefault="00B22231" w:rsidP="00E45626">
      <w:pPr>
        <w:autoSpaceDE w:val="0"/>
        <w:autoSpaceDN w:val="0"/>
        <w:adjustRightInd w:val="0"/>
        <w:ind w:firstLine="720"/>
        <w:rPr>
          <w:rFonts w:ascii="Arial" w:hAnsi="Arial"/>
          <w:sz w:val="36"/>
          <w:szCs w:val="36"/>
        </w:rPr>
      </w:pPr>
    </w:p>
    <w:p w:rsidR="00B22231" w:rsidRPr="00E45626" w:rsidRDefault="00B22231" w:rsidP="00B22231">
      <w:pPr>
        <w:autoSpaceDE w:val="0"/>
        <w:autoSpaceDN w:val="0"/>
        <w:adjustRightInd w:val="0"/>
        <w:rPr>
          <w:rFonts w:ascii="Arial" w:hAnsi="Arial" w:cs="Arial"/>
          <w:b/>
          <w:sz w:val="36"/>
          <w:szCs w:val="36"/>
        </w:rPr>
      </w:pPr>
      <w:r w:rsidRPr="00E45626">
        <w:rPr>
          <w:rFonts w:ascii="Arial" w:hAnsi="Arial" w:cs="Arial"/>
          <w:b/>
          <w:color w:val="0070C0"/>
          <w:sz w:val="36"/>
          <w:szCs w:val="36"/>
        </w:rPr>
        <w:t>Εικόνα 2.3.</w:t>
      </w:r>
      <w:r w:rsidRPr="00E45626">
        <w:rPr>
          <w:rFonts w:ascii="Arial" w:hAnsi="Arial" w:cs="Arial"/>
          <w:b/>
          <w:sz w:val="36"/>
          <w:szCs w:val="36"/>
        </w:rPr>
        <w:t xml:space="preserve"> Δημιουργία ενός τετραγώνου με τη</w:t>
      </w:r>
    </w:p>
    <w:p w:rsidR="00B22231" w:rsidRPr="00E45626" w:rsidRDefault="00B22231" w:rsidP="00B22231">
      <w:pPr>
        <w:autoSpaceDE w:val="0"/>
        <w:autoSpaceDN w:val="0"/>
        <w:adjustRightInd w:val="0"/>
        <w:rPr>
          <w:rFonts w:ascii="Arial" w:hAnsi="Arial" w:cs="Arial"/>
          <w:b/>
          <w:sz w:val="36"/>
          <w:szCs w:val="36"/>
        </w:rPr>
      </w:pPr>
      <w:r w:rsidRPr="00E45626">
        <w:rPr>
          <w:rFonts w:ascii="Arial" w:hAnsi="Arial" w:cs="Arial"/>
          <w:b/>
          <w:sz w:val="36"/>
          <w:szCs w:val="36"/>
        </w:rPr>
        <w:t>βοήθεια της χελώνας</w:t>
      </w:r>
    </w:p>
    <w:p w:rsidR="00B22231" w:rsidRPr="00B22231" w:rsidRDefault="00B22231" w:rsidP="00B22231">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ind w:firstLine="720"/>
        <w:rPr>
          <w:rFonts w:ascii="Arial" w:hAnsi="Arial" w:cs="Arial"/>
          <w:b/>
          <w:sz w:val="36"/>
          <w:szCs w:val="36"/>
        </w:rPr>
      </w:pPr>
      <w:r w:rsidRPr="00B22231">
        <w:rPr>
          <w:rFonts w:ascii="Arial" w:hAnsi="Arial"/>
          <w:sz w:val="36"/>
          <w:szCs w:val="36"/>
        </w:rPr>
        <w:br w:type="page"/>
      </w:r>
      <w:r w:rsidRPr="00E45626">
        <w:rPr>
          <w:rFonts w:ascii="Arial" w:hAnsi="Arial" w:cs="Arial"/>
          <w:b/>
          <w:sz w:val="36"/>
          <w:szCs w:val="36"/>
        </w:rPr>
        <w:lastRenderedPageBreak/>
        <w:t>Όπως βλέπουμε και στη παραπάνω εικόνα ο συνδυασμός των εντολών:</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στκ </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μπ 100 </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δε 90 </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μπ 100 </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δε 90 </w:t>
      </w:r>
      <w:r w:rsidR="00E95531" w:rsidRPr="00E95531">
        <w:rPr>
          <w:rFonts w:ascii="Arial" w:hAnsi="Arial" w:cs="Arial"/>
          <w:b/>
          <w:noProof/>
          <w:sz w:val="36"/>
          <w:szCs w:val="36"/>
          <w:lang w:val="en-US" w:eastAsia="en-US"/>
        </w:rPr>
        <w:pict>
          <v:shape id="_x0000_s1425" type="#_x0000_t202" style="position:absolute;left:0;text-align:left;margin-left:248.05pt;margin-top:785.3pt;width:99.2pt;height:28.35pt;z-index:251772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WswIAADM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 xml:space="preserve">81 </w:t>
                  </w:r>
                  <w:r w:rsidR="00DC2E6E" w:rsidRPr="00432B70">
                    <w:rPr>
                      <w:rFonts w:ascii="Arial" w:hAnsi="Arial"/>
                      <w:b/>
                      <w:sz w:val="36"/>
                      <w:szCs w:val="36"/>
                    </w:rPr>
                    <w:t xml:space="preserve">/ </w:t>
                  </w:r>
                  <w:r w:rsidR="00DC2E6E">
                    <w:rPr>
                      <w:rFonts w:ascii="Arial" w:hAnsi="Arial"/>
                      <w:b/>
                      <w:sz w:val="36"/>
                      <w:szCs w:val="36"/>
                    </w:rPr>
                    <w:t>190</w:t>
                  </w:r>
                </w:p>
              </w:txbxContent>
            </v:textbox>
            <w10:wrap anchorx="page" anchory="page"/>
          </v:shape>
        </w:pic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μπ 100 </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δε 90 </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μπ 100 </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δε 90</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δημιουργεί ένα τετράγωνο στην οθόνη μας (η τελευταία εντολή απλά επαναφέρει τη χελώνα στην αρχική κατεύθυνση).</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Δομή Επανάληψης</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Αν μελετήσουμε καλύτερα το παραπάνω πρόγραμμα του τετραγώνου, παρατηρούμε ότι οι εντολές «μπ 100» και «δε 90» επαναλήφθηκαν </w:t>
      </w:r>
      <w:r w:rsidRPr="00E45626">
        <w:rPr>
          <w:rFonts w:ascii="Tahoma" w:hAnsi="Tahoma" w:cs="Tahoma"/>
          <w:b/>
          <w:sz w:val="36"/>
          <w:szCs w:val="36"/>
        </w:rPr>
        <w:t>τέσσερις φορές</w:t>
      </w:r>
      <w:r w:rsidRPr="00E45626">
        <w:rPr>
          <w:rFonts w:ascii="Arial" w:hAnsi="Arial" w:cs="Arial"/>
          <w:b/>
          <w:sz w:val="36"/>
          <w:szCs w:val="36"/>
        </w:rPr>
        <w:t xml:space="preserve"> με την ίδια σειρά. Θα μπορούσαμε να έχουμε το ίδιο αποτέλεσμα ομαδοποιώντας τις δύο εντολές και δίνοντας μια εντολή που να τις επαναλαμβάνει τέσσερις φορές. Η εντολή αυτή είναι: «</w:t>
      </w:r>
      <w:r w:rsidRPr="00E45626">
        <w:rPr>
          <w:rFonts w:ascii="Tahoma" w:hAnsi="Tahoma" w:cs="Tahoma"/>
          <w:b/>
          <w:sz w:val="36"/>
          <w:szCs w:val="36"/>
        </w:rPr>
        <w:t>επανάλαβε</w:t>
      </w:r>
      <w:r w:rsidRPr="00E45626">
        <w:rPr>
          <w:rFonts w:ascii="Arial" w:hAnsi="Arial" w:cs="Arial"/>
          <w:b/>
          <w:sz w:val="36"/>
          <w:szCs w:val="36"/>
        </w:rPr>
        <w:t xml:space="preserve"> αριθμός_επαναλήψεων [λίστα οδηγιών]».</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Με την εντολή αυτή μπορούμε να κατασκευάσουμε το ίδιο τετράγωνο ως εξής:</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στκ</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Επανάλαβε 4[μπ 100 δε 90]</w:t>
      </w:r>
    </w:p>
    <w:p w:rsidR="00E45626" w:rsidRPr="00E45626" w:rsidRDefault="00E45626" w:rsidP="00E45626">
      <w:pPr>
        <w:autoSpaceDE w:val="0"/>
        <w:autoSpaceDN w:val="0"/>
        <w:adjustRightInd w:val="0"/>
        <w:ind w:firstLine="720"/>
        <w:rPr>
          <w:rFonts w:ascii="Arial" w:hAnsi="Arial" w:cs="Arial"/>
          <w:b/>
          <w:sz w:val="36"/>
          <w:szCs w:val="36"/>
        </w:rPr>
      </w:pP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Η </w:t>
      </w:r>
      <w:r w:rsidRPr="00E45626">
        <w:rPr>
          <w:rFonts w:ascii="Tahoma" w:hAnsi="Tahoma" w:cs="Tahoma"/>
          <w:b/>
          <w:sz w:val="36"/>
          <w:szCs w:val="36"/>
        </w:rPr>
        <w:t>δομή της επανάληψης</w:t>
      </w:r>
      <w:r w:rsidRPr="00E45626">
        <w:rPr>
          <w:rFonts w:ascii="Arial" w:hAnsi="Arial" w:cs="Arial"/>
          <w:b/>
          <w:sz w:val="36"/>
          <w:szCs w:val="36"/>
        </w:rPr>
        <w:t xml:space="preserve"> είναι πολύ χρήσιμη στον προγραμματισμό. Χρησιμοποιώντας τις εντολές επανάληψης ο υπολογιστής μπορεί να εκτελεί τις </w:t>
      </w:r>
      <w:r w:rsidRPr="00E45626">
        <w:rPr>
          <w:rFonts w:ascii="Arial" w:hAnsi="Arial" w:cs="Arial"/>
          <w:b/>
          <w:sz w:val="36"/>
          <w:szCs w:val="36"/>
        </w:rPr>
        <w:lastRenderedPageBreak/>
        <w:t>επαναλαμβανόμενες ενέργειες (υπολογισμούς, εμφανίσεις στην οθόνη κλπ) και μάλιστα πολύ πιο γρήγορα από εμάς.</w:t>
      </w: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noProof/>
          <w:sz w:val="36"/>
          <w:szCs w:val="36"/>
        </w:rPr>
        <w:drawing>
          <wp:anchor distT="0" distB="0" distL="114300" distR="114300" simplePos="0" relativeHeight="251661824" behindDoc="0" locked="0" layoutInCell="1" allowOverlap="1">
            <wp:simplePos x="0" y="0"/>
            <wp:positionH relativeFrom="column">
              <wp:posOffset>0</wp:posOffset>
            </wp:positionH>
            <wp:positionV relativeFrom="paragraph">
              <wp:posOffset>63500</wp:posOffset>
            </wp:positionV>
            <wp:extent cx="496570" cy="472440"/>
            <wp:effectExtent l="0" t="0" r="0" b="3810"/>
            <wp:wrapNone/>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2"/>
                    <pic:cNvPicPr>
                      <a:picLocks noChangeAspect="1" noChangeArrowheads="1"/>
                    </pic:cNvPicPr>
                  </pic:nvPicPr>
                  <pic:blipFill>
                    <a:blip r:embed="rId62" cstate="print">
                      <a:clrChange>
                        <a:clrFrom>
                          <a:srgbClr val="E33639"/>
                        </a:clrFrom>
                        <a:clrTo>
                          <a:srgbClr val="E3363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70" cy="472440"/>
                    </a:xfrm>
                    <a:prstGeom prst="rect">
                      <a:avLst/>
                    </a:prstGeom>
                    <a:noFill/>
                  </pic:spPr>
                </pic:pic>
              </a:graphicData>
            </a:graphic>
          </wp:anchor>
        </w:drawing>
      </w:r>
      <w:r w:rsidR="00E95531" w:rsidRPr="00E95531">
        <w:rPr>
          <w:rFonts w:ascii="Arial" w:hAnsi="Arial" w:cs="Arial"/>
          <w:b/>
          <w:noProof/>
          <w:sz w:val="36"/>
          <w:szCs w:val="36"/>
          <w:lang w:val="en-US" w:eastAsia="en-US"/>
        </w:rPr>
      </w:r>
      <w:r w:rsidR="00E95531" w:rsidRPr="00E95531">
        <w:rPr>
          <w:rFonts w:ascii="Arial" w:hAnsi="Arial" w:cs="Arial"/>
          <w:b/>
          <w:noProof/>
          <w:sz w:val="36"/>
          <w:szCs w:val="36"/>
          <w:lang w:val="en-US" w:eastAsia="en-US"/>
        </w:rPr>
        <w:pict>
          <v:group id="Καμβάς 7792" o:spid="_x0000_s1827" editas="canvas" style="width:38.35pt;height:36.45pt;mso-position-horizontal-relative:char;mso-position-vertical-relative:line" coordsize="487045,462915">
            <v:shape id="_x0000_s1828" type="#_x0000_t75" style="position:absolute;width:487045;height:462915;visibility:visible">
              <v:fill o:detectmouseclick="t"/>
              <v:path o:connecttype="none"/>
            </v:shape>
            <w10:wrap type="none"/>
            <w10:anchorlock/>
          </v:group>
        </w:pict>
      </w:r>
      <w:r w:rsidRPr="00E45626">
        <w:rPr>
          <w:rFonts w:ascii="Arial" w:hAnsi="Arial" w:cs="Arial"/>
          <w:b/>
          <w:sz w:val="36"/>
          <w:szCs w:val="36"/>
        </w:rPr>
        <w:t xml:space="preserve"> </w:t>
      </w:r>
      <w:r w:rsidRPr="00E45626">
        <w:rPr>
          <w:rFonts w:ascii="Tahoma" w:hAnsi="Tahoma" w:cs="Tahoma"/>
          <w:b/>
          <w:sz w:val="36"/>
          <w:szCs w:val="36"/>
        </w:rPr>
        <w:t>Ερώτηση</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Ποιο αποτέλεσμα θα προέκυπτε, αν δε γράφαμε την εντολή «στκ» στην αρχή;</w:t>
      </w: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FFFF66"/>
        <w:autoSpaceDE w:val="0"/>
        <w:autoSpaceDN w:val="0"/>
        <w:adjustRightInd w:val="0"/>
        <w:rPr>
          <w:rFonts w:ascii="Tahoma" w:hAnsi="Tahoma" w:cs="Tahoma"/>
          <w:b/>
          <w:sz w:val="36"/>
          <w:szCs w:val="36"/>
        </w:rPr>
      </w:pPr>
      <w:r w:rsidRPr="00E45626">
        <w:rPr>
          <w:rFonts w:ascii="Tahoma" w:hAnsi="Tahoma" w:cs="Tahoma"/>
          <w:b/>
          <w:sz w:val="36"/>
          <w:szCs w:val="36"/>
        </w:rPr>
        <w:t>Δραστηριότητες: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1. Να γράψετε την κατάλληλη εντολή, ώστε να εμφανιστεί το όνομά σας 200 φορές στην οθόνη του υπολογιστή:</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2. Στην εντολή που χρησιμοποιήσαμε, για να σχεδιάσουμε ένα τετράγωνο:</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Επανάλαβε 4[μπ 100 δε 90] </w:t>
      </w:r>
      <w:r w:rsidR="00E95531" w:rsidRPr="00E95531">
        <w:rPr>
          <w:rFonts w:ascii="Arial" w:hAnsi="Arial" w:cs="Arial"/>
          <w:b/>
          <w:noProof/>
          <w:sz w:val="36"/>
          <w:szCs w:val="36"/>
          <w:lang w:val="en-US" w:eastAsia="en-US"/>
        </w:rPr>
        <w:pict>
          <v:shape id="_x0000_s1426" type="#_x0000_t202" style="position:absolute;margin-left:248.05pt;margin-top:785.3pt;width:99.2pt;height:28.35pt;z-index:25177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ZFQaJr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82</w:t>
                  </w:r>
                  <w:r w:rsidR="00DC2E6E" w:rsidRPr="00432B70">
                    <w:rPr>
                      <w:rFonts w:ascii="Arial" w:hAnsi="Arial"/>
                      <w:b/>
                      <w:sz w:val="36"/>
                      <w:szCs w:val="36"/>
                    </w:rPr>
                    <w:t xml:space="preserve"> / </w:t>
                  </w:r>
                  <w:r w:rsidR="00DC2E6E">
                    <w:rPr>
                      <w:rFonts w:ascii="Arial" w:hAnsi="Arial"/>
                      <w:b/>
                      <w:sz w:val="36"/>
                      <w:szCs w:val="36"/>
                    </w:rPr>
                    <w:t>190</w:t>
                  </w:r>
                </w:p>
              </w:txbxContent>
            </v:textbox>
            <w10:wrap anchorx="page" anchory="page"/>
          </v:shape>
        </w:pic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συνολικά στο σχήμα μας κάναμε στροφή 360 μοιρών σε 4 βήματα. Δηλαδή σε κάθε βήμα στρίψαμε 360:4=90 μοίρες.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Να δώσετε τις κατάλληλες εντολές στη χελώνα, ώστε να σχεδιάσει ένα ισόπλευρο τρίγωνο, ένα πεντάγωνο, ένα εξάγωνο ή ένα δωδεκάγωνο, όπως τα σχήματα της Εικόνας 2.4.</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3. Με τι μοιάζει το σχήμα που δημιουργεί η επόμενη εντολή;</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Επανάλαβε 360[μπ 1 δε 1]</w: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tabs>
          <w:tab w:val="left" w:pos="8931"/>
        </w:tabs>
        <w:autoSpaceDE w:val="0"/>
        <w:autoSpaceDN w:val="0"/>
        <w:adjustRightInd w:val="0"/>
        <w:rPr>
          <w:rFonts w:ascii="Arial" w:hAnsi="Arial" w:cs="Arial"/>
          <w:b/>
          <w:sz w:val="36"/>
          <w:szCs w:val="36"/>
        </w:rPr>
      </w:pPr>
      <w:r w:rsidRPr="00E45626">
        <w:rPr>
          <w:rFonts w:ascii="Arial" w:hAnsi="Arial" w:cs="Arial"/>
          <w:b/>
          <w:sz w:val="36"/>
          <w:szCs w:val="36"/>
        </w:rPr>
        <w:tab/>
      </w:r>
      <w:r w:rsidRPr="00E45626">
        <w:rPr>
          <w:rFonts w:ascii="Arial" w:hAnsi="Arial" w:cs="Arial"/>
          <w:b/>
          <w:sz w:val="36"/>
          <w:szCs w:val="36"/>
        </w:rPr>
        <w:sym w:font="Wingdings 3" w:char="F092"/>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br w:type="page"/>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lastRenderedPageBreak/>
        <w:pict>
          <v:shape id="Text Box 8085" o:spid="_x0000_s1427" type="#_x0000_t202" style="position:absolute;margin-left:14.5pt;margin-top:-.5pt;width:467.05pt;height:53.8pt;z-index:2515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" fillcolor="blue" strokecolor="blue" strokeweight="2.25pt">
            <v:textbox inset=".5mm,0,.5mm,0">
              <w:txbxContent>
                <w:p w:rsidR="00DC2E6E" w:rsidRPr="00C17FEA" w:rsidRDefault="00DC2E6E" w:rsidP="00E45626">
                  <w:pPr>
                    <w:rPr>
                      <w:rFonts w:ascii="Arial" w:hAnsi="Arial" w:cs="Arial"/>
                      <w:b/>
                      <w:color w:val="FFFFFF"/>
                      <w:sz w:val="36"/>
                      <w:szCs w:val="36"/>
                    </w:rPr>
                  </w:pPr>
                  <w:r>
                    <w:rPr>
                      <w:noProof/>
                      <w:sz w:val="36"/>
                      <w:szCs w:val="36"/>
                    </w:rPr>
                    <w:drawing>
                      <wp:inline distT="0" distB="0" distL="0" distR="0">
                        <wp:extent cx="320675" cy="320675"/>
                        <wp:effectExtent l="0" t="0" r="3175" b="3175"/>
                        <wp:docPr id="254" name="Εικόνα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sidRPr="00C17FEA">
                    <w:rPr>
                      <w:sz w:val="36"/>
                      <w:szCs w:val="36"/>
                      <w:lang w:val="en-US"/>
                    </w:rPr>
                    <w:t xml:space="preserve">  </w:t>
                  </w:r>
                  <w:r w:rsidRPr="00C17FEA">
                    <w:rPr>
                      <w:rFonts w:ascii="Arial" w:hAnsi="Arial" w:cs="Arial"/>
                      <w:b/>
                      <w:color w:val="FFFFFF"/>
                      <w:sz w:val="36"/>
                      <w:szCs w:val="36"/>
                      <w:lang w:val="en-US"/>
                    </w:rPr>
                    <w:t>MicroWorlds Pro</w:t>
                  </w:r>
                  <w:r w:rsidRPr="00C17FEA">
                    <w:rPr>
                      <w:rFonts w:ascii="Arial" w:hAnsi="Arial" w:cs="Arial"/>
                      <w:b/>
                      <w:color w:val="FFFFFF"/>
                      <w:sz w:val="36"/>
                      <w:szCs w:val="36"/>
                    </w:rPr>
                    <w:t xml:space="preserve">       </w:t>
                  </w:r>
                  <w:r w:rsidRPr="00C17FEA">
                    <w:rPr>
                      <w:rFonts w:ascii="Arial" w:hAnsi="Arial" w:cs="Arial"/>
                      <w:b/>
                      <w:color w:val="FFFFFF"/>
                      <w:sz w:val="36"/>
                      <w:szCs w:val="36"/>
                      <w:lang w:val="en-US"/>
                    </w:rPr>
                    <w:t xml:space="preserve">   </w:t>
                  </w:r>
                  <w:r w:rsidRPr="00C17FEA">
                    <w:rPr>
                      <w:rFonts w:ascii="Arial" w:hAnsi="Arial" w:cs="Arial"/>
                      <w:b/>
                      <w:color w:val="FFFFFF"/>
                      <w:sz w:val="36"/>
                      <w:szCs w:val="36"/>
                    </w:rPr>
                    <w:t xml:space="preserve"> </w:t>
                  </w:r>
                  <w:r>
                    <w:rPr>
                      <w:rFonts w:ascii="Arial" w:hAnsi="Arial" w:cs="Arial"/>
                      <w:b/>
                      <w:color w:val="FFFFFF"/>
                      <w:sz w:val="36"/>
                      <w:szCs w:val="36"/>
                    </w:rPr>
                    <w:t xml:space="preserve">                          </w:t>
                  </w:r>
                  <w:r w:rsidRPr="00C17FEA">
                    <w:rPr>
                      <w:rFonts w:ascii="Arial" w:hAnsi="Arial" w:cs="Arial"/>
                      <w:b/>
                      <w:color w:val="FFFFFF"/>
                      <w:sz w:val="36"/>
                      <w:szCs w:val="36"/>
                    </w:rPr>
                    <w:t xml:space="preserve"> </w:t>
                  </w:r>
                  <w:r w:rsidRPr="00C17FEA">
                    <w:rPr>
                      <w:rFonts w:ascii="Arial" w:hAnsi="Arial"/>
                      <w:b/>
                      <w:color w:val="FFFFFF"/>
                      <w:sz w:val="36"/>
                      <w:szCs w:val="36"/>
                      <w:shd w:val="clear" w:color="auto" w:fill="00CCFF"/>
                    </w:rPr>
                    <w:sym w:font="Webdings" w:char="F030"/>
                  </w:r>
                  <w:r w:rsidRPr="00C17FEA">
                    <w:rPr>
                      <w:rFonts w:ascii="Arial" w:hAnsi="Arial"/>
                      <w:b/>
                      <w:color w:val="FFFFFF"/>
                      <w:sz w:val="36"/>
                      <w:szCs w:val="36"/>
                      <w:shd w:val="clear" w:color="auto" w:fill="00CCFF"/>
                    </w:rPr>
                    <w:t xml:space="preserve"> </w:t>
                  </w:r>
                  <w:r w:rsidRPr="00C17FEA">
                    <w:rPr>
                      <w:rFonts w:ascii="Arial" w:hAnsi="Arial"/>
                      <w:b/>
                      <w:color w:val="FFFFFF"/>
                      <w:sz w:val="36"/>
                      <w:szCs w:val="36"/>
                    </w:rPr>
                    <w:t xml:space="preserve"> </w:t>
                  </w:r>
                  <w:r w:rsidRPr="00C17FEA">
                    <w:rPr>
                      <w:rFonts w:ascii="Arial" w:hAnsi="Arial"/>
                      <w:b/>
                      <w:color w:val="FFFFFF"/>
                      <w:sz w:val="36"/>
                      <w:szCs w:val="36"/>
                      <w:shd w:val="clear" w:color="auto" w:fill="00CCFF"/>
                    </w:rPr>
                    <w:t xml:space="preserve"> </w:t>
                  </w:r>
                  <w:r w:rsidRPr="00C17FEA">
                    <w:rPr>
                      <w:rFonts w:ascii="Arial" w:hAnsi="Arial"/>
                      <w:b/>
                      <w:color w:val="FFFFFF"/>
                      <w:sz w:val="36"/>
                      <w:szCs w:val="36"/>
                      <w:shd w:val="clear" w:color="auto" w:fill="00CCFF"/>
                    </w:rPr>
                    <w:sym w:font="Webdings" w:char="F031"/>
                  </w:r>
                  <w:r w:rsidRPr="00C17FEA">
                    <w:rPr>
                      <w:rFonts w:ascii="Arial" w:hAnsi="Arial"/>
                      <w:b/>
                      <w:color w:val="FFFFFF"/>
                      <w:sz w:val="36"/>
                      <w:szCs w:val="36"/>
                      <w:shd w:val="clear" w:color="auto" w:fill="00CCFF"/>
                    </w:rPr>
                    <w:t xml:space="preserve"> </w:t>
                  </w:r>
                  <w:r w:rsidRPr="00C17FEA">
                    <w:rPr>
                      <w:rFonts w:ascii="Arial" w:hAnsi="Arial"/>
                      <w:b/>
                      <w:color w:val="FFFFFF"/>
                      <w:sz w:val="36"/>
                      <w:szCs w:val="36"/>
                    </w:rPr>
                    <w:t xml:space="preserve"> </w:t>
                  </w:r>
                  <w:r w:rsidRPr="00C17FEA">
                    <w:rPr>
                      <w:rFonts w:ascii="Arial" w:hAnsi="Arial"/>
                      <w:b/>
                      <w:color w:val="FFFFFF"/>
                      <w:sz w:val="36"/>
                      <w:szCs w:val="36"/>
                      <w:shd w:val="clear" w:color="auto" w:fill="FF0000"/>
                    </w:rPr>
                    <w:t xml:space="preserve"> </w:t>
                  </w:r>
                  <w:r w:rsidRPr="00C17FEA">
                    <w:rPr>
                      <w:rFonts w:ascii="Arial" w:hAnsi="Arial"/>
                      <w:b/>
                      <w:color w:val="FFFFFF"/>
                      <w:sz w:val="36"/>
                      <w:szCs w:val="36"/>
                      <w:shd w:val="clear" w:color="auto" w:fill="FF0000"/>
                    </w:rPr>
                    <w:sym w:font="Webdings" w:char="F072"/>
                  </w:r>
                  <w:r w:rsidRPr="00C17FEA">
                    <w:rPr>
                      <w:rFonts w:ascii="Arial" w:hAnsi="Arial"/>
                      <w:b/>
                      <w:color w:val="FF0000"/>
                      <w:sz w:val="36"/>
                      <w:szCs w:val="36"/>
                      <w:shd w:val="clear" w:color="auto" w:fill="FF0000"/>
                    </w:rPr>
                    <w:t>.</w:t>
                  </w:r>
                  <w:r w:rsidRPr="00C17FEA">
                    <w:rPr>
                      <w:rFonts w:ascii="Arial" w:hAnsi="Arial" w:cs="Arial"/>
                      <w:b/>
                      <w:color w:val="FFFFFF"/>
                      <w:sz w:val="36"/>
                      <w:szCs w:val="36"/>
                    </w:rPr>
                    <w:t xml:space="preserve">             </w:t>
                  </w:r>
                </w:p>
              </w:txbxContent>
            </v:textbox>
          </v:shape>
        </w:pict>
      </w:r>
      <w:r w:rsidRPr="00E95531">
        <w:rPr>
          <w:rFonts w:ascii="Arial" w:hAnsi="Arial"/>
          <w:b/>
          <w:noProof/>
          <w:color w:val="FF0000"/>
          <w:sz w:val="36"/>
          <w:szCs w:val="36"/>
          <w:lang w:val="en-US" w:eastAsia="en-US"/>
        </w:rPr>
        <w:pict>
          <v:rect id="Rectangle 8086" o:spid="_x0000_s1826" style="position:absolute;margin-left:14.5pt;margin-top:-4.5pt;width:467.05pt;height:534.8pt;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" filled="f" strokecolor="gray" strokeweight="2.25pt">
            <v:stroke endarrowwidth="wide" endarrowlength="long"/>
          </v:rect>
        </w:pic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Ομάδα 5862" o:spid="_x0000_s1428" style="position:absolute;margin-left:15.3pt;margin-top:8.85pt;width:466.25pt;height:411.15pt;z-index:251662848" coordsize="59214,5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">
            <v:group id="Group 8087" o:spid="_x0000_s1429" style="position:absolute;left:2612;top:47528;width:27407;height:4687" coordorigin="1601,8783" coordsize="4316,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PxKMMAAADdAAAADwAAAGRycy9kb3ducmV2LnhtbERPy4rCMBTdC/5DuII7&#10;TTuDIh1TEZkZXIjgA2R2l+baljY3pcm09e/NQnB5OO/1ZjC16Kh1pWUF8TwCQZxZXXKu4Hr5ma1A&#10;OI+ssbZMCh7kYJOOR2tMtO35RN3Z5yKEsEtQQeF9k0jpsoIMurltiAN3t61BH2CbS91iH8JNLT+i&#10;aCkNlhwaCmxoV1BWnf+Ngt8e++1n/N0dqvvu8XdZHG+HmJSaTobtFwhPg3+LX+69VrCKl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s/EowwAAAN0AAAAP&#10;AAAAAAAAAAAAAAAAAKoCAABkcnMvZG93bnJldi54bWxQSwUGAAAAAAQABAD6AAAAmgMAAAAA&#10;">
              <v:shape id="Text Box 8088" o:spid="_x0000_s1430" type="#_x0000_t202" style="position:absolute;left:5221;top:8791;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b3MYA&#10;AADdAAAADwAAAGRycy9kb3ducmV2LnhtbESPQWvCQBSE74X+h+UJvdVNegiSuoqKFS+FVj30+Mg+&#10;s9Hs23R3TeK/7xYKPQ4z8w0zX462FT350DhWkE8zEMSV0w3XCk7Ht+cZiBCRNbaOScGdAiwXjw9z&#10;LLUb+JP6Q6xFgnAoUYGJsSulDJUhi2HqOuLknZ23GJP0tdQehwS3rXzJskJabDgtGOxoY6i6Hm5W&#10;QVv47fvwtd5ePtbfp4vZ9XfenZV6moyrVxCRxvgf/mvvtYJZXuT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Rb3MYAAADdAAAADwAAAAAAAAAAAAAAAACYAgAAZHJz&#10;L2Rvd25yZXYueG1sUEsFBgAAAAAEAAQA9QAAAIsDA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D"/>
                      </w:r>
                    </w:p>
                  </w:txbxContent>
                </v:textbox>
              </v:shape>
              <v:shape id="Text Box 8089" o:spid="_x0000_s1431" type="#_x0000_t202" style="position:absolute;left:1601;top:8783;width:69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Fq8YA&#10;AADdAAAADwAAAGRycy9kb3ducmV2LnhtbESPQWsCMRSE74X+h/AKvdWsHhZZjVKLFS8Fqx56fGye&#10;m7Wbl20Sd9d/bwqCx2FmvmHmy8E2oiMfascKxqMMBHHpdM2VguPh820KIkRkjY1jUnClAMvF89Mc&#10;C+16/qZuHyuRIBwKVGBibAspQ2nIYhi5ljh5J+ctxiR9JbXHPsFtIydZlkuLNacFgy19GCp/9xer&#10;oMn9+qv/Wa3Pu9Xf8Ww23ZU3J6VeX4b3GYhIQ3yE7+2tVjAd5x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bFq8YAAADdAAAADwAAAAAAAAAAAAAAAACYAgAAZHJz&#10;L2Rvd25yZXYueG1sUEsFBgAAAAAEAAQA9QAAAIsDA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C"/>
                      </w:r>
                    </w:p>
                  </w:txbxContent>
                </v:textbox>
              </v:shape>
              <v:rect id="Rectangle 8090" o:spid="_x0000_s1432" style="position:absolute;left:2341;top:8791;width:390;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2NMcA&#10;AADdAAAADwAAAGRycy9kb3ducmV2LnhtbESPQWsCMRSE7wX/Q3hCbzW7Cla2RhGhtdAeqhba43Pz&#10;3EQ3L8sm6ra/vikIHoeZ+YaZzjtXizO1wXpWkA8yEMSl15YrBZ/b54cJiBCRNdaeScEPBZjPendT&#10;LLS/8JrOm1iJBOFQoAITY1NIGUpDDsPAN8TJ2/vWYUyyraRu8ZLgrpbDLBtLh5bTgsGGlobK4+bk&#10;FHycqiZ+2ZfDW/e++n40+a/dDbdK3fe7xROISF28ha/tV61gko9H8P8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V9jTHAAAA3QAAAA8AAAAAAAAAAAAAAAAAmAIAAGRy&#10;cy9kb3ducmV2LnhtbFBLBQYAAAAABAAEAPUAAACMAwAAAAA=&#10;" fillcolor="silver" strokecolor="gray" strokeweight="3pt"/>
              <v:rect id="Rectangle 8091" o:spid="_x0000_s1433" style="position:absolute;left:3617;top:7905;width:718;height:24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yeMUA&#10;AADdAAAADwAAAGRycy9kb3ducmV2LnhtbESPwWrDMBBE74H+g9hCb4ns0DrBjRJKoFDoIY0del6s&#10;rWVirYylxOrfR4VCjsPMvGE2u2h7caXRd44V5IsMBHHjdMetglP9Pl+D8AFZY++YFPySh932YbbB&#10;UruJj3StQisShH2JCkwIQymlbwxZ9As3ECfvx40WQ5JjK/WIU4LbXi6zrJAWO04LBgfaG2rO1cUq&#10;eFmh97IdLqeVyQ9f9Wek83dU6ukxvr2CCBTDPfzf/tAK1nnxDH9v0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jJ4xQAAAN0AAAAPAAAAAAAAAAAAAAAAAJgCAABkcnMv&#10;ZG93bnJldi54bWxQSwUGAAAAAAQABAD1AAAAigMAAAAA&#10;" strokecolor="gray" strokeweight="3pt"/>
            </v:group>
            <v:rect id="Rectangle 8092" o:spid="_x0000_s1434" style="position:absolute;width:59214;height:13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S5McA&#10;AADdAAAADwAAAGRycy9kb3ducmV2LnhtbESPQWvCQBSE74L/YXlCb7qxhSamrlJKpcWLaFtKb6/Z&#10;1yQ2+zbsrjH+e1cQPA4z8w0zX/amER05X1tWMJ0kIIgLq2suFXx+rMYZCB+QNTaWScGJPCwXw8Ec&#10;c22PvKVuF0oRIexzVFCF0OZS+qIig35iW+Lo/VlnMETpSqkdHiPcNPI+SR6lwZrjQoUtvVRU/O8O&#10;RkEnt7P6wf7M3O/XanN43X+X2fpNqbtR//wEIlAfbuFr+10ryNI0hc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EuTHAAAA3QAAAA8AAAAAAAAAAAAAAAAAmAIAAGRy&#10;cy9kb3ducmV2LnhtbFBLBQYAAAAABAAEAPUAAACMAwAAAAA=&#10;" fillcolor="#ddd8c2" strokecolor="gray" strokeweight="2.25pt">
              <v:stroke endarrowwidth="wide" endarrowlength="long"/>
              <v:textbox>
                <w:txbxContent>
                  <w:p w:rsidR="00DC2E6E" w:rsidRPr="00C17FEA" w:rsidRDefault="00DC2E6E" w:rsidP="00E45626">
                    <w:pPr>
                      <w:rPr>
                        <w:rFonts w:ascii="Arial" w:hAnsi="Arial" w:cs="Arial"/>
                        <w:b/>
                        <w:sz w:val="36"/>
                        <w:szCs w:val="36"/>
                      </w:rPr>
                    </w:pPr>
                    <w:r w:rsidRPr="00C17FEA">
                      <w:rPr>
                        <w:rFonts w:ascii="Arial" w:hAnsi="Arial" w:cs="Arial"/>
                        <w:b/>
                        <w:sz w:val="36"/>
                        <w:szCs w:val="36"/>
                      </w:rPr>
                      <w:t>Α</w:t>
                    </w:r>
                    <w:r>
                      <w:rPr>
                        <w:rFonts w:ascii="Arial" w:hAnsi="Arial" w:cs="Arial"/>
                        <w:b/>
                        <w:sz w:val="36"/>
                        <w:szCs w:val="36"/>
                      </w:rPr>
                      <w:t xml:space="preserve">ρχείο  </w:t>
                    </w:r>
                    <w:r w:rsidRPr="00C17FEA">
                      <w:rPr>
                        <w:rFonts w:ascii="Arial" w:hAnsi="Arial" w:cs="Arial"/>
                        <w:b/>
                        <w:sz w:val="36"/>
                        <w:szCs w:val="36"/>
                      </w:rPr>
                      <w:t xml:space="preserve">Επεξεργασία Προβολή </w:t>
                    </w:r>
                    <w:r>
                      <w:rPr>
                        <w:rFonts w:ascii="Arial" w:hAnsi="Arial" w:cs="Arial"/>
                        <w:b/>
                        <w:sz w:val="36"/>
                        <w:szCs w:val="36"/>
                      </w:rPr>
                      <w:t xml:space="preserve">Κείμενο </w:t>
                    </w:r>
                    <w:r w:rsidRPr="00C17FEA">
                      <w:rPr>
                        <w:rFonts w:ascii="Arial" w:hAnsi="Arial" w:cs="Arial"/>
                        <w:b/>
                        <w:sz w:val="36"/>
                        <w:szCs w:val="36"/>
                      </w:rPr>
                      <w:t>Σελίδες          Βοήθεια</w:t>
                    </w:r>
                  </w:p>
                  <w:p w:rsidR="00DC2E6E" w:rsidRPr="00C17FEA" w:rsidRDefault="00DC2E6E" w:rsidP="00E45626">
                    <w:pPr>
                      <w:rPr>
                        <w:rFonts w:ascii="Arial" w:hAnsi="Arial"/>
                        <w:b/>
                        <w:color w:val="FF0000"/>
                        <w:sz w:val="36"/>
                        <w:szCs w:val="36"/>
                      </w:rPr>
                    </w:pPr>
                    <w:r>
                      <w:rPr>
                        <w:rFonts w:ascii="Arial" w:hAnsi="Arial"/>
                        <w:b/>
                        <w:noProof/>
                        <w:color w:val="FF0000"/>
                        <w:sz w:val="36"/>
                        <w:szCs w:val="36"/>
                      </w:rPr>
                      <w:drawing>
                        <wp:inline distT="0" distB="0" distL="0" distR="0">
                          <wp:extent cx="1536700" cy="341644"/>
                          <wp:effectExtent l="0" t="0" r="6350" b="127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122" cy="342627"/>
                                  </a:xfrm>
                                  <a:prstGeom prst="rect">
                                    <a:avLst/>
                                  </a:prstGeom>
                                  <a:noFill/>
                                  <a:ln>
                                    <a:noFill/>
                                  </a:ln>
                                </pic:spPr>
                              </pic:pic>
                            </a:graphicData>
                          </a:graphic>
                        </wp:inline>
                      </w:drawing>
                    </w:r>
                    <w:r w:rsidRPr="00C17FEA">
                      <w:rPr>
                        <w:rFonts w:ascii="Arial" w:hAnsi="Arial"/>
                        <w:b/>
                        <w:color w:val="FF0000"/>
                        <w:sz w:val="36"/>
                        <w:szCs w:val="36"/>
                      </w:rPr>
                      <w:t xml:space="preserve">  </w:t>
                    </w:r>
                    <w:r>
                      <w:rPr>
                        <w:rFonts w:ascii="Arial" w:hAnsi="Arial"/>
                        <w:b/>
                        <w:noProof/>
                        <w:color w:val="FF0000"/>
                        <w:sz w:val="36"/>
                        <w:szCs w:val="36"/>
                      </w:rPr>
                      <w:drawing>
                        <wp:inline distT="0" distB="0" distL="0" distR="0">
                          <wp:extent cx="777875" cy="349571"/>
                          <wp:effectExtent l="0" t="0" r="3175"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183" cy="356001"/>
                                  </a:xfrm>
                                  <a:prstGeom prst="rect">
                                    <a:avLst/>
                                  </a:prstGeom>
                                  <a:noFill/>
                                  <a:ln>
                                    <a:noFill/>
                                  </a:ln>
                                </pic:spPr>
                              </pic:pic>
                            </a:graphicData>
                          </a:graphic>
                        </wp:inline>
                      </w:drawing>
                    </w:r>
                    <w:r w:rsidRPr="00C17FEA">
                      <w:rPr>
                        <w:rFonts w:ascii="Arial" w:hAnsi="Arial"/>
                        <w:b/>
                        <w:color w:val="FF0000"/>
                        <w:sz w:val="36"/>
                        <w:szCs w:val="36"/>
                      </w:rPr>
                      <w:t xml:space="preserve">  </w:t>
                    </w:r>
                    <w:r>
                      <w:rPr>
                        <w:rFonts w:ascii="Arial" w:hAnsi="Arial"/>
                        <w:b/>
                        <w:noProof/>
                        <w:color w:val="FF0000"/>
                        <w:sz w:val="36"/>
                        <w:szCs w:val="36"/>
                      </w:rPr>
                      <w:drawing>
                        <wp:inline distT="0" distB="0" distL="0" distR="0">
                          <wp:extent cx="2985512" cy="339020"/>
                          <wp:effectExtent l="0" t="0" r="0" b="4445"/>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5556" cy="342432"/>
                                  </a:xfrm>
                                  <a:prstGeom prst="rect">
                                    <a:avLst/>
                                  </a:prstGeom>
                                  <a:noFill/>
                                  <a:ln>
                                    <a:noFill/>
                                  </a:ln>
                                </pic:spPr>
                              </pic:pic>
                            </a:graphicData>
                          </a:graphic>
                        </wp:inline>
                      </w:drawing>
                    </w:r>
                  </w:p>
                  <w:p w:rsidR="00DC2E6E" w:rsidRPr="00C932CC" w:rsidRDefault="00DC2E6E" w:rsidP="00E45626">
                    <w:pPr>
                      <w:rPr>
                        <w:rFonts w:ascii="Arial" w:hAnsi="Arial" w:cs="Arial"/>
                        <w:b/>
                        <w:sz w:val="56"/>
                        <w:szCs w:val="56"/>
                      </w:rPr>
                    </w:pPr>
                    <w:r>
                      <w:rPr>
                        <w:rFonts w:ascii="Arial" w:hAnsi="Arial" w:cs="Arial"/>
                        <w:b/>
                        <w:noProof/>
                        <w:sz w:val="56"/>
                        <w:szCs w:val="56"/>
                      </w:rPr>
                      <w:drawing>
                        <wp:inline distT="0" distB="0" distL="0" distR="0">
                          <wp:extent cx="352425" cy="276225"/>
                          <wp:effectExtent l="0" t="0" r="9525" b="9525"/>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76723"/>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352425" cy="285750"/>
                          <wp:effectExtent l="0" t="0" r="9525" b="0"/>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86265"/>
                                  </a:xfrm>
                                  <a:prstGeom prst="rect">
                                    <a:avLst/>
                                  </a:prstGeom>
                                  <a:noFill/>
                                  <a:ln>
                                    <a:noFill/>
                                  </a:ln>
                                </pic:spPr>
                              </pic:pic>
                            </a:graphicData>
                          </a:graphic>
                        </wp:inline>
                      </w:drawing>
                    </w:r>
                    <w:r>
                      <w:rPr>
                        <w:rFonts w:ascii="Arial" w:hAnsi="Arial" w:cs="Arial"/>
                        <w:b/>
                        <w:noProof/>
                        <w:sz w:val="56"/>
                        <w:szCs w:val="56"/>
                      </w:rPr>
                      <w:drawing>
                        <wp:inline distT="0" distB="0" distL="0" distR="0">
                          <wp:extent cx="1133473" cy="279365"/>
                          <wp:effectExtent l="0" t="0" r="0" b="6985"/>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395" cy="282796"/>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428625" cy="285750"/>
                          <wp:effectExtent l="0" t="0" r="9525" b="0"/>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288713"/>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1504315" cy="269224"/>
                          <wp:effectExtent l="0" t="0" r="635" b="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574" cy="271776"/>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352424" cy="286797"/>
                          <wp:effectExtent l="0" t="0" r="0" b="0"/>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72" cy="288870"/>
                                  </a:xfrm>
                                  <a:prstGeom prst="rect">
                                    <a:avLst/>
                                  </a:prstGeom>
                                  <a:noFill/>
                                  <a:ln>
                                    <a:noFill/>
                                  </a:ln>
                                </pic:spPr>
                              </pic:pic>
                            </a:graphicData>
                          </a:graphic>
                        </wp:inline>
                      </w:drawing>
                    </w:r>
                  </w:p>
                </w:txbxContent>
              </v:textbox>
            </v:rect>
            <v:shape id="Text Box 8103" o:spid="_x0000_s1435" type="#_x0000_t202" style="position:absolute;left:30044;top:47528;width:431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DqMYA&#10;AADdAAAADwAAAGRycy9kb3ducmV2LnhtbESPzWrDMBCE74W+g9hCb42cHExwo4SmJKGXQv4OPS7W&#10;xnJqrVxJtZ23jwKBHIeZ+YaZLQbbiI58qB0rGI8yEMSl0zVXCo6H9dsURIjIGhvHpOBCARbz56cZ&#10;Ftr1vKNuHyuRIBwKVGBibAspQ2nIYhi5ljh5J+ctxiR9JbXHPsFtIydZlkuLNacFgy19Gip/9/9W&#10;QZP71Xf/s1ydt8u/49lsugtvTkq9vgwf7yAiDfERvre/tILpOM/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3DqMYAAADdAAAADwAAAAAAAAAAAAAAAACYAgAAZHJz&#10;L2Rvd25yZXYueG1sUEsFBgAAAAAEAAQA9QAAAIsDAAAAAA==&#10;" strokecolor="gray" strokeweight="3pt">
              <o:lock v:ext="edit" aspectratio="t"/>
              <v:textbox inset=".5mm,.3mm,.5mm,.3mm">
                <w:txbxContent>
                  <w:p w:rsidR="00DC2E6E" w:rsidRPr="00E42BC9" w:rsidRDefault="00DC2E6E" w:rsidP="00E45626">
                    <w:r>
                      <w:rPr>
                        <w:rFonts w:ascii="Arial" w:hAnsi="Arial" w:cs="Arial"/>
                        <w:b/>
                        <w:sz w:val="56"/>
                        <w:szCs w:val="56"/>
                      </w:rPr>
                      <w:sym w:font="Wingdings 3" w:char="F080"/>
                    </w:r>
                  </w:p>
                </w:txbxContent>
              </v:textbox>
            </v:shape>
            <v:shape id="Text Box 8104" o:spid="_x0000_s1436" type="#_x0000_t202" style="position:absolute;left:30044;top:13665;width:431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NAcYA&#10;AADdAAAADwAAAGRycy9kb3ducmV2LnhtbESPwW7CMBBE70j9B2sr9QZOOFCUYlCpAPVSiQKHHlfx&#10;EofG69R2k/D3NVIljqOZeaNZrAbbiI58qB0ryCcZCOLS6ZorBafjdjwHESKyxsYxKbhSgNXyYbTA&#10;QrueP6k7xEokCIcCFZgY20LKUBqyGCauJU7e2XmLMUlfSe2xT3DbyGmWzaTFmtOCwZbeDJXfh1+r&#10;oJn5zUf/td5c9uuf08Xsuivvzko9PQ6vLyAiDfEe/m+/awXz/DmH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3NAcYAAADdAAAADwAAAAAAAAAAAAAAAACYAgAAZHJz&#10;L2Rvd25yZXYueG1sUEsFBgAAAAAEAAQA9QAAAIsDA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v:rect id="Rectangle 8105" o:spid="_x0000_s1437" style="position:absolute;left:30044;top:17986;width:4318;height:1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nsQA&#10;AADdAAAADwAAAGRycy9kb3ducmV2LnhtbERPz2vCMBS+D/Y/hDfwNtN6mNIZZQymAz1sVpjHZ/PW&#10;RJuX0kSt++uXg+Dx4/s9nfeuEWfqgvWsIB9mIIgrry3XCrblx/MERIjIGhvPpOBKAeazx4cpFtpf&#10;+JvOm1iLFMKhQAUmxraQMlSGHIahb4kT9+s7hzHBrpa6w0sKd40cZdmLdGg5NRhs6d1QddycnIKv&#10;U93GH7s4rPr1cjc2+Z/dj0qlBk/92yuISH28i2/uT61gko/T/vQmP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e/p7EAAAA3QAAAA8AAAAAAAAAAAAAAAAAmAIAAGRycy9k&#10;b3ducmV2LnhtbFBLBQYAAAAABAAEAPUAAACJAwAAAAA=&#10;" fillcolor="silver" strokecolor="gray" strokeweight="3pt"/>
            <v:rect id="Rectangle 8106" o:spid="_x0000_s1438" style="position:absolute;left:30044;top:19694;width:4318;height:27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YhcQA&#10;AADdAAAADwAAAGRycy9kb3ducmV2LnhtbESPzW7CMBCE70i8g7WVuIFDDymkGFQVITiWnwdY4m0S&#10;Ea9DvIHQp6+RKvU4mplvNItV72p1ozZUng1MJwko4tzbigsDp+NmPAMVBNli7ZkMPCjAajkcLDCz&#10;/s57uh2kUBHCIUMDpUiTaR3ykhyGiW+Io/ftW4cSZVto2+I9wl2tX5Mk1Q4rjgslNvRZUn45dM4A&#10;ftWP7dqnkuaX4irr7q37OZ+NGb30H++ghHr5D/+1d9bAbJrO4fkmP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HGIXEAAAA3QAAAA8AAAAAAAAAAAAAAAAAmAIAAGRycy9k&#10;b3ducmV2LnhtbFBLBQYAAAAABAAEAPUAAACJAwAAAAA=&#10;" strokecolor="gray" strokeweight="3pt"/>
          </v:group>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sz w:val="36"/>
          <w:szCs w:val="36"/>
        </w:rPr>
      </w:pPr>
      <w:r w:rsidRPr="00E95531">
        <w:rPr>
          <w:rFonts w:ascii="Arial" w:hAnsi="Arial" w:cs="Arial"/>
          <w:b/>
          <w:noProof/>
          <w:sz w:val="36"/>
          <w:szCs w:val="36"/>
          <w:lang w:val="en-US" w:eastAsia="en-US"/>
        </w:rPr>
        <w:pict>
          <v:rect id="Ορθογώνιο 8510" o:spid="_x0000_s1439" style="position:absolute;margin-left:35.45pt;margin-top:15.9pt;width:145.1pt;height:114.2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" fillcolor="#f2f2f2 [3052]" strokecolor="#f2f2f2 [3052]" strokeweight="2pt">
            <v:textbox>
              <w:txbxContent>
                <w:p w:rsidR="00DC680E" w:rsidRDefault="00DC680E" w:rsidP="00DC680E">
                  <w:pPr>
                    <w:jc w:val="center"/>
                  </w:pPr>
                  <w:r w:rsidRPr="00DC680E">
                    <w:rPr>
                      <w:rFonts w:ascii="Arial" w:hAnsi="Arial" w:cs="Arial"/>
                      <w:b/>
                      <w:noProof/>
                      <w:sz w:val="36"/>
                      <w:szCs w:val="36"/>
                    </w:rPr>
                    <w:drawing>
                      <wp:inline distT="0" distB="0" distL="0" distR="0">
                        <wp:extent cx="1219200" cy="1207135"/>
                        <wp:effectExtent l="0" t="0" r="0" b="0"/>
                        <wp:docPr id="8520" name="Εικόνα 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07135"/>
                                </a:xfrm>
                                <a:prstGeom prst="rect">
                                  <a:avLst/>
                                </a:prstGeom>
                                <a:noFill/>
                                <a:ln>
                                  <a:noFill/>
                                </a:ln>
                              </pic:spPr>
                            </pic:pic>
                          </a:graphicData>
                        </a:graphic>
                      </wp:inline>
                    </w:drawing>
                  </w:r>
                </w:p>
              </w:txbxContent>
            </v:textbox>
          </v:rect>
        </w:pict>
      </w:r>
      <w:r w:rsidRPr="00E95531">
        <w:rPr>
          <w:rFonts w:ascii="Arial" w:hAnsi="Arial"/>
          <w:b/>
          <w:noProof/>
          <w:color w:val="FF0000"/>
          <w:sz w:val="36"/>
          <w:szCs w:val="36"/>
          <w:lang w:val="en-US" w:eastAsia="en-US"/>
        </w:rPr>
        <w:pict>
          <v:shape id="AutoShape 8093" o:spid="_x0000_s1825" type="#_x0000_t32" style="position:absolute;margin-left:283.75pt;margin-top:12.95pt;width:3.6pt;height:360.75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" strokecolor="gray" strokeweight="5pt">
            <v:stroke endarrowwidth="wide" endarrowlength="long"/>
          </v:shape>
        </w:pict>
      </w:r>
      <w:r w:rsidR="00E45626" w:rsidRPr="00E45626">
        <w:rPr>
          <w:rFonts w:ascii="Arial" w:hAnsi="Arial"/>
          <w:b/>
          <w:sz w:val="36"/>
          <w:szCs w:val="36"/>
        </w:rPr>
        <w:t xml:space="preserve">    </w: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group id="Group 8112" o:spid="_x0000_s1804" style="position:absolute;margin-left:38.15pt;margin-top:7.5pt;width:173.65pt;height:241.7pt;z-index:251581440" coordorigin="1748,4981" coordsize="34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">
            <v:shape id="Picture 8113" o:spid="_x0000_s1824" type="#_x0000_t75" style="position:absolute;left:4462;top:11129;width:474;height: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9xrHAAAA3QAAAA8AAABkcnMvZG93bnJldi54bWxEj0FrwkAUhO9C/8PyCr3pRilVo5vQCtLi&#10;yaiox0f2NQnNvg3ZVWN+vVso9DjMzDfMMu1MLa7UusqygvEoAkGcW11xoeCwXw9nIJxH1lhbJgV3&#10;cpAmT4MlxtreOKPrzhciQNjFqKD0vomldHlJBt3INsTB+7atQR9kW0jd4i3ATS0nUfQmDVYcFkps&#10;aFVS/rO7GAWfl+a4PVf9PNv201W/0R+n/SZT6uW5e1+A8NT5//Bf+0srmI2nr/D7JjwBmT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B9xrHAAAA3QAAAA8AAAAAAAAAAAAA&#10;AAAAnwIAAGRycy9kb3ducmV2LnhtbFBLBQYAAAAABAAEAPcAAACTAwAAAAA=&#10;">
              <v:imagedata r:id="rId111" o:title="" chromakey="whit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8114" o:spid="_x0000_s1823" type="#_x0000_t9" style="position:absolute;left:1998;top:8119;width:1417;height:1417;rotation:175873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BYcMA&#10;AADdAAAADwAAAGRycy9kb3ducmV2LnhtbESPT4vCMBTE7wt+h/AEL4umCuufapRFUPZqlZ4fzbMt&#10;Ni+1ybb12xtB8DjMzG+Yza43lWipcaVlBdNJBII4s7rkXMHlfBgvQTiPrLGyTAoe5GC3HXxtMNa2&#10;4xO1ic9FgLCLUUHhfR1L6bKCDLqJrYmDd7WNQR9kk0vdYBfgppKzKJpLgyWHhQJr2heU3ZJ/o0Cn&#10;q+y7vR66tLs/kvnFzlJrjkqNhv3vGoSn3n/C7/afVrCcLn7g9SY8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xBYcMAAADdAAAADwAAAAAAAAAAAAAAAACYAgAAZHJzL2Rv&#10;d25yZXYueG1sUEsFBgAAAAAEAAQA9QAAAIgDAAAAAA==&#10;" strokeweight="2.25pt">
              <v:stroke endarrowwidth="wide" endarrowlength="long"/>
            </v:shape>
            <v:group id="Group 8115" o:spid="_x0000_s1807" style="position:absolute;left:1748;top:4981;width:2898;height:2880" coordorigin="638,4037" coordsize="6768,6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aGscAAADdAAAADwAAAGRycy9kb3ducmV2LnhtbESPQWvCQBSE7wX/w/KE&#10;3uomlqaSuoYgWnoIhaogvT2yzySYfRuyaxL/fbdQ6HGYmW+YdTaZVgzUu8aygngRgSAurW64UnA6&#10;7p9WIJxH1thaJgV3cpBtZg9rTLUd+YuGg69EgLBLUUHtfZdK6cqaDLqF7YiDd7G9QR9kX0nd4xjg&#10;ppXLKEqkwYbDQo0dbWsqr4ebUfA+4pg/x7uhuF629+/jy+e5iEmpx/mUv4HwNPn/8F/7QytYxa8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9aGscAAADd&#10;AAAADwAAAAAAAAAAAAAAAACqAgAAZHJzL2Rvd25yZXYueG1sUEsFBgAAAAAEAAQA+gAAAJ4DAAAA&#10;AA==&#10;">
              <o:lock v:ext="edit" aspectratio="t"/>
              <v:group id="Group 8116" o:spid="_x0000_s1818" style="position:absolute;left:3398;top:4037;width:4008;height:4027" coordorigin="3398,4037" coordsize="4008,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gccAAADdAAAADwAAAGRycy9kb3ducmV2LnhtbESPT2vCQBTE7wW/w/KE&#10;3uomllZJXUWCigcpNCmU3h7ZZxLMvg3ZNX++fbdQ6HGYmd8wm91oGtFT52rLCuJFBIK4sLrmUsFn&#10;fnxag3AeWWNjmRRM5GC3nT1sMNF24A/qM1+KAGGXoILK+zaR0hUVGXQL2xIH72o7gz7IrpS6wyHA&#10;TSOXUfQqDdYcFipsKa2ouGV3o+A04LB/jg/95XZNp+/85f3rEpNSj/Nx/wbC0+j/w3/ts1awjl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P/gccAAADd&#10;AAAADwAAAAAAAAAAAAAAAACqAgAAZHJzL2Rvd25yZXYueG1sUEsFBgAAAAAEAAQA+gAAAJ4DAAAA&#10;AA==&#10;">
                <o:lock v:ext="edit" aspectratio="t"/>
                <v:shape id="AutoShape 8117" o:spid="_x0000_s1822" type="#_x0000_t32" style="position:absolute;left:3398;top:4037;width:17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U8MMAAADdAAAADwAAAGRycy9kb3ducmV2LnhtbERPy4rCMBTdD/gP4QpuBk0dYSzVKDqg&#10;ODALn7i9NNem2NyUJtb695PFwCwP5z1fdrYSLTW+dKxgPEpAEOdOl1woOJ82wxSED8gaK8ek4EUe&#10;love2xwz7Z58oPYYChFD2GeowIRQZ1L63JBFP3I1ceRurrEYImwKqRt8xnBbyY8k+ZQWS44NBmv6&#10;MpTfjw+rILTJxL+n58P6Yrb3n+tk9f3a7JUa9LvVDESgLvyL/9w7rSAdT+Pc+CY+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plPDDAAAA3QAAAA8AAAAAAAAAAAAA&#10;AAAAoQIAAGRycy9kb3ducmV2LnhtbFBLBQYAAAAABAAEAPkAAACRAwAAAAA=&#10;" strokeweight="2.25pt">
                  <o:lock v:ext="edit" aspectratio="t"/>
                </v:shape>
                <v:shape id="AutoShape 8118" o:spid="_x0000_s1821" type="#_x0000_t32" style="position:absolute;left:4980;top:4461;width:1710;height:0;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q8YAAADdAAAADwAAAGRycy9kb3ducmV2LnhtbESP0WrCQBRE3wv+w3IF3+omIppGVxEx&#10;KLRUm/YDLtlrEszeDdlV0359tyD0cZiZM8xy3ZtG3KhztWUF8TgCQVxYXXOp4Osze05AOI+ssbFM&#10;Cr7JwXo1eFpiqu2dP+iW+1IECLsUFVTet6mUrqjIoBvbljh4Z9sZ9EF2pdQd3gPcNHISRTNpsOaw&#10;UGFL24qKS341CmZRfkqOep9N/a7M38zrO/4crkqNhv1mAcJT7//Dj/ZBK0ji+Qv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J6vGAAAA3QAAAA8AAAAAAAAA&#10;AAAAAAAAoQIAAGRycy9kb3ducmV2LnhtbFBLBQYAAAAABAAEAPkAAACUAwAAAAA=&#10;" strokeweight="2.25pt">
                  <o:lock v:ext="edit" aspectratio="t"/>
                </v:shape>
                <v:shape id="AutoShape 8119" o:spid="_x0000_s1820" type="#_x0000_t32" style="position:absolute;left:6122;top:5615;width:1710;height:0;rotation: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R4cIAAADdAAAADwAAAGRycy9kb3ducmV2LnhtbERPz2vCMBS+D/Y/hDfYbaZ1IqUzSpkU&#10;POxiFc+P5q2tNi9dkrXdf78cBI8f3+/Nbja9GMn5zrKCdJGAIK6t7rhRcD6VbxkIH5A19pZJwR95&#10;2G2fnzaYazvxkcYqNCKGsM9RQRvCkEvp65YM+oUdiCP3bZ3BEKFrpHY4xXDTy2WSrKXBjmNDiwN9&#10;tlTfql+jYFUdruOP+7LJUF705X3f1GNWKPX6MhcfIALN4SG+uw9aQZZmcX98E5+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uR4cIAAADdAAAADwAAAAAAAAAAAAAA&#10;AAChAgAAZHJzL2Rvd25yZXYueG1sUEsFBgAAAAAEAAQA+QAAAJADAAAAAA==&#10;" strokeweight="2.25pt">
                  <o:lock v:ext="edit" aspectratio="t"/>
                </v:shape>
                <v:shape id="AutoShape 8120" o:spid="_x0000_s1819" type="#_x0000_t32" style="position:absolute;left:6551;top:7209;width:1710;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JNMUAAADdAAAADwAAAGRycy9kb3ducmV2LnhtbESPQWvCQBSE74X+h+UVvNVNREpIXaUU&#10;WgrFotFDj4/sMwlm34bsM4n/vlsQPA4z8w2z2kyuVQP1ofFsIJ0noIhLbxuuDBwPH88ZqCDIFlvP&#10;ZOBKATbrx4cV5taPvKehkEpFCIccDdQiXa51KGtyGOa+I47eyfcOJcq+0rbHMcJdqxdJ8qIdNhwX&#10;auzovabyXFycgb2M7vv3Z1mc9XY3yOeukNP2aszsaXp7BSU0yT18a39ZA1mapfD/Jj4B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fJNMUAAADdAAAADwAAAAAAAAAA&#10;AAAAAAChAgAAZHJzL2Rvd25yZXYueG1sUEsFBgAAAAAEAAQA+QAAAJMDAAAAAA==&#10;" strokeweight="2.25pt">
                  <o:lock v:ext="edit" aspectratio="t"/>
                </v:shape>
              </v:group>
              <v:group id="Group 8121" o:spid="_x0000_s1813" style="position:absolute;left:2652;top:6759;width:4008;height:4027;rotation:120" coordorigin="3398,4037" coordsize="4008,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r41ccAAADd&#10;AAAADwAAAAAAAAAAAAAAAACqAgAAZHJzL2Rvd25yZXYueG1sUEsFBgAAAAAEAAQA+gAAAJ4DAAAA&#10;AA==&#10;">
                <o:lock v:ext="edit" aspectratio="t"/>
                <v:shape id="AutoShape 8122" o:spid="_x0000_s1817" type="#_x0000_t32" style="position:absolute;left:3398;top:4037;width:17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2psYAAADdAAAADwAAAGRycy9kb3ducmV2LnhtbESPT2vCQBTE7wW/w/IEL0U3GighuooK&#10;lhZ6qP/w+sg+s8Hs25Ddxvjtu4WCx2FmfsMsVr2tRUetrxwrmE4SEMSF0xWXCk7H3TgD4QOyxtox&#10;KXiQh9Vy8LLAXLs776k7hFJECPscFZgQmlxKXxiy6CeuIY7e1bUWQ5RtKXWL9wi3tZwlyZu0WHFc&#10;MNjQ1lBxO/xYBaFLUv+anfabs3m/fV3S9edj963UaNiv5yAC9eEZ/m9/aAXZNEvh7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YdqbGAAAA3QAAAA8AAAAAAAAA&#10;AAAAAAAAoQIAAGRycy9kb3ducmV2LnhtbFBLBQYAAAAABAAEAPkAAACUAwAAAAA=&#10;" strokeweight="2.25pt">
                  <o:lock v:ext="edit" aspectratio="t"/>
                </v:shape>
                <v:shape id="AutoShape 8123" o:spid="_x0000_s1816" type="#_x0000_t32" style="position:absolute;left:4980;top:4461;width:1710;height:0;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4EsYAAADdAAAADwAAAGRycy9kb3ducmV2LnhtbESP3WrCQBSE74W+w3IK3jUbRSSkrlKK&#10;YqDF2rQPcMgek2D2bMhuftqndwsFL4eZ+YbZ7CbTiIE6V1tWsIhiEMSF1TWXCr6/Dk8JCOeRNTaW&#10;ScEPOdhtH2YbTLUd+ZOG3JciQNilqKDyvk2ldEVFBl1kW+LgXWxn0AfZlVJ3OAa4aeQyjtfSYM1h&#10;ocKWXisqrnlvFKzj/Jx86ONh5fdl/m7eTvib9UrNH6eXZxCeJn8P/7czrSBZJCv4exOe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u+BLGAAAA3QAAAA8AAAAAAAAA&#10;AAAAAAAAoQIAAGRycy9kb3ducmV2LnhtbFBLBQYAAAAABAAEAPkAAACUAwAAAAA=&#10;" strokeweight="2.25pt">
                  <o:lock v:ext="edit" aspectratio="t"/>
                </v:shape>
                <v:shape id="AutoShape 8124" o:spid="_x0000_s1815" type="#_x0000_t32" style="position:absolute;left:6122;top:5615;width:1710;height:0;rotation: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yecUAAADdAAAADwAAAGRycy9kb3ducmV2LnhtbESPQWvCQBSE74L/YXmCN7Ox1hJSV5EW&#10;wYMXY/H8yL4mabNv0901xn/vFgSPw8x8w6w2g2lFT843lhXMkxQEcWl1w5WCr9NuloHwAVlja5kU&#10;3MjDZj0erTDX9spH6otQiQhhn6OCOoQul9KXNRn0ie2Io/dtncEQpaukdniNcNPKlzR9kwYbjgs1&#10;dvRRU/lbXIyC12L/0/+5g0273VmfF59V2WdbpaaTYfsOItAQnuFHe68VZPNsCf9v4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wyecUAAADdAAAADwAAAAAAAAAA&#10;AAAAAAChAgAAZHJzL2Rvd25yZXYueG1sUEsFBgAAAAAEAAQA+QAAAJMDAAAAAA==&#10;" strokeweight="2.25pt">
                  <o:lock v:ext="edit" aspectratio="t"/>
                </v:shape>
                <v:shape id="AutoShape 8125" o:spid="_x0000_s1814" type="#_x0000_t32" style="position:absolute;left:6551;top:7209;width:1710;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5RQMUAAADdAAAADwAAAGRycy9kb3ducmV2LnhtbESPQWvCQBSE74X+h+UVvDUbpUhIXaUU&#10;KoWiaOyhx0f2mQSzb0P2NYn/3hUKPQ4z8w2z2kyuVQP1ofFsYJ6koIhLbxuuDHyfPp4zUEGQLbae&#10;ycCVAmzWjw8rzK0f+UhDIZWKEA45GqhFulzrUNbkMCS+I47e2fcOJcq+0rbHMcJdqxdputQOG44L&#10;NXb0XlN5KX6dgaOM7utn/1Jc9O4wyPZQyHl3NWb2NL29ghKa5D/81/60BrJ5toT7m/gE9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5RQMUAAADdAAAADwAAAAAAAAAA&#10;AAAAAAChAgAAZHJzL2Rvd25yZXYueG1sUEsFBgAAAAAEAAQA+QAAAJMDAAAAAA==&#10;" strokeweight="2.25pt">
                  <o:lock v:ext="edit" aspectratio="t"/>
                </v:shape>
              </v:group>
              <v:group id="Group 8126" o:spid="_x0000_s1808" style="position:absolute;left:648;top:4752;width:4008;height:4027;rotation:-120" coordorigin="3398,4037" coordsize="4008,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z9UScQAAADdAAAA&#10;DwAAAAAAAAAAAAAAAACqAgAAZHJzL2Rvd25yZXYueG1sUEsFBgAAAAAEAAQA+gAAAJsDAAAAAA==&#10;">
                <o:lock v:ext="edit" aspectratio="t"/>
                <v:shape id="AutoShape 8127" o:spid="_x0000_s1812" type="#_x0000_t32" style="position:absolute;left:3398;top:4037;width:17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k18QAAADdAAAADwAAAGRycy9kb3ducmV2LnhtbERPz2vCMBS+D/Y/hDfwMmaqhVE6o6jg&#10;2GCHtVO8Ppq3pti8lCar7X+/HASPH9/v1Wa0rRio941jBYt5AoK4crrhWsHx5/CSgfABWWPrmBRM&#10;5GGzfnxYYa7dlQsaylCLGMI+RwUmhC6X0leGLPq564gj9+t6iyHCvpa6x2sMt61cJsmrtNhwbDDY&#10;0d5QdSn/rIIwJKl/zo7F7mTeL1/ndPs5Hb6Vmj2N2zcQgcZwF9/cH1pBtsji3PgmP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OTXxAAAAN0AAAAPAAAAAAAAAAAA&#10;AAAAAKECAABkcnMvZG93bnJldi54bWxQSwUGAAAAAAQABAD5AAAAkgMAAAAA&#10;" strokeweight="2.25pt">
                  <o:lock v:ext="edit" aspectratio="t"/>
                </v:shape>
                <v:shape id="AutoShape 8128" o:spid="_x0000_s1811" type="#_x0000_t32" style="position:absolute;left:4980;top:4461;width:1710;height:0;rotation: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9XjMYAAADdAAAADwAAAGRycy9kb3ducmV2LnhtbESP0WrCQBRE3wv9h+UKfdONUiSNriJF&#10;qVCpdfUDLtnbJDR7N2Q3Me3XuwWhj8PMnGGW68HWoqfWV44VTCcJCOLcmYoLBZfzbpyC8AHZYO2Y&#10;FPyQh/Xq8WGJmXFXPlGvQyEihH2GCsoQmkxKn5dk0U9cQxy9L9daDFG2hTQtXiPc1nKWJHNpseK4&#10;UGJDryXl37qzCuaJ/kyP5m33HLaFPtj3D/zdd0o9jYbNAkSgIfyH7+29UZBO0xf4e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V4zGAAAA3QAAAA8AAAAAAAAA&#10;AAAAAAAAoQIAAGRycy9kb3ducmV2LnhtbFBLBQYAAAAABAAEAPkAAACUAwAAAAA=&#10;" strokeweight="2.25pt">
                  <o:lock v:ext="edit" aspectratio="t"/>
                </v:shape>
                <v:shape id="AutoShape 8129" o:spid="_x0000_s1810" type="#_x0000_t32" style="position:absolute;left:6122;top:5615;width:1710;height:0;rotation: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HPMEAAADdAAAADwAAAGRycy9kb3ducmV2LnhtbERPTYvCMBC9L/gfwgje1lRdpFajiCJ4&#10;2IvdxfPQjG21mdQk1u6/3xwEj4/3vdr0phEdOV9bVjAZJyCIC6trLhX8/hw+UxA+IGtsLJOCP/Kw&#10;WQ8+Vphp++QTdXkoRQxhn6GCKoQ2k9IXFRn0Y9sSR+5incEQoSuldviM4aaR0ySZS4M1x4YKW9pV&#10;VNzyh1HwlR+v3d1926Q9nPV5ti+LLt0qNRr22yWIQH14i1/uo1aQThZxf3wTn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sgc8wQAAAN0AAAAPAAAAAAAAAAAAAAAA&#10;AKECAABkcnMvZG93bnJldi54bWxQSwUGAAAAAAQABAD5AAAAjwMAAAAA&#10;" strokeweight="2.25pt">
                  <o:lock v:ext="edit" aspectratio="t"/>
                </v:shape>
                <v:shape id="AutoShape 8130" o:spid="_x0000_s1809" type="#_x0000_t32" style="position:absolute;left:6551;top:7209;width:1710;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f6cUAAADdAAAADwAAAGRycy9kb3ducmV2LnhtbESPQWvCQBSE70L/w/IKvekmUoqmrlIK&#10;lkJRNO2hx0f2mQSzb0P2NYn/visIHoeZ+YZZbUbXqJ66UHs2kM4SUMSFtzWXBn6+t9MFqCDIFhvP&#10;ZOBCATbrh8kKM+sHPlKfS6kihEOGBiqRNtM6FBU5DDPfEkfv5DuHEmVXatvhEOGu0fMkedEOa44L&#10;Fbb0XlFxzv+cgaMM7ut3/5yf9e7Qy8chl9PuYszT4/j2CkpolHv41v60BhbpMoXrm/gE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5f6cUAAADdAAAADwAAAAAAAAAA&#10;AAAAAAChAgAAZHJzL2Rvd25yZXYueG1sUEsFBgAAAAAEAAQA+QAAAJMDAAAAAA==&#10;" strokeweight="2.25pt">
                  <o:lock v:ext="edit" aspectratio="t"/>
                </v:shape>
              </v:group>
            </v:group>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8131" o:spid="_x0000_s1806" type="#_x0000_t56" style="position:absolute;left:3804;top:7992;width:1417;height:1417;rotation:106524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Sk8EA&#10;AADdAAAADwAAAGRycy9kb3ducmV2LnhtbERPTYvCMBC9C/6HMII3TVVWpRpFXMT14MHag8ehGZti&#10;MylNVrv/fnMQPD7e93rb2Vo8qfWVYwWTcQKCuHC64lJBfj2MliB8QNZYOyYFf+Rhu+n31phq9+IL&#10;PbNQihjCPkUFJoQmldIXhiz6sWuII3d3rcUQYVtK3eIrhttaTpNkLi1WHBsMNrQ3VDyyX6tAf32f&#10;rvktO2Oug6FjdSz1YabUcNDtViACdeEjfrt/tILlYh7nxjfxCc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EpPBAAAA3QAAAA8AAAAAAAAAAAAAAAAAmAIAAGRycy9kb3du&#10;cmV2LnhtbFBLBQYAAAAABAAEAPUAAACGAwAAAAA=&#10;" strokeweight="2.25pt">
              <v:stroke endarrowwidth="wide" endarrowlength="long"/>
            </v:shape>
            <v:shape id="AutoShape 8132" o:spid="_x0000_s1805" type="#_x0000_t5" style="position:absolute;left:2341;top:10305;width:1134;height:113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0E8MA&#10;AADdAAAADwAAAGRycy9kb3ducmV2LnhtbESPQYvCMBSE7wv+h/AEb2vqHqpWo4ggyLoXrT/g0Tyb&#10;YvNSmtjWf28EYY/DzHzDrLeDrUVHra8cK5hNExDEhdMVlwqu+eF7AcIHZI21Y1LwJA/bzehrjZl2&#10;PZ+pu4RSRAj7DBWYEJpMSl8YsuinriGO3s21FkOUbSl1i32E21r+JEkqLVYcFww2tDdU3C8Pq6A7&#10;N7/9qcjnJpfL9HgyNT7/DkpNxsNuBSLQEP7Dn/ZRK1jM0yW838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0E8MAAADdAAAADwAAAAAAAAAAAAAAAACYAgAAZHJzL2Rv&#10;d25yZXYueG1sUEsFBgAAAAAEAAQA9QAAAIgDAAAAAA==&#10;" strokeweight="2.25pt">
              <v:stroke endarrowwidth="wide" endarrowlength="long"/>
            </v:shape>
          </v:group>
        </w:pict>
      </w:r>
    </w:p>
    <w:p w:rsidR="00E45626" w:rsidRPr="00E45626" w:rsidRDefault="00E95531" w:rsidP="00E45626">
      <w:pPr>
        <w:rPr>
          <w:rFonts w:ascii="Arial" w:hAnsi="Arial"/>
          <w:b/>
          <w:sz w:val="36"/>
          <w:szCs w:val="36"/>
        </w:rPr>
      </w:pPr>
      <w:r w:rsidRPr="00E95531">
        <w:rPr>
          <w:rFonts w:ascii="Arial" w:hAnsi="Arial"/>
          <w:b/>
          <w:noProof/>
          <w:sz w:val="36"/>
          <w:szCs w:val="36"/>
          <w:lang w:val="en-US" w:eastAsia="en-US"/>
        </w:rPr>
        <w:pict>
          <v:group id="Group 8108" o:spid="_x0000_s1440" style="position:absolute;margin-left:287.4pt;margin-top:7.75pt;width:193.1pt;height:69.2pt;z-index:251579392" coordorigin="6975,4601" coordsize="3862,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">
            <v:shape id="Picture 8109" o:spid="_x0000_s1441" type="#_x0000_t75" style="position:absolute;left:6975;top:4731;width:1819;height:1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1XlrHAAAA3QAAAA8AAABkcnMvZG93bnJldi54bWxEj0FLw0AUhO+C/2F5ghexmxQxJe22iBAR&#10;PEirEnp7ZF+TYPZt2H220V/vCkKPw8x8w6w2kxvUkULsPRvIZxko4sbbnlsD72/V7QJUFGSLg2cy&#10;8E0RNuvLixWW1p94S8edtCpBOJZooBMZS61j05HDOPMjcfIOPjiUJEOrbcBTgrtBz7PsXjvsOS10&#10;ONJjR83n7ssZ2G9r2T/dZPXLz51URair1495bsz11fSwBCU0yTn83362BhZFkcPfm/QE9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1XlrHAAAA3QAAAA8AAAAAAAAAAAAA&#10;AAAAnwIAAGRycy9kb3ducmV2LnhtbFBLBQYAAAAABAAEAPcAAACTAwAAAAA=&#10;">
              <v:imagedata r:id="rId112" o:title=""/>
            </v:shape>
            <v:rect id="Rectangle 8110" o:spid="_x0000_s1442" style="position:absolute;left:8137;top:4601;width:2700;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oF8QA&#10;AADdAAAADwAAAGRycy9kb3ducmV2LnhtbESPwWrDMBBE74X+g9hCb42cUDfGiRJKoCXXuCHQ22Jt&#10;LafWSliq7f59FAjkOMzMG2a9nWwnBupD61jBfJaBIK6dbrlRcPz6eClAhIissXNMCv4pwHbz+LDG&#10;UruRDzRUsREJwqFEBSZGX0oZakMWw8x54uT9uN5iTLJvpO5xTHDbyUWWvUmLLacFg552hurf6s8q&#10;6OYm94MOo69O36/nsMuLzyxX6vlpel+BiDTFe/jW3msFxXK5gOub9ATk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qBfEAAAA3QAAAA8AAAAAAAAAAAAAAAAAmAIAAGRycy9k&#10;b3ducmV2LnhtbFBLBQYAAAAABAAEAPUAAACJAwAAAAA=&#10;" filled="f" stroked="f" strokecolor="#00b050" strokeweight="2.25pt">
              <v:stroke endarrowwidth="wide" endarrowlength="long"/>
              <v:textbox>
                <w:txbxContent>
                  <w:p w:rsidR="00DC2E6E" w:rsidRPr="007F78B3" w:rsidRDefault="00DC2E6E" w:rsidP="00E45626">
                    <w:pPr>
                      <w:rPr>
                        <w:rFonts w:ascii="Arial" w:hAnsi="Arial" w:cs="Arial"/>
                        <w:b/>
                        <w:sz w:val="56"/>
                        <w:szCs w:val="56"/>
                      </w:rPr>
                    </w:pPr>
                    <w:r w:rsidRPr="00C17FEA">
                      <w:rPr>
                        <w:rFonts w:ascii="Arial" w:hAnsi="Arial" w:cs="Arial"/>
                        <w:b/>
                        <w:sz w:val="36"/>
                        <w:szCs w:val="36"/>
                      </w:rPr>
                      <w:t>σελίδα</w:t>
                    </w:r>
                    <w:r w:rsidRPr="007F78B3">
                      <w:rPr>
                        <w:rFonts w:ascii="Arial" w:hAnsi="Arial" w:cs="Arial"/>
                        <w:b/>
                        <w:sz w:val="56"/>
                        <w:szCs w:val="56"/>
                      </w:rPr>
                      <w:t xml:space="preserve"> 1</w:t>
                    </w:r>
                  </w:p>
                </w:txbxContent>
              </v:textbox>
            </v:rect>
            <v:rect id="Rectangle 8111" o:spid="_x0000_s1443" style="position:absolute;left:8819;top:5186;width:976;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NjMUA&#10;AADdAAAADwAAAGRycy9kb3ducmV2LnhtbESPwWrDMBBE74X+g9hCb42cpG6MEyWUQEqvcUKht8Xa&#10;Wk6tlbAU2/37KlDocZiZN8xmN9lODNSH1rGC+SwDQVw73XKj4Hw6PBUgQkTW2DkmBT8UYLe9v9tg&#10;qd3IRxqq2IgE4VCiAhOjL6UMtSGLYeY8cfK+XG8xJtk3Uvc4Jrjt5CLLXqTFltOCQU97Q/V3dbUK&#10;urnJ/aDD6KuPz+dL2OfFW5Yr9fgwva5BRJrif/iv/a4VFKvVEm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A2MxQAAAN0AAAAPAAAAAAAAAAAAAAAAAJgCAABkcnMv&#10;ZG93bnJldi54bWxQSwUGAAAAAAQABAD1AAAAigMAAAAA&#10;" filled="f" stroked="f" strokecolor="#00b050" strokeweight="2.25pt">
              <v:stroke endarrowwidth="wide" endarrowlength="long"/>
              <v:textbox>
                <w:txbxContent>
                  <w:p w:rsidR="00DC2E6E" w:rsidRPr="00C17FEA" w:rsidRDefault="00DC2E6E" w:rsidP="00E45626">
                    <w:pPr>
                      <w:rPr>
                        <w:rFonts w:ascii="Arial" w:hAnsi="Arial" w:cs="Arial"/>
                        <w:b/>
                        <w:sz w:val="36"/>
                        <w:szCs w:val="36"/>
                      </w:rPr>
                    </w:pPr>
                    <w:r w:rsidRPr="00C17FEA">
                      <w:rPr>
                        <w:rFonts w:ascii="Arial" w:hAnsi="Arial" w:cs="Arial"/>
                        <w:b/>
                        <w:sz w:val="36"/>
                        <w:szCs w:val="36"/>
                      </w:rPr>
                      <w:t>χ1</w:t>
                    </w:r>
                  </w:p>
                </w:txbxContent>
              </v:textbox>
            </v:rect>
          </v:group>
        </w:pict>
      </w:r>
    </w:p>
    <w:p w:rsidR="00E45626" w:rsidRPr="00E45626" w:rsidRDefault="00E45626" w:rsidP="00E45626">
      <w:pPr>
        <w:rPr>
          <w:rFonts w:ascii="Arial" w:hAnsi="Arial"/>
          <w:b/>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Ομάδα 5863" o:spid="_x0000_s1444" style="position:absolute;margin-left:284.3pt;margin-top:17.7pt;width:197.25pt;height:137.5pt;z-index:251713536" coordsize="25049,1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">
            <v:rect id="Rectangle 8096" o:spid="_x0000_s1445" style="position:absolute;left:100;width:24949;height:4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HeMQA&#10;AADdAAAADwAAAGRycy9kb3ducmV2LnhtbESPQWsCMRSE74X+h/CE3mpWoVVWo9iCWEovXcXzY/NM&#10;Vjcv2yTq+u+bQsHjMDPfMPNl71pxoRAbzwpGwwIEce11w0bBbrt+noKICVlj65kU3CjCcvH4MMdS&#10;+yt/06VKRmQIxxIV2JS6UspYW3IYh74jzt7BB4cpy2CkDnjNcNfKcVG8SocN5wWLHb1bqk/V2SmI&#10;p09zq408fvXpZTPaV2/hx1mlngb9agYiUZ/u4f/2h1YwmRYT+Hu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x3jEAAAA3QAAAA8AAAAAAAAAAAAAAAAAmAIAAGRycy9k&#10;b3ducmV2LnhtbFBLBQYAAAAABAAEAPUAAACJAwAAAAA=&#10;" fillcolor="#ddd8c2" strokecolor="#c4bc96" strokeweight="2.25pt">
              <v:stroke endarrowwidth="wide" endarrowlength="long"/>
              <v:textbox inset="0,,0">
                <w:txbxContent>
                  <w:p w:rsidR="00DC2E6E" w:rsidRPr="00C17FEA"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71145" cy="271145"/>
                          <wp:effectExtent l="0" t="0" r="0" b="0"/>
                          <wp:docPr id="5861" name="Εικόνα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56" cy="273856"/>
                                  </a:xfrm>
                                  <a:prstGeom prst="rect">
                                    <a:avLst/>
                                  </a:prstGeom>
                                  <a:noFill/>
                                  <a:ln>
                                    <a:noFill/>
                                  </a:ln>
                                </pic:spPr>
                              </pic:pic>
                            </a:graphicData>
                          </a:graphic>
                        </wp:inline>
                      </w:drawing>
                    </w:r>
                    <w:r w:rsidRPr="00C17FEA">
                      <w:rPr>
                        <w:rFonts w:ascii="Arial" w:hAnsi="Arial" w:cs="Arial"/>
                        <w:b/>
                        <w:sz w:val="36"/>
                        <w:szCs w:val="36"/>
                      </w:rPr>
                      <w:t>Διαδικασίες</w:t>
                    </w:r>
                  </w:p>
                </w:txbxContent>
              </v:textbox>
            </v:rect>
            <v:rect id="Rectangle 8098" o:spid="_x0000_s1446" style="position:absolute;top:8541;width:24949;height: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8lMQA&#10;AADdAAAADwAAAGRycy9kb3ducmV2LnhtbESPQWsCMRSE70L/Q3hCb5q1YJXVKLZQWkovruL5sXkm&#10;q5uXbZLq+u+bQsHjMDPfMMt171pxoRAbzwom4wIEce11w0bBfvc2moOICVlj65kU3CjCevUwWGKp&#10;/ZW3dKmSERnCsUQFNqWulDLWlhzGse+Is3f0wWHKMhipA14z3LXyqSiepcOG84LFjl4t1efqxymI&#10;509zq408ffVp+j45VC/h21mlHof9ZgEiUZ/u4f/2h1YwmxdT+Hu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JTEAAAA3QAAAA8AAAAAAAAAAAAAAAAAmAIAAGRycy9k&#10;b3ducmV2LnhtbFBLBQYAAAAABAAEAPUAAACJAwAAAAA=&#10;" fillcolor="#ddd8c2" strokecolor="#c4bc96" strokeweight="2.25pt">
              <v:stroke endarrowwidth="wide" endarrowlength="long"/>
              <v:textbox inset="0,,0">
                <w:txbxContent>
                  <w:p w:rsidR="00DC2E6E" w:rsidRPr="00C17FEA"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19075" cy="219075"/>
                          <wp:effectExtent l="0" t="0" r="9525" b="9525"/>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66" cy="221266"/>
                                  </a:xfrm>
                                  <a:prstGeom prst="rect">
                                    <a:avLst/>
                                  </a:prstGeom>
                                  <a:noFill/>
                                  <a:ln>
                                    <a:noFill/>
                                  </a:ln>
                                </pic:spPr>
                              </pic:pic>
                            </a:graphicData>
                          </a:graphic>
                        </wp:inline>
                      </w:drawing>
                    </w:r>
                    <w:r>
                      <w:rPr>
                        <w:rFonts w:ascii="Arial" w:hAnsi="Arial" w:cs="Arial"/>
                        <w:b/>
                        <w:sz w:val="56"/>
                        <w:szCs w:val="56"/>
                      </w:rPr>
                      <w:t xml:space="preserve"> </w:t>
                    </w:r>
                    <w:r w:rsidRPr="00C17FEA">
                      <w:rPr>
                        <w:rFonts w:ascii="Arial" w:hAnsi="Arial" w:cs="Arial"/>
                        <w:b/>
                        <w:sz w:val="36"/>
                        <w:szCs w:val="36"/>
                      </w:rPr>
                      <w:t>Διεργασίες</w:t>
                    </w:r>
                  </w:p>
                </w:txbxContent>
              </v:textbox>
            </v:rect>
            <v:rect id="Rectangle 8099" o:spid="_x0000_s1447" style="position:absolute;left:100;top:12560;width:24949;height:4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D7sUA&#10;AADdAAAADwAAAGRycy9kb3ducmV2LnhtbESPwW7CMBBE70j9B2uRuIFDhVqaYlBVoHCFlgO3VbxN&#10;AvE62MaEv68rVepxNDNvNLNFZxoRyfnasoLxKANBXFhdc6ng63M9nILwAVljY5kU3MnDYv7Qm2Gu&#10;7Y13FPehFAnCPkcFVQhtLqUvKjLoR7YlTt63dQZDkq6U2uEtwU0jH7PsSRqsOS1U2NJ7RcV5fzUK&#10;4uUUD0W8TNBtN0ezfFl9tHKl1KDfvb2CCNSF//Bfe6sVPE+zCfy+S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PuxQAAAN0AAAAPAAAAAAAAAAAAAAAAAJgCAABkcnMv&#10;ZG93bnJldi54bWxQSwUGAAAAAAQABAD1AAAAigMAAAAA&#10;" fillcolor="#ddd8c2" strokecolor="#c4bc96" strokeweight="2.25pt">
              <v:stroke endarrowwidth="wide" endarrowlength="long"/>
              <v:textbox>
                <w:txbxContent>
                  <w:p w:rsidR="00DC2E6E" w:rsidRPr="00C17FEA"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38125" cy="238125"/>
                          <wp:effectExtent l="0" t="0" r="9525" b="9525"/>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846" cy="240846"/>
                                  </a:xfrm>
                                  <a:prstGeom prst="rect">
                                    <a:avLst/>
                                  </a:prstGeom>
                                  <a:noFill/>
                                  <a:ln>
                                    <a:noFill/>
                                  </a:ln>
                                </pic:spPr>
                              </pic:pic>
                            </a:graphicData>
                          </a:graphic>
                        </wp:inline>
                      </w:drawing>
                    </w:r>
                    <w:r>
                      <w:rPr>
                        <w:rFonts w:ascii="Arial" w:hAnsi="Arial" w:cs="Arial"/>
                        <w:b/>
                        <w:sz w:val="56"/>
                        <w:szCs w:val="56"/>
                      </w:rPr>
                      <w:t xml:space="preserve"> </w:t>
                    </w:r>
                    <w:r w:rsidRPr="00C17FEA">
                      <w:rPr>
                        <w:rFonts w:ascii="Arial" w:hAnsi="Arial" w:cs="Arial"/>
                        <w:b/>
                        <w:sz w:val="36"/>
                        <w:szCs w:val="36"/>
                      </w:rPr>
                      <w:t>Εργασία</w:t>
                    </w:r>
                  </w:p>
                </w:txbxContent>
              </v:textbox>
            </v:rect>
          </v:group>
        </w:pict>
      </w:r>
      <w:r w:rsidRPr="00E95531">
        <w:rPr>
          <w:rFonts w:ascii="Arial" w:hAnsi="Arial"/>
          <w:b/>
          <w:noProof/>
          <w:color w:val="FF0000"/>
          <w:sz w:val="36"/>
          <w:szCs w:val="36"/>
          <w:lang w:val="en-US" w:eastAsia="en-US"/>
        </w:rPr>
        <w:pict>
          <v:shape id="AutoShape 8107" o:spid="_x0000_s1803" type="#_x0000_t32" style="position:absolute;margin-left:284.3pt;margin-top:17.7pt;width:196.25pt;height:3.6pt;flip:x y;z-index:251578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" strokecolor="gray" strokeweight="5pt">
            <v:stroke endarrowwidth="wide" endarrowlength="long"/>
          </v:shape>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097" o:spid="_x0000_s1448" style="position:absolute;margin-left:285.3pt;margin-top:5.25pt;width:196.45pt;height:36.75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" fillcolor="#ddd8c2" strokecolor="#c4bc96" strokeweight="2.25pt">
            <v:stroke endarrowwidth="wide" endarrowlength="long"/>
            <v:textbox>
              <w:txbxContent>
                <w:p w:rsidR="00DC2E6E" w:rsidRPr="00C17FEA" w:rsidRDefault="00DC2E6E" w:rsidP="00E45626">
                  <w:pPr>
                    <w:jc w:val="center"/>
                    <w:rPr>
                      <w:rFonts w:ascii="Arial" w:hAnsi="Arial" w:cs="Arial"/>
                      <w:b/>
                      <w:sz w:val="36"/>
                      <w:szCs w:val="36"/>
                    </w:rPr>
                  </w:pPr>
                  <w:r>
                    <w:rPr>
                      <w:rFonts w:ascii="Arial" w:hAnsi="Arial" w:cs="Arial"/>
                      <w:b/>
                      <w:noProof/>
                      <w:sz w:val="36"/>
                      <w:szCs w:val="36"/>
                    </w:rPr>
                    <w:drawing>
                      <wp:inline distT="0" distB="0" distL="0" distR="0">
                        <wp:extent cx="286274" cy="286274"/>
                        <wp:effectExtent l="0" t="0" r="0" b="0"/>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20" cy="292920"/>
                                </a:xfrm>
                                <a:prstGeom prst="rect">
                                  <a:avLst/>
                                </a:prstGeom>
                                <a:noFill/>
                                <a:ln>
                                  <a:noFill/>
                                </a:ln>
                              </pic:spPr>
                            </pic:pic>
                          </a:graphicData>
                        </a:graphic>
                      </wp:inline>
                    </w:drawing>
                  </w:r>
                  <w:r w:rsidRPr="00C17FEA">
                    <w:rPr>
                      <w:rFonts w:ascii="Arial" w:hAnsi="Arial" w:cs="Arial"/>
                      <w:b/>
                      <w:sz w:val="36"/>
                      <w:szCs w:val="36"/>
                    </w:rPr>
                    <w:t xml:space="preserve"> Γραφικά</w:t>
                  </w:r>
                </w:p>
              </w:txbxContent>
            </v:textbox>
          </v:rect>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rPr>
          <w:rFonts w:ascii="Arial" w:hAnsi="Arial"/>
          <w:b/>
          <w:color w:val="FF0000"/>
          <w:sz w:val="36"/>
          <w:szCs w:val="36"/>
        </w:rPr>
      </w:pPr>
    </w:p>
    <w:p w:rsidR="00B22231" w:rsidRDefault="00E95531" w:rsidP="00B22231">
      <w:pPr>
        <w:tabs>
          <w:tab w:val="left" w:pos="8931"/>
        </w:tabs>
        <w:autoSpaceDE w:val="0"/>
        <w:autoSpaceDN w:val="0"/>
        <w:adjustRightInd w:val="0"/>
        <w:rPr>
          <w:rFonts w:ascii="Arial" w:hAnsi="Arial" w:cs="Arial"/>
          <w:b/>
          <w:color w:val="0070C0"/>
          <w:sz w:val="36"/>
          <w:szCs w:val="36"/>
        </w:rPr>
      </w:pPr>
      <w:r w:rsidRPr="00E95531">
        <w:rPr>
          <w:rFonts w:ascii="Arial" w:hAnsi="Arial"/>
          <w:b/>
          <w:noProof/>
          <w:color w:val="FF0000"/>
          <w:sz w:val="36"/>
          <w:szCs w:val="36"/>
          <w:lang w:val="en-US" w:eastAsia="en-US"/>
        </w:rPr>
        <w:pict>
          <v:rect id="Rectangle 8100" o:spid="_x0000_s1449" style="position:absolute;margin-left:12.15pt;margin-top:5.55pt;width:275.2pt;height:58.75pt;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" fillcolor="#ddd8c2" strokecolor="#938953" strokeweight="2.25pt">
            <v:stroke endarrowwidth="wide" endarrowlength="long"/>
            <v:textbox>
              <w:txbxContent>
                <w:p w:rsidR="00DC2E6E" w:rsidRDefault="00DC2E6E" w:rsidP="00E45626">
                  <w:pPr>
                    <w:rPr>
                      <w:rFonts w:ascii="Arial" w:hAnsi="Arial" w:cs="Arial"/>
                      <w:b/>
                      <w:sz w:val="56"/>
                      <w:szCs w:val="56"/>
                    </w:rPr>
                  </w:pPr>
                </w:p>
                <w:p w:rsidR="00DC2E6E" w:rsidRPr="00E61A2C" w:rsidRDefault="00DC2E6E" w:rsidP="00E45626">
                  <w:pPr>
                    <w:rPr>
                      <w:rFonts w:ascii="Arial" w:hAnsi="Arial" w:cs="Arial"/>
                      <w:b/>
                      <w:sz w:val="56"/>
                      <w:szCs w:val="56"/>
                    </w:rPr>
                  </w:pPr>
                </w:p>
              </w:txbxContent>
            </v:textbox>
          </v:rect>
        </w:pict>
      </w:r>
    </w:p>
    <w:p w:rsidR="00DD7924" w:rsidRDefault="00DD7924" w:rsidP="00B22231">
      <w:pPr>
        <w:autoSpaceDE w:val="0"/>
        <w:autoSpaceDN w:val="0"/>
        <w:adjustRightInd w:val="0"/>
        <w:rPr>
          <w:rFonts w:ascii="Arial" w:hAnsi="Arial" w:cs="Arial"/>
          <w:b/>
          <w:color w:val="0070C0"/>
          <w:sz w:val="36"/>
          <w:szCs w:val="36"/>
        </w:rPr>
      </w:pPr>
    </w:p>
    <w:p w:rsidR="00DD7924" w:rsidRDefault="00DD7924" w:rsidP="00B22231">
      <w:pPr>
        <w:autoSpaceDE w:val="0"/>
        <w:autoSpaceDN w:val="0"/>
        <w:adjustRightInd w:val="0"/>
        <w:rPr>
          <w:rFonts w:ascii="Arial" w:hAnsi="Arial" w:cs="Arial"/>
          <w:b/>
          <w:color w:val="0070C0"/>
          <w:sz w:val="36"/>
          <w:szCs w:val="36"/>
        </w:rPr>
      </w:pPr>
    </w:p>
    <w:p w:rsidR="00DD7924" w:rsidRDefault="00E95531" w:rsidP="00B22231">
      <w:pPr>
        <w:autoSpaceDE w:val="0"/>
        <w:autoSpaceDN w:val="0"/>
        <w:adjustRightInd w:val="0"/>
        <w:rPr>
          <w:rFonts w:ascii="Arial" w:hAnsi="Arial" w:cs="Arial"/>
          <w:b/>
          <w:color w:val="0070C0"/>
          <w:sz w:val="36"/>
          <w:szCs w:val="36"/>
        </w:rPr>
      </w:pPr>
      <w:r w:rsidRPr="00E95531">
        <w:rPr>
          <w:rFonts w:ascii="Arial" w:hAnsi="Arial"/>
          <w:b/>
          <w:noProof/>
          <w:color w:val="FF0000"/>
          <w:sz w:val="36"/>
          <w:szCs w:val="36"/>
          <w:lang w:val="en-US" w:eastAsia="en-US"/>
        </w:rPr>
        <w:pict>
          <v:rect id="Rectangle 8101" o:spid="_x0000_s1450" style="position:absolute;margin-left:13.7pt;margin-top:1.2pt;width:467.85pt;height:38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" fillcolor="#ddd8c2" strokecolor="#938953" strokeweight="2.25pt">
            <v:stroke endarrowwidth="wide" endarrowlength="long"/>
            <v:textbox>
              <w:txbxContent>
                <w:p w:rsidR="00DC2E6E" w:rsidRPr="00C17FEA" w:rsidRDefault="00DC2E6E" w:rsidP="00E45626">
                  <w:pPr>
                    <w:rPr>
                      <w:rFonts w:ascii="Arial" w:hAnsi="Arial" w:cs="Arial"/>
                      <w:b/>
                      <w:sz w:val="36"/>
                      <w:szCs w:val="36"/>
                      <w:lang w:val="en-US"/>
                    </w:rPr>
                  </w:pPr>
                  <w:r>
                    <w:rPr>
                      <w:rFonts w:ascii="Arial" w:hAnsi="Arial" w:cs="Arial"/>
                      <w:b/>
                      <w:noProof/>
                      <w:sz w:val="56"/>
                      <w:szCs w:val="56"/>
                    </w:rPr>
                    <w:drawing>
                      <wp:inline distT="0" distB="0" distL="0" distR="0">
                        <wp:extent cx="225780" cy="248581"/>
                        <wp:effectExtent l="0" t="0" r="3175" b="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98" cy="253115"/>
                                </a:xfrm>
                                <a:prstGeom prst="rect">
                                  <a:avLst/>
                                </a:prstGeom>
                                <a:noFill/>
                                <a:ln>
                                  <a:noFill/>
                                </a:ln>
                              </pic:spPr>
                            </pic:pic>
                          </a:graphicData>
                        </a:graphic>
                      </wp:inline>
                    </w:drawing>
                  </w:r>
                  <w:r>
                    <w:rPr>
                      <w:rFonts w:ascii="Arial" w:hAnsi="Arial" w:cs="Arial"/>
                      <w:b/>
                      <w:sz w:val="56"/>
                      <w:szCs w:val="56"/>
                    </w:rPr>
                    <w:t xml:space="preserve"> </w:t>
                  </w:r>
                  <w:r w:rsidRPr="00C17FEA">
                    <w:rPr>
                      <w:rFonts w:ascii="Arial" w:hAnsi="Arial" w:cs="Arial"/>
                      <w:b/>
                      <w:sz w:val="36"/>
                      <w:szCs w:val="36"/>
                    </w:rPr>
                    <w:t xml:space="preserve">Ανώνυμη σελίδα 1 </w:t>
                  </w:r>
                  <w:r>
                    <w:rPr>
                      <w:rFonts w:ascii="Arial" w:hAnsi="Arial" w:cs="Arial"/>
                      <w:b/>
                      <w:noProof/>
                      <w:sz w:val="36"/>
                      <w:szCs w:val="36"/>
                    </w:rPr>
                    <w:drawing>
                      <wp:inline distT="0" distB="0" distL="0" distR="0">
                        <wp:extent cx="209550" cy="219416"/>
                        <wp:effectExtent l="0" t="0" r="0" b="9525"/>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945" cy="221924"/>
                                </a:xfrm>
                                <a:prstGeom prst="rect">
                                  <a:avLst/>
                                </a:prstGeom>
                                <a:noFill/>
                                <a:ln>
                                  <a:noFill/>
                                </a:ln>
                              </pic:spPr>
                            </pic:pic>
                          </a:graphicData>
                        </a:graphic>
                      </wp:inline>
                    </w:drawing>
                  </w:r>
                </w:p>
              </w:txbxContent>
            </v:textbox>
          </v:rect>
        </w:pict>
      </w:r>
    </w:p>
    <w:p w:rsidR="00DD7924" w:rsidRDefault="00DD7924" w:rsidP="00B22231">
      <w:pPr>
        <w:autoSpaceDE w:val="0"/>
        <w:autoSpaceDN w:val="0"/>
        <w:adjustRightInd w:val="0"/>
        <w:rPr>
          <w:rFonts w:ascii="Arial" w:hAnsi="Arial" w:cs="Arial"/>
          <w:b/>
          <w:color w:val="0070C0"/>
          <w:sz w:val="36"/>
          <w:szCs w:val="36"/>
        </w:rPr>
      </w:pPr>
    </w:p>
    <w:p w:rsidR="00DD7924" w:rsidRDefault="00DD7924" w:rsidP="00B22231">
      <w:pPr>
        <w:autoSpaceDE w:val="0"/>
        <w:autoSpaceDN w:val="0"/>
        <w:adjustRightInd w:val="0"/>
        <w:rPr>
          <w:rFonts w:ascii="Arial" w:hAnsi="Arial" w:cs="Arial"/>
          <w:b/>
          <w:color w:val="0070C0"/>
          <w:sz w:val="36"/>
          <w:szCs w:val="36"/>
        </w:rPr>
      </w:pPr>
    </w:p>
    <w:p w:rsidR="00DC680E" w:rsidRPr="006A5DEB" w:rsidRDefault="00B22231" w:rsidP="00B22231">
      <w:pPr>
        <w:autoSpaceDE w:val="0"/>
        <w:autoSpaceDN w:val="0"/>
        <w:adjustRightInd w:val="0"/>
        <w:rPr>
          <w:rFonts w:ascii="Arial" w:hAnsi="Arial" w:cs="Arial"/>
          <w:b/>
          <w:sz w:val="36"/>
          <w:szCs w:val="36"/>
        </w:rPr>
      </w:pPr>
      <w:r w:rsidRPr="00E45626">
        <w:rPr>
          <w:rFonts w:ascii="Arial" w:hAnsi="Arial" w:cs="Arial"/>
          <w:b/>
          <w:color w:val="0070C0"/>
          <w:sz w:val="36"/>
          <w:szCs w:val="36"/>
        </w:rPr>
        <w:t>Εικόνα 2.4.</w:t>
      </w:r>
      <w:r w:rsidRPr="00E45626">
        <w:rPr>
          <w:rFonts w:ascii="Arial" w:hAnsi="Arial" w:cs="Arial"/>
          <w:b/>
          <w:sz w:val="36"/>
          <w:szCs w:val="36"/>
        </w:rPr>
        <w:t xml:space="preserve">  Δημιουργία γεωμετρικών σχημάτων με τη χελώνα της </w:t>
      </w:r>
      <w:r w:rsidRPr="00E45626">
        <w:rPr>
          <w:rFonts w:ascii="Arial" w:hAnsi="Arial" w:cs="Arial"/>
          <w:b/>
          <w:sz w:val="36"/>
          <w:szCs w:val="36"/>
          <w:lang w:val="en-US"/>
        </w:rPr>
        <w:t>Logo</w:t>
      </w:r>
    </w:p>
    <w:p w:rsidR="00E45626" w:rsidRPr="00E45626" w:rsidRDefault="00B22231" w:rsidP="00B22231">
      <w:pPr>
        <w:autoSpaceDE w:val="0"/>
        <w:autoSpaceDN w:val="0"/>
        <w:adjustRightInd w:val="0"/>
        <w:rPr>
          <w:rFonts w:ascii="Tahoma" w:hAnsi="Tahoma" w:cs="Tahoma"/>
          <w:b/>
          <w:sz w:val="36"/>
          <w:szCs w:val="36"/>
        </w:rPr>
      </w:pPr>
      <w:r w:rsidRPr="00E45626">
        <w:rPr>
          <w:rFonts w:ascii="Arial" w:hAnsi="Arial" w:cs="Arial"/>
          <w:b/>
          <w:sz w:val="36"/>
          <w:szCs w:val="36"/>
        </w:rPr>
        <w:t xml:space="preserve"> </w:t>
      </w:r>
      <w:r w:rsidR="00E95531" w:rsidRPr="00E95531">
        <w:rPr>
          <w:rFonts w:ascii="Arial" w:hAnsi="Arial" w:cs="Arial"/>
          <w:b/>
          <w:noProof/>
          <w:color w:val="FF0000"/>
          <w:sz w:val="36"/>
          <w:szCs w:val="36"/>
          <w:lang w:val="en-US" w:eastAsia="en-US"/>
        </w:rPr>
        <w:pict>
          <v:shape id="Πλαίσιο κειμένου 24" o:spid="_x0000_s1451" type="#_x0000_t202" style="position:absolute;margin-left:0;margin-top:785.3pt;width:99.2pt;height:28.35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IS6NqsAIAADI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DC2E6E" w:rsidRPr="008E4689"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83</w:t>
                  </w:r>
                  <w:r w:rsidR="00DC2E6E" w:rsidRPr="00432B70">
                    <w:rPr>
                      <w:rFonts w:ascii="Arial" w:hAnsi="Arial"/>
                      <w:b/>
                      <w:sz w:val="36"/>
                      <w:szCs w:val="36"/>
                    </w:rPr>
                    <w:t xml:space="preserve"> / </w:t>
                  </w:r>
                  <w:r w:rsidR="00DC2E6E">
                    <w:rPr>
                      <w:rFonts w:ascii="Arial" w:hAnsi="Arial"/>
                      <w:b/>
                      <w:sz w:val="36"/>
                      <w:szCs w:val="36"/>
                    </w:rPr>
                    <w:t>191</w:t>
                  </w:r>
                </w:p>
              </w:txbxContent>
            </v:textbox>
            <w10:wrap anchorx="page" anchory="margin"/>
          </v:shape>
        </w:pict>
      </w:r>
      <w:r w:rsidR="00E45626" w:rsidRPr="00E45626">
        <w:rPr>
          <w:rFonts w:ascii="Arial" w:hAnsi="Arial"/>
          <w:b/>
          <w:color w:val="FF0000"/>
          <w:sz w:val="36"/>
          <w:szCs w:val="36"/>
        </w:rPr>
        <w:br w:type="page"/>
      </w:r>
      <w:r w:rsidR="00E45626" w:rsidRPr="00E45626">
        <w:rPr>
          <w:rFonts w:ascii="Tahoma" w:hAnsi="Tahoma" w:cs="Tahoma"/>
          <w:b/>
          <w:sz w:val="36"/>
          <w:szCs w:val="36"/>
        </w:rPr>
        <w:lastRenderedPageBreak/>
        <w:t>2.5 Δημιουργώντας νέες λέξεις - Διαδικασίες</w:t>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452" type="#_x0000_t202" style="position:absolute;margin-left:248.05pt;margin-top:785.3pt;width:99.2pt;height:28.35pt;z-index:251776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WoKskL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DC680E" w:rsidP="00E45626">
                  <w:pPr>
                    <w:suppressAutoHyphens/>
                    <w:autoSpaceDE w:val="0"/>
                    <w:autoSpaceDN w:val="0"/>
                    <w:adjustRightInd w:val="0"/>
                    <w:jc w:val="center"/>
                    <w:rPr>
                      <w:rFonts w:ascii="Arial" w:hAnsi="Arial"/>
                      <w:b/>
                      <w:sz w:val="36"/>
                      <w:szCs w:val="36"/>
                    </w:rPr>
                  </w:pPr>
                  <w:r>
                    <w:rPr>
                      <w:rFonts w:ascii="Arial" w:hAnsi="Arial"/>
                      <w:b/>
                      <w:sz w:val="36"/>
                      <w:szCs w:val="36"/>
                    </w:rPr>
                    <w:t>84</w:t>
                  </w:r>
                  <w:r w:rsidR="00DC2E6E" w:rsidRPr="00432B70">
                    <w:rPr>
                      <w:rFonts w:ascii="Arial" w:hAnsi="Arial"/>
                      <w:b/>
                      <w:sz w:val="36"/>
                      <w:szCs w:val="36"/>
                    </w:rPr>
                    <w:t xml:space="preserve"> / </w:t>
                  </w:r>
                  <w:r w:rsidR="00DC2E6E">
                    <w:rPr>
                      <w:rFonts w:ascii="Arial" w:hAnsi="Arial"/>
                      <w:b/>
                      <w:sz w:val="36"/>
                      <w:szCs w:val="36"/>
                    </w:rPr>
                    <w:t>191</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Εντολές που επιθυμούμε να εκτελεστούν με τη σειρά μπορούν να ομαδοποιηθούν σε ένα νέο όνομα. Η ομαδοποίηση αυτή των εντολών καλείται Διαδικασία. Η εκτέλεση μίας διαδικασίας μπορεί να χρησιμεύσει στον υπολογισμό ενός μαθηματικού τύπου (συνάρτηση), στη δημιουργία ενός σχήματος ή στην εμφάνιση μιας συνομιλίας. Το πλεονέκτημα της διαδικασίας είναι ότι μπορούμε να την καλέσουμε με το όνομά της όποτε τη χρειαστούμε, χωρίς να είναι απαραίτητο να πλη</w:t>
      </w:r>
      <w:r w:rsidRPr="00E45626">
        <w:rPr>
          <w:rFonts w:ascii="Arial" w:hAnsi="Arial" w:cs="Arial"/>
          <w:b/>
          <w:sz w:val="36"/>
          <w:szCs w:val="36"/>
        </w:rPr>
        <w:softHyphen/>
        <w:t>κτρολογήσουμε ξανά όλες τις εντολές που περιέχει.</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Για τη δημιουργία μιας διαδικασίας πληκτρολογούμε στην καρτέλα «Διαδικα</w:t>
      </w:r>
      <w:r w:rsidRPr="00E45626">
        <w:rPr>
          <w:rFonts w:ascii="Arial" w:hAnsi="Arial" w:cs="Arial"/>
          <w:b/>
          <w:sz w:val="36"/>
          <w:szCs w:val="36"/>
        </w:rPr>
        <w:softHyphen/>
        <w:t>σίες» την ομάδα των εντολών με τη μορφή:</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για επιλεγμένο_όνομα </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εντολή 1 </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εντολή 2</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τέλος</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Στο επόμενο παράδειγμα (Εικόνα 2.5) έχουμε γράψει ένα παράδειγμα μιας διαδικασίας, με την οποία σχεδιάζουμε ένα τετράγωνο πλευράς 100.</w: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tabs>
          <w:tab w:val="left" w:pos="9072"/>
        </w:tabs>
        <w:autoSpaceDE w:val="0"/>
        <w:autoSpaceDN w:val="0"/>
        <w:adjustRightInd w:val="0"/>
        <w:rPr>
          <w:rFonts w:ascii="Arial" w:hAnsi="Arial" w:cs="Arial"/>
          <w:b/>
          <w:sz w:val="36"/>
          <w:szCs w:val="36"/>
        </w:rPr>
      </w:pPr>
      <w:r w:rsidRPr="00E45626">
        <w:rPr>
          <w:rFonts w:ascii="Arial" w:hAnsi="Arial" w:cs="Arial"/>
          <w:b/>
          <w:sz w:val="36"/>
          <w:szCs w:val="36"/>
        </w:rPr>
        <w:tab/>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br w:type="page"/>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lastRenderedPageBreak/>
        <w:pict>
          <v:group id="Ομάδα 6712" o:spid="_x0000_s1453" style="position:absolute;margin-left:12.95pt;margin-top:-12.4pt;width:480.6pt;height:530.25pt;z-index:251672064" coordsize="61036,6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">
            <v:rect id="Rectangle 8137" o:spid="_x0000_s1454" style="position:absolute;left:190;width:60846;height:67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nsMA&#10;AADdAAAADwAAAGRycy9kb3ducmV2LnhtbESP3YrCMBSE74V9h3AWvNNkxb9WoyyCsuCVtQ9waI5t&#10;sTkpTbTdt98IC14OM/MNs90PthFP6nztWMPXVIEgLpypudSQX4+TNQgfkA02jknDL3nY7z5GW0yN&#10;6/lCzyyUIkLYp6ihCqFNpfRFRRb91LXE0bu5zmKIsiul6bCPcNvImVJLabHmuFBhS4eKinv2sBoW&#10;/czUj3KeKEXN+dTmOd8Wd63Hn8P3BkSgIbzD/+0fo2G1ShJ4vY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xnsMAAADdAAAADwAAAAAAAAAAAAAAAACYAgAAZHJzL2Rv&#10;d25yZXYueG1sUEsFBgAAAAAEAAQA9QAAAIgDAAAAAA==&#10;" filled="f" strokecolor="gray" strokeweight="2.25pt">
              <v:stroke endarrowwidth="wide" endarrowlength="long"/>
            </v:rect>
            <v:group id="Group 8138" o:spid="_x0000_s1455" style="position:absolute;left:3143;top:40862;width:27127;height:4635" coordorigin="1645,8791" coordsize="427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v45ccAAADdAAAADwAAAGRycy9kb3ducmV2LnhtbESPT2vCQBTE7wW/w/KE&#10;3uomllZJXUWCigcpNCmU3h7ZZxLMvg3ZNX++fbdQ6HGYmd8wm91oGtFT52rLCuJFBIK4sLrmUsFn&#10;fnxag3AeWWNjmRRM5GC3nT1sMNF24A/qM1+KAGGXoILK+zaR0hUVGXQL2xIH72o7gz7IrpS6wyHA&#10;TSOXUfQqDdYcFipsKa2ouGV3o+A04LB/jg/95XZNp+/85f3rEpNSj/Nx/wbC0+j/w3/ts1awWq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v45ccAAADd&#10;AAAADwAAAAAAAAAAAAAAAACqAgAAZHJzL2Rvd25yZXYueG1sUEsFBgAAAAAEAAQA+gAAAJ4DAAAA&#10;AA==&#10;">
              <v:shape id="Text Box 8139" o:spid="_x0000_s1456" type="#_x0000_t202" style="position:absolute;left:5221;top:8791;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p/ccA&#10;AADdAAAADwAAAGRycy9kb3ducmV2LnhtbESPwW7CMBBE70j9B2sr9QZOOQBKMahUgHqpVGgOPa7i&#10;JQ6N16ltkvD3dSUkjqOZeaNZrgfbiI58qB0reJ5kIIhLp2uuFBRfu/ECRIjIGhvHpOBKAdarh9ES&#10;c+16PlB3jJVIEA45KjAxtrmUoTRkMUxcS5y8k/MWY5K+ktpjn+C2kdMsm0mLNacFgy29GSp/jher&#10;oJn57Uf/vdmePze/xdnsuyvvT0o9PQ6vLyAiDfEevrXftYL5fDGF/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af3HAAAA3QAAAA8AAAAAAAAAAAAAAAAAmAIAAGRy&#10;cy9kb3ducmV2LnhtbFBLBQYAAAAABAAEAPUAAACMAw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D"/>
                      </w:r>
                    </w:p>
                  </w:txbxContent>
                </v:textbox>
              </v:shape>
              <v:shape id="Text Box 8140" o:spid="_x0000_s1457" type="#_x0000_t202" style="position:absolute;left:1645;top:8791;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7MZsYA&#10;AADdAAAADwAAAGRycy9kb3ducmV2LnhtbESPQWsCMRSE74X+h/AK3mq2FlS2RqnFipeCtR56fGye&#10;m7WblzWJu+u/NwXB4zAz3zCzRW9r0ZIPlWMFL8MMBHHhdMWlgv3P5/MURIjIGmvHpOBCARbzx4cZ&#10;5tp1/E3tLpYiQTjkqMDE2ORShsKQxTB0DXHyDs5bjEn6UmqPXYLbWo6ybCwtVpwWDDb0Yaj4252t&#10;gnrsV1/d73J13C5P+6NZtxdeH5QaPPXvbyAi9fEevrU3WsFkMn2F/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7MZsYAAADdAAAADwAAAAAAAAAAAAAAAACYAgAAZHJz&#10;L2Rvd25yZXYueG1sUEsFBgAAAAAEAAQA9QAAAIsDA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C"/>
                      </w:r>
                    </w:p>
                  </w:txbxContent>
                </v:textbox>
              </v:shape>
              <v:rect id="Rectangle 8141" o:spid="_x0000_s1458" style="position:absolute;left:2341;top:8791;width:390;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CFsgA&#10;AADdAAAADwAAAGRycy9kb3ducmV2LnhtbESPT2sCMRTE74LfITyhN80q0pWtUYqgFtqDfwrt8XXz&#10;ukndvCybqNt+elMo9DjMzG+Y+bJztbhQG6xnBeNRBoK49NpypeD1uB7OQISIrLH2TAq+KcBy0e/N&#10;sdD+ynu6HGIlEoRDgQpMjE0hZSgNOQwj3xAn79O3DmOSbSV1i9cEd7WcZNm9dGg5LRhsaGWoPB3O&#10;TsHuXDXxzW6+nruX7Xtuxj/2Y3JU6m7QPT6AiNTF//Bf+0kryPPZFH7fp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eMIWyAAAAN0AAAAPAAAAAAAAAAAAAAAAAJgCAABk&#10;cnMvZG93bnJldi54bWxQSwUGAAAAAAQABAD1AAAAjQMAAAAA&#10;" fillcolor="silver" strokecolor="gray" strokeweight="3pt"/>
              <v:rect id="Rectangle 8142" o:spid="_x0000_s1459" style="position:absolute;left:3617;top:7905;width:718;height:24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7tcQA&#10;AADdAAAADwAAAGRycy9kb3ducmV2LnhtbESPwWrDMBBE74H+g9hCb4nsgOvgRgmlECj00DQOOS/W&#10;1jKxVsZSbPXvq0Chx2Fm3jDbfbS9mGj0nWMF+SoDQdw43XGr4FwflhsQPiBr7B2Tgh/ysN89LLZY&#10;aTfzF02n0IoEYV+hAhPCUEnpG0MW/coNxMn7dqPFkOTYSj3inOC2l+sse5YWO04LBgd6M9RcTzer&#10;oCjRe9kOt3Np8s9j/RHpeolKPT3G1xcQgWL4D/+137WCstwUcH+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O7XEAAAA3QAAAA8AAAAAAAAAAAAAAAAAmAIAAGRycy9k&#10;b3ducmV2LnhtbFBLBQYAAAAABAAEAPUAAACJAwAAAAA=&#10;" strokecolor="gray" strokeweight="3pt"/>
            </v:group>
            <v:rect id="Rectangle 8143" o:spid="_x0000_s1460" style="position:absolute;left:285;top:5334;width:60624;height:13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3oOMQA&#10;AADdAAAADwAAAGRycy9kb3ducmV2LnhtbERPy2rCQBTdF/oPwy10Vye1oEnqKCKVipviC+nuNnOb&#10;pGbuhJkxxr/vLASXh/OezHrTiI6cry0reB0kIIgLq2suFex3y5cUhA/IGhvLpOBKHmbTx4cJ5tpe&#10;eEPdNpQihrDPUUEVQptL6YuKDPqBbYkj92udwRChK6V2eInhppHDJBlJgzXHhgpbWlRUnLZno6CT&#10;m6x+s9+Z+zksv84ff8cyXX8q9fzUz99BBOrDXXxzr7SC8TiLc+Ob+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6DjEAAAA3QAAAA8AAAAAAAAAAAAAAAAAmAIAAGRycy9k&#10;b3ducmV2LnhtbFBLBQYAAAAABAAEAPUAAACJAwAAAAA=&#10;" fillcolor="#ddd8c2" strokecolor="gray" strokeweight="2.25pt">
              <v:stroke endarrowwidth="wide" endarrowlength="long"/>
              <v:textbox>
                <w:txbxContent>
                  <w:p w:rsidR="00DC2E6E" w:rsidRPr="0064763C" w:rsidRDefault="00DC2E6E" w:rsidP="00E45626">
                    <w:pPr>
                      <w:rPr>
                        <w:rFonts w:ascii="Arial" w:hAnsi="Arial" w:cs="Arial"/>
                        <w:b/>
                        <w:sz w:val="36"/>
                        <w:szCs w:val="36"/>
                      </w:rPr>
                    </w:pPr>
                    <w:r w:rsidRPr="0064763C">
                      <w:rPr>
                        <w:rFonts w:ascii="Arial" w:hAnsi="Arial" w:cs="Arial"/>
                        <w:b/>
                        <w:sz w:val="36"/>
                        <w:szCs w:val="36"/>
                      </w:rPr>
                      <w:t>Α</w:t>
                    </w:r>
                    <w:r>
                      <w:rPr>
                        <w:rFonts w:ascii="Arial" w:hAnsi="Arial" w:cs="Arial"/>
                        <w:b/>
                        <w:sz w:val="36"/>
                        <w:szCs w:val="36"/>
                      </w:rPr>
                      <w:t xml:space="preserve">ρχείο </w:t>
                    </w:r>
                    <w:r w:rsidRPr="0064763C">
                      <w:rPr>
                        <w:rFonts w:ascii="Arial" w:hAnsi="Arial" w:cs="Arial"/>
                        <w:b/>
                        <w:sz w:val="36"/>
                        <w:szCs w:val="36"/>
                      </w:rPr>
                      <w:t xml:space="preserve">Επεξεργασία Προβολή </w:t>
                    </w:r>
                    <w:r>
                      <w:rPr>
                        <w:rFonts w:ascii="Arial" w:hAnsi="Arial" w:cs="Arial"/>
                        <w:b/>
                        <w:sz w:val="36"/>
                        <w:szCs w:val="36"/>
                      </w:rPr>
                      <w:t>Κείμενο</w:t>
                    </w:r>
                    <w:r w:rsidRPr="0064763C">
                      <w:rPr>
                        <w:rFonts w:ascii="Arial" w:hAnsi="Arial" w:cs="Arial"/>
                        <w:b/>
                        <w:sz w:val="36"/>
                        <w:szCs w:val="36"/>
                      </w:rPr>
                      <w:t xml:space="preserve"> Σελίδες</w:t>
                    </w:r>
                    <w:r w:rsidRPr="00B90C86">
                      <w:rPr>
                        <w:rFonts w:ascii="Arial" w:hAnsi="Arial" w:cs="Arial"/>
                        <w:b/>
                        <w:sz w:val="36"/>
                        <w:szCs w:val="36"/>
                      </w:rPr>
                      <w:t xml:space="preserve"> </w:t>
                    </w:r>
                    <w:r w:rsidRPr="0064763C">
                      <w:rPr>
                        <w:rFonts w:ascii="Arial" w:hAnsi="Arial" w:cs="Arial"/>
                        <w:b/>
                        <w:sz w:val="36"/>
                        <w:szCs w:val="36"/>
                      </w:rPr>
                      <w:t xml:space="preserve">Βοήθεια          </w:t>
                    </w:r>
                  </w:p>
                  <w:p w:rsidR="00DC2E6E" w:rsidRPr="0064763C" w:rsidRDefault="00DC2E6E" w:rsidP="00E45626">
                    <w:pPr>
                      <w:rPr>
                        <w:rFonts w:ascii="Arial" w:hAnsi="Arial" w:cs="Arial"/>
                        <w:b/>
                        <w:color w:val="FF0000"/>
                        <w:sz w:val="36"/>
                        <w:szCs w:val="36"/>
                      </w:rPr>
                    </w:pPr>
                    <w:r>
                      <w:rPr>
                        <w:rFonts w:ascii="Arial" w:hAnsi="Arial" w:cs="Arial"/>
                        <w:b/>
                        <w:noProof/>
                        <w:color w:val="FF0000"/>
                        <w:sz w:val="36"/>
                        <w:szCs w:val="36"/>
                      </w:rPr>
                      <w:drawing>
                        <wp:inline distT="0" distB="0" distL="0" distR="0">
                          <wp:extent cx="1536700" cy="338546"/>
                          <wp:effectExtent l="0" t="0" r="6350" b="4445"/>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6475" cy="340700"/>
                                  </a:xfrm>
                                  <a:prstGeom prst="rect">
                                    <a:avLst/>
                                  </a:prstGeom>
                                  <a:noFill/>
                                  <a:ln>
                                    <a:noFill/>
                                  </a:ln>
                                </pic:spPr>
                              </pic:pic>
                            </a:graphicData>
                          </a:graphic>
                        </wp:inline>
                      </w:drawing>
                    </w:r>
                    <w:r w:rsidRPr="0064763C">
                      <w:rPr>
                        <w:rFonts w:ascii="Arial" w:hAnsi="Arial" w:cs="Arial"/>
                        <w:b/>
                        <w:color w:val="FF0000"/>
                        <w:sz w:val="36"/>
                        <w:szCs w:val="36"/>
                      </w:rPr>
                      <w:t xml:space="preserve">  </w:t>
                    </w:r>
                    <w:r>
                      <w:rPr>
                        <w:rFonts w:ascii="Arial" w:hAnsi="Arial" w:cs="Arial"/>
                        <w:b/>
                        <w:noProof/>
                        <w:color w:val="FF0000"/>
                        <w:sz w:val="36"/>
                        <w:szCs w:val="36"/>
                      </w:rPr>
                      <w:drawing>
                        <wp:inline distT="0" distB="0" distL="0" distR="0">
                          <wp:extent cx="777875" cy="348512"/>
                          <wp:effectExtent l="0" t="0" r="3175" b="0"/>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006" cy="355291"/>
                                  </a:xfrm>
                                  <a:prstGeom prst="rect">
                                    <a:avLst/>
                                  </a:prstGeom>
                                  <a:noFill/>
                                  <a:ln>
                                    <a:noFill/>
                                  </a:ln>
                                </pic:spPr>
                              </pic:pic>
                            </a:graphicData>
                          </a:graphic>
                        </wp:inline>
                      </w:drawing>
                    </w:r>
                    <w:r w:rsidRPr="0064763C">
                      <w:rPr>
                        <w:rFonts w:ascii="Arial" w:hAnsi="Arial" w:cs="Arial"/>
                        <w:b/>
                        <w:color w:val="FF0000"/>
                        <w:sz w:val="36"/>
                        <w:szCs w:val="36"/>
                      </w:rPr>
                      <w:t xml:space="preserve">  </w:t>
                    </w:r>
                    <w:r>
                      <w:rPr>
                        <w:rFonts w:ascii="Arial" w:hAnsi="Arial" w:cs="Arial"/>
                        <w:b/>
                        <w:noProof/>
                        <w:color w:val="FF0000"/>
                        <w:sz w:val="36"/>
                        <w:szCs w:val="36"/>
                      </w:rPr>
                      <w:drawing>
                        <wp:inline distT="0" distB="0" distL="0" distR="0">
                          <wp:extent cx="2994025" cy="349156"/>
                          <wp:effectExtent l="0" t="0" r="0" b="0"/>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630" cy="350976"/>
                                  </a:xfrm>
                                  <a:prstGeom prst="rect">
                                    <a:avLst/>
                                  </a:prstGeom>
                                  <a:noFill/>
                                  <a:ln>
                                    <a:noFill/>
                                  </a:ln>
                                </pic:spPr>
                              </pic:pic>
                            </a:graphicData>
                          </a:graphic>
                        </wp:inline>
                      </w:drawing>
                    </w:r>
                  </w:p>
                  <w:p w:rsidR="00DC2E6E" w:rsidRPr="00C932CC" w:rsidRDefault="00DC2E6E" w:rsidP="00E45626">
                    <w:pPr>
                      <w:rPr>
                        <w:rFonts w:ascii="Arial" w:hAnsi="Arial" w:cs="Arial"/>
                        <w:b/>
                        <w:sz w:val="56"/>
                        <w:szCs w:val="56"/>
                      </w:rPr>
                    </w:pPr>
                    <w:r>
                      <w:rPr>
                        <w:rFonts w:ascii="Arial" w:hAnsi="Arial" w:cs="Arial"/>
                        <w:b/>
                        <w:noProof/>
                        <w:sz w:val="56"/>
                        <w:szCs w:val="56"/>
                      </w:rPr>
                      <w:drawing>
                        <wp:inline distT="0" distB="0" distL="0" distR="0">
                          <wp:extent cx="352425" cy="318512"/>
                          <wp:effectExtent l="0" t="0" r="0" b="5715"/>
                          <wp:docPr id="7800" name="Εικόνα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191" cy="320108"/>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352425" cy="297368"/>
                          <wp:effectExtent l="0" t="0" r="0" b="7620"/>
                          <wp:docPr id="5344" name="Εικόνα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507" cy="298281"/>
                                  </a:xfrm>
                                  <a:prstGeom prst="rect">
                                    <a:avLst/>
                                  </a:prstGeom>
                                  <a:noFill/>
                                  <a:ln>
                                    <a:noFill/>
                                  </a:ln>
                                </pic:spPr>
                              </pic:pic>
                            </a:graphicData>
                          </a:graphic>
                        </wp:inline>
                      </w:drawing>
                    </w:r>
                    <w:r>
                      <w:rPr>
                        <w:rFonts w:ascii="Arial" w:hAnsi="Arial" w:cs="Arial"/>
                        <w:b/>
                        <w:noProof/>
                        <w:sz w:val="56"/>
                        <w:szCs w:val="56"/>
                      </w:rPr>
                      <w:drawing>
                        <wp:inline distT="0" distB="0" distL="0" distR="0">
                          <wp:extent cx="1130983" cy="296098"/>
                          <wp:effectExtent l="0" t="0" r="0" b="8890"/>
                          <wp:docPr id="5348" name="Εικόνα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2159" cy="299024"/>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428311" cy="324338"/>
                          <wp:effectExtent l="0" t="0" r="0" b="0"/>
                          <wp:docPr id="7941" name="Εικόνα 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048" cy="328683"/>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1504947" cy="317465"/>
                          <wp:effectExtent l="0" t="0" r="635" b="6985"/>
                          <wp:docPr id="7944" name="Εικόνα 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424" cy="319675"/>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352425" cy="328561"/>
                          <wp:effectExtent l="0" t="0" r="0" b="0"/>
                          <wp:docPr id="8082" name="Εικόνα 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441" cy="329508"/>
                                  </a:xfrm>
                                  <a:prstGeom prst="rect">
                                    <a:avLst/>
                                  </a:prstGeom>
                                  <a:noFill/>
                                  <a:ln>
                                    <a:noFill/>
                                  </a:ln>
                                </pic:spPr>
                              </pic:pic>
                            </a:graphicData>
                          </a:graphic>
                        </wp:inline>
                      </w:drawing>
                    </w:r>
                  </w:p>
                </w:txbxContent>
              </v:textbox>
            </v:rect>
            <v:rect id="Rectangle 8147" o:spid="_x0000_s1461" style="position:absolute;left:34575;top:45339;width:24949;height:4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IAMEA&#10;AADdAAAADwAAAGRycy9kb3ducmV2LnhtbERPTWsCMRC9C/6HMIXeNKvQKluj1IJYihe3pedhMyar&#10;m8k2ibr+++YgeHy878Wqd624UIiNZwWTcQGCuPa6YaPg53szmoOICVlj65kU3CjCajkcLLDU/sp7&#10;ulTJiBzCsUQFNqWulDLWlhzGse+IM3fwwWHKMBipA15zuGvltChepcOGc4PFjj4s1afq7BTE05e5&#10;1UYed3162U5+q3X4c1ap56f+/Q1Eoj49xHf3p1Ywm83z/vwmP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YyADBAAAA3QAAAA8AAAAAAAAAAAAAAAAAmAIAAGRycy9kb3du&#10;cmV2LnhtbFBLBQYAAAAABAAEAPUAAACGAwAAAAA=&#10;" fillcolor="#ddd8c2" strokecolor="#c4bc96" strokeweight="2.25pt">
              <v:stroke endarrowwidth="wide" endarrowlength="long"/>
              <v:textbox inset="0,,0">
                <w:txbxContent>
                  <w:p w:rsidR="00DC2E6E" w:rsidRPr="0064763C"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314325" cy="314325"/>
                          <wp:effectExtent l="0" t="0" r="9525" b="9525"/>
                          <wp:docPr id="8172" name="Εικόνα 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468" cy="317468"/>
                                  </a:xfrm>
                                  <a:prstGeom prst="rect">
                                    <a:avLst/>
                                  </a:prstGeom>
                                  <a:noFill/>
                                  <a:ln>
                                    <a:noFill/>
                                  </a:ln>
                                </pic:spPr>
                              </pic:pic>
                            </a:graphicData>
                          </a:graphic>
                        </wp:inline>
                      </w:drawing>
                    </w:r>
                    <w:r w:rsidRPr="0064763C">
                      <w:rPr>
                        <w:rFonts w:ascii="Arial" w:hAnsi="Arial" w:cs="Arial"/>
                        <w:b/>
                        <w:sz w:val="36"/>
                        <w:szCs w:val="36"/>
                      </w:rPr>
                      <w:t>Διαδικασίες</w:t>
                    </w:r>
                  </w:p>
                </w:txbxContent>
              </v:textbox>
            </v:rect>
            <v:rect id="Rectangle 8148" o:spid="_x0000_s1462" style="position:absolute;left:34956;top:50196;width:24949;height:4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LW8UA&#10;AADdAAAADwAAAGRycy9kb3ducmV2LnhtbESPQU8CMRSE7yT+h+aReGO7EMPKSiEGUbmCevD2sn3u&#10;Lmxfl7aW5d9bExOPk5n5JrNcD6YTkZxvLSuYZjkI4srqlmsF72/Pk3sQPiBr7CyTgit5WK9uRkss&#10;tb3wnuIh1CJB2JeooAmhL6X0VUMGfWZ74uR9WWcwJOlqqR1eEtx0cpbnc2mw5bTQYE+bhqrT4dso&#10;iOdj/Kji+Q7d7vXTPC22L73cKnU7Hh4fQAQawn/4r73TCoqiWM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tbxQAAAN0AAAAPAAAAAAAAAAAAAAAAAJgCAABkcnMv&#10;ZG93bnJldi54bWxQSwUGAAAAAAQABAD1AAAAigMAAAAA&#10;" fillcolor="#ddd8c2" strokecolor="#c4bc96" strokeweight="2.25pt">
              <v:stroke endarrowwidth="wide" endarrowlength="long"/>
              <v:textbox>
                <w:txbxContent>
                  <w:p w:rsidR="00DC2E6E" w:rsidRPr="0064763C"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28600" cy="228600"/>
                          <wp:effectExtent l="0" t="0" r="0" b="0"/>
                          <wp:docPr id="8450" name="Εικόνα 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6" cy="230886"/>
                                  </a:xfrm>
                                  <a:prstGeom prst="rect">
                                    <a:avLst/>
                                  </a:prstGeom>
                                  <a:noFill/>
                                  <a:ln>
                                    <a:noFill/>
                                  </a:ln>
                                </pic:spPr>
                              </pic:pic>
                            </a:graphicData>
                          </a:graphic>
                        </wp:inline>
                      </w:drawing>
                    </w:r>
                    <w:r>
                      <w:rPr>
                        <w:rFonts w:ascii="Arial" w:hAnsi="Arial" w:cs="Arial"/>
                        <w:b/>
                        <w:sz w:val="56"/>
                        <w:szCs w:val="56"/>
                      </w:rPr>
                      <w:t xml:space="preserve"> </w:t>
                    </w:r>
                    <w:r w:rsidRPr="0064763C">
                      <w:rPr>
                        <w:rFonts w:ascii="Arial" w:hAnsi="Arial" w:cs="Arial"/>
                        <w:b/>
                        <w:sz w:val="36"/>
                        <w:szCs w:val="36"/>
                      </w:rPr>
                      <w:t>Γραφικά</w:t>
                    </w:r>
                  </w:p>
                </w:txbxContent>
              </v:textbox>
            </v:rect>
            <v:rect id="Rectangle 8149" o:spid="_x0000_s1463" style="position:absolute;left:34956;top:54578;width:24949;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0IcIA&#10;AADdAAAADwAAAGRycy9kb3ducmV2LnhtbERPTWsCMRC9C/6HMAVvmrVgV7ZGqUJpKb24Ss/DZpps&#10;3UzWJNX13zeHgsfH+15tBteJC4XYelYwnxUgiBuvWzYKjofX6RJETMgaO8+k4EYRNuvxaIWV9lfe&#10;06VORuQQjhUqsCn1lZSxseQwznxPnLlvHxymDIOROuA1h7tOPhbFk3TYcm6w2NPOUnOqf52CePow&#10;t8bIn88hLd7mX/U2nJ1VavIwvDyDSDSku/jf/a4VlGWZ5+Y3+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7QhwgAAAN0AAAAPAAAAAAAAAAAAAAAAAJgCAABkcnMvZG93&#10;bnJldi54bWxQSwUGAAAAAAQABAD1AAAAhwMAAAAA&#10;" fillcolor="#ddd8c2" strokecolor="#c4bc96" strokeweight="2.25pt">
              <v:stroke endarrowwidth="wide" endarrowlength="long"/>
              <v:textbox inset="0,,0">
                <w:txbxContent>
                  <w:p w:rsidR="00DC2E6E" w:rsidRPr="0064763C"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85750" cy="285750"/>
                          <wp:effectExtent l="0" t="0" r="0" b="0"/>
                          <wp:docPr id="8454" name="Εικόνα 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8" cy="288608"/>
                                  </a:xfrm>
                                  <a:prstGeom prst="rect">
                                    <a:avLst/>
                                  </a:prstGeom>
                                  <a:noFill/>
                                  <a:ln>
                                    <a:noFill/>
                                  </a:ln>
                                </pic:spPr>
                              </pic:pic>
                            </a:graphicData>
                          </a:graphic>
                        </wp:inline>
                      </w:drawing>
                    </w:r>
                    <w:r>
                      <w:rPr>
                        <w:rFonts w:ascii="Arial" w:hAnsi="Arial" w:cs="Arial"/>
                        <w:b/>
                        <w:sz w:val="56"/>
                        <w:szCs w:val="56"/>
                      </w:rPr>
                      <w:t xml:space="preserve"> </w:t>
                    </w:r>
                    <w:r w:rsidRPr="0064763C">
                      <w:rPr>
                        <w:rFonts w:ascii="Arial" w:hAnsi="Arial" w:cs="Arial"/>
                        <w:b/>
                        <w:sz w:val="36"/>
                        <w:szCs w:val="36"/>
                      </w:rPr>
                      <w:t>Διεργασίες</w:t>
                    </w:r>
                  </w:p>
                </w:txbxContent>
              </v:textbox>
            </v:rect>
            <v:rect id="Rectangle 8150" o:spid="_x0000_s1464" style="position:absolute;left:34766;top:59055;width:24949;height:3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6ssIA&#10;AADdAAAADwAAAGRycy9kb3ducmV2LnhtbERPy27CMBC8V+IfrEXqrTigCtoUgxCvcoW2h95W8ZIE&#10;4nWwjUn/vq6E1LmN5qWZzjvTiEjO15YVDAcZCOLC6ppLBZ8fm6cXED4ga2wsk4If8jCf9R6mmGt7&#10;4z3FQyhFKmGfo4IqhDaX0hcVGfQD2xIn7WidwZCoK6V2eEvlppGjLBtLgzWnhQpbWlZUnA9XoyBe&#10;TvGriJdndLv3b7N6XW9buVbqsd8t3kAE6sK/+Z7eaQWTBPh7k5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LqywgAAAN0AAAAPAAAAAAAAAAAAAAAAAJgCAABkcnMvZG93&#10;bnJldi54bWxQSwUGAAAAAAQABAD1AAAAhwMAAAAA&#10;" fillcolor="#ddd8c2" strokecolor="#c4bc96" strokeweight="2.25pt">
              <v:stroke endarrowwidth="wide" endarrowlength="long"/>
              <v:textbox>
                <w:txbxContent>
                  <w:p w:rsidR="00DC2E6E" w:rsidRPr="0064763C"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28600" cy="228600"/>
                          <wp:effectExtent l="0" t="0" r="0" b="0"/>
                          <wp:docPr id="8471" name="Εικόνα 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13" cy="231213"/>
                                  </a:xfrm>
                                  <a:prstGeom prst="rect">
                                    <a:avLst/>
                                  </a:prstGeom>
                                  <a:noFill/>
                                  <a:ln>
                                    <a:noFill/>
                                  </a:ln>
                                </pic:spPr>
                              </pic:pic>
                            </a:graphicData>
                          </a:graphic>
                        </wp:inline>
                      </w:drawing>
                    </w:r>
                    <w:r>
                      <w:rPr>
                        <w:rFonts w:ascii="Arial" w:hAnsi="Arial" w:cs="Arial"/>
                        <w:b/>
                        <w:sz w:val="56"/>
                        <w:szCs w:val="56"/>
                      </w:rPr>
                      <w:t xml:space="preserve"> </w:t>
                    </w:r>
                    <w:r w:rsidRPr="0064763C">
                      <w:rPr>
                        <w:rFonts w:ascii="Arial" w:hAnsi="Arial" w:cs="Arial"/>
                        <w:b/>
                        <w:sz w:val="36"/>
                        <w:szCs w:val="36"/>
                      </w:rPr>
                      <w:t>Εργασία</w:t>
                    </w:r>
                  </w:p>
                </w:txbxContent>
              </v:textbox>
            </v:rect>
            <v:rect id="Rectangle 8152" o:spid="_x0000_s1465" style="position:absolute;top:62864;width:60293;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YsgA&#10;AADdAAAADwAAAGRycy9kb3ducmV2LnhtbESPW2vCQBSE34X+h+UU+iK6sVAv0VVUaClFH7ygr8fs&#10;MQlmz8bsauK/7xYKPg4z8w0zmTWmEHeqXG5ZQa8bgSBOrM45VbDffXaGIJxH1lhYJgUPcjCbvrQm&#10;GGtb84buW5+KAGEXo4LM+zKW0iUZGXRdWxIH72wrgz7IKpW6wjrATSHfo6gvDeYcFjIsaZlRctne&#10;jII6PVw/Fo8br3/yaHVcH/XXqT1S6u21mY9BeGr8M/zf/tYKhoP+AP7eh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SnFiyAAAAN0AAAAPAAAAAAAAAAAAAAAAAJgCAABk&#10;cnMvZG93bnJldi54bWxQSwUGAAAAAAQABAD1AAAAjQMAAAAA&#10;" fillcolor="#ddd8c2" strokecolor="#938953" strokeweight="2.25pt">
              <v:stroke endarrowwidth="wide" endarrowlength="long"/>
              <v:textbox>
                <w:txbxContent>
                  <w:p w:rsidR="00DC2E6E" w:rsidRPr="0064763C" w:rsidRDefault="00DC2E6E" w:rsidP="00E45626">
                    <w:pPr>
                      <w:rPr>
                        <w:rFonts w:ascii="Arial" w:hAnsi="Arial" w:cs="Arial"/>
                        <w:b/>
                        <w:sz w:val="36"/>
                        <w:szCs w:val="36"/>
                        <w:lang w:val="en-US"/>
                      </w:rPr>
                    </w:pPr>
                    <w:r>
                      <w:rPr>
                        <w:rFonts w:ascii="Arial" w:hAnsi="Arial" w:cs="Arial"/>
                        <w:b/>
                        <w:noProof/>
                        <w:sz w:val="56"/>
                        <w:szCs w:val="56"/>
                      </w:rPr>
                      <w:drawing>
                        <wp:inline distT="0" distB="0" distL="0" distR="0">
                          <wp:extent cx="257175" cy="283147"/>
                          <wp:effectExtent l="0" t="0" r="0" b="3175"/>
                          <wp:docPr id="8473" name="Εικόνα 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38" cy="283657"/>
                                  </a:xfrm>
                                  <a:prstGeom prst="rect">
                                    <a:avLst/>
                                  </a:prstGeom>
                                  <a:noFill/>
                                  <a:ln>
                                    <a:noFill/>
                                  </a:ln>
                                </pic:spPr>
                              </pic:pic>
                            </a:graphicData>
                          </a:graphic>
                        </wp:inline>
                      </w:drawing>
                    </w:r>
                    <w:r>
                      <w:rPr>
                        <w:rFonts w:ascii="Arial" w:hAnsi="Arial" w:cs="Arial"/>
                        <w:b/>
                        <w:sz w:val="56"/>
                        <w:szCs w:val="56"/>
                      </w:rPr>
                      <w:t xml:space="preserve"> </w:t>
                    </w:r>
                    <w:r w:rsidRPr="0064763C">
                      <w:rPr>
                        <w:rFonts w:ascii="Arial" w:hAnsi="Arial" w:cs="Arial"/>
                        <w:b/>
                        <w:sz w:val="36"/>
                        <w:szCs w:val="36"/>
                      </w:rPr>
                      <w:t xml:space="preserve">Ανώνυμη σελίδα 1 </w:t>
                    </w:r>
                    <w:r>
                      <w:rPr>
                        <w:rFonts w:ascii="Arial" w:hAnsi="Arial" w:cs="Arial"/>
                        <w:b/>
                        <w:noProof/>
                        <w:sz w:val="36"/>
                        <w:szCs w:val="36"/>
                      </w:rPr>
                      <w:drawing>
                        <wp:inline distT="0" distB="0" distL="0" distR="0">
                          <wp:extent cx="260601" cy="272871"/>
                          <wp:effectExtent l="0" t="0" r="6350" b="0"/>
                          <wp:docPr id="8485" name="Εικόνα 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79" cy="275990"/>
                                  </a:xfrm>
                                  <a:prstGeom prst="rect">
                                    <a:avLst/>
                                  </a:prstGeom>
                                  <a:noFill/>
                                  <a:ln>
                                    <a:noFill/>
                                  </a:ln>
                                </pic:spPr>
                              </pic:pic>
                            </a:graphicData>
                          </a:graphic>
                        </wp:inline>
                      </w:drawing>
                    </w:r>
                  </w:p>
                </w:txbxContent>
              </v:textbox>
            </v:rect>
            <v:rect id="Rectangle 8157" o:spid="_x0000_s1466" style="position:absolute;left:30289;top:25336;width:4318;height:15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FOsQA&#10;AADdAAAADwAAAGRycy9kb3ducmV2LnhtbESPwW7CMBBE75X4B2uRuBWnHBKUYlBVhOBIaT9gibdJ&#10;RLwO8QYCX18jIfU4mpk3msVqcI26UBdqzwbepgko4sLbmksDP9+b1zmoIMgWG89k4EYBVsvRywJz&#10;66/8RZeDlCpCOORooBJpc61DUZHDMPUtcfR+fedQouxKbTu8Rrhr9CxJUu2w5rhQYUufFRWnQ+8M&#10;4L65bdc+lbQ4lWdZ91l/Px6NmYyHj3dQQoP8h5/tnTWQZfMMHm/iE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hTrEAAAA3QAAAA8AAAAAAAAAAAAAAAAAmAIAAGRycy9k&#10;b3ducmV2LnhtbFBLBQYAAAAABAAEAPUAAACJAwAAAAA=&#10;" strokecolor="gray" strokeweight="3pt"/>
            <v:group id="Group 8159" o:spid="_x0000_s1467" style="position:absolute;left:1333;top:21812;width:26137;height:17018" coordorigin="1550,4918" coordsize="4116,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3048cAAADdAAAADwAAAGRycy9kb3ducmV2LnhtbESPT2vCQBTE74LfYXmC&#10;N93E0qrRVUTa0oMI/gHx9sg+k2D2bciuSfz23ULB4zAzv2GW686UoqHaFZYVxOMIBHFqdcGZgvPp&#10;azQD4TyyxtIyKXiSg/Wq31tiom3LB2qOPhMBwi5BBbn3VSKlS3My6Ma2Ig7ezdYGfZB1JnWNbYCb&#10;Uk6i6EMaLDgs5FjRNqf0fnwYBd8ttpu3+LPZ3W/b5/X0vr/sYlJqOOg2CxCeOv8K/7d/tILp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3048cAAADd&#10;AAAADwAAAAAAAAAAAAAAAACqAgAAZHJzL2Rvd25yZXYueG1sUEsFBgAAAAAEAAQA+gAAAJ4DAAAA&#10;AA==&#10;">
              <v:rect id="Rectangle 8160" o:spid="_x0000_s1468" style="position:absolute;left:1777;top:4918;width:3889;height:2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27MYA&#10;AADdAAAADwAAAGRycy9kb3ducmV2LnhtbESPQWvCQBSE74X+h+UVeqsbLUSNbkSkLRYKYtT7M/tM&#10;gtm3aXYT03/fLRQ8DjPzDbNcDaYWPbWusqxgPIpAEOdWV1woOB7eX2YgnEfWWFsmBT/kYJU+Piwx&#10;0fbGe+ozX4gAYZeggtL7JpHS5SUZdCPbEAfvYluDPsi2kLrFW4CbWk6iKJYGKw4LJTa0KSm/Zp1R&#10;EMvu9MGbr3z/lrlz/Lml1+9dp9Tz07BegPA0+Hv4v73VCqbT+Rj+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j27MYAAADdAAAADwAAAAAAAAAAAAAAAACYAgAAZHJz&#10;L2Rvd25yZXYueG1sUEsFBgAAAAAEAAQA9QAAAIsDAAAAAA==&#10;" strokeweight="2.25pt">
                <v:stroke endarrowwidth="wide" endarrowlength="long"/>
              </v:rect>
              <v:shape id="Picture 8161" o:spid="_x0000_s1469" type="#_x0000_t75" style="position:absolute;left:1550;top:6974;width:474;height: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ZqPGAAAA3QAAAA8AAABkcnMvZG93bnJldi54bWxEj0FrwkAUhO+C/2F5Qm+6qYemRlepgrR4&#10;MkZaj4/sMwlm34bsqml+fbcgeBxm5htmsepMLW7UusqygtdJBII4t7riQsEx247fQTiPrLG2TAp+&#10;ycFqORwsMNH2zindDr4QAcIuQQWl900ipctLMugmtiEO3tm2Bn2QbSF1i/cAN7WcRtGbNFhxWCix&#10;oU1J+eVwNQo+r833/lT1s3Tfx5t+p9c/2S5V6mXUfcxBeOr8M/xof2kFcTybwv+b8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Bmo8YAAADdAAAADwAAAAAAAAAAAAAA&#10;AACfAgAAZHJzL2Rvd25yZXYueG1sUEsFBgAAAAAEAAQA9wAAAJIDAAAAAA==&#10;">
                <v:imagedata r:id="rId111" o:title="" chromakey="white"/>
              </v:shape>
            </v:group>
            <v:rect id="Rectangle 8163" o:spid="_x0000_s1470" style="position:absolute;left:34956;top:30003;width:26067;height:15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jIsUA&#10;AADdAAAADwAAAGRycy9kb3ducmV2LnhtbESPzWrDMBCE74W8g9hAbo2cts6PGyWUQEKvdUoht8Xa&#10;Wm6tlbBU23n7qlDIcZiZb5jtfrSt6KkLjWMFi3kGgrhyuuFawfv5eL8GESKyxtYxKbhSgP1ucrfF&#10;QruB36gvYy0ShEOBCkyMvpAyVIYshrnzxMn7dJ3FmGRXS93hkOC2lQ9ZtpQWG04LBj0dDFXf5Y9V&#10;0C5M7nsdBl9+XJ6+wiFfn7Jcqdl0fHkGEWmMt/B/+1UrWK02j/D3Jj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2MixQAAAN0AAAAPAAAAAAAAAAAAAAAAAJgCAABkcnMv&#10;ZG93bnJldi54bWxQSwUGAAAAAAQABAD1AAAAigMAAAAA&#10;" filled="f" stroked="f" strokecolor="#00b050" strokeweight="2.25pt">
              <v:stroke endarrowwidth="wide" endarrowlength="long"/>
              <v:textbox>
                <w:txbxContent>
                  <w:p w:rsidR="00DC2E6E" w:rsidRPr="0064763C" w:rsidRDefault="00DC2E6E" w:rsidP="00E45626">
                    <w:pPr>
                      <w:rPr>
                        <w:rFonts w:ascii="Arial" w:hAnsi="Arial" w:cs="Arial"/>
                        <w:b/>
                        <w:sz w:val="36"/>
                        <w:szCs w:val="36"/>
                      </w:rPr>
                    </w:pPr>
                    <w:r w:rsidRPr="0064763C">
                      <w:rPr>
                        <w:rFonts w:ascii="Arial" w:hAnsi="Arial" w:cs="Arial"/>
                        <w:b/>
                        <w:sz w:val="36"/>
                        <w:szCs w:val="36"/>
                      </w:rPr>
                      <w:t>για τετράγωνο</w:t>
                    </w:r>
                  </w:p>
                  <w:p w:rsidR="00DC2E6E" w:rsidRPr="0064763C" w:rsidRDefault="00DC2E6E" w:rsidP="00E45626">
                    <w:pPr>
                      <w:rPr>
                        <w:rFonts w:ascii="Arial" w:hAnsi="Arial" w:cs="Arial"/>
                        <w:b/>
                        <w:sz w:val="36"/>
                        <w:szCs w:val="36"/>
                      </w:rPr>
                    </w:pPr>
                    <w:r w:rsidRPr="0064763C">
                      <w:rPr>
                        <w:rFonts w:ascii="Arial" w:hAnsi="Arial" w:cs="Arial"/>
                        <w:b/>
                        <w:sz w:val="36"/>
                        <w:szCs w:val="36"/>
                      </w:rPr>
                      <w:t>στκ</w:t>
                    </w:r>
                  </w:p>
                  <w:p w:rsidR="00DC2E6E" w:rsidRPr="0064763C" w:rsidRDefault="00DC2E6E" w:rsidP="00E45626">
                    <w:pPr>
                      <w:rPr>
                        <w:rFonts w:ascii="Arial" w:hAnsi="Arial" w:cs="Arial"/>
                        <w:b/>
                        <w:sz w:val="36"/>
                        <w:szCs w:val="36"/>
                      </w:rPr>
                    </w:pPr>
                    <w:r w:rsidRPr="0064763C">
                      <w:rPr>
                        <w:rFonts w:ascii="Arial" w:hAnsi="Arial" w:cs="Arial"/>
                        <w:b/>
                        <w:sz w:val="36"/>
                        <w:szCs w:val="36"/>
                      </w:rPr>
                      <w:t>επανέλαβε</w:t>
                    </w:r>
                  </w:p>
                  <w:p w:rsidR="00DC2E6E" w:rsidRPr="0064763C" w:rsidRDefault="00DC2E6E" w:rsidP="00E45626">
                    <w:pPr>
                      <w:rPr>
                        <w:rFonts w:ascii="Arial" w:hAnsi="Arial" w:cs="Arial"/>
                        <w:b/>
                        <w:sz w:val="36"/>
                        <w:szCs w:val="36"/>
                      </w:rPr>
                    </w:pPr>
                    <w:r w:rsidRPr="0064763C">
                      <w:rPr>
                        <w:rFonts w:ascii="Arial" w:hAnsi="Arial" w:cs="Arial"/>
                        <w:b/>
                        <w:sz w:val="36"/>
                        <w:szCs w:val="36"/>
                      </w:rPr>
                      <w:t>4[μπ 100 δε</w:t>
                    </w:r>
                    <w:r>
                      <w:rPr>
                        <w:rFonts w:ascii="Arial" w:hAnsi="Arial" w:cs="Arial"/>
                        <w:b/>
                        <w:sz w:val="56"/>
                        <w:szCs w:val="56"/>
                      </w:rPr>
                      <w:t xml:space="preserve"> </w:t>
                    </w:r>
                    <w:r w:rsidRPr="0064763C">
                      <w:rPr>
                        <w:rFonts w:ascii="Arial" w:hAnsi="Arial" w:cs="Arial"/>
                        <w:b/>
                        <w:sz w:val="36"/>
                        <w:szCs w:val="36"/>
                      </w:rPr>
                      <w:t>90]</w:t>
                    </w:r>
                  </w:p>
                  <w:p w:rsidR="00DC2E6E" w:rsidRPr="0064763C" w:rsidRDefault="00DC2E6E" w:rsidP="00E45626">
                    <w:pPr>
                      <w:rPr>
                        <w:rFonts w:ascii="Arial" w:hAnsi="Arial" w:cs="Arial"/>
                        <w:b/>
                        <w:sz w:val="36"/>
                        <w:szCs w:val="36"/>
                      </w:rPr>
                    </w:pPr>
                    <w:r w:rsidRPr="0064763C">
                      <w:rPr>
                        <w:rFonts w:ascii="Arial" w:hAnsi="Arial" w:cs="Arial"/>
                        <w:b/>
                        <w:sz w:val="36"/>
                        <w:szCs w:val="36"/>
                      </w:rPr>
                      <w:t>Τέλος</w:t>
                    </w:r>
                  </w:p>
                </w:txbxContent>
              </v:textbox>
            </v:rect>
          </v:group>
        </w:pict>
      </w:r>
      <w:r w:rsidRPr="00E95531">
        <w:rPr>
          <w:rFonts w:ascii="Arial" w:hAnsi="Arial"/>
          <w:b/>
          <w:noProof/>
          <w:color w:val="FF0000"/>
          <w:sz w:val="36"/>
          <w:szCs w:val="36"/>
          <w:lang w:val="en-US" w:eastAsia="en-US"/>
        </w:rPr>
        <w:pict>
          <v:shape id="Text Box 8136" o:spid="_x0000_s1471" type="#_x0000_t202" style="position:absolute;margin-left:14.55pt;margin-top:-1.95pt;width:477.35pt;height:31.6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" fillcolor="blue" strokecolor="blue" strokeweight="2.25pt">
            <v:textbox inset=".5mm,0,.5mm,0">
              <w:txbxContent>
                <w:p w:rsidR="00DC2E6E" w:rsidRPr="0064763C" w:rsidRDefault="00DC2E6E" w:rsidP="00E45626">
                  <w:pPr>
                    <w:rPr>
                      <w:rFonts w:ascii="Arial" w:hAnsi="Arial" w:cs="Arial"/>
                      <w:b/>
                      <w:color w:val="FFFFFF"/>
                      <w:sz w:val="36"/>
                      <w:szCs w:val="36"/>
                    </w:rPr>
                  </w:pPr>
                  <w:r>
                    <w:rPr>
                      <w:rFonts w:ascii="Arial" w:hAnsi="Arial" w:cs="Arial"/>
                      <w:noProof/>
                      <w:sz w:val="36"/>
                      <w:szCs w:val="36"/>
                    </w:rPr>
                    <w:drawing>
                      <wp:inline distT="0" distB="0" distL="0" distR="0">
                        <wp:extent cx="320675" cy="320675"/>
                        <wp:effectExtent l="0" t="0" r="3175" b="3175"/>
                        <wp:docPr id="8167" name="Εικόνα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sidRPr="0064763C">
                    <w:rPr>
                      <w:rFonts w:ascii="Arial" w:hAnsi="Arial" w:cs="Arial"/>
                      <w:sz w:val="36"/>
                      <w:szCs w:val="36"/>
                      <w:lang w:val="en-US"/>
                    </w:rPr>
                    <w:t xml:space="preserve">  </w:t>
                  </w:r>
                  <w:r w:rsidRPr="0064763C">
                    <w:rPr>
                      <w:rFonts w:ascii="Arial" w:hAnsi="Arial" w:cs="Arial"/>
                      <w:b/>
                      <w:color w:val="FFFFFF"/>
                      <w:sz w:val="36"/>
                      <w:szCs w:val="36"/>
                      <w:lang w:val="en-US"/>
                    </w:rPr>
                    <w:t>MicroWorlds Pro</w:t>
                  </w:r>
                  <w:r w:rsidRPr="0064763C">
                    <w:rPr>
                      <w:rFonts w:ascii="Arial" w:hAnsi="Arial" w:cs="Arial"/>
                      <w:b/>
                      <w:color w:val="FFFFFF"/>
                      <w:sz w:val="36"/>
                      <w:szCs w:val="36"/>
                    </w:rPr>
                    <w:t xml:space="preserve">       </w:t>
                  </w:r>
                  <w:r w:rsidRPr="0064763C">
                    <w:rPr>
                      <w:rFonts w:ascii="Arial" w:hAnsi="Arial" w:cs="Arial"/>
                      <w:b/>
                      <w:color w:val="FFFFFF"/>
                      <w:sz w:val="36"/>
                      <w:szCs w:val="36"/>
                      <w:lang w:val="en-US"/>
                    </w:rPr>
                    <w:t xml:space="preserve">   </w:t>
                  </w:r>
                  <w:r w:rsidRPr="0064763C">
                    <w:rPr>
                      <w:rFonts w:ascii="Arial" w:hAnsi="Arial" w:cs="Arial"/>
                      <w:b/>
                      <w:color w:val="FFFFFF"/>
                      <w:sz w:val="36"/>
                      <w:szCs w:val="36"/>
                    </w:rPr>
                    <w:t xml:space="preserve">  </w:t>
                  </w:r>
                  <w:r w:rsidRPr="0064763C">
                    <w:rPr>
                      <w:rFonts w:ascii="Arial" w:hAnsi="Arial" w:cs="Arial"/>
                      <w:b/>
                      <w:color w:val="FFFFFF"/>
                      <w:sz w:val="36"/>
                      <w:szCs w:val="36"/>
                      <w:shd w:val="clear" w:color="auto" w:fill="00CCFF"/>
                    </w:rPr>
                    <w:sym w:font="Webdings" w:char="F030"/>
                  </w:r>
                  <w:r w:rsidRPr="0064763C">
                    <w:rPr>
                      <w:rFonts w:ascii="Arial" w:hAnsi="Arial" w:cs="Arial"/>
                      <w:b/>
                      <w:color w:val="FFFFFF"/>
                      <w:sz w:val="36"/>
                      <w:szCs w:val="36"/>
                      <w:shd w:val="clear" w:color="auto" w:fill="00CCFF"/>
                    </w:rPr>
                    <w:t xml:space="preserve"> </w:t>
                  </w:r>
                  <w:r w:rsidRPr="0064763C">
                    <w:rPr>
                      <w:rFonts w:ascii="Arial" w:hAnsi="Arial" w:cs="Arial"/>
                      <w:b/>
                      <w:color w:val="FFFFFF"/>
                      <w:sz w:val="36"/>
                      <w:szCs w:val="36"/>
                    </w:rPr>
                    <w:t xml:space="preserve"> </w:t>
                  </w:r>
                  <w:r w:rsidRPr="0064763C">
                    <w:rPr>
                      <w:rFonts w:ascii="Arial" w:hAnsi="Arial" w:cs="Arial"/>
                      <w:b/>
                      <w:color w:val="FFFFFF"/>
                      <w:sz w:val="36"/>
                      <w:szCs w:val="36"/>
                      <w:shd w:val="clear" w:color="auto" w:fill="00CCFF"/>
                    </w:rPr>
                    <w:t xml:space="preserve"> </w:t>
                  </w:r>
                  <w:r w:rsidRPr="0064763C">
                    <w:rPr>
                      <w:rFonts w:ascii="Arial" w:hAnsi="Arial" w:cs="Arial"/>
                      <w:b/>
                      <w:color w:val="FFFFFF"/>
                      <w:sz w:val="36"/>
                      <w:szCs w:val="36"/>
                      <w:shd w:val="clear" w:color="auto" w:fill="00CCFF"/>
                    </w:rPr>
                    <w:sym w:font="Webdings" w:char="F031"/>
                  </w:r>
                  <w:r w:rsidRPr="0064763C">
                    <w:rPr>
                      <w:rFonts w:ascii="Arial" w:hAnsi="Arial" w:cs="Arial"/>
                      <w:b/>
                      <w:color w:val="FFFFFF"/>
                      <w:sz w:val="36"/>
                      <w:szCs w:val="36"/>
                      <w:shd w:val="clear" w:color="auto" w:fill="00CCFF"/>
                    </w:rPr>
                    <w:t xml:space="preserve"> </w:t>
                  </w:r>
                  <w:r w:rsidRPr="0064763C">
                    <w:rPr>
                      <w:rFonts w:ascii="Arial" w:hAnsi="Arial" w:cs="Arial"/>
                      <w:b/>
                      <w:color w:val="FFFFFF"/>
                      <w:sz w:val="36"/>
                      <w:szCs w:val="36"/>
                    </w:rPr>
                    <w:t xml:space="preserve"> </w:t>
                  </w:r>
                  <w:r w:rsidRPr="0064763C">
                    <w:rPr>
                      <w:rFonts w:ascii="Arial" w:hAnsi="Arial" w:cs="Arial"/>
                      <w:b/>
                      <w:color w:val="FFFFFF"/>
                      <w:sz w:val="36"/>
                      <w:szCs w:val="36"/>
                      <w:shd w:val="clear" w:color="auto" w:fill="FF0000"/>
                    </w:rPr>
                    <w:t xml:space="preserve"> </w:t>
                  </w:r>
                  <w:r w:rsidRPr="0064763C">
                    <w:rPr>
                      <w:rFonts w:ascii="Arial" w:hAnsi="Arial" w:cs="Arial"/>
                      <w:b/>
                      <w:color w:val="FFFFFF"/>
                      <w:sz w:val="36"/>
                      <w:szCs w:val="36"/>
                      <w:shd w:val="clear" w:color="auto" w:fill="FF0000"/>
                    </w:rPr>
                    <w:sym w:font="Webdings" w:char="F072"/>
                  </w:r>
                  <w:r w:rsidRPr="0064763C">
                    <w:rPr>
                      <w:rFonts w:ascii="Arial" w:hAnsi="Arial" w:cs="Arial"/>
                      <w:b/>
                      <w:color w:val="FF0000"/>
                      <w:sz w:val="36"/>
                      <w:szCs w:val="36"/>
                      <w:shd w:val="clear" w:color="auto" w:fill="FF0000"/>
                    </w:rPr>
                    <w:t>.</w:t>
                  </w:r>
                  <w:r w:rsidRPr="0064763C">
                    <w:rPr>
                      <w:rFonts w:ascii="Arial" w:hAnsi="Arial" w:cs="Arial"/>
                      <w:b/>
                      <w:color w:val="FFFFFF"/>
                      <w:sz w:val="36"/>
                      <w:szCs w:val="36"/>
                    </w:rPr>
                    <w:t xml:space="preserve">             </w:t>
                  </w:r>
                </w:p>
              </w:txbxContent>
            </v:textbox>
          </v:shape>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AutoShape 8144" o:spid="_x0000_s1802" type="#_x0000_t32" style="position:absolute;margin-left:285.3pt;margin-top:5.55pt;width:0;height:368.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" strokecolor="gray" strokeweight="5pt">
            <v:stroke endarrowwidth="wide" endarrowlength="long"/>
          </v:shape>
        </w:pict>
      </w:r>
      <w:r w:rsidRPr="00E95531">
        <w:rPr>
          <w:rFonts w:ascii="Arial" w:hAnsi="Arial"/>
          <w:b/>
          <w:noProof/>
          <w:color w:val="FF0000"/>
          <w:sz w:val="36"/>
          <w:szCs w:val="36"/>
          <w:lang w:val="en-US" w:eastAsia="en-US"/>
        </w:rPr>
        <w:pict>
          <v:shape id="AutoShape 8146" o:spid="_x0000_s1801" type="#_x0000_t32" style="position:absolute;margin-left:493.25pt;margin-top:6.25pt;width:0;height:534.7pt;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" strokecolor="gray" strokeweight="5pt">
            <v:stroke endarrowwidth="wide" endarrowlength="long"/>
          </v:shape>
        </w:pic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shape id="Text Box 8155" o:spid="_x0000_s1472" type="#_x0000_t202" style="position:absolute;margin-left:251.2pt;margin-top:14.25pt;width:34pt;height:3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w:pict>
      </w:r>
      <w:r w:rsidR="00E45626" w:rsidRPr="00E45626">
        <w:rPr>
          <w:rFonts w:ascii="Arial" w:hAnsi="Arial"/>
          <w:b/>
          <w:sz w:val="36"/>
          <w:szCs w:val="36"/>
        </w:rPr>
        <w:t xml:space="preserve">    </w:t>
      </w:r>
    </w:p>
    <w:p w:rsidR="00E45626" w:rsidRPr="00E45626" w:rsidRDefault="00E45626" w:rsidP="00E45626">
      <w:pPr>
        <w:rPr>
          <w:rFonts w:ascii="Arial" w:hAnsi="Arial"/>
          <w:b/>
          <w:sz w:val="36"/>
          <w:szCs w:val="36"/>
        </w:rPr>
      </w:pPr>
    </w:p>
    <w:p w:rsidR="00E45626" w:rsidRPr="00E45626" w:rsidRDefault="00E95531" w:rsidP="00E45626">
      <w:pPr>
        <w:rPr>
          <w:rFonts w:ascii="Arial" w:hAnsi="Arial"/>
          <w:b/>
          <w:sz w:val="36"/>
          <w:szCs w:val="36"/>
        </w:rPr>
      </w:pPr>
      <w:r w:rsidRPr="00E95531">
        <w:rPr>
          <w:rFonts w:ascii="Arial" w:hAnsi="Arial"/>
          <w:b/>
          <w:noProof/>
          <w:sz w:val="36"/>
          <w:szCs w:val="36"/>
          <w:lang w:val="en-US" w:eastAsia="en-US"/>
        </w:rPr>
        <w:pict>
          <v:rect id="Rectangle 8156" o:spid="_x0000_s1800" style="position:absolute;margin-left:251.2pt;margin-top:8.6pt;width:34pt;height:12.8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" fillcolor="silver" strokecolor="gray" strokeweight="3pt"/>
        </w:pict>
      </w:r>
    </w:p>
    <w:p w:rsidR="00E45626" w:rsidRPr="00E45626" w:rsidRDefault="00E45626" w:rsidP="00E45626">
      <w:pPr>
        <w:rPr>
          <w:rFonts w:ascii="Arial" w:hAnsi="Arial"/>
          <w:b/>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Text Box 8154" o:spid="_x0000_s1473" type="#_x0000_t202" style="position:absolute;margin-left:251.2pt;margin-top:2.1pt;width:34pt;height:3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" strokecolor="gray" strokeweight="3pt">
            <o:lock v:ext="edit" aspectratio="t"/>
            <v:textbox inset=".5mm,.3mm,.5mm,.3mm">
              <w:txbxContent>
                <w:p w:rsidR="00DC2E6E" w:rsidRPr="00E42BC9" w:rsidRDefault="00DC2E6E" w:rsidP="00E45626">
                  <w:r>
                    <w:rPr>
                      <w:rFonts w:ascii="Arial" w:hAnsi="Arial" w:cs="Arial"/>
                      <w:b/>
                      <w:sz w:val="56"/>
                      <w:szCs w:val="56"/>
                    </w:rPr>
                    <w:sym w:font="Wingdings 3" w:char="F080"/>
                  </w:r>
                </w:p>
              </w:txbxContent>
            </v:textbox>
          </v:shape>
        </w:pic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151" o:spid="_x0000_s1474" style="position:absolute;margin-left:18.3pt;margin-top:14.9pt;width:269.9pt;height:38.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" fillcolor="#ddd8c2" strokecolor="#938953" strokeweight="2.25pt">
            <v:stroke endarrowwidth="wide" endarrowlength="long"/>
            <v:textbox>
              <w:txbxContent>
                <w:p w:rsidR="00DC2E6E" w:rsidRPr="0064763C" w:rsidRDefault="00DC2E6E" w:rsidP="00E45626">
                  <w:pPr>
                    <w:rPr>
                      <w:rFonts w:ascii="Arial" w:hAnsi="Arial" w:cs="Arial"/>
                      <w:b/>
                      <w:sz w:val="36"/>
                      <w:szCs w:val="36"/>
                    </w:rPr>
                  </w:pPr>
                  <w:r w:rsidRPr="0064763C">
                    <w:rPr>
                      <w:rFonts w:ascii="Arial" w:hAnsi="Arial" w:cs="Arial"/>
                      <w:b/>
                      <w:sz w:val="36"/>
                      <w:szCs w:val="36"/>
                    </w:rPr>
                    <w:t>τετράγωνο</w:t>
                  </w:r>
                </w:p>
                <w:p w:rsidR="00DC2E6E" w:rsidRDefault="00DC2E6E" w:rsidP="00E45626">
                  <w:pPr>
                    <w:rPr>
                      <w:rFonts w:ascii="Arial" w:hAnsi="Arial" w:cs="Arial"/>
                      <w:b/>
                      <w:sz w:val="56"/>
                      <w:szCs w:val="56"/>
                    </w:rPr>
                  </w:pPr>
                </w:p>
                <w:p w:rsidR="00DC2E6E" w:rsidRPr="00E61A2C" w:rsidRDefault="00DC2E6E" w:rsidP="00E45626">
                  <w:pPr>
                    <w:rPr>
                      <w:rFonts w:ascii="Arial" w:hAnsi="Arial" w:cs="Arial"/>
                      <w:b/>
                      <w:sz w:val="56"/>
                      <w:szCs w:val="56"/>
                    </w:rPr>
                  </w:pPr>
                </w:p>
              </w:txbxContent>
            </v:textbox>
          </v:rect>
        </w:pict>
      </w:r>
    </w:p>
    <w:p w:rsidR="00E45626" w:rsidRPr="00E45626" w:rsidRDefault="00513790" w:rsidP="00513790">
      <w:pPr>
        <w:tabs>
          <w:tab w:val="left" w:pos="6240"/>
        </w:tabs>
        <w:rPr>
          <w:rFonts w:ascii="Arial" w:hAnsi="Arial"/>
          <w:b/>
          <w:color w:val="FF0000"/>
          <w:sz w:val="36"/>
          <w:szCs w:val="36"/>
        </w:rPr>
      </w:pPr>
      <w:r>
        <w:rPr>
          <w:rFonts w:ascii="Arial" w:hAnsi="Arial"/>
          <w:b/>
          <w:color w:val="FF0000"/>
          <w:sz w:val="36"/>
          <w:szCs w:val="36"/>
        </w:rPr>
        <w:tab/>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rPr>
          <w:rFonts w:ascii="Arial" w:hAnsi="Arial"/>
          <w:b/>
          <w:color w:val="FF0000"/>
          <w:sz w:val="36"/>
          <w:szCs w:val="36"/>
        </w:rPr>
      </w:pPr>
    </w:p>
    <w:p w:rsidR="003F3125" w:rsidRDefault="00E95531" w:rsidP="00E45626">
      <w:pPr>
        <w:autoSpaceDE w:val="0"/>
        <w:autoSpaceDN w:val="0"/>
        <w:adjustRightInd w:val="0"/>
        <w:ind w:firstLine="720"/>
        <w:rPr>
          <w:rFonts w:ascii="Arial" w:hAnsi="Arial"/>
          <w:b/>
          <w:color w:val="FF0000"/>
          <w:sz w:val="36"/>
          <w:szCs w:val="36"/>
        </w:rPr>
      </w:pPr>
      <w:r w:rsidRPr="00E95531">
        <w:rPr>
          <w:rFonts w:ascii="Arial" w:hAnsi="Arial" w:cs="Arial"/>
          <w:b/>
          <w:noProof/>
          <w:color w:val="FF0000"/>
          <w:sz w:val="36"/>
          <w:szCs w:val="36"/>
          <w:lang w:val="en-US" w:eastAsia="en-US"/>
        </w:rPr>
        <w:pict>
          <v:shape id="Πλαίσιο κειμένου 25" o:spid="_x0000_s1475" type="#_x0000_t202" style="position:absolute;left:0;text-align:left;margin-left:0;margin-top:785.3pt;width:99.2pt;height:28.35pt;z-index:251828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yX8TWrECAAAy&#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DC2E6E" w:rsidRPr="008E4689" w:rsidRDefault="008E33BD" w:rsidP="00E45626">
                  <w:pPr>
                    <w:suppressAutoHyphens/>
                    <w:autoSpaceDE w:val="0"/>
                    <w:autoSpaceDN w:val="0"/>
                    <w:adjustRightInd w:val="0"/>
                    <w:jc w:val="center"/>
                    <w:rPr>
                      <w:rFonts w:ascii="Arial" w:hAnsi="Arial"/>
                      <w:b/>
                      <w:sz w:val="36"/>
                      <w:szCs w:val="36"/>
                    </w:rPr>
                  </w:pPr>
                  <w:r>
                    <w:rPr>
                      <w:rFonts w:ascii="Arial" w:hAnsi="Arial"/>
                      <w:b/>
                      <w:sz w:val="36"/>
                      <w:szCs w:val="36"/>
                    </w:rPr>
                    <w:t>85</w:t>
                  </w:r>
                  <w:r w:rsidR="00DC2E6E" w:rsidRPr="00432B70">
                    <w:rPr>
                      <w:rFonts w:ascii="Arial" w:hAnsi="Arial"/>
                      <w:b/>
                      <w:sz w:val="36"/>
                      <w:szCs w:val="36"/>
                    </w:rPr>
                    <w:t xml:space="preserve"> / </w:t>
                  </w:r>
                  <w:r w:rsidR="00DC2E6E">
                    <w:rPr>
                      <w:rFonts w:ascii="Arial" w:hAnsi="Arial"/>
                      <w:b/>
                      <w:sz w:val="36"/>
                      <w:szCs w:val="36"/>
                    </w:rPr>
                    <w:t>191</w:t>
                  </w:r>
                </w:p>
              </w:txbxContent>
            </v:textbox>
            <w10:wrap anchorx="page" anchory="margin"/>
          </v:shape>
        </w:pict>
      </w:r>
    </w:p>
    <w:p w:rsidR="003F3125" w:rsidRPr="003F3125" w:rsidRDefault="003F3125" w:rsidP="003F3125">
      <w:pPr>
        <w:rPr>
          <w:rFonts w:ascii="Arial" w:hAnsi="Arial"/>
          <w:sz w:val="36"/>
          <w:szCs w:val="36"/>
        </w:rPr>
      </w:pPr>
    </w:p>
    <w:p w:rsidR="003F3125" w:rsidRPr="003F3125" w:rsidRDefault="003F3125" w:rsidP="003F3125">
      <w:pPr>
        <w:rPr>
          <w:rFonts w:ascii="Arial" w:hAnsi="Arial"/>
          <w:sz w:val="36"/>
          <w:szCs w:val="36"/>
        </w:rPr>
      </w:pPr>
    </w:p>
    <w:p w:rsidR="003F3125" w:rsidRPr="003F3125" w:rsidRDefault="003F3125" w:rsidP="003F3125">
      <w:pPr>
        <w:rPr>
          <w:rFonts w:ascii="Arial" w:hAnsi="Arial"/>
          <w:sz w:val="36"/>
          <w:szCs w:val="36"/>
        </w:rPr>
      </w:pPr>
    </w:p>
    <w:p w:rsidR="003F3125" w:rsidRPr="003F3125" w:rsidRDefault="003F3125" w:rsidP="003F3125">
      <w:pPr>
        <w:rPr>
          <w:rFonts w:ascii="Arial" w:hAnsi="Arial"/>
          <w:sz w:val="36"/>
          <w:szCs w:val="36"/>
        </w:rPr>
      </w:pPr>
    </w:p>
    <w:p w:rsidR="003F3125" w:rsidRDefault="003F3125" w:rsidP="00DD7924">
      <w:pPr>
        <w:autoSpaceDE w:val="0"/>
        <w:autoSpaceDN w:val="0"/>
        <w:adjustRightInd w:val="0"/>
        <w:rPr>
          <w:rFonts w:ascii="Arial" w:hAnsi="Arial"/>
          <w:sz w:val="36"/>
          <w:szCs w:val="36"/>
        </w:rPr>
      </w:pPr>
      <w:r w:rsidRPr="00E45626">
        <w:rPr>
          <w:rFonts w:ascii="Arial" w:hAnsi="Arial" w:cs="Arial"/>
          <w:b/>
          <w:color w:val="0070C0"/>
          <w:sz w:val="36"/>
          <w:szCs w:val="36"/>
        </w:rPr>
        <w:t>Εικόνα 2.5.</w:t>
      </w:r>
      <w:r w:rsidRPr="00E45626">
        <w:rPr>
          <w:rFonts w:ascii="Arial" w:hAnsi="Arial" w:cs="Arial"/>
          <w:b/>
          <w:sz w:val="36"/>
          <w:szCs w:val="36"/>
        </w:rPr>
        <w:t xml:space="preserve"> Η διαδικασία τετράγωνο έχει δημιουργήσει μια νέα εντολή «τετράγωνο».</w:t>
      </w:r>
    </w:p>
    <w:p w:rsidR="00DD7924" w:rsidRDefault="00DD7924" w:rsidP="00DD7924">
      <w:pPr>
        <w:autoSpaceDE w:val="0"/>
        <w:autoSpaceDN w:val="0"/>
        <w:adjustRightInd w:val="0"/>
        <w:rPr>
          <w:rFonts w:ascii="Arial" w:hAnsi="Arial"/>
          <w:sz w:val="36"/>
          <w:szCs w:val="36"/>
        </w:rPr>
      </w:pPr>
    </w:p>
    <w:p w:rsidR="00DD7924" w:rsidRDefault="00DD7924" w:rsidP="00DD7924">
      <w:pPr>
        <w:autoSpaceDE w:val="0"/>
        <w:autoSpaceDN w:val="0"/>
        <w:adjustRightInd w:val="0"/>
        <w:rPr>
          <w:rFonts w:ascii="Arial" w:hAnsi="Arial"/>
          <w:sz w:val="36"/>
          <w:szCs w:val="36"/>
        </w:rPr>
      </w:pPr>
    </w:p>
    <w:p w:rsidR="00E45626" w:rsidRPr="00E45626" w:rsidRDefault="00E45626" w:rsidP="00DD7924">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Κάθε φορά που στο Κέντρο εντολών γράφουμε το όνομα της διαδικασίας «τετράγωνο» σχηματίζεται ένα τετράγωνο. Ουσιαστικά μ’ αυτό τον τρόπο η </w:t>
      </w:r>
      <w:r w:rsidRPr="00E45626">
        <w:rPr>
          <w:rFonts w:ascii="Arial" w:hAnsi="Arial" w:cs="Arial"/>
          <w:b/>
          <w:sz w:val="36"/>
          <w:szCs w:val="36"/>
          <w:lang w:val="en-US"/>
        </w:rPr>
        <w:t>Logo</w:t>
      </w:r>
      <w:r w:rsidRPr="00E45626">
        <w:rPr>
          <w:rFonts w:ascii="Arial" w:hAnsi="Arial" w:cs="Arial"/>
          <w:b/>
          <w:sz w:val="36"/>
          <w:szCs w:val="36"/>
        </w:rPr>
        <w:t xml:space="preserve"> μας επιτρέπει να δημιουργούμε τις δικές μας λέξεις - εντολές.</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Tahoma" w:hAnsi="Tahoma" w:cs="Tahoma"/>
          <w:b/>
          <w:sz w:val="36"/>
          <w:szCs w:val="36"/>
        </w:rPr>
      </w:pPr>
      <w:r w:rsidRPr="00E45626">
        <w:rPr>
          <w:rFonts w:ascii="Tahoma" w:hAnsi="Tahoma" w:cs="Tahoma"/>
          <w:b/>
          <w:sz w:val="36"/>
          <w:szCs w:val="36"/>
        </w:rPr>
        <w:t>1η Δραστηριότητα</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Δημιουργήστε δύο διαδικασίες: μία με το όνομα τετράγωνο, που θα σχεδιάζει ένα τετράγωνο και μία δεύτερη με το όνομα τρίγωνο, </w:t>
      </w:r>
      <w:r w:rsidR="00E95531" w:rsidRPr="00E95531">
        <w:rPr>
          <w:rFonts w:ascii="Arial" w:hAnsi="Arial"/>
          <w:b/>
          <w:noProof/>
          <w:color w:val="FF0000"/>
          <w:sz w:val="36"/>
          <w:szCs w:val="36"/>
          <w:lang w:val="en-US" w:eastAsia="en-US"/>
        </w:rPr>
        <w:pict>
          <v:group id="Group 8164" o:spid="_x0000_s1797" style="position:absolute;margin-left:406.9pt;margin-top:102.9pt;width:68.05pt;height:147.75pt;z-index:-251779584;mso-position-horizontal-relative:text;mso-position-vertical-relative:text" coordorigin="6003,6766" coordsize="1701,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">
            <v:rect id="Rectangle 8165" o:spid="_x0000_s1799" style="position:absolute;left:6003;top:8467;width:1701;height:1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c8YA&#10;AADdAAAADwAAAGRycy9kb3ducmV2LnhtbESPQWsCMRSE70L/Q3iF3jRrqVZWo2jB0kMFuwpen5vX&#10;zdLNy5JEXf99Iwgeh5n5hpktOtuIM/lQO1YwHGQgiEuna64U7Hfr/gREiMgaG8ek4EoBFvOn3gxz&#10;7S78Q+ciViJBOOSowMTY5lKG0pDFMHAtcfJ+nbcYk/SV1B4vCW4b+ZplY2mx5rRgsKUPQ+VfcbIK&#10;itG2oeNhNPxefZ5od12bpd+slHp57pZTEJG6+Ajf219aweR9/Aa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c8YAAADdAAAADwAAAAAAAAAAAAAAAACYAgAAZHJz&#10;L2Rvd25yZXYueG1sUEsFBgAAAAAEAAQA9QAAAIsDAAAAAA==&#10;" fillcolor="#f2f2f2" strokeweight="2.25pt">
              <v:stroke endarrowwidth="wide" endarrowlength="long"/>
            </v:rect>
            <v:shape id="AutoShape 8166" o:spid="_x0000_s1798" type="#_x0000_t5" style="position:absolute;left:6003;top:6766;width:1701;height:1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0UcUA&#10;AADdAAAADwAAAGRycy9kb3ducmV2LnhtbESPQWvCQBSE7wX/w/IEL0V3FZpKdBUtiB56aNUf8Mg+&#10;k2D2vZDdauyv7xYKPQ4z8w2zXPe+UTfqQi1sYToxoIgLcTWXFs6n3XgOKkRkh40wWXhQgPVq8LTE&#10;3MmdP+l2jKVKEA45WqhibHOtQ1GRxzCRljh5F+k8xiS7UrsO7wnuGz0zJtMea04LFbb0VlFxPX55&#10;C/uyl8M7f0j93G43mf42WvbG2tGw3yxARerjf/ivfXAW5q/ZC/y+S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7RRxQAAAN0AAAAPAAAAAAAAAAAAAAAAAJgCAABkcnMv&#10;ZG93bnJldi54bWxQSwUGAAAAAAQABAD1AAAAigMAAAAA&#10;" fillcolor="#f2f2f2" strokeweight="2.25pt">
              <v:stroke endarrowwidth="wide" endarrowlength="long"/>
            </v:shape>
            <w10:wrap type="square"/>
          </v:group>
        </w:pict>
      </w:r>
      <w:r w:rsidRPr="00E45626">
        <w:rPr>
          <w:rFonts w:ascii="Arial" w:hAnsi="Arial" w:cs="Arial"/>
          <w:b/>
          <w:sz w:val="36"/>
          <w:szCs w:val="36"/>
        </w:rPr>
        <w:t>που θα σχεδιάζει ένα τρίγωνο. Χρησιμοποιώντας τις νέες</w:t>
      </w:r>
      <w:r w:rsidR="00DD7924">
        <w:rPr>
          <w:rFonts w:ascii="Arial" w:hAnsi="Arial" w:cs="Arial"/>
          <w:b/>
          <w:sz w:val="36"/>
          <w:szCs w:val="36"/>
        </w:rPr>
        <w:t xml:space="preserve"> </w:t>
      </w:r>
      <w:r w:rsidRPr="00E45626">
        <w:rPr>
          <w:rFonts w:ascii="Arial" w:hAnsi="Arial" w:cs="Arial"/>
          <w:b/>
          <w:sz w:val="36"/>
          <w:szCs w:val="36"/>
        </w:rPr>
        <w:t>λέξεις-εντολές «τετράγωνο»</w:t>
      </w:r>
      <w:r w:rsidR="00DD7924">
        <w:rPr>
          <w:rFonts w:ascii="Arial" w:hAnsi="Arial" w:cs="Arial"/>
          <w:b/>
          <w:sz w:val="36"/>
          <w:szCs w:val="36"/>
        </w:rPr>
        <w:t xml:space="preserve"> </w:t>
      </w:r>
      <w:r w:rsidRPr="00E45626">
        <w:rPr>
          <w:rFonts w:ascii="Arial" w:hAnsi="Arial" w:cs="Arial"/>
          <w:b/>
          <w:sz w:val="36"/>
          <w:szCs w:val="36"/>
        </w:rPr>
        <w:t>και «τρίγωνο» που μόλις δημιουργήσατε, προ</w:t>
      </w:r>
      <w:r w:rsidRPr="00E45626">
        <w:rPr>
          <w:rFonts w:ascii="Arial" w:hAnsi="Arial" w:cs="Arial"/>
          <w:b/>
          <w:sz w:val="36"/>
          <w:szCs w:val="36"/>
        </w:rPr>
        <w:softHyphen/>
        <w:t>σπαθήστε να δημιουργήσετε μια διαδικασία με το όνομα σπίτι, που θα σχεδιάζει ένα σπιτάκι, όπως το διπλανό σχήμα.</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Στη συνέχεια δημιουργήστε μια διαδικασία με το όνομα χωριό, που θα χρησιμοποιεί τη λέξη «σπίτι» και θα σχεδιάζει πολλά σπίτια το ένα δίπλα στο άλλο.</w:t>
      </w: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FFFF66"/>
        <w:autoSpaceDE w:val="0"/>
        <w:autoSpaceDN w:val="0"/>
        <w:adjustRightInd w:val="0"/>
        <w:rPr>
          <w:rFonts w:ascii="Tahoma" w:hAnsi="Tahoma" w:cs="Tahoma"/>
          <w:b/>
          <w:sz w:val="36"/>
          <w:szCs w:val="36"/>
        </w:rPr>
      </w:pPr>
      <w:r w:rsidRPr="00E45626">
        <w:rPr>
          <w:rFonts w:ascii="Tahoma" w:hAnsi="Tahoma" w:cs="Tahoma"/>
          <w:b/>
          <w:sz w:val="36"/>
          <w:szCs w:val="36"/>
        </w:rPr>
        <w:t>1η Δραστηριότητα</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DD7924" w:rsidP="00E45626">
      <w:pPr>
        <w:shd w:val="clear" w:color="auto" w:fill="FFFF66"/>
        <w:autoSpaceDE w:val="0"/>
        <w:autoSpaceDN w:val="0"/>
        <w:adjustRightInd w:val="0"/>
        <w:ind w:firstLine="720"/>
        <w:rPr>
          <w:rFonts w:ascii="Arial" w:hAnsi="Arial" w:cs="Arial"/>
          <w:b/>
          <w:sz w:val="36"/>
          <w:szCs w:val="36"/>
        </w:rPr>
      </w:pPr>
      <w:r w:rsidRPr="00E45626">
        <w:rPr>
          <w:noProof/>
          <w:sz w:val="36"/>
          <w:szCs w:val="36"/>
        </w:rPr>
        <w:drawing>
          <wp:anchor distT="0" distB="0" distL="114300" distR="114300" simplePos="0" relativeHeight="251539968" behindDoc="1" locked="0" layoutInCell="1" allowOverlap="1">
            <wp:simplePos x="0" y="0"/>
            <wp:positionH relativeFrom="column">
              <wp:posOffset>4233019</wp:posOffset>
            </wp:positionH>
            <wp:positionV relativeFrom="paragraph">
              <wp:posOffset>433970</wp:posOffset>
            </wp:positionV>
            <wp:extent cx="1799590" cy="1587639"/>
            <wp:effectExtent l="0" t="0" r="0" b="0"/>
            <wp:wrapTight wrapText="bothSides">
              <wp:wrapPolygon edited="0">
                <wp:start x="0" y="0"/>
                <wp:lineTo x="0" y="21254"/>
                <wp:lineTo x="21265" y="21254"/>
                <wp:lineTo x="21265" y="0"/>
                <wp:lineTo x="0" y="0"/>
              </wp:wrapPolygon>
            </wp:wrapTigh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7"/>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9590" cy="1587639"/>
                    </a:xfrm>
                    <a:prstGeom prst="rect">
                      <a:avLst/>
                    </a:prstGeom>
                    <a:noFill/>
                  </pic:spPr>
                </pic:pic>
              </a:graphicData>
            </a:graphic>
          </wp:anchor>
        </w:drawing>
      </w:r>
      <w:r w:rsidR="00E45626" w:rsidRPr="00E45626">
        <w:rPr>
          <w:rFonts w:ascii="Arial" w:hAnsi="Arial" w:cs="Arial"/>
          <w:b/>
          <w:sz w:val="36"/>
          <w:szCs w:val="36"/>
        </w:rPr>
        <w:t xml:space="preserve">Προσπαθήστε να περιγράψετε την πορεία της χελώνας ακολουθώντας την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εντολή: επανάλαβε</w:t>
      </w:r>
      <w:r w:rsidR="00DD7924">
        <w:rPr>
          <w:rFonts w:ascii="Arial" w:hAnsi="Arial" w:cs="Arial"/>
          <w:b/>
          <w:sz w:val="36"/>
          <w:szCs w:val="36"/>
        </w:rPr>
        <w:t xml:space="preserve"> </w:t>
      </w:r>
      <w:r w:rsidRPr="00E45626">
        <w:rPr>
          <w:rFonts w:ascii="Arial" w:hAnsi="Arial" w:cs="Arial"/>
          <w:b/>
          <w:sz w:val="36"/>
          <w:szCs w:val="36"/>
        </w:rPr>
        <w:t>10 [τετράγωνο δε 36]</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όπου «τετράγωνο»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είναι το όνομα της </w:t>
      </w:r>
    </w:p>
    <w:p w:rsidR="00E45626" w:rsidRPr="00E45626" w:rsidRDefault="00E95531" w:rsidP="00E45626">
      <w:pPr>
        <w:shd w:val="clear" w:color="auto" w:fill="FFFF66"/>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476" type="#_x0000_t202" style="position:absolute;margin-left:248.05pt;margin-top:785.3pt;width:99.2pt;height:28.35pt;z-index:251778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Bisg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U6JwYr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8E33BD" w:rsidP="00E45626">
                  <w:pPr>
                    <w:suppressAutoHyphens/>
                    <w:autoSpaceDE w:val="0"/>
                    <w:autoSpaceDN w:val="0"/>
                    <w:adjustRightInd w:val="0"/>
                    <w:jc w:val="center"/>
                    <w:rPr>
                      <w:rFonts w:ascii="Arial" w:hAnsi="Arial"/>
                      <w:b/>
                      <w:sz w:val="36"/>
                      <w:szCs w:val="36"/>
                    </w:rPr>
                  </w:pPr>
                  <w:r>
                    <w:rPr>
                      <w:rFonts w:ascii="Arial" w:hAnsi="Arial"/>
                      <w:b/>
                      <w:sz w:val="36"/>
                      <w:szCs w:val="36"/>
                    </w:rPr>
                    <w:t>8</w:t>
                  </w:r>
                  <w:r w:rsidR="00DC2E6E">
                    <w:rPr>
                      <w:rFonts w:ascii="Arial" w:hAnsi="Arial"/>
                      <w:b/>
                      <w:sz w:val="36"/>
                      <w:szCs w:val="36"/>
                    </w:rPr>
                    <w:t>6</w:t>
                  </w:r>
                  <w:r w:rsidR="00DC2E6E" w:rsidRPr="00432B70">
                    <w:rPr>
                      <w:rFonts w:ascii="Arial" w:hAnsi="Arial"/>
                      <w:b/>
                      <w:sz w:val="36"/>
                      <w:szCs w:val="36"/>
                    </w:rPr>
                    <w:t xml:space="preserve"> / </w:t>
                  </w:r>
                  <w:r w:rsidR="00DC2E6E">
                    <w:rPr>
                      <w:rFonts w:ascii="Arial" w:hAnsi="Arial"/>
                      <w:b/>
                      <w:sz w:val="36"/>
                      <w:szCs w:val="36"/>
                    </w:rPr>
                    <w:t>192</w:t>
                  </w:r>
                </w:p>
              </w:txbxContent>
            </v:textbox>
            <w10:wrap anchorx="page" anchory="page"/>
          </v:shape>
        </w:pict>
      </w:r>
      <w:r w:rsidR="00E45626" w:rsidRPr="00E45626">
        <w:rPr>
          <w:rFonts w:ascii="Arial" w:hAnsi="Arial" w:cs="Arial"/>
          <w:b/>
          <w:sz w:val="36"/>
          <w:szCs w:val="36"/>
        </w:rPr>
        <w:t>διαδικασίας που δημιουργήσαμε στην Εικόνα 2.5. Το αποτέλεσμα της εντολής φαίνεται στη διπλανή εικόνα. Αφού έχετε κατανοήσει τη σημασία των αριθμών 10 και 36 στην εντολή, προσπαθήστε να τους αλλάξετε δημιουργώντας τα δικά σας σχήματα.</w:t>
      </w:r>
    </w:p>
    <w:p w:rsidR="003060CB" w:rsidRDefault="003060CB" w:rsidP="00E45626">
      <w:pPr>
        <w:autoSpaceDE w:val="0"/>
        <w:autoSpaceDN w:val="0"/>
        <w:adjustRightInd w:val="0"/>
        <w:rPr>
          <w:rFonts w:ascii="Tahoma" w:hAnsi="Tahoma" w:cs="Tahoma"/>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lastRenderedPageBreak/>
        <w:t>2.6 Μεταβλητές</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Σύμφωνα με την παραπάνω διαδικασία «τετράγωνο», όταν θέλουμε να δημιουργούμε τετράγωνα με διαφορετικό μήκος πλευράς, πρέπει να επεμβαίνουμε κάθε φορά στην εντολή μπροστά και να αλλάζουμε το μήκος της πλευράς. Έτσι, αν θέλουμε να σχεδιάσουμε ένα τετράγωνο πλευράς 50 εικονοστοιχείων, θα δώσουμε την εντολή:</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Επανάλαβε 4[μπ 50 δε 90]</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ενώ, αν θέλουμε ένα τετράγωνο πλευράς 150, θα δώσουμε την εντολή:</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Επανάλαβε 4[μπ 150 δε 90]</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Μπορούμε να χρησιμοποιούμε την ίδια πάντα διαδικασία για το σχεδιασμό τετραγώνων διαφορετι-κών πλευρών; Η απάντηση είναι καταφατική. Τη διαδικασία «τετράγωνο» μπορούμε να την τροποποιήσουμε ως εξής:</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για νέο_τετράγωνο :μήκος </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στκ</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επανάλαβε 4 [μπ :μήκος δε 90] τέλος</w:t>
      </w:r>
      <w:r w:rsidR="00E95531" w:rsidRPr="00E95531">
        <w:rPr>
          <w:rFonts w:ascii="Arial" w:hAnsi="Arial" w:cs="Arial"/>
          <w:b/>
          <w:noProof/>
          <w:sz w:val="36"/>
          <w:szCs w:val="36"/>
          <w:lang w:val="en-US" w:eastAsia="en-US"/>
        </w:rPr>
        <w:pict>
          <v:shape id="_x0000_s1477" type="#_x0000_t202" style="position:absolute;margin-left:248.05pt;margin-top:785.3pt;width:99.2pt;height:28.35pt;z-index:25177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Gtsg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daVxrb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8E33BD" w:rsidP="00E45626">
                  <w:pPr>
                    <w:suppressAutoHyphens/>
                    <w:autoSpaceDE w:val="0"/>
                    <w:autoSpaceDN w:val="0"/>
                    <w:adjustRightInd w:val="0"/>
                    <w:jc w:val="center"/>
                    <w:rPr>
                      <w:rFonts w:ascii="Arial" w:hAnsi="Arial"/>
                      <w:b/>
                      <w:sz w:val="36"/>
                      <w:szCs w:val="36"/>
                    </w:rPr>
                  </w:pPr>
                  <w:r>
                    <w:rPr>
                      <w:rFonts w:ascii="Arial" w:hAnsi="Arial"/>
                      <w:b/>
                      <w:sz w:val="36"/>
                      <w:szCs w:val="36"/>
                    </w:rPr>
                    <w:t>87</w:t>
                  </w:r>
                  <w:r w:rsidR="00DC2E6E" w:rsidRPr="00432B70">
                    <w:rPr>
                      <w:rFonts w:ascii="Arial" w:hAnsi="Arial"/>
                      <w:b/>
                      <w:sz w:val="36"/>
                      <w:szCs w:val="36"/>
                    </w:rPr>
                    <w:t xml:space="preserve"> / </w:t>
                  </w:r>
                  <w:r w:rsidR="00DC2E6E">
                    <w:rPr>
                      <w:rFonts w:ascii="Arial" w:hAnsi="Arial"/>
                      <w:b/>
                      <w:sz w:val="36"/>
                      <w:szCs w:val="36"/>
                    </w:rPr>
                    <w:t>192</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Αφού έχουμε γράψει την παραπάνω διαδικασία, μπορούμε να σχεδιάσουμε ένα τετράγωνο πλευράς 50 δίνοντας την εντολή:</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νέο_τετράγωνο 50</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Δηλαδή, μαζί με το όνομα της διαδικασίας δίνουμε και το επιθυμητό μήκος της πλευράς του τετραγώνου. Η </w:t>
      </w:r>
      <w:r w:rsidRPr="00E45626">
        <w:rPr>
          <w:rFonts w:ascii="Arial" w:hAnsi="Arial" w:cs="Arial"/>
          <w:b/>
          <w:sz w:val="36"/>
          <w:szCs w:val="36"/>
        </w:rPr>
        <w:lastRenderedPageBreak/>
        <w:t xml:space="preserve">τιμή 50 αποθηκεύεται προσωρινά στο μήκος και η εντολή «μπ :μήκος» μετακινεί τη χελώνα μπροστά κατά 50 εικονοστοιχεία. Κάθε φορά που «καλούμε» τη διαδικασία νέο_τετράγωνο στο «μήκος», αποθηκεύεται προσωρινά μια διαφορετική τιμή. Το «μήκος» ονομάζεται </w:t>
      </w:r>
      <w:r w:rsidRPr="00E45626">
        <w:rPr>
          <w:rFonts w:ascii="Tahoma" w:hAnsi="Tahoma" w:cs="Tahoma"/>
          <w:b/>
          <w:sz w:val="36"/>
          <w:szCs w:val="36"/>
        </w:rPr>
        <w:t>μεταβλητή</w:t>
      </w:r>
      <w:r w:rsidRPr="00E45626">
        <w:rPr>
          <w:rFonts w:ascii="Arial" w:hAnsi="Arial" w:cs="Arial"/>
          <w:b/>
          <w:sz w:val="36"/>
          <w:szCs w:val="36"/>
        </w:rPr>
        <w:t>.</w:t>
      </w: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noProof/>
          <w:sz w:val="36"/>
          <w:szCs w:val="36"/>
        </w:rPr>
        <w:drawing>
          <wp:anchor distT="0" distB="0" distL="114300" distR="114300" simplePos="0" relativeHeight="251673088" behindDoc="0" locked="0" layoutInCell="1" allowOverlap="1">
            <wp:simplePos x="0" y="0"/>
            <wp:positionH relativeFrom="column">
              <wp:posOffset>0</wp:posOffset>
            </wp:positionH>
            <wp:positionV relativeFrom="paragraph">
              <wp:posOffset>63500</wp:posOffset>
            </wp:positionV>
            <wp:extent cx="496570" cy="472440"/>
            <wp:effectExtent l="0" t="0" r="0" b="3810"/>
            <wp:wrapNone/>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2"/>
                    <pic:cNvPicPr>
                      <a:picLocks noChangeAspect="1" noChangeArrowheads="1"/>
                    </pic:cNvPicPr>
                  </pic:nvPicPr>
                  <pic:blipFill>
                    <a:blip r:embed="rId62" cstate="print">
                      <a:clrChange>
                        <a:clrFrom>
                          <a:srgbClr val="E33639"/>
                        </a:clrFrom>
                        <a:clrTo>
                          <a:srgbClr val="E3363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70" cy="472440"/>
                    </a:xfrm>
                    <a:prstGeom prst="rect">
                      <a:avLst/>
                    </a:prstGeom>
                    <a:noFill/>
                  </pic:spPr>
                </pic:pic>
              </a:graphicData>
            </a:graphic>
          </wp:anchor>
        </w:drawing>
      </w:r>
      <w:r w:rsidR="00E95531" w:rsidRPr="00E95531">
        <w:rPr>
          <w:rFonts w:ascii="Arial" w:hAnsi="Arial" w:cs="Arial"/>
          <w:b/>
          <w:noProof/>
          <w:sz w:val="36"/>
          <w:szCs w:val="36"/>
          <w:lang w:val="en-US" w:eastAsia="en-US"/>
        </w:rPr>
      </w:r>
      <w:r w:rsidR="00E95531" w:rsidRPr="00E95531">
        <w:rPr>
          <w:rFonts w:ascii="Arial" w:hAnsi="Arial" w:cs="Arial"/>
          <w:b/>
          <w:noProof/>
          <w:sz w:val="36"/>
          <w:szCs w:val="36"/>
          <w:lang w:val="en-US" w:eastAsia="en-US"/>
        </w:rPr>
        <w:pict>
          <v:group id="Καμβάς 7790" o:spid="_x0000_s1795" editas="canvas" style="width:38.35pt;height:36.45pt;mso-position-horizontal-relative:char;mso-position-vertical-relative:line" coordsize="487045,462915">
            <v:shape id="_x0000_s1796" type="#_x0000_t75" style="position:absolute;width:487045;height:462915;visibility:visible">
              <v:fill o:detectmouseclick="t"/>
              <v:path o:connecttype="none"/>
            </v:shape>
            <w10:wrap type="none"/>
            <w10:anchorlock/>
          </v:group>
        </w:pict>
      </w:r>
      <w:r w:rsidRPr="00E45626">
        <w:rPr>
          <w:rFonts w:ascii="Arial" w:hAnsi="Arial" w:cs="Arial"/>
          <w:b/>
          <w:sz w:val="36"/>
          <w:szCs w:val="36"/>
        </w:rPr>
        <w:t xml:space="preserve"> </w:t>
      </w:r>
      <w:r w:rsidRPr="00E45626">
        <w:rPr>
          <w:rFonts w:ascii="Tahoma" w:hAnsi="Tahoma" w:cs="Tahoma"/>
          <w:b/>
          <w:sz w:val="36"/>
          <w:szCs w:val="36"/>
        </w:rPr>
        <w:t>Ερώτηση</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Πώς θα ενεργοποιήσουμε τη διαδικασία νέο_τετράγωνο, ώστε να σχεδιάσει ένα τετράγωνο με πλευρά μήκους 80;</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Το περιεχόμενο μιας </w:t>
      </w:r>
      <w:r w:rsidRPr="00E45626">
        <w:rPr>
          <w:rFonts w:ascii="Tahoma" w:hAnsi="Tahoma" w:cs="Tahoma"/>
          <w:b/>
          <w:sz w:val="36"/>
          <w:szCs w:val="36"/>
        </w:rPr>
        <w:t>μεταβλητής</w:t>
      </w:r>
      <w:r w:rsidRPr="00E45626">
        <w:rPr>
          <w:rFonts w:ascii="Arial" w:hAnsi="Arial" w:cs="Arial"/>
          <w:b/>
          <w:sz w:val="36"/>
          <w:szCs w:val="36"/>
        </w:rPr>
        <w:t xml:space="preserve"> μπορεί να μεταβάλλεται κατά την εκτέλεση ενός προγράμματος. Μια μεταβλητή αντιστοιχεί σε μία θέση της μνήμης του υπολογιστή και γίνεται αναφορά σε αυτή με το όνομα που της δίνουμε εμείς. Μία θέση μνήμης μπορεί να έχει </w:t>
      </w:r>
      <w:r w:rsidRPr="00E45626">
        <w:rPr>
          <w:rFonts w:ascii="Tahoma" w:hAnsi="Tahoma" w:cs="Tahoma"/>
          <w:b/>
          <w:sz w:val="36"/>
          <w:szCs w:val="36"/>
        </w:rPr>
        <w:t>μόνο μία τιμή</w:t>
      </w:r>
      <w:r w:rsidRPr="00E45626">
        <w:rPr>
          <w:rFonts w:ascii="Arial" w:hAnsi="Arial" w:cs="Arial"/>
          <w:b/>
          <w:sz w:val="36"/>
          <w:szCs w:val="36"/>
        </w:rPr>
        <w:t xml:space="preserve"> κάθε φορά, αλλά μπορούμε να την αλλάζουμε, όποτε είναι απαραίτητο, με μία άλλη τιμή.</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Φανταστείτε τη μεταβλητή σα μια φωλιά, η οποία χωράει μόνο ένα αβγό. Όπως μπορούμε να αντικαθιστούμε το αυγό στη φωλιά με ένα άλλο, έτσι μπορούμε να αντικαθιστούμε την τιμή μιας μεταβλητής με μία άλλη τιμή.</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Η προηγούμενη τιμή της μεταβλητής, όμως, χάνεται και δεν μπορούμε να τη χρησιμοποιήσουμε ξανά. Ωστό</w:t>
      </w:r>
      <w:r w:rsidRPr="00E45626">
        <w:rPr>
          <w:rFonts w:ascii="Arial" w:hAnsi="Arial" w:cs="Arial"/>
          <w:b/>
          <w:sz w:val="36"/>
          <w:szCs w:val="36"/>
        </w:rPr>
        <w:softHyphen/>
        <w:t>σο, μπορούμε να χρησιμοποιήσουμε περισσότερες μεταβλητές, για να αποθηκεύσουμε διαφορετικές τιμές.</w:t>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478" type="#_x0000_t202" style="position:absolute;margin-left:253.45pt;margin-top:784.3pt;width:126.7pt;height:28.35pt;z-index:251785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t/sgIAADM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" o:allowincell="f" o:allowoverlap="f" fillcolor="#fc9" stroked="f" strokeweight="2.25pt">
            <v:textbox inset="1.5mm,1.5mm,1.5mm,1.5mm">
              <w:txbxContent>
                <w:p w:rsidR="008E33BD" w:rsidRPr="00432B70" w:rsidRDefault="008E33BD" w:rsidP="008E33BD">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192</w:t>
                  </w:r>
                  <w:r w:rsidR="006B169C">
                    <w:rPr>
                      <w:rFonts w:ascii="Arial" w:hAnsi="Arial"/>
                      <w:b/>
                      <w:sz w:val="36"/>
                      <w:szCs w:val="36"/>
                    </w:rPr>
                    <w:t>-193</w:t>
                  </w:r>
                </w:p>
              </w:txbxContent>
            </v:textbox>
            <w10:wrap anchorx="page" anchory="page"/>
          </v:shape>
        </w:pict>
      </w:r>
      <w:r w:rsidR="00E45626" w:rsidRPr="00E45626">
        <w:rPr>
          <w:rFonts w:ascii="Arial" w:hAnsi="Arial" w:cs="Arial"/>
          <w:b/>
          <w:sz w:val="36"/>
          <w:szCs w:val="36"/>
        </w:rPr>
        <w:t xml:space="preserve">   Στη γλώσσα της </w:t>
      </w:r>
      <w:r w:rsidR="00E45626" w:rsidRPr="00E45626">
        <w:rPr>
          <w:rFonts w:ascii="Arial" w:hAnsi="Arial" w:cs="Arial"/>
          <w:b/>
          <w:sz w:val="36"/>
          <w:szCs w:val="36"/>
          <w:lang w:val="en-US"/>
        </w:rPr>
        <w:t>Logo</w:t>
      </w:r>
      <w:r w:rsidR="00E45626" w:rsidRPr="00E45626">
        <w:rPr>
          <w:rFonts w:ascii="Arial" w:hAnsi="Arial" w:cs="Arial"/>
          <w:b/>
          <w:sz w:val="36"/>
          <w:szCs w:val="36"/>
        </w:rPr>
        <w:t xml:space="preserve">, για να αναφερθούμε στην τιμή της μεταβλητής, βάζουμε μπροστά στο όνομά της το σύμβολο «:». Αν αναφερόμαστε στο όνομα της μεταβλητής –για να δηλώσουμε, για παράδειγμα, πού </w:t>
      </w:r>
      <w:r w:rsidR="00E45626" w:rsidRPr="00E45626">
        <w:rPr>
          <w:rFonts w:ascii="Arial" w:hAnsi="Arial" w:cs="Arial"/>
          <w:b/>
          <w:sz w:val="36"/>
          <w:szCs w:val="36"/>
        </w:rPr>
        <w:lastRenderedPageBreak/>
        <w:t>θα αποθηκευτεί προσωρινά μια τιμή– χρησιμοποιούμε μπροστά από το όνομα το σύμβολο «"».</w:t>
      </w:r>
    </w:p>
    <w:p w:rsidR="00E45626" w:rsidRPr="00E45626" w:rsidRDefault="00E95531" w:rsidP="00E45626">
      <w:pPr>
        <w:rPr>
          <w:rFonts w:ascii="Arial" w:hAnsi="Arial"/>
          <w:b/>
          <w:color w:val="FF0000"/>
          <w:sz w:val="36"/>
          <w:szCs w:val="36"/>
        </w:rPr>
      </w:pPr>
      <w:r w:rsidRPr="00E95531">
        <w:rPr>
          <w:rFonts w:ascii="Arial" w:hAnsi="Arial" w:cs="Arial"/>
          <w:b/>
          <w:noProof/>
          <w:color w:val="FF0000"/>
          <w:sz w:val="36"/>
          <w:szCs w:val="36"/>
          <w:lang w:val="en-US" w:eastAsia="en-US"/>
        </w:rPr>
        <w:pict>
          <v:rect id="Rectangle 8180" o:spid="_x0000_s1479" style="position:absolute;margin-left:185.75pt;margin-top:17.6pt;width:169.3pt;height:55.1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" stroked="f" strokecolor="#00b050" strokeweight="2.25pt">
            <v:stroke endarrowwidth="wide" endarrowlength="long"/>
            <v:textbox>
              <w:txbxContent>
                <w:p w:rsidR="00DC2E6E" w:rsidRPr="009D5302" w:rsidRDefault="00DC2E6E" w:rsidP="00E45626">
                  <w:pPr>
                    <w:rPr>
                      <w:rFonts w:ascii="Arial" w:hAnsi="Arial" w:cs="Arial"/>
                      <w:b/>
                      <w:sz w:val="36"/>
                      <w:szCs w:val="36"/>
                    </w:rPr>
                  </w:pPr>
                  <w:r w:rsidRPr="009D5302">
                    <w:rPr>
                      <w:rFonts w:ascii="Arial" w:hAnsi="Arial" w:cs="Arial"/>
                      <w:b/>
                      <w:sz w:val="36"/>
                      <w:szCs w:val="36"/>
                    </w:rPr>
                    <w:t>Α: το όνομα της μεταβλητής</w:t>
                  </w:r>
                </w:p>
              </w:txbxContent>
            </v:textbox>
          </v:rect>
        </w:pict>
      </w:r>
      <w:r w:rsidRPr="00E95531">
        <w:rPr>
          <w:rFonts w:ascii="Arial" w:hAnsi="Arial" w:cs="Arial"/>
          <w:b/>
          <w:noProof/>
          <w:color w:val="FF0000"/>
          <w:sz w:val="36"/>
          <w:szCs w:val="36"/>
          <w:lang w:val="en-US" w:eastAsia="en-US"/>
        </w:rPr>
        <w:pict>
          <v:shape id="_x0000_s1480" type="#_x0000_t202" style="position:absolute;margin-left:248.05pt;margin-top:785.3pt;width:99.2pt;height:28.35pt;z-index:251782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6+gsgIAADM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96OvoL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89</w:t>
                  </w:r>
                  <w:r w:rsidR="00DC2E6E" w:rsidRPr="00432B70">
                    <w:rPr>
                      <w:rFonts w:ascii="Arial" w:hAnsi="Arial"/>
                      <w:b/>
                      <w:sz w:val="36"/>
                      <w:szCs w:val="36"/>
                    </w:rPr>
                    <w:t xml:space="preserve"> / </w:t>
                  </w:r>
                  <w:r w:rsidR="00DC2E6E">
                    <w:rPr>
                      <w:rFonts w:ascii="Arial" w:hAnsi="Arial"/>
                      <w:b/>
                      <w:sz w:val="36"/>
                      <w:szCs w:val="36"/>
                    </w:rPr>
                    <w:t>193</w:t>
                  </w:r>
                </w:p>
              </w:txbxContent>
            </v:textbox>
            <w10:wrap anchorx="page" anchory="page"/>
          </v:shape>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Ομάδα 6713" o:spid="_x0000_s1481" style="position:absolute;margin-left:2.55pt;margin-top:3.2pt;width:348.95pt;height:198.25pt;z-index:251676160" coordsize="44317,2517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">
            <v:group id="Group 8176" o:spid="_x0000_s1482" style="position:absolute;left:10096;top:1809;width:5563;height:6496" coordorigin="3647,4173" coordsize="1234,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hc9scAAADdAAAADwAAAGRycy9kb3ducmV2LnhtbESPT2vCQBTE7wW/w/KE&#10;3uomFltJ3YgEFQ9SqBZKb4/sMwnJvg3ZNX++fbdQ6HGYmd8wm+1oGtFT5yrLCuJFBII4t7riQsHn&#10;9fC0BuE8ssbGMimYyME2nT1sMNF24A/qL74QAcIuQQWl920ipctLMugWtiUO3s12Bn2QXSF1h0OA&#10;m0Yuo+hFGqw4LJTYUlZSXl/uRsFxwGH3HO/7c33Lpu/r6v3rHJNSj/Nx9wbC0+j/w3/tk1awfl3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hc9scAAADd&#10;AAAADwAAAAAAAAAAAAAAAACqAgAAZHJzL2Rvd25yZXYueG1sUEsFBgAAAAAEAAQA+gAAAJ4DAAAA&#10;AA==&#10;">
              <v:shape id="Picture 8177" o:spid="_x0000_s1483" type="#_x0000_t75" style="position:absolute;left:3647;top:4173;width:1234;height:14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toXCAAAA3QAAAA8AAABkcnMvZG93bnJldi54bWxEj0uLwjAUhfeC/yFcwZ2miq+pRhFBcTsq&#10;jLO7NHeaYnNTm6j1308EweXhPD7OYtXYUtyp9oVjBYN+AoI4c7rgXMHpuO3NQPiArLF0TAqe5GG1&#10;bLcWmGr34G+6H0Iu4gj7FBWYEKpUSp8Zsuj7riKO3p+rLYYo61zqGh9x3JZymCQTabHgSDBY0cZQ&#10;djncbIT8ZHpL+93v+To141suv852pJXqdpr1HESgJnzC7/ZeK5hNx0N4vYlP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m7aFwgAAAN0AAAAPAAAAAAAAAAAAAAAAAJ8C&#10;AABkcnMvZG93bnJldi54bWxQSwUGAAAAAAQABAD3AAAAjgMAAAAA&#10;">
                <v:imagedata r:id="rId115" o:title=""/>
              </v:shape>
              <v:rect id="Rectangle 8178" o:spid="_x0000_s1484" style="position:absolute;left:3927;top:4469;width:635;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R7MUA&#10;AADdAAAADwAAAGRycy9kb3ducmV2LnhtbESPwWrDMBBE74X+g9hCb42cpk6MGyWUQEqvcUKht8Xa&#10;WG6tlbBU2/n7KFDocZiZN8x6O9lODNSH1rGC+SwDQVw73XKj4HTcPxUgQkTW2DkmBRcKsN3c362x&#10;1G7kAw1VbESCcChRgYnRl1KG2pDFMHOeOHln11uMSfaN1D2OCW47+ZxlS2mx5bRg0NPOUP1T/VoF&#10;3dzkftBh9NXn18t32OXFe5Yr9fgwvb2CiDTF//Bf+0MrKFb5Am5v0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VHsxQAAAN0AAAAPAAAAAAAAAAAAAAAAAJgCAABkcnMv&#10;ZG93bnJldi54bWxQSwUGAAAAAAQABAD1AAAAigMAAAAA&#10;" filled="f" stroked="f" strokecolor="#00b050" strokeweight="2.25pt">
                <v:stroke endarrowwidth="wide" endarrowlength="long"/>
                <v:textbox>
                  <w:txbxContent>
                    <w:p w:rsidR="00DC2E6E" w:rsidRPr="009D5302" w:rsidRDefault="00DC2E6E" w:rsidP="00E45626">
                      <w:pPr>
                        <w:rPr>
                          <w:rFonts w:ascii="Arial" w:hAnsi="Arial" w:cs="Arial"/>
                          <w:b/>
                          <w:sz w:val="36"/>
                          <w:szCs w:val="36"/>
                        </w:rPr>
                      </w:pPr>
                      <w:r w:rsidRPr="009D5302">
                        <w:rPr>
                          <w:rFonts w:ascii="Arial" w:hAnsi="Arial" w:cs="Arial"/>
                          <w:b/>
                          <w:sz w:val="36"/>
                          <w:szCs w:val="36"/>
                        </w:rPr>
                        <w:t>Α</w:t>
                      </w:r>
                    </w:p>
                  </w:txbxContent>
                </v:textbox>
              </v:rect>
            </v:group>
            <v:shape id="Picture 8179" o:spid="_x0000_s1485" type="#_x0000_t75" style="position:absolute;top:8572;width:13716;height:7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A8eXGAAAA3QAAAA8AAABkcnMvZG93bnJldi54bWxEj0FrAjEUhO8F/0N4Qm81a1urrEYppYXq&#10;TbtQj4/N6+7WzUuaRHf990YQehxm5htmsepNK07kQ2NZwXiUgSAurW64UlB8fTzMQISIrLG1TArO&#10;FGC1HNwtMNe24y2ddrESCcIhRwV1jC6XMpQ1GQwj64iT92O9wZikr6T22CW4aeVjlr1Igw2nhRod&#10;vdVUHnZHo2Bju2Iz2b4f/bqY2t+9e0L3963U/bB/nYOI1Mf/8K39qRXMppNnuL5JT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Dx5cYAAADdAAAADwAAAAAAAAAAAAAA&#10;AACfAgAAZHJzL2Rvd25yZXYueG1sUEsFBgAAAAAEAAQA9wAAAJIDAAAAAA==&#10;">
              <v:imagedata r:id="rId116" o:title=""/>
              <v:path arrowok="t"/>
            </v:shape>
            <v:shape id="AutoShape 8181" o:spid="_x0000_s1486" type="#_x0000_t32" style="position:absolute;left:16097;width:6753;height:35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awcYAAADdAAAADwAAAGRycy9kb3ducmV2LnhtbESPQWvCQBSE74X+h+UVvJS6UWwaUlcp&#10;ErGgl9r2/sg+k2D2bcg+Tfz33UKhx2FmvmGW69G16kp9aDwbmE0TUMSltw1XBr4+t08ZqCDIFlvP&#10;ZOBGAdar+7sl5tYP/EHXo1QqQjjkaKAW6XKtQ1mTwzD1HXH0Tr53KFH2lbY9DhHuWj1PklQ7bDgu&#10;1NjRpqbyfLw4A6d9as88JMVjsfsu0v3isBXJjJk8jG+voIRG+Q//td+tgezlOYXfN/EJ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dGsHGAAAA3QAAAA8AAAAAAAAA&#10;AAAAAAAAoQIAAGRycy9kb3ducmV2LnhtbFBLBQYAAAAABAAEAPkAAACUAwAAAAA=&#10;" strokeweight="2.25pt">
              <v:stroke endarrowwidth="wide" endarrowlength="long"/>
            </v:shape>
            <v:rect id="Rectangle 8182" o:spid="_x0000_s1487" style="position:absolute;left:20288;top:4476;width:24029;height:14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nsQA&#10;AADdAAAADwAAAGRycy9kb3ducmV2LnhtbESPUWvCQBCE3wv9D8cW+lYvFhpD6ikiFPpSxegPWHJr&#10;EpvbC7ltkvrrvULBx2FmvmGW68m1aqA+NJ4NzGcJKOLS24YrA6fjx0sGKgiyxdYzGfilAOvV48MS&#10;c+tHPtBQSKUihEOOBmqRLtc6lDU5DDPfEUfv7HuHEmVfadvjGOGu1a9JkmqHDceFGjva1lR+Fz/O&#10;QKpxd9lOuj2fLuL2wvbLXa0xz0/T5h2U0CT38H/70xrIFm8L+HsTn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2BJ7EAAAA3QAAAA8AAAAAAAAAAAAAAAAAmAIAAGRycy9k&#10;b3ducmV2LnhtbFBLBQYAAAAABAAEAPUAAACJAwAAAAA=&#10;" stroked="f" strokecolor="#00b050" strokeweight="2.25pt">
              <v:stroke endarrowwidth="wide" endarrowlength="long"/>
              <v:textbox>
                <w:txbxContent>
                  <w:p w:rsidR="00DC2E6E" w:rsidRPr="009D5302" w:rsidRDefault="00DC2E6E" w:rsidP="00E45626">
                    <w:pPr>
                      <w:rPr>
                        <w:rFonts w:ascii="Arial" w:hAnsi="Arial" w:cs="Arial"/>
                        <w:b/>
                        <w:sz w:val="36"/>
                        <w:szCs w:val="36"/>
                      </w:rPr>
                    </w:pPr>
                    <w:r w:rsidRPr="009D5302">
                      <w:rPr>
                        <w:rFonts w:ascii="Arial" w:hAnsi="Arial" w:cs="Arial"/>
                        <w:b/>
                        <w:sz w:val="36"/>
                        <w:szCs w:val="36"/>
                      </w:rPr>
                      <w:t>Δίνοντας τιμ</w:t>
                    </w:r>
                    <w:r>
                      <w:rPr>
                        <w:rFonts w:ascii="Arial" w:hAnsi="Arial" w:cs="Arial"/>
                        <w:b/>
                        <w:sz w:val="36"/>
                        <w:szCs w:val="36"/>
                      </w:rPr>
                      <w:t xml:space="preserve">ή σε μία μεταβλητή είναι σαν να τοποθετού- </w:t>
                    </w:r>
                    <w:r w:rsidRPr="009D5302">
                      <w:rPr>
                        <w:rFonts w:ascii="Arial" w:hAnsi="Arial" w:cs="Arial"/>
                        <w:b/>
                        <w:sz w:val="36"/>
                        <w:szCs w:val="36"/>
                      </w:rPr>
                      <w:t>με στη φωλιά ένα αυγό</w:t>
                    </w:r>
                  </w:p>
                </w:txbxContent>
              </v:textbox>
            </v:rect>
            <v:rect id="Rectangle 8183" o:spid="_x0000_s1488" style="position:absolute;left:12192;top:20478;width:29610;height:4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Q7MAA&#10;AADdAAAADwAAAGRycy9kb3ducmV2LnhtbERPyYrCQBC9C/MPTQ14084ILsS0MgjCXBxx+YAiXWYx&#10;XR3SNRrn6+2D4PHx9mzdu0bdqAuVZwNf4wQUce5txYWB82k7WoAKgmyx8UwGHhRgvfoYZJhaf+cD&#10;3Y5SqBjCIUUDpUibah3ykhyGsW+JI3fxnUOJsCu07fAew12jJ0ky0w4rjg0ltrQpKb8e/5yBmcbf&#10;etPr5nKuxe2F7c79W2OGn/33EpRQL2/xy/1jDSzm0zg3volP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mQ7MAAAADdAAAADwAAAAAAAAAAAAAAAACYAgAAZHJzL2Rvd25y&#10;ZXYueG1sUEsFBgAAAAAEAAQA9QAAAIUDAAAAAA==&#10;" stroked="f" strokecolor="#00b050" strokeweight="2.25pt">
              <v:stroke endarrowwidth="wide" endarrowlength="long"/>
              <v:textbox>
                <w:txbxContent>
                  <w:p w:rsidR="00DC2E6E" w:rsidRPr="009D5302" w:rsidRDefault="00DC2E6E" w:rsidP="00E45626">
                    <w:pPr>
                      <w:rPr>
                        <w:rFonts w:ascii="Arial" w:hAnsi="Arial" w:cs="Arial"/>
                        <w:b/>
                        <w:sz w:val="36"/>
                        <w:szCs w:val="36"/>
                      </w:rPr>
                    </w:pPr>
                    <w:r w:rsidRPr="009D5302">
                      <w:rPr>
                        <w:rFonts w:ascii="Arial" w:hAnsi="Arial" w:cs="Arial"/>
                        <w:b/>
                        <w:sz w:val="36"/>
                        <w:szCs w:val="36"/>
                      </w:rPr>
                      <w:t>Η τιμή της μεταβλητής</w:t>
                    </w:r>
                  </w:p>
                </w:txbxContent>
              </v:textbox>
            </v:rect>
            <v:shape id="AutoShape 8184" o:spid="_x0000_s1489" type="#_x0000_t32" style="position:absolute;left:10287;top:14668;width:6654;height:582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7g8MAAADdAAAADwAAAGRycy9kb3ducmV2LnhtbESPzWrDMBCE74W8g9hAbo3sljSpEzkU&#10;QyHX2Ol9a21tE2tlLMU/efqoUOhxmJlvmMNxMq0YqHeNZQXxOgJBXFrdcKXgUnw+70A4j6yxtUwK&#10;ZnJwTBdPB0y0HflMQ+4rESDsElRQe98lUrqyJoNubTvi4P3Y3qAPsq+k7nEMcNPKlyh6kwYbDgs1&#10;dpTVVF7zm1HweqfCfI/s5W10X1m8nZuLyZVaLaePPQhPk/8P/7VPWsFuu3mH3zfhCcj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zu4PDAAAA3QAAAA8AAAAAAAAAAAAA&#10;AAAAoQIAAGRycy9kb3ducmV2LnhtbFBLBQYAAAAABAAEAPkAAACRAwAAAAA=&#10;" strokeweight="2.25pt">
              <v:stroke endarrowwidth="wide" endarrowlength="long"/>
            </v:shape>
          </v:group>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ind w:firstLine="720"/>
        <w:rPr>
          <w:rFonts w:ascii="Arial" w:hAnsi="Arial" w:cs="Arial"/>
          <w:b/>
          <w:sz w:val="36"/>
          <w:szCs w:val="36"/>
        </w:rPr>
      </w:pPr>
    </w:p>
    <w:p w:rsidR="00E45626" w:rsidRPr="00E45626" w:rsidRDefault="00E45626" w:rsidP="003E1183">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Για να δώσουμε (εκχωρήσουμε) τιμή σε μία μεταβλητή, μπορούμε να χρησιμο</w:t>
      </w:r>
      <w:r w:rsidRPr="00E45626">
        <w:rPr>
          <w:rFonts w:ascii="Arial" w:hAnsi="Arial" w:cs="Arial"/>
          <w:b/>
          <w:sz w:val="36"/>
          <w:szCs w:val="36"/>
        </w:rPr>
        <w:softHyphen/>
        <w:t>ποιήσουμε την εντολή «</w:t>
      </w:r>
      <w:r w:rsidRPr="00E45626">
        <w:rPr>
          <w:rFonts w:ascii="Tahoma" w:hAnsi="Tahoma" w:cs="Tahoma"/>
          <w:b/>
          <w:sz w:val="36"/>
          <w:szCs w:val="36"/>
        </w:rPr>
        <w:t>Κάνε "Ονομα_Μεταβλητής Τιμή_Μεταβλητής</w:t>
      </w:r>
      <w:r w:rsidRPr="00E45626">
        <w:rPr>
          <w:rFonts w:ascii="Arial" w:hAnsi="Arial" w:cs="Arial"/>
          <w:b/>
          <w:sz w:val="36"/>
          <w:szCs w:val="36"/>
        </w:rPr>
        <w:t>». Αν θέλου</w:t>
      </w:r>
      <w:r w:rsidRPr="00E45626">
        <w:rPr>
          <w:rFonts w:ascii="Arial" w:hAnsi="Arial" w:cs="Arial"/>
          <w:b/>
          <w:sz w:val="36"/>
          <w:szCs w:val="36"/>
        </w:rPr>
        <w:softHyphen/>
        <w:t>με, για παράδειγμα, να δώσουμε στη μεταβλητή με όνομα Χ την τιμή 2 γράφουμε:</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Κάνε  "X 2</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ενώ, αν θέλουμε να δώσουμε την τιμή Γάτα γράφουμε:</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Κάνε "X "Γάτα</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Πολλές φορές κάνουμε το λάθος και λέμε ότι η τιμή του Χ είναι ίση με 2.</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Ποια εντολή θα χρησιμοποιήσου- με, για να εμφανίσουμε την τιμή που περιέχει η μεταβλητή </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Χ:</w:t>
      </w:r>
      <w:r w:rsidRPr="00E45626">
        <w:rPr>
          <w:rFonts w:ascii="Arial" w:hAnsi="Arial" w:cs="Arial"/>
          <w:b/>
          <w:sz w:val="36"/>
          <w:szCs w:val="36"/>
        </w:rPr>
        <w:softHyphen/>
      </w:r>
      <w:r w:rsidRPr="00E45626">
        <w:rPr>
          <w:rFonts w:ascii="Arial" w:hAnsi="Arial" w:cs="Arial"/>
          <w:b/>
          <w:sz w:val="36"/>
          <w:szCs w:val="36"/>
        </w:rPr>
        <w:softHyphen/>
        <w:t>______</w:t>
      </w:r>
      <w:r w:rsidRPr="00E45626">
        <w:rPr>
          <w:rFonts w:ascii="Arial" w:hAnsi="Arial" w:cs="Arial"/>
          <w:b/>
          <w:sz w:val="36"/>
          <w:szCs w:val="36"/>
        </w:rPr>
        <w:softHyphen/>
      </w:r>
      <w:r w:rsidRPr="00E45626">
        <w:rPr>
          <w:rFonts w:ascii="Arial" w:hAnsi="Arial" w:cs="Arial"/>
          <w:b/>
          <w:sz w:val="36"/>
          <w:szCs w:val="36"/>
        </w:rPr>
        <w:softHyphen/>
      </w:r>
      <w:r w:rsidRPr="00E45626">
        <w:rPr>
          <w:rFonts w:ascii="Arial" w:hAnsi="Arial" w:cs="Arial"/>
          <w:b/>
          <w:sz w:val="36"/>
          <w:szCs w:val="36"/>
        </w:rPr>
        <w:softHyphen/>
        <w:t>_______;</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Πώς μπορούμε να υπολογίσουμε στη συνέχεια την τετραγωνική ρίζα του Χ και να εμφανιστεί στην οθόνη;</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Η απάντηση φαίνεται στην παρακάτω Εικόνα 2.6.</w: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lastRenderedPageBreak/>
        <w:pict>
          <v:rect id="Rectangle 8187" o:spid="_x0000_s1490" style="position:absolute;margin-left:81.3pt;margin-top:6pt;width:306.75pt;height:114.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" fillcolor="#d8d8d8" strokecolor="#5a5a5a" strokeweight="2.25pt">
            <v:stroke endarrowwidth="wide" endarrowlength="long"/>
            <o:lock v:ext="edit" aspectratio="t"/>
            <v:textbox>
              <w:txbxContent>
                <w:p w:rsidR="00DC2E6E" w:rsidRPr="009D5302" w:rsidRDefault="00DC2E6E" w:rsidP="00E45626">
                  <w:pPr>
                    <w:rPr>
                      <w:rFonts w:ascii="Arial" w:hAnsi="Arial" w:cs="Arial"/>
                      <w:b/>
                      <w:sz w:val="36"/>
                      <w:szCs w:val="36"/>
                    </w:rPr>
                  </w:pPr>
                  <w:r w:rsidRPr="009D5302">
                    <w:rPr>
                      <w:rFonts w:ascii="Arial" w:hAnsi="Arial" w:cs="Arial"/>
                      <w:b/>
                      <w:sz w:val="36"/>
                      <w:szCs w:val="36"/>
                    </w:rPr>
                    <w:t>κάνε  "χ 2</w:t>
                  </w:r>
                </w:p>
                <w:p w:rsidR="00DC2E6E" w:rsidRPr="009D5302" w:rsidRDefault="00DC2E6E" w:rsidP="00E45626">
                  <w:pPr>
                    <w:rPr>
                      <w:rFonts w:ascii="Arial" w:hAnsi="Arial" w:cs="Arial"/>
                      <w:b/>
                      <w:sz w:val="36"/>
                      <w:szCs w:val="36"/>
                    </w:rPr>
                  </w:pPr>
                  <w:r w:rsidRPr="009D5302">
                    <w:rPr>
                      <w:rFonts w:ascii="Arial" w:hAnsi="Arial" w:cs="Arial"/>
                      <w:b/>
                      <w:sz w:val="36"/>
                      <w:szCs w:val="36"/>
                    </w:rPr>
                    <w:t>δείξε :χ</w:t>
                  </w:r>
                  <w:r>
                    <w:rPr>
                      <w:rFonts w:ascii="Arial" w:hAnsi="Arial" w:cs="Arial"/>
                      <w:b/>
                      <w:sz w:val="36"/>
                      <w:szCs w:val="36"/>
                    </w:rPr>
                    <w:t xml:space="preserve"> </w:t>
                  </w:r>
                  <w:r w:rsidRPr="009D5302">
                    <w:rPr>
                      <w:rFonts w:ascii="Arial" w:hAnsi="Arial" w:cs="Arial"/>
                      <w:b/>
                      <w:sz w:val="36"/>
                      <w:szCs w:val="36"/>
                    </w:rPr>
                    <w:t>2</w:t>
                  </w:r>
                </w:p>
                <w:p w:rsidR="00DC2E6E" w:rsidRPr="009D5302" w:rsidRDefault="00DC2E6E" w:rsidP="00E45626">
                  <w:pPr>
                    <w:rPr>
                      <w:rFonts w:ascii="Arial" w:hAnsi="Arial" w:cs="Arial"/>
                      <w:b/>
                      <w:sz w:val="36"/>
                      <w:szCs w:val="36"/>
                    </w:rPr>
                  </w:pPr>
                </w:p>
                <w:p w:rsidR="00DC2E6E" w:rsidRPr="009D5302" w:rsidRDefault="00DC2E6E" w:rsidP="00E45626">
                  <w:pPr>
                    <w:rPr>
                      <w:rFonts w:ascii="Arial" w:hAnsi="Arial" w:cs="Arial"/>
                      <w:b/>
                      <w:sz w:val="36"/>
                      <w:szCs w:val="36"/>
                    </w:rPr>
                  </w:pPr>
                  <w:r w:rsidRPr="009D5302">
                    <w:rPr>
                      <w:rFonts w:ascii="Arial" w:hAnsi="Arial" w:cs="Arial"/>
                      <w:b/>
                      <w:sz w:val="36"/>
                      <w:szCs w:val="36"/>
                    </w:rPr>
                    <w:t>Δείξε ΤετραγωνικήΡίζα :χ</w:t>
                  </w:r>
                </w:p>
                <w:p w:rsidR="00DC2E6E" w:rsidRPr="004E57AD" w:rsidRDefault="00DC2E6E" w:rsidP="00E45626">
                  <w:pPr>
                    <w:rPr>
                      <w:rFonts w:ascii="Arial" w:hAnsi="Arial" w:cs="Arial"/>
                      <w:b/>
                      <w:sz w:val="56"/>
                      <w:szCs w:val="56"/>
                    </w:rPr>
                  </w:pPr>
                  <w:r w:rsidRPr="009D5302">
                    <w:rPr>
                      <w:rFonts w:ascii="Arial" w:hAnsi="Arial" w:cs="Arial"/>
                      <w:b/>
                      <w:sz w:val="36"/>
                      <w:szCs w:val="36"/>
                    </w:rPr>
                    <w:t>1,41421356237</w:t>
                  </w:r>
                </w:p>
                <w:p w:rsidR="00DC2E6E" w:rsidRPr="004E57AD" w:rsidRDefault="00DC2E6E" w:rsidP="00E45626">
                  <w:pPr>
                    <w:rPr>
                      <w:rFonts w:ascii="Arial" w:hAnsi="Arial" w:cs="Arial"/>
                      <w:b/>
                      <w:sz w:val="56"/>
                      <w:szCs w:val="56"/>
                    </w:rPr>
                  </w:pPr>
                </w:p>
              </w:txbxContent>
            </v:textbox>
          </v:rect>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3060CB">
      <w:pPr>
        <w:autoSpaceDE w:val="0"/>
        <w:autoSpaceDN w:val="0"/>
        <w:adjustRightInd w:val="0"/>
        <w:rPr>
          <w:rFonts w:ascii="Arial" w:hAnsi="Arial" w:cs="Arial"/>
          <w:b/>
          <w:sz w:val="36"/>
          <w:szCs w:val="36"/>
        </w:rPr>
      </w:pPr>
      <w:r w:rsidRPr="00E45626">
        <w:rPr>
          <w:rFonts w:ascii="Arial" w:hAnsi="Arial" w:cs="Arial"/>
          <w:b/>
          <w:color w:val="0070C0"/>
          <w:sz w:val="36"/>
          <w:szCs w:val="36"/>
        </w:rPr>
        <w:t>Εικόνα 2.6.</w:t>
      </w:r>
      <w:r w:rsidRPr="00E45626">
        <w:rPr>
          <w:rFonts w:ascii="Arial" w:hAnsi="Arial" w:cs="Arial"/>
          <w:b/>
          <w:sz w:val="36"/>
          <w:szCs w:val="36"/>
        </w:rPr>
        <w:t xml:space="preserve"> Εκχώρηση τιμής σε μεταβλητή και εμφάνισή της στην οθόνη</w:t>
      </w: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B6DDE8"/>
        <w:rPr>
          <w:rFonts w:ascii="Arial" w:hAnsi="Arial" w:cs="Arial"/>
          <w:b/>
          <w:bCs/>
          <w:iCs/>
          <w:noProof/>
          <w:color w:val="000000"/>
          <w:sz w:val="36"/>
          <w:szCs w:val="36"/>
        </w:rPr>
      </w:pPr>
      <w:r w:rsidRPr="00E45626">
        <w:rPr>
          <w:rFonts w:ascii="Arial" w:hAnsi="Arial" w:cs="Arial"/>
          <w:b/>
          <w:bCs/>
          <w:i/>
          <w:iCs/>
          <w:noProof/>
          <w:color w:val="000000"/>
          <w:sz w:val="36"/>
          <w:szCs w:val="36"/>
        </w:rPr>
        <w:drawing>
          <wp:inline distT="0" distB="0" distL="0" distR="0">
            <wp:extent cx="433070" cy="481330"/>
            <wp:effectExtent l="0" t="0" r="508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481330"/>
                    </a:xfrm>
                    <a:prstGeom prst="rect">
                      <a:avLst/>
                    </a:prstGeom>
                    <a:noFill/>
                    <a:ln>
                      <a:noFill/>
                    </a:ln>
                  </pic:spPr>
                </pic:pic>
              </a:graphicData>
            </a:graphic>
          </wp:inline>
        </w:drawing>
      </w:r>
      <w:r w:rsidRPr="00E45626">
        <w:rPr>
          <w:rFonts w:ascii="Arial" w:hAnsi="Arial" w:cs="Arial"/>
          <w:b/>
          <w:bCs/>
          <w:iCs/>
          <w:noProof/>
          <w:color w:val="000000"/>
          <w:sz w:val="36"/>
          <w:szCs w:val="36"/>
        </w:rPr>
        <w:t xml:space="preserve"> Η μεταβλητή στον προγραμματισμό δεν έχει την ίδια έννοια που έχει η  μεταβλητή στα Μαθηματικά. Στον προγραμματισμό σε μία μεταβλητή Χ τοποθετούμε (εκχωρούμε) μία τιμή, δηλαδή, στη θέση μνήμης που αντιστοιχεί στη μεταβλητή Χ αποθηκεύουμε προσωρινά μία τιμή.</w:t>
      </w: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FFFF66"/>
        <w:autoSpaceDE w:val="0"/>
        <w:autoSpaceDN w:val="0"/>
        <w:adjustRightInd w:val="0"/>
        <w:rPr>
          <w:rFonts w:ascii="Tahoma" w:hAnsi="Tahoma" w:cs="Tahoma"/>
          <w:b/>
          <w:sz w:val="36"/>
          <w:szCs w:val="36"/>
        </w:rPr>
      </w:pPr>
      <w:r w:rsidRPr="00E45626">
        <w:rPr>
          <w:rFonts w:ascii="Tahoma" w:hAnsi="Tahoma" w:cs="Tahoma"/>
          <w:b/>
          <w:sz w:val="36"/>
          <w:szCs w:val="36"/>
        </w:rPr>
        <w:t>Δραστηριότητες</w:t>
      </w:r>
    </w:p>
    <w:p w:rsidR="00E45626" w:rsidRPr="003060CB" w:rsidRDefault="00E45626" w:rsidP="00E45626">
      <w:pPr>
        <w:shd w:val="clear" w:color="auto" w:fill="FFFF66"/>
        <w:autoSpaceDE w:val="0"/>
        <w:autoSpaceDN w:val="0"/>
        <w:adjustRightInd w:val="0"/>
        <w:rPr>
          <w:rFonts w:ascii="Arial" w:hAnsi="Arial" w:cs="Arial"/>
          <w:b/>
          <w:sz w:val="18"/>
          <w:szCs w:val="18"/>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1. α) Προσπαθήστε να δώσετε το όνομά σας σε μία μεταβλητή ΟΝΟΜΑ και στη συνέχεια εμφανί-</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στε το στο Κέντρο εντολών.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β) Προσπαθήστε να εμφανίσετε στην οθόνη το όνομά σας, χωρίς να το ξαναγράψετε με το συνοδευτικό μήνυμα «Το όνομα μου είναι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2. Γράψτε δίπλα από τις εντολές εξόδου τι θα εμφανιστεί στην οθόνη μετά την εκτέλεση των εντολών;</w:t>
      </w:r>
    </w:p>
    <w:p w:rsidR="00E45626" w:rsidRPr="003060CB" w:rsidRDefault="00E45626" w:rsidP="00E45626">
      <w:pPr>
        <w:shd w:val="clear" w:color="auto" w:fill="FFFF66"/>
        <w:autoSpaceDE w:val="0"/>
        <w:autoSpaceDN w:val="0"/>
        <w:adjustRightInd w:val="0"/>
        <w:rPr>
          <w:rFonts w:ascii="Arial" w:hAnsi="Arial" w:cs="Arial"/>
          <w:b/>
          <w:sz w:val="18"/>
          <w:szCs w:val="18"/>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Α.    Κάνε "ζώο "λιοντάρι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Δείξε :ζώο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Δείξε "λιοντάρι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Δείξε "ζώο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Κάνε "ζώο "σκύλο </w:t>
      </w:r>
    </w:p>
    <w:p w:rsidR="00E45626" w:rsidRPr="00E45626" w:rsidRDefault="00E45626" w:rsidP="003060CB">
      <w:pPr>
        <w:widowControl w:val="0"/>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Δείξε (φρ [έχω ένα] : ζώο) ………… …………………………………………</w:t>
      </w:r>
    </w:p>
    <w:p w:rsidR="00E45626" w:rsidRPr="00E45626" w:rsidRDefault="00E95531" w:rsidP="00E45626">
      <w:pPr>
        <w:shd w:val="clear" w:color="auto" w:fill="FFFF66"/>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491" type="#_x0000_t202" style="position:absolute;margin-left:247.7pt;margin-top:785.3pt;width:131.5pt;height:28.35pt;z-index:25174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9</w:t>
                  </w:r>
                  <w:r w:rsidR="00DC2E6E">
                    <w:rPr>
                      <w:rFonts w:ascii="Arial" w:hAnsi="Arial"/>
                      <w:b/>
                      <w:sz w:val="36"/>
                      <w:szCs w:val="36"/>
                    </w:rPr>
                    <w:t>0</w:t>
                  </w:r>
                  <w:r w:rsidR="00DC2E6E" w:rsidRPr="00432B70">
                    <w:rPr>
                      <w:rFonts w:ascii="Arial" w:hAnsi="Arial"/>
                      <w:b/>
                      <w:sz w:val="36"/>
                      <w:szCs w:val="36"/>
                    </w:rPr>
                    <w:t xml:space="preserve"> / </w:t>
                  </w:r>
                  <w:r w:rsidR="00DC2E6E">
                    <w:rPr>
                      <w:rFonts w:ascii="Arial" w:hAnsi="Arial"/>
                      <w:b/>
                      <w:sz w:val="36"/>
                      <w:szCs w:val="36"/>
                    </w:rPr>
                    <w:t>193-194</w:t>
                  </w:r>
                </w:p>
              </w:txbxContent>
            </v:textbox>
            <w10:wrap anchorx="page" anchory="page"/>
          </v:shape>
        </w:pic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lastRenderedPageBreak/>
        <w:t>Β.    Κάνε "X 3</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Δείξε 12 + 5 * (:Χ)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Δείξε 2 * 5 - (:Χ) * 4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Κάνε "X 8</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Δείξε 14 + 2 + (:Χ) / 2 …………………</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3. Γράψτε και εκτελέστε τις παρακάτω εντολές:</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Κάνε "α 1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Δείξε :α</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επανάλαβε 9[Κάνε "α : α + 1 Δείξε :α]</w:t>
      </w:r>
      <w:r w:rsidR="00E95531" w:rsidRPr="00E95531">
        <w:rPr>
          <w:rFonts w:ascii="Arial" w:hAnsi="Arial" w:cs="Arial"/>
          <w:b/>
          <w:noProof/>
          <w:sz w:val="36"/>
          <w:szCs w:val="36"/>
          <w:lang w:val="en-US" w:eastAsia="en-US"/>
        </w:rPr>
        <w:pict>
          <v:shape id="_x0000_s1492" type="#_x0000_t202" style="position:absolute;margin-left:248.05pt;margin-top:785.3pt;width:99.2pt;height:28.35pt;z-index:25178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MSsg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DETEr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91</w:t>
                  </w:r>
                  <w:r w:rsidR="00DC2E6E" w:rsidRPr="00432B70">
                    <w:rPr>
                      <w:rFonts w:ascii="Arial" w:hAnsi="Arial"/>
                      <w:b/>
                      <w:sz w:val="36"/>
                      <w:szCs w:val="36"/>
                    </w:rPr>
                    <w:t xml:space="preserve"> / </w:t>
                  </w:r>
                  <w:r w:rsidR="00DC2E6E">
                    <w:rPr>
                      <w:rFonts w:ascii="Arial" w:hAnsi="Arial"/>
                      <w:b/>
                      <w:sz w:val="36"/>
                      <w:szCs w:val="36"/>
                    </w:rPr>
                    <w:t>194</w:t>
                  </w:r>
                </w:p>
              </w:txbxContent>
            </v:textbox>
            <w10:wrap anchorx="page" anchory="page"/>
          </v:shape>
        </w:pic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Ποιο είναι το αποτέλεσμα της εκτέλεσης της διαδικασίας;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Βρείτε ποια είναι η λειτουργία της εντολής «Κάνε "α : α + 1», ώστε να μπορείτε να τη χρησιμοποιήσετε και στις επόμενες ασκήσεις.</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4. Να δημιουργήσετε μία διαδικασία που να κατασκευάζει ένα ορθογώνιο παραλληλόγραμμο δίνοντάς του τα εκάστοτε μήκη των πλευρών.</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5. Να καταγραφεί η διαδικασία που να υπολογίζει το εμβαδόν ενός τριγώνου πλευράς α και ύψους υ.</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6. Δημιουργήστε τα 4 παρακάτω σχήματα</w:t>
      </w:r>
    </w:p>
    <w:p w:rsidR="00E45626" w:rsidRPr="00E45626" w:rsidRDefault="00E95531" w:rsidP="00E45626">
      <w:pPr>
        <w:shd w:val="clear" w:color="auto" w:fill="FFFF66"/>
        <w:rPr>
          <w:rFonts w:ascii="Arial" w:hAnsi="Arial"/>
          <w:b/>
          <w:color w:val="FF0000"/>
          <w:sz w:val="36"/>
          <w:szCs w:val="36"/>
        </w:rPr>
      </w:pPr>
      <w:r w:rsidRPr="00E95531">
        <w:rPr>
          <w:rFonts w:ascii="Arial" w:hAnsi="Arial"/>
          <w:b/>
          <w:noProof/>
          <w:color w:val="FF0000"/>
          <w:sz w:val="36"/>
          <w:szCs w:val="36"/>
          <w:lang w:val="en-US" w:eastAsia="en-US"/>
        </w:rPr>
        <w:pict>
          <v:group id="Group 8195" o:spid="_x0000_s1790" style="position:absolute;margin-left:300.9pt;margin-top:19.2pt;width:56.7pt;height:28pt;z-index:251682304" coordorigin="2792,3910" coordsize="113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">
            <v:shape id="AutoShape 8196" o:spid="_x0000_s1794" type="#_x0000_t32" style="position:absolute;left:2792;top:3910;width: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H8UAAADdAAAADwAAAGRycy9kb3ducmV2LnhtbESPQWvCQBSE74X+h+UJvRTdVCQN0VVK&#10;ibSgl9p6f2SfSTD7NmRfTfrvu4LgcZiZb5jVZnStulAfGs8GXmYJKOLS24YrAz/f22kGKgiyxdYz&#10;GfijAJv148MKc+sH/qLLQSoVIRxyNFCLdLnWoazJYZj5jjh6J987lCj7Stsehwh3rZ4nSaodNhwX&#10;auzovabyfPh1Bk671J55SIrn4uNYpLvFfiuSGfM0Gd+WoIRGuYdv7U9rIHtdzOH6Jj4B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KH8UAAADdAAAADwAAAAAAAAAA&#10;AAAAAAChAgAAZHJzL2Rvd25yZXYueG1sUEsFBgAAAAAEAAQA+QAAAJMDAAAAAA==&#10;" strokeweight="2.25pt">
              <v:stroke endarrowwidth="wide" endarrowlength="long"/>
            </v:shape>
            <v:shape id="AutoShape 8197" o:spid="_x0000_s1793" type="#_x0000_t32" style="position:absolute;left:2792;top:447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3UGsUAAADdAAAADwAAAGRycy9kb3ducmV2LnhtbESPUWvCMBSF3wf7D+EO9jbTbTK1GmV0&#10;DBQmaC0+X5JrW2xuSpJp9+8XYbDHwznnO5zFarCduJAPrWMFz6MMBLF2puVaQXX4fJqCCBHZYOeY&#10;FPxQgNXy/m6BuXFX3tOljLVIEA45Kmhi7HMpg27IYhi5njh5J+ctxiR9LY3Ha4LbTr5k2Zu02HJa&#10;aLCnoiF9Lr+tgqJ0J789FofKbj52YVdpmn1ppR4fhvc5iEhD/A//tddGwXQyfoXb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3UGsUAAADdAAAADwAAAAAAAAAA&#10;AAAAAAChAgAAZHJzL2Rvd25yZXYueG1sUEsFBgAAAAAEAAQA+QAAAJMDAAAAAA==&#10;" strokeweight="2.25pt">
              <v:stroke endarrowwidth="wide" endarrowlength="long"/>
            </v:shape>
            <v:shape id="AutoShape 8198" o:spid="_x0000_s1792" type="#_x0000_t32" style="position:absolute;left:3359;top:3910;width: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38MUAAADdAAAADwAAAGRycy9kb3ducmV2LnhtbESPQUvDQBSE74L/YXlCL2I3lpCGtNsi&#10;kqJQL23t/ZF9TUKzb0P22cR/7wqCx2FmvmHW28l16kZDaD0beJ4noIgrb1uuDXyedk85qCDIFjvP&#10;ZOCbAmw393drLKwf+UC3o9QqQjgUaKAR6QutQ9WQwzD3PXH0Ln5wKFEOtbYDjhHuOr1Ikkw7bDku&#10;NNjTa0PV9fjlDFz2mb3ymJSP5du5zPbpx04kN2b2ML2sQAlN8h/+a79bA/kyTeH3TXwCe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q38MUAAADdAAAADwAAAAAAAAAA&#10;AAAAAAChAgAAZHJzL2Rvd25yZXYueG1sUEsFBgAAAAAEAAQA+QAAAJMDAAAAAA==&#10;" strokeweight="2.25pt">
              <v:stroke endarrowwidth="wide" endarrowlength="long"/>
            </v:shape>
            <v:shape id="AutoShape 8199" o:spid="_x0000_s1791" type="#_x0000_t32" style="position:absolute;left:3359;top:391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p9cUAAADdAAAADwAAAGRycy9kb3ducmV2LnhtbESPUWvCMBSF3wf7D+EO9jbTjTm1GmV0&#10;DBQmaC0+X5JrW2xuSpJp9+8XYbDHwznnO5zFarCduJAPrWMFz6MMBLF2puVaQXX4fJqCCBHZYOeY&#10;FPxQgNXy/m6BuXFX3tOljLVIEA45Kmhi7HMpg27IYhi5njh5J+ctxiR9LY3Ha4LbTr5k2Zu02HJa&#10;aLCnoiF9Lr+tgqJ0J789FofKbj52YVdpmn1ppR4fhvc5iEhD/A//tddGwXTyOobb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jp9cUAAADdAAAADwAAAAAAAAAA&#10;AAAAAAChAgAAZHJzL2Rvd25yZXYueG1sUEsFBgAAAAAEAAQA+QAAAJMDAAAAAA==&#10;" strokeweight="2.25pt">
              <v:stroke endarrowwidth="wide" endarrowlength="long"/>
            </v:shape>
          </v:group>
        </w:pict>
      </w:r>
      <w:r w:rsidRPr="00E95531">
        <w:rPr>
          <w:rFonts w:ascii="Arial" w:hAnsi="Arial"/>
          <w:b/>
          <w:noProof/>
          <w:color w:val="FF0000"/>
          <w:sz w:val="36"/>
          <w:szCs w:val="36"/>
          <w:lang w:val="en-US" w:eastAsia="en-US"/>
        </w:rPr>
        <w:pict>
          <v:group id="Group 8191" o:spid="_x0000_s1786" style="position:absolute;margin-left:6.1pt;margin-top:29.95pt;width:125.85pt;height:.35pt;z-index:251681280" coordorigin="2225,3116" coordsize="2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">
            <v:shape id="AutoShape 8192" o:spid="_x0000_s1789" type="#_x0000_t32" style="position:absolute;left:2225;top:3123;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1FsIAAADdAAAADwAAAGRycy9kb3ducmV2LnhtbERPXWvCMBR9H/gfwhX2NlM3cFqNIh2D&#10;CRtoLT5fkmtbbG5Kkmn375cHwcfD+V5tBtuJK/nQOlYwnWQgiLUzLdcKquPnyxxEiMgGO8ek4I8C&#10;bNajpxXmxt34QNcy1iKFcMhRQRNjn0sZdEMWw8T1xIk7O28xJuhraTzeUrjt5GuWzaTFllNDgz0V&#10;DelL+WsVFKU7+59Tcazs7mMf9pWmxbdW6nk8bJcgIg3xIb67v4yC+ftbmpvep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81FsIAAADdAAAADwAAAAAAAAAAAAAA&#10;AAChAgAAZHJzL2Rvd25yZXYueG1sUEsFBgAAAAAEAAQA+QAAAJADAAAAAA==&#10;" strokeweight="2.25pt">
              <v:stroke endarrowwidth="wide" endarrowlength="long"/>
            </v:shape>
            <v:shape id="AutoShape 8193" o:spid="_x0000_s1788" type="#_x0000_t32" style="position:absolute;left:3168;top:31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QjcUAAADdAAAADwAAAGRycy9kb3ducmV2LnhtbESPUWvCMBSF34X9h3AHe9N0GzitRhkd&#10;gsIGrpY9X5JrW2xuShK1/vtlMPDxcM75Dme5HmwnLuRD61jB8yQDQaydablWUB024xmIEJENdo5J&#10;wY0CrFcPoyXmxl35my5lrEWCcMhRQRNjn0sZdEMWw8T1xMk7Om8xJulraTxeE9x28iXLptJiy2mh&#10;wZ6KhvSpPFsFRemO/uunOFR297EP+0rT/FMr9fQ4vC9ARBriPfzf3hoFs7fXO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OQjcUAAADdAAAADwAAAAAAAAAA&#10;AAAAAAChAgAAZHJzL2Rvd25yZXYueG1sUEsFBgAAAAAEAAQA+QAAAJMDAAAAAA==&#10;" strokeweight="2.25pt">
              <v:stroke endarrowwidth="wide" endarrowlength="long"/>
            </v:shape>
            <v:shape id="AutoShape 8194" o:spid="_x0000_s1787" type="#_x0000_t32" style="position:absolute;left:4175;top:3116;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KbcIAAADdAAAADwAAAGRycy9kb3ducmV2LnhtbERPXWvCMBR9H/gfwhX2NlPHcFqNIh2D&#10;CRtoLT5fkmtbbG5Kkmn375cHwcfD+V5tBtuJK/nQOlYwnWQgiLUzLdcKquPnyxxEiMgGO8ek4I8C&#10;bNajpxXmxt34QNcy1iKFcMhRQRNjn0sZdEMWw8T1xIk7O28xJuhraTzeUrjt5GuWzaTFllNDgz0V&#10;DelL+WsVFKU7+59Tcazs7mMf9pWmxbdW6nk8bJcgIg3xIb67v4yC+ftb2p/ep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KbcIAAADdAAAADwAAAAAAAAAAAAAA&#10;AAChAgAAZHJzL2Rvd25yZXYueG1sUEsFBgAAAAAEAAQA+QAAAJADAAAAAA==&#10;" strokeweight="2.25pt">
              <v:stroke endarrowwidth="wide" endarrowlength="long"/>
            </v:shape>
          </v:group>
        </w:pict>
      </w:r>
    </w:p>
    <w:p w:rsidR="00E45626" w:rsidRPr="00E45626" w:rsidRDefault="00E45626" w:rsidP="00E45626">
      <w:pPr>
        <w:shd w:val="clear" w:color="auto" w:fill="FFFF66"/>
        <w:rPr>
          <w:rFonts w:ascii="Arial" w:hAnsi="Arial"/>
          <w:b/>
          <w:color w:val="FF0000"/>
          <w:sz w:val="36"/>
          <w:szCs w:val="36"/>
        </w:rPr>
      </w:pPr>
    </w:p>
    <w:p w:rsidR="00E45626" w:rsidRPr="00E45626" w:rsidRDefault="00E95531" w:rsidP="00E45626">
      <w:pPr>
        <w:shd w:val="clear" w:color="auto" w:fill="FFFF66"/>
        <w:rPr>
          <w:rFonts w:ascii="Arial" w:hAnsi="Arial"/>
          <w:b/>
          <w:color w:val="FF0000"/>
          <w:sz w:val="36"/>
          <w:szCs w:val="36"/>
        </w:rPr>
      </w:pPr>
      <w:r w:rsidRPr="00E95531">
        <w:rPr>
          <w:rFonts w:ascii="Arial" w:hAnsi="Arial"/>
          <w:b/>
          <w:noProof/>
          <w:color w:val="FF0000"/>
          <w:sz w:val="36"/>
          <w:szCs w:val="36"/>
          <w:lang w:val="en-US" w:eastAsia="en-US"/>
        </w:rPr>
        <w:pict>
          <v:group id="Group 8200" o:spid="_x0000_s1776" style="position:absolute;margin-left:26.45pt;margin-top:8pt;width:87.35pt;height:84.6pt;z-index:251683328" coordorigin="2766,3423" coordsize="1747,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">
            <v:group id="Group 8201" o:spid="_x0000_s1783" style="position:absolute;left:2766;top:4551;width:593;height:564" coordorigin="2766,4551" coordsize="593,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SGFsQAAADdAAAADwAAAGRycy9kb3ducmV2LnhtbERPTWvCQBC9F/wPyxS8&#10;1U2U1pC6BhErHqSgEUpvQ3ZMQrKzIbtN4r/vHgo9Pt73JptMKwbqXW1ZQbyIQBAXVtdcKrjlHy8J&#10;COeRNbaWScGDHGTb2dMGU21HvtBw9aUIIexSVFB536VSuqIig25hO+LA3W1v0AfYl1L3OIZw08pl&#10;FL1JgzWHhgo72ldUNNcfo+A44rhbxYfh3Nz3j+/89fPrHJNS8+dp9w7C0+T/xX/uk1aQrJ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SGFsQAAADdAAAA&#10;DwAAAAAAAAAAAAAAAACqAgAAZHJzL2Rvd25yZXYueG1sUEsFBgAAAAAEAAQA+gAAAJsDAAAAAA==&#10;">
              <v:shape id="AutoShape 8202" o:spid="_x0000_s1785" type="#_x0000_t32" style="position:absolute;left:2766;top:4551;width:0;height:5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9zsYAAADdAAAADwAAAGRycy9kb3ducmV2LnhtbESPQUvDQBSE7wX/w/IEL8VuLCXG2G0R&#10;SVGoF6PeH9nXJDT7NmSfTfz3XaHQ4zAz3zDr7eQ6daIhtJ4NPCwSUMSVty3XBr6/dvcZqCDIFjvP&#10;ZOCPAmw3N7M15taP/EmnUmoVIRxyNNCI9LnWoWrIYVj4njh6Bz84lCiHWtsBxwh3nV4mSaodthwX&#10;GuzptaHqWP46A4d9ao88JsW8ePsp0v3qYyeSGXN3O708gxKa5Bq+tN+tgexx+QT/b+IT0J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E/c7GAAAA3QAAAA8AAAAAAAAA&#10;AAAAAAAAoQIAAGRycy9kb3ducmV2LnhtbFBLBQYAAAAABAAEAPkAAACUAwAAAAA=&#10;" strokeweight="2.25pt">
                <v:stroke endarrowwidth="wide" endarrowlength="long"/>
              </v:shape>
              <v:shape id="AutoShape 8203" o:spid="_x0000_s1784" type="#_x0000_t32" style="position:absolute;left:2792;top:4551;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EMIAAADdAAAADwAAAGRycy9kb3ducmV2LnhtbERPXWvCMBR9H/gfwhX2NlM3cFqNIh2D&#10;CRtoLT5fkmtbbG5Kkmn375cHwcfD+V5tBtuJK/nQOlYwnWQgiLUzLdcKquPnyxxEiMgGO8ek4I8C&#10;bNajpxXmxt34QNcy1iKFcMhRQRNjn0sZdEMWw8T1xIk7O28xJuhraTzeUrjt5GuWzaTFllNDgz0V&#10;DelL+WsVFKU7+59Tcazs7mMf9pWmxbdW6nk8bJcgIg3xIb67v4yC+ftb2p/ep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5EMIAAADdAAAADwAAAAAAAAAAAAAA&#10;AAChAgAAZHJzL2Rvd25yZXYueG1sUEsFBgAAAAAEAAQA+QAAAJADAAAAAA==&#10;" strokeweight="2.25pt">
                <v:stroke endarrowwidth="wide" endarrowlength="long"/>
              </v:shape>
            </v:group>
            <v:group id="Group 8204" o:spid="_x0000_s1780" style="position:absolute;left:3327;top:3987;width:593;height:564" coordorigin="2766,4551" coordsize="593,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5VscAAADdAAAADwAAAGRycy9kb3ducmV2LnhtbESPQWvCQBSE7wX/w/KE&#10;3uomSltJ3YQgtvQgQlWQ3h7ZZxKSfRuy2yT++25B6HGYmW+YTTaZVgzUu9qygngRgSAurK65VHA+&#10;vT+tQTiPrLG1TApu5CBLZw8bTLQd+YuGoy9FgLBLUEHlfZdI6YqKDLqF7YiDd7W9QR9kX0rd4xjg&#10;ppXLKHqRBmsOCxV2tK2oaI4/RsHHiGO+infDvrlub9+n58NlH5NSj/MpfwPhafL/4Xv7UytYv65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e5VscAAADd&#10;AAAADwAAAAAAAAAAAAAAAACqAgAAZHJzL2Rvd25yZXYueG1sUEsFBgAAAAAEAAQA+gAAAJ4DAAAA&#10;AA==&#10;">
              <v:shape id="AutoShape 8205" o:spid="_x0000_s1782" type="#_x0000_t32" style="position:absolute;left:2766;top:4551;width:0;height:5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5YsYAAADdAAAADwAAAGRycy9kb3ducmV2LnhtbESPQWvCQBSE74X+h+UVeim6qS1piK5S&#10;SqSCvdTq/ZF9JsHs25B9Nem/dwWhx2FmvmEWq9G16kx9aDwbeJ4moIhLbxuuDOx/1pMMVBBki61n&#10;MvBHAVbL+7sF5tYP/E3nnVQqQjjkaKAW6XKtQ1mTwzD1HXH0jr53KFH2lbY9DhHuWj1LklQ7bDgu&#10;1NjRR03laffrDBy3qT3xkBRPxeehSLevX2uRzJjHh/F9DkpolP/wrb2xBrK3lxlc38Q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5+WLGAAAA3QAAAA8AAAAAAAAA&#10;AAAAAAAAoQIAAGRycy9kb3ducmV2LnhtbFBLBQYAAAAABAAEAPkAAACUAwAAAAA=&#10;" strokeweight="2.25pt">
                <v:stroke endarrowwidth="wide" endarrowlength="long"/>
              </v:shape>
              <v:shape id="AutoShape 8206" o:spid="_x0000_s1781" type="#_x0000_t32" style="position:absolute;left:2792;top:4551;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nZ8UAAADdAAAADwAAAGRycy9kb3ducmV2LnhtbESPUWvCMBSF3wf+h3CFvc3UCdNVo4yO&#10;wQYTXC0+X5JrW2xuSpJp9+8XQfDxcM75Dme1GWwnzuRD61jBdJKBINbOtFwrqPYfTwsQISIb7ByT&#10;gj8KsFmPHlaYG3fhHzqXsRYJwiFHBU2MfS5l0A1ZDBPXEyfv6LzFmKSvpfF4SXDbyecse5EWW04L&#10;DfZUNKRP5a9VUJTu6LeHYl/Zr/dd2FWaXr+1Uo/j4W0JItIQ7+Fb+9MoWMxnM7i+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nZ8UAAADdAAAADwAAAAAAAAAA&#10;AAAAAAChAgAAZHJzL2Rvd25yZXYueG1sUEsFBgAAAAAEAAQA+QAAAJMDAAAAAA==&#10;" strokeweight="2.25pt">
                <v:stroke endarrowwidth="wide" endarrowlength="long"/>
              </v:shape>
            </v:group>
            <v:group id="Group 8207" o:spid="_x0000_s1777" style="position:absolute;left:3920;top:3423;width:593;height:564" coordorigin="2766,4551" coordsize="593,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AazscAAADdAAAADwAAAGRycy9kb3ducmV2LnhtbESPT2vCQBTE7wW/w/KE&#10;3nQTbVWiq4jU0oMI/gHx9sg+k2D2bciuSfz23YLQ4zAzv2EWq86UoqHaFZYVxMMIBHFqdcGZgvNp&#10;O5iBcB5ZY2mZFDzJwWrZe1tgom3LB2qOPhMBwi5BBbn3VSKlS3My6Ia2Ig7ezdYGfZB1JnWNbYCb&#10;Uo6iaCINFhwWcqxok1N6Pz6Mgu8W2/U4/mp299vmeT197i+7mJR673frOQhPnf8Pv9o/WsFs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AazscAAADd&#10;AAAADwAAAAAAAAAAAAAAAACqAgAAZHJzL2Rvd25yZXYueG1sUEsFBgAAAAAEAAQA+gAAAJ4DAAAA&#10;AA==&#10;">
              <v:shape id="AutoShape 8208" o:spid="_x0000_s1779" type="#_x0000_t32" style="position:absolute;left:2766;top:4551;width:0;height:5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hFsYAAADdAAAADwAAAGRycy9kb3ducmV2LnhtbESPQUvDQBSE74L/YXlCL2I3tjWG2G2R&#10;kqJQL1a9P7KvSWj2bci+Num/d4WCx2FmvmGW69G16kx9aDwbeJwmoIhLbxuuDHx/bR8yUEGQLbae&#10;ycCFAqxXtzdLzK0f+JPOe6lUhHDI0UAt0uVah7Imh2HqO+LoHXzvUKLsK217HCLctXqWJKl22HBc&#10;qLGjTU3lcX9yBg671B55SIr74u2nSHeLj61IZszkbnx9ASU0yn/42n63BrLn+RP8vYlP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QYRbGAAAA3QAAAA8AAAAAAAAA&#10;AAAAAAAAoQIAAGRycy9kb3ducmV2LnhtbFBLBQYAAAAABAAEAPkAAACUAwAAAAA=&#10;" strokeweight="2.25pt">
                <v:stroke endarrowwidth="wide" endarrowlength="long"/>
              </v:shape>
              <v:shape id="AutoShape 8209" o:spid="_x0000_s1778" type="#_x0000_t32" style="position:absolute;left:2792;top:4551;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E/8UAAADdAAAADwAAAGRycy9kb3ducmV2LnhtbESPUWvCMBSF3wf+h3CFvc3UDZyrRhkd&#10;gwkbuFp8viTXttjclCTT+u8XQfDxcM75Dme5HmwnTuRD61jBdJKBINbOtFwrqHafT3MQISIb7ByT&#10;ggsFWK9GD0vMjTvzL53KWIsE4ZCjgibGPpcy6IYshonriZN3cN5iTNLX0ng8J7jt5HOWzaTFltNC&#10;gz0VDelj+WcVFKU7+J99savs5mMbtpWmt2+t1ON4eF+AiDTEe/jW/jIK5q8vM7i+S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E/8UAAADdAAAADwAAAAAAAAAA&#10;AAAAAAChAgAAZHJzL2Rvd25yZXYueG1sUEsFBgAAAAAEAAQA+QAAAJMDAAAAAA==&#10;" strokeweight="2.25pt">
                <v:stroke endarrowwidth="wide" endarrowlength="long"/>
              </v:shape>
            </v:group>
          </v:group>
        </w:pict>
      </w:r>
      <w:r w:rsidRPr="00E95531">
        <w:rPr>
          <w:rFonts w:ascii="Arial" w:hAnsi="Arial"/>
          <w:b/>
          <w:noProof/>
          <w:color w:val="FF0000"/>
          <w:sz w:val="36"/>
          <w:szCs w:val="36"/>
          <w:lang w:val="en-US" w:eastAsia="en-US"/>
        </w:rPr>
        <w:pict>
          <v:group id="Group 8210" o:spid="_x0000_s1760" style="position:absolute;margin-left:244.2pt;margin-top:25.1pt;width:170.1pt;height:28pt;z-index:251684352" coordorigin="5451,4566" coordsize="340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">
            <v:group id="Group 8211" o:spid="_x0000_s1771" style="position:absolute;left:5451;top:4566;width:1134;height:560" coordorigin="2792,3910" coordsize="113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B7QcYAAADdAAAADwAAAGRycy9kb3ducmV2LnhtbESPS4vCQBCE78L+h6EX&#10;9qaTuPggOorI7uJBBB8g3ppMmwQzPSEzm8R/7wiCx6KqvqLmy86UoqHaFZYVxIMIBHFqdcGZgtPx&#10;tz8F4TyyxtIyKbiTg+XiozfHRNuW99QcfCYChF2CCnLvq0RKl+Zk0A1sRRy8q60N+iDrTOoa2wA3&#10;pRxG0VgaLDgs5FjROqf0dvg3Cv5abFff8U+zvV3X98txtDtvY1Lq67NbzUB46vw7/GpvtILpJB7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YHtBxgAAAN0A&#10;AAAPAAAAAAAAAAAAAAAAAKoCAABkcnMvZG93bnJldi54bWxQSwUGAAAAAAQABAD6AAAAnQMAAAAA&#10;">
              <v:shape id="AutoShape 8212" o:spid="_x0000_s1775" type="#_x0000_t32" style="position:absolute;left:2792;top:3910;width: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AAmcYAAADdAAAADwAAAGRycy9kb3ducmV2LnhtbESPQWvCQBSE74X+h+UVeim6sS1piK5S&#10;SqSCvdTq/ZF9JsHs25B9Nem/dwWhx2FmvmEWq9G16kx9aDwbmE0TUMSltw1XBvY/60kGKgiyxdYz&#10;GfijAKvl/d0Cc+sH/qbzTioVIRxyNFCLdLnWoazJYZj6jjh6R987lCj7Stsehwh3rX5OklQ7bDgu&#10;1NjRR03laffrDBy3qT3xkBRPxeehSLevX2uRzJjHh/F9DkpolP/wrb2xBrK32Qtc38Q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AAJnGAAAA3QAAAA8AAAAAAAAA&#10;AAAAAAAAoQIAAGRycy9kb3ducmV2LnhtbFBLBQYAAAAABAAEAPkAAACUAwAAAAA=&#10;" strokeweight="2.25pt">
                <v:stroke endarrowwidth="wide" endarrowlength="long"/>
              </v:shape>
              <v:shape id="AutoShape 8213" o:spid="_x0000_s1774" type="#_x0000_t32" style="position:absolute;left:2792;top:447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jc8UAAADdAAAADwAAAGRycy9kb3ducmV2LnhtbESPUWvCMBSF34X9h3CFvWnqGM51Rhkd&#10;gsIGrpY9X5JrW2xuShK1/vtlMPDxcM75Dme5HmwnLuRD61jBbJqBINbOtFwrqA6byQJEiMgGO8ek&#10;4EYB1quH0RJz4678TZcy1iJBOOSooImxz6UMuiGLYep64uQdnbcYk/S1NB6vCW47+ZRlc2mx5bTQ&#10;YE9FQ/pUnq2ConRH//VTHCq7+9iHfaXp9VMr9Tge3t9ARBriPfzf3hoFi5fZM/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djc8UAAADdAAAADwAAAAAAAAAA&#10;AAAAAAChAgAAZHJzL2Rvd25yZXYueG1sUEsFBgAAAAAEAAQA+QAAAJMDAAAAAA==&#10;" strokeweight="2.25pt">
                <v:stroke endarrowwidth="wide" endarrowlength="long"/>
              </v:shape>
              <v:shape id="AutoShape 8214" o:spid="_x0000_s1773" type="#_x0000_t32" style="position:absolute;left:3359;top:3910;width: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9dsYAAADdAAAADwAAAGRycy9kb3ducmV2LnhtbESPQWvCQBSE74X+h+UVeim6sbRpiK5S&#10;SqSCvdTq/ZF9JsHs25B9Nem/dwWhx2FmvmEWq9G16kx9aDwbmE0TUMSltw1XBvY/60kGKgiyxdYz&#10;GfijAKvl/d0Cc+sH/qbzTioVIRxyNFCLdLnWoazJYZj6jjh6R987lCj7Stsehwh3rX5OklQ7bDgu&#10;1NjRR03laffrDBy3qT3xkBRPxeehSLcvX2uRzJjHh/F9DkpolP/wrb2xBrK32Stc38Q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lPXbGAAAA3QAAAA8AAAAAAAAA&#10;AAAAAAAAoQIAAGRycy9kb3ducmV2LnhtbFBLBQYAAAAABAAEAPkAAACUAwAAAAA=&#10;" strokeweight="2.25pt">
                <v:stroke endarrowwidth="wide" endarrowlength="long"/>
              </v:shape>
              <v:shape id="AutoShape 8215" o:spid="_x0000_s1772" type="#_x0000_t32" style="position:absolute;left:3359;top:391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Yn8UAAADdAAAADwAAAGRycy9kb3ducmV2LnhtbESPQWsCMRSE74X+h/AEbzVrD2pXo8iW&#10;QgUFXZeeH8lzd3HzsiSpbv99IxR6HGbmG2a1GWwnbuRD61jBdJKBINbOtFwrqM4fLwsQISIb7ByT&#10;gh8KsFk/P60wN+7OJ7qVsRYJwiFHBU2MfS5l0A1ZDBPXEyfv4rzFmKSvpfF4T3Dbydcsm0mLLaeF&#10;BnsqGtLX8tsqKEp38Yev4lzZ3fsxHCtNb3ut1Hg0bJcgIg3xP/zX/jQKFvPpDB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lYn8UAAADdAAAADwAAAAAAAAAA&#10;AAAAAAChAgAAZHJzL2Rvd25yZXYueG1sUEsFBgAAAAAEAAQA+QAAAJMDAAAAAA==&#10;" strokeweight="2.25pt">
                <v:stroke endarrowwidth="wide" endarrowlength="long"/>
              </v:shape>
            </v:group>
            <v:group id="Group 8216" o:spid="_x0000_s1766" style="position:absolute;left:6585;top:4566;width:1134;height:560" coordorigin="2792,3910" coordsize="113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Y2ccAAADdAAAADwAAAGRycy9kb3ducmV2LnhtbESPT2vCQBTE7wW/w/KE&#10;3uomllZJXUWCigcpNCmU3h7ZZxLMvg3ZNX++fbdQ6HGYmd8wm91oGtFT52rLCuJFBIK4sLrmUsFn&#10;fnxag3AeWWNjmRRM5GC3nT1sMNF24A/qM1+KAGGXoILK+zaR0hUVGXQL2xIH72o7gz7IrpS6wyHA&#10;TSOXUfQqDdYcFipsKa2ouGV3o+A04LB/jg/95XZNp+/85f3rEpNSj/Nx/wbC0+j/w3/ts1awXsU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fY2ccAAADd&#10;AAAADwAAAAAAAAAAAAAAAACqAgAAZHJzL2Rvd25yZXYueG1sUEsFBgAAAAAEAAQA+gAAAJ4DAAAA&#10;AA==&#10;">
              <v:shape id="AutoShape 8217" o:spid="_x0000_s1770" type="#_x0000_t32" style="position:absolute;left:2792;top:3910;width: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S6MIAAADdAAAADwAAAGRycy9kb3ducmV2LnhtbERPTWvCQBC9F/oflin0UnRjkTSkrlIk&#10;0oJemtb7kB2TYHY2ZEeT/vvuQfD4eN+rzeQ6daUhtJ4NLOYJKOLK25ZrA78/u1kGKgiyxc4zGfij&#10;AJv148MKc+tH/qZrKbWKIRxyNNCI9LnWoWrIYZj7njhyJz84lAiHWtsBxxjuOv2aJKl22HJsaLCn&#10;bUPVubw4A6d9as88JsVL8Xks0v3ysBPJjHl+mj7eQQlNchff3F/WQPa2iHPjm/gE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SS6MIAAADdAAAADwAAAAAAAAAAAAAA&#10;AAChAgAAZHJzL2Rvd25yZXYueG1sUEsFBgAAAAAEAAQA+QAAAJADAAAAAA==&#10;" strokeweight="2.25pt">
                <v:stroke endarrowwidth="wide" endarrowlength="long"/>
              </v:shape>
              <v:shape id="AutoShape 8218" o:spid="_x0000_s1769" type="#_x0000_t32" style="position:absolute;left:2792;top:447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bM7cUAAADdAAAADwAAAGRycy9kb3ducmV2LnhtbESPQWvCQBSE70L/w/IKvenGHlqTuoqk&#10;FFqooDH0/Nh9JsHs27C71fTfdwXB4zAz3zDL9Wh7cSYfOscK5rMMBLF2puNGQX34mC5AhIhssHdM&#10;Cv4owHr1MFliYdyF93SuYiMShEOBCtoYh0LKoFuyGGZuIE7e0XmLMUnfSOPxkuC2l89Z9iItdpwW&#10;WhyobEmfql+roKzc0W9/ykNtv953YVdryr+1Uk+P4+YNRKQx3sO39qdRsHid53B9k5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bM7cUAAADdAAAADwAAAAAAAAAA&#10;AAAAAAChAgAAZHJzL2Rvd25yZXYueG1sUEsFBgAAAAAEAAQA+QAAAJMDAAAAAA==&#10;" strokeweight="2.25pt">
                <v:stroke endarrowwidth="wide" endarrowlength="long"/>
              </v:shape>
              <v:shape id="AutoShape 8219" o:spid="_x0000_s1768" type="#_x0000_t32" style="position:absolute;left:3359;top:3910;width: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5UU8IAAADdAAAADwAAAGRycy9kb3ducmV2LnhtbERPTWvCQBC9F/oflin0UnSjSBpSVykS&#10;aUEvTet9yI5JMDsbslOT/vvuQfD4eN/r7eQ6daUhtJ4NLOYJKOLK25ZrAz/f+1kGKgiyxc4zGfij&#10;ANvN48Mac+tH/qJrKbWKIRxyNNCI9LnWoWrIYZj7njhyZz84lAiHWtsBxxjuOr1MklQ7bDk2NNjT&#10;rqHqUv46A+dDai88JsVL8XEq0sPquBfJjHl+mt7fQAlNchff3J/WQPa6jPvjm/gE9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5UU8IAAADdAAAADwAAAAAAAAAAAAAA&#10;AAChAgAAZHJzL2Rvd25yZXYueG1sUEsFBgAAAAAEAAQA+QAAAJADAAAAAA==&#10;" strokeweight="2.25pt">
                <v:stroke endarrowwidth="wide" endarrowlength="long"/>
              </v:shape>
              <v:shape id="AutoShape 8220" o:spid="_x0000_s1767" type="#_x0000_t32" style="position:absolute;left:3359;top:391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KVsUAAADdAAAADwAAAGRycy9kb3ducmV2LnhtbESPQWsCMRSE74X+h/AK3mpWD9WuRilb&#10;ChUUdF16fiTP3cXNy5Kkuv57IxR6HGbmG2a5HmwnLuRD61jBZJyBINbOtFwrqI5fr3MQISIb7ByT&#10;ghsFWK+en5aYG3flA13KWIsE4ZCjgibGPpcy6IYshrHriZN3ct5iTNLX0ni8Jrjt5DTL3qTFltNC&#10;gz0VDelz+WsVFKU7+d1Pcazs5nMf9pWm961WavQyfCxARBrif/iv/W0UzGfTCTzepCc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wKVsUAAADdAAAADwAAAAAAAAAA&#10;AAAAAAChAgAAZHJzL2Rvd25yZXYueG1sUEsFBgAAAAAEAAQA+QAAAJMDAAAAAA==&#10;" strokeweight="2.25pt">
                <v:stroke endarrowwidth="wide" endarrowlength="long"/>
              </v:shape>
            </v:group>
            <v:group id="Group 8221" o:spid="_x0000_s1761" style="position:absolute;left:7719;top:4566;width:1134;height:560" coordorigin="2792,3910" coordsize="113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yx/MYAAADdAAAADwAAAGRycy9kb3ducmV2LnhtbESPQWvCQBSE70L/w/IK&#10;vekmkapEVxHR0oMUjIXi7ZF9JsHs25Bdk/jvu4WCx2FmvmFWm8HUoqPWVZYVxJMIBHFudcWFgu/z&#10;YbwA4TyyxtoyKXiQg836ZbTCVNueT9RlvhABwi5FBaX3TSqly0sy6Ca2IQ7e1bYGfZBtIXWLfYCb&#10;WiZRNJMGKw4LJTa0Kym/ZXej4KPHfjuN993xdt09Luf3r59jTEq9vQ7bJQhPg3+G/9ufWsFini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DLH8xgAAAN0A&#10;AAAPAAAAAAAAAAAAAAAAAKoCAABkcnMvZG93bnJldi54bWxQSwUGAAAAAAQABAD6AAAAnQMAAAAA&#10;">
              <v:shape id="AutoShape 8222" o:spid="_x0000_s1765" type="#_x0000_t32" style="position:absolute;left:2792;top:3910;width: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JMYAAADdAAAADwAAAGRycy9kb3ducmV2LnhtbESPQWvCQBSE74X+h+UVeim6qS1piK5S&#10;SqSCvdTq/ZF9JsHs25B9Nem/dwWhx2FmvmEWq9G16kx9aDwbeJ4moIhLbxuuDOx/1pMMVBBki61n&#10;MvBHAVbL+7sF5tYP/E3nnVQqQjjkaKAW6XKtQ1mTwzD1HXH0jr53KFH2lbY9DhHuWj1LklQ7bDgu&#10;1NjRR03laffrDBy3qT3xkBRPxeehSLevX2uRzJjHh/F9DkpolP/wrb2xBrK32Qtc38Q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yiTGAAAA3QAAAA8AAAAAAAAA&#10;AAAAAAAAoQIAAGRycy9kb3ducmV2LnhtbFBLBQYAAAAABAAEAPkAAACUAwAAAAA=&#10;" strokeweight="2.25pt">
                <v:stroke endarrowwidth="wide" endarrowlength="long"/>
              </v:shape>
              <v:shape id="AutoShape 8223" o:spid="_x0000_s1764" type="#_x0000_t32" style="position:absolute;left:2792;top:447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pzsUAAADdAAAADwAAAGRycy9kb3ducmV2LnhtbESPUWvCMBSF3wf+h3CFvc1UGdNVo4yO&#10;wQYTXC0+X5JrW2xuSpJp9+8XQfDxcM75Dme1GWwnzuRD61jBdJKBINbOtFwrqPYfTwsQISIb7ByT&#10;gj8KsFmPHlaYG3fhHzqXsRYJwiFHBU2MfS5l0A1ZDBPXEyfv6LzFmKSvpfF4SXDbyVmWvUiLLaeF&#10;BnsqGtKn8tcqKEp39NtDsa/s1/su7CpNr99aqcfx8LYEEWmI9/Ct/WkULOazZ7i+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upzsUAAADdAAAADwAAAAAAAAAA&#10;AAAAAAChAgAAZHJzL2Rvd25yZXYueG1sUEsFBgAAAAAEAAQA+QAAAJMDAAAAAA==&#10;" strokeweight="2.25pt">
                <v:stroke endarrowwidth="wide" endarrowlength="long"/>
              </v:shape>
              <v:shape id="AutoShape 8224" o:spid="_x0000_s1763" type="#_x0000_t32" style="position:absolute;left:3359;top:3910;width: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y8YAAADdAAAADwAAAGRycy9kb3ducmV2LnhtbESPQWvCQBSE74X+h+UVeim6qbRpiK5S&#10;SqSCvdTq/ZF9JsHs25B9Nem/dwWhx2FmvmEWq9G16kx9aDwbeJ4moIhLbxuuDOx/1pMMVBBki61n&#10;MvBHAVbL+7sF5tYP/E3nnVQqQjjkaKAW6XKtQ1mTwzD1HXH0jr53KFH2lbY9DhHuWj1LklQ7bDgu&#10;1NjRR03laffrDBy3qT3xkBRPxeehSLcvX2uRzJjHh/F9DkpolP/wrb2xBrK32Stc38Q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J98vGAAAA3QAAAA8AAAAAAAAA&#10;AAAAAAAAoQIAAGRycy9kb3ducmV2LnhtbFBLBQYAAAAABAAEAPkAAACUAwAAAAA=&#10;" strokeweight="2.25pt">
                <v:stroke endarrowwidth="wide" endarrowlength="long"/>
              </v:shape>
              <v:shape id="AutoShape 8225" o:spid="_x0000_s1762" type="#_x0000_t32" style="position:absolute;left:3359;top:3910;width: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SIsUAAADdAAAADwAAAGRycy9kb3ducmV2LnhtbESPT2sCMRTE74V+h/AKvdWsHvyzGkW2&#10;FCxY0HXx/Eieu4ublyWJuv32TaHQ4zAzv2FWm8F24k4+tI4VjEcZCGLtTMu1gur08TYHESKywc4x&#10;KfimAJv189MKc+MefKR7GWuRIBxyVNDE2OdSBt2QxTByPXHyLs5bjEn6WhqPjwS3nZxk2VRabDkt&#10;NNhT0ZC+ljeroCjdxX+di1NlP98P4VBpWuy1Uq8vw3YJItIQ/8N/7Z1RMJ9NpvD7Jj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WSIsUAAADdAAAADwAAAAAAAAAA&#10;AAAAAAChAgAAZHJzL2Rvd25yZXYueG1sUEsFBgAAAAAEAAQA+QAAAJMDAAAAAA==&#10;" strokeweight="2.25pt">
                <v:stroke endarrowwidth="wide" endarrowlength="long"/>
              </v:shape>
            </v:group>
          </v:group>
        </w:pict>
      </w: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Default="00E45626" w:rsidP="00E45626">
      <w:pPr>
        <w:shd w:val="clear" w:color="auto" w:fill="FFFF66"/>
        <w:rPr>
          <w:rFonts w:ascii="Arial" w:hAnsi="Arial"/>
          <w:b/>
          <w:color w:val="FF0000"/>
          <w:sz w:val="36"/>
          <w:szCs w:val="36"/>
        </w:rPr>
      </w:pPr>
    </w:p>
    <w:p w:rsidR="003060CB" w:rsidRPr="00E45626" w:rsidRDefault="003060CB" w:rsidP="00E45626">
      <w:pPr>
        <w:shd w:val="clear" w:color="auto" w:fill="FFFF66"/>
        <w:rPr>
          <w:rFonts w:ascii="Arial" w:hAnsi="Arial"/>
          <w:b/>
          <w:color w:val="FF0000"/>
          <w:sz w:val="36"/>
          <w:szCs w:val="36"/>
        </w:rPr>
      </w:pPr>
    </w:p>
    <w:p w:rsidR="00E45626" w:rsidRPr="00E45626" w:rsidRDefault="00E45626" w:rsidP="00E45626">
      <w:pPr>
        <w:rPr>
          <w:rFonts w:ascii="Arial" w:hAnsi="Arial"/>
          <w:b/>
          <w:color w:val="FF0000"/>
          <w:sz w:val="36"/>
          <w:szCs w:val="36"/>
        </w:rPr>
      </w:pPr>
    </w:p>
    <w:p w:rsidR="003E1183" w:rsidRDefault="003E1183" w:rsidP="00E45626">
      <w:pPr>
        <w:autoSpaceDE w:val="0"/>
        <w:autoSpaceDN w:val="0"/>
        <w:adjustRightInd w:val="0"/>
        <w:rPr>
          <w:rFonts w:ascii="Tahoma" w:hAnsi="Tahoma" w:cs="Tahoma"/>
          <w:b/>
          <w:sz w:val="36"/>
          <w:szCs w:val="36"/>
        </w:rPr>
      </w:pPr>
    </w:p>
    <w:p w:rsidR="003E1183" w:rsidRDefault="003E1183" w:rsidP="00E45626">
      <w:pPr>
        <w:autoSpaceDE w:val="0"/>
        <w:autoSpaceDN w:val="0"/>
        <w:adjustRightInd w:val="0"/>
        <w:rPr>
          <w:rFonts w:ascii="Tahoma" w:hAnsi="Tahoma" w:cs="Tahoma"/>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lastRenderedPageBreak/>
        <w:t>Μία παραλλαγή της διαδικασίας τετράγωνο ή παίζοντας με το μεταβολέα</w:t>
      </w:r>
    </w:p>
    <w:p w:rsidR="00E45626" w:rsidRPr="00E45626" w:rsidRDefault="00E45626" w:rsidP="00E45626">
      <w:pPr>
        <w:autoSpaceDE w:val="0"/>
        <w:autoSpaceDN w:val="0"/>
        <w:adjustRightInd w:val="0"/>
        <w:rPr>
          <w:rFonts w:ascii="Arial" w:hAnsi="Arial" w:cs="Arial"/>
          <w:b/>
          <w:sz w:val="36"/>
          <w:szCs w:val="36"/>
        </w:rPr>
      </w:pPr>
    </w:p>
    <w:p w:rsidR="00E45626" w:rsidRPr="003060CB" w:rsidRDefault="00E45626" w:rsidP="003060CB">
      <w:pPr>
        <w:autoSpaceDE w:val="0"/>
        <w:autoSpaceDN w:val="0"/>
        <w:adjustRightInd w:val="0"/>
        <w:rPr>
          <w:rFonts w:ascii="Arial" w:hAnsi="Arial" w:cs="Arial"/>
          <w:b/>
          <w:sz w:val="36"/>
          <w:szCs w:val="36"/>
        </w:rPr>
      </w:pPr>
      <w:r w:rsidRPr="00E45626">
        <w:rPr>
          <w:rFonts w:ascii="Arial" w:hAnsi="Arial" w:cs="Arial"/>
          <w:b/>
          <w:sz w:val="36"/>
          <w:szCs w:val="36"/>
        </w:rPr>
        <w:t xml:space="preserve">Αντί να δίνουμε κάθε φορά το μήκος της πλευράς στη διαδικασία «τετράγωνο», θα μπορούσαμε να χρησιμοποιήσουμε έναν μεταβολέα (Εικόνα 2.7). Επιλέγουμε από τη γραμμή εργαλείων το αντικείμενο «μεταβολέας» </w:t>
      </w:r>
      <w:r w:rsidRPr="00E45626">
        <w:rPr>
          <w:rFonts w:ascii="Arial" w:hAnsi="Arial" w:cs="Arial"/>
          <w:b/>
          <w:noProof/>
          <w:sz w:val="36"/>
          <w:szCs w:val="36"/>
        </w:rPr>
        <w:drawing>
          <wp:inline distT="0" distB="0" distL="0" distR="0">
            <wp:extent cx="513080" cy="433070"/>
            <wp:effectExtent l="0" t="0" r="1270" b="508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80" cy="433070"/>
                    </a:xfrm>
                    <a:prstGeom prst="rect">
                      <a:avLst/>
                    </a:prstGeom>
                    <a:noFill/>
                    <a:ln>
                      <a:noFill/>
                    </a:ln>
                  </pic:spPr>
                </pic:pic>
              </a:graphicData>
            </a:graphic>
          </wp:inline>
        </w:drawing>
      </w:r>
      <w:r w:rsidRPr="00E45626">
        <w:rPr>
          <w:rFonts w:ascii="Arial" w:hAnsi="Arial" w:cs="Arial"/>
          <w:b/>
          <w:sz w:val="36"/>
          <w:szCs w:val="36"/>
        </w:rPr>
        <w:t xml:space="preserve"> και με απλή επιλογή τον δημιουργούμε στην Επιφάνεια εργασίας. Για να αλλάξουμε το όνομα ή τις τιμές που παίρνει ο μεταβολέας, εμφανίζεται στην οθόνη μας η Εικόνα 2.8. Αλλάζουμε, για παράδειγμα, το όνομα του μεταβολέα σε «μήκος»</w:t>
      </w:r>
      <w:r w:rsidR="00E95531" w:rsidRPr="00E95531">
        <w:rPr>
          <w:rFonts w:ascii="Arial" w:hAnsi="Arial" w:cs="Arial"/>
          <w:b/>
          <w:noProof/>
          <w:color w:val="FF0000"/>
          <w:sz w:val="36"/>
          <w:szCs w:val="36"/>
          <w:lang w:val="en-US" w:eastAsia="en-US"/>
        </w:rPr>
        <w:pict>
          <v:shape id="_x0000_s1493" type="#_x0000_t202" style="position:absolute;margin-left:248.05pt;margin-top:785.3pt;width:99.2pt;height:28.35pt;z-index:251780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dsgIAADM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dz/u3b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92</w:t>
                  </w:r>
                  <w:r w:rsidR="00DC2E6E" w:rsidRPr="00432B70">
                    <w:rPr>
                      <w:rFonts w:ascii="Arial" w:hAnsi="Arial"/>
                      <w:b/>
                      <w:sz w:val="36"/>
                      <w:szCs w:val="36"/>
                    </w:rPr>
                    <w:t xml:space="preserve"> / </w:t>
                  </w:r>
                  <w:r w:rsidR="00DC2E6E">
                    <w:rPr>
                      <w:rFonts w:ascii="Arial" w:hAnsi="Arial"/>
                      <w:b/>
                      <w:sz w:val="36"/>
                      <w:szCs w:val="36"/>
                    </w:rPr>
                    <w:t>194</w:t>
                  </w:r>
                </w:p>
              </w:txbxContent>
            </v:textbox>
            <w10:wrap anchorx="page" anchory="page"/>
          </v:shape>
        </w:pict>
      </w:r>
      <w:r w:rsidRPr="00E45626">
        <w:rPr>
          <w:rFonts w:ascii="Arial" w:hAnsi="Arial" w:cs="Arial"/>
          <w:b/>
          <w:sz w:val="36"/>
          <w:szCs w:val="36"/>
        </w:rPr>
        <w:br w:type="page"/>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lastRenderedPageBreak/>
        <w:pict>
          <v:group id="Ομάδα 5883" o:spid="_x0000_s1494" style="position:absolute;margin-left:3.45pt;margin-top:-1.3pt;width:483.6pt;height:470.2pt;z-index:251686400;mso-height-relative:margin" coordsize="61418,59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">
            <v:rect id="Rectangle 8247" o:spid="_x0000_s1495" style="position:absolute;left:26329;top:19694;width:4318;height:1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ZB8QA&#10;AADdAAAADwAAAGRycy9kb3ducmV2LnhtbERPy2oCMRTdF/oP4Qrd1YwufEyNIoVqQRe+oF3eTq6T&#10;2MnNMIk69uubheDycN6TWesqcaEmWM8Ket0MBHHhteVSwWH/8ToCESKyxsozKbhRgNn0+WmCufZX&#10;3tJlF0uRQjjkqMDEWOdShsKQw9D1NXHijr5xGBNsSqkbvKZwV8l+lg2kQ8upwWBN74aK393ZKdic&#10;yzp+2cVp1a6X30PT+7M//b1SL512/gYiUhsf4rv7UysYDcZpbnq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2QfEAAAA3QAAAA8AAAAAAAAAAAAAAAAAmAIAAGRycy9k&#10;b3ducmV2LnhtbFBLBQYAAAAABAAEAPUAAACJAwAAAAA=&#10;" fillcolor="silver" strokecolor="gray" strokeweight="3pt"/>
            <v:group id="Ομάδα 6714" o:spid="_x0000_s1496" style="position:absolute;width:61418;height:59714" coordorigin="474" coordsize="61418,59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01Q8cAAADdAAAADwAAAGRycy9kb3ducmV2LnhtbESPQWvCQBSE74L/YXlC&#10;b3UTa22JWUVEpQcpVAvF2yP7TEKyb0N2TeK/7xYKHoeZ+YZJ14OpRUetKy0riKcRCOLM6pJzBd/n&#10;/fM7COeRNdaWScGdHKxX41GKibY9f1F38rkIEHYJKii8bxIpXVaQQTe1DXHwrrY16INsc6lb7APc&#10;1HIWRQtpsOSwUGBD24Ky6nQzCg499puXeNcdq+v2fjm/fv4cY1LqaTJsliA8Df4R/m9/aAWLt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01Q8cAAADd&#10;AAAADwAAAAAAAAAAAAAAAACqAgAAZHJzL2Rvd25yZXYueG1sUEsFBgAAAAAEAAQA+gAAAJ4DAAAA&#10;AA==&#10;">
              <v:shape id="Text Box 8246" o:spid="_x0000_s1497" type="#_x0000_t202" style="position:absolute;left:26804;top:15430;width:431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i88YA&#10;AADdAAAADwAAAGRycy9kb3ducmV2LnhtbESPQWsCMRSE70L/Q3iF3jRbDypbo2ix4kWo1kOPj81z&#10;s7p52Sbp7vrvTUHocZiZb5j5sre1aMmHyrGC11EGgrhwuuJSwenrYzgDESKyxtoxKbhRgOXiaTDH&#10;XLuOD9QeYykShEOOCkyMTS5lKAxZDCPXECfv7LzFmKQvpfbYJbit5TjLJtJixWnBYEPvhorr8dcq&#10;qCd+s+++15vL5/rndDHb9sbbs1Ivz/3qDUSkPv6HH+2dVjCbZmP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Li88YAAADdAAAADwAAAAAAAAAAAAAAAACYAgAAZHJz&#10;L2Rvd25yZXYueG1sUEsFBgAAAAAEAAQA9QAAAIsDA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v:rect id="Rectangle 8248" o:spid="_x0000_s1498" style="position:absolute;left:26834;top:21198;width:4318;height:1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ULsQA&#10;AADdAAAADwAAAGRycy9kb3ducmV2LnhtbESPwW7CMBBE70j8g7VIvYFTDoGmGFSBUHuk0A9Y4m0S&#10;Ea9DvIHQr8eVkDiOZuaNZrHqXa0u1IbKs4HXSQKKOPe24sLAz2E7noMKgmyx9kwGbhRgtRwOFphZ&#10;f+VvuuylUBHCIUMDpUiTaR3ykhyGiW+Io/frW4cSZVto2+I1wl2tp0mSaocVx4USG1qXlJ/2nTOA&#10;u/r2ufGppPmpOMumm3V/x6MxL6P+4x2UUC/P8KP9ZQ3M07cZ/L+JT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lC7EAAAA3QAAAA8AAAAAAAAAAAAAAAAAmAIAAGRycy9k&#10;b3ducmV2LnhtbFBLBQYAAAAABAAEAPUAAACJAwAAAAA=&#10;" strokecolor="gray" strokeweight="3pt"/>
              <v:shape id="Text Box 8227" o:spid="_x0000_s1499" type="#_x0000_t202" style="position:absolute;left:1047;width:60624;height:3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ygcYA&#10;AADdAAAADwAAAGRycy9kb3ducmV2LnhtbESPT2sCMRTE7wW/Q3hCbzWpBytbo1hB8FBY/HPw+Lp5&#10;3azdvKybuK7fvhEEj8PM/IaZLXpXi47aUHnW8D5SIIgLbyouNRz267cpiBCRDdaeScONAizmg5cZ&#10;ZsZfeUvdLpYiQThkqMHG2GRShsKSwzDyDXHyfn3rMCbZltK0eE1wV8uxUhPpsOK0YLGhlaXib3dx&#10;Gr7Gt/Px8p33P5x3drk95ao8Sa1fh/3yE0SkPj7Dj/bGaJh+qA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IygcYAAADdAAAADwAAAAAAAAAAAAAAAACYAgAAZHJz&#10;L2Rvd25yZXYueG1sUEsFBgAAAAAEAAQA9QAAAIsDAAAAAA==&#10;" fillcolor="blue" strokecolor="blue" strokeweight="2.25pt">
                <v:textbox inset=".5mm,0,.5mm,0">
                  <w:txbxContent>
                    <w:p w:rsidR="00DC2E6E" w:rsidRPr="0007163A" w:rsidRDefault="00DC2E6E" w:rsidP="00E45626">
                      <w:pPr>
                        <w:rPr>
                          <w:rFonts w:ascii="Arial" w:hAnsi="Arial" w:cs="Arial"/>
                          <w:b/>
                          <w:color w:val="FFFFFF"/>
                          <w:sz w:val="36"/>
                          <w:szCs w:val="36"/>
                        </w:rPr>
                      </w:pPr>
                      <w:r>
                        <w:rPr>
                          <w:noProof/>
                          <w:sz w:val="36"/>
                          <w:szCs w:val="36"/>
                        </w:rPr>
                        <w:drawing>
                          <wp:inline distT="0" distB="0" distL="0" distR="0">
                            <wp:extent cx="320675" cy="320675"/>
                            <wp:effectExtent l="0" t="0" r="3175" b="3175"/>
                            <wp:docPr id="6295" name="Εικόνα 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sidRPr="0007163A">
                        <w:rPr>
                          <w:sz w:val="36"/>
                          <w:szCs w:val="36"/>
                          <w:lang w:val="en-US"/>
                        </w:rPr>
                        <w:t xml:space="preserve">  </w:t>
                      </w:r>
                      <w:r w:rsidRPr="0007163A">
                        <w:rPr>
                          <w:rFonts w:ascii="Arial" w:hAnsi="Arial" w:cs="Arial"/>
                          <w:b/>
                          <w:color w:val="FFFFFF"/>
                          <w:sz w:val="36"/>
                          <w:szCs w:val="36"/>
                          <w:lang w:val="en-US"/>
                        </w:rPr>
                        <w:t>MicroWorlds Pro</w:t>
                      </w:r>
                      <w:r w:rsidRPr="0007163A">
                        <w:rPr>
                          <w:rFonts w:ascii="Arial" w:hAnsi="Arial" w:cs="Arial"/>
                          <w:b/>
                          <w:color w:val="FFFFFF"/>
                          <w:sz w:val="36"/>
                          <w:szCs w:val="36"/>
                        </w:rPr>
                        <w:t xml:space="preserve">       </w:t>
                      </w:r>
                      <w:r>
                        <w:rPr>
                          <w:rFonts w:ascii="Arial" w:hAnsi="Arial" w:cs="Arial"/>
                          <w:b/>
                          <w:color w:val="FFFFFF"/>
                          <w:sz w:val="36"/>
                          <w:szCs w:val="36"/>
                        </w:rPr>
                        <w:t xml:space="preserve">                            </w:t>
                      </w:r>
                      <w:r w:rsidRPr="0007163A">
                        <w:rPr>
                          <w:rFonts w:ascii="Arial" w:hAnsi="Arial" w:cs="Arial"/>
                          <w:b/>
                          <w:color w:val="FFFFFF"/>
                          <w:sz w:val="36"/>
                          <w:szCs w:val="36"/>
                          <w:lang w:val="en-US"/>
                        </w:rPr>
                        <w:t xml:space="preserve">   </w:t>
                      </w:r>
                      <w:r w:rsidRPr="0007163A">
                        <w:rPr>
                          <w:rFonts w:ascii="Arial" w:hAnsi="Arial" w:cs="Arial"/>
                          <w:b/>
                          <w:color w:val="FFFFFF"/>
                          <w:sz w:val="36"/>
                          <w:szCs w:val="36"/>
                        </w:rPr>
                        <w:t xml:space="preserve">  </w:t>
                      </w:r>
                      <w:r w:rsidRPr="0007163A">
                        <w:rPr>
                          <w:rFonts w:ascii="Arial" w:hAnsi="Arial"/>
                          <w:b/>
                          <w:color w:val="FFFFFF"/>
                          <w:sz w:val="36"/>
                          <w:szCs w:val="36"/>
                          <w:shd w:val="clear" w:color="auto" w:fill="00CCFF"/>
                        </w:rPr>
                        <w:sym w:font="Webdings" w:char="F030"/>
                      </w:r>
                      <w:r w:rsidRPr="0007163A">
                        <w:rPr>
                          <w:rFonts w:ascii="Arial" w:hAnsi="Arial"/>
                          <w:b/>
                          <w:color w:val="FFFFFF"/>
                          <w:sz w:val="36"/>
                          <w:szCs w:val="36"/>
                          <w:shd w:val="clear" w:color="auto" w:fill="00CCFF"/>
                        </w:rPr>
                        <w:t xml:space="preserve"> </w:t>
                      </w:r>
                      <w:r w:rsidRPr="0007163A">
                        <w:rPr>
                          <w:rFonts w:ascii="Arial" w:hAnsi="Arial"/>
                          <w:b/>
                          <w:color w:val="FFFFFF"/>
                          <w:sz w:val="36"/>
                          <w:szCs w:val="36"/>
                        </w:rPr>
                        <w:t xml:space="preserve"> </w:t>
                      </w:r>
                      <w:r w:rsidRPr="0007163A">
                        <w:rPr>
                          <w:rFonts w:ascii="Arial" w:hAnsi="Arial"/>
                          <w:b/>
                          <w:color w:val="FFFFFF"/>
                          <w:sz w:val="36"/>
                          <w:szCs w:val="36"/>
                          <w:shd w:val="clear" w:color="auto" w:fill="00CCFF"/>
                        </w:rPr>
                        <w:t xml:space="preserve"> </w:t>
                      </w:r>
                      <w:r w:rsidRPr="0007163A">
                        <w:rPr>
                          <w:rFonts w:ascii="Arial" w:hAnsi="Arial"/>
                          <w:b/>
                          <w:color w:val="FFFFFF"/>
                          <w:sz w:val="36"/>
                          <w:szCs w:val="36"/>
                          <w:shd w:val="clear" w:color="auto" w:fill="00CCFF"/>
                        </w:rPr>
                        <w:sym w:font="Webdings" w:char="F031"/>
                      </w:r>
                      <w:r w:rsidRPr="0007163A">
                        <w:rPr>
                          <w:rFonts w:ascii="Arial" w:hAnsi="Arial"/>
                          <w:b/>
                          <w:color w:val="FFFFFF"/>
                          <w:sz w:val="36"/>
                          <w:szCs w:val="36"/>
                          <w:shd w:val="clear" w:color="auto" w:fill="00CCFF"/>
                        </w:rPr>
                        <w:t xml:space="preserve"> </w:t>
                      </w:r>
                      <w:r w:rsidRPr="0007163A">
                        <w:rPr>
                          <w:rFonts w:ascii="Arial" w:hAnsi="Arial"/>
                          <w:b/>
                          <w:color w:val="FFFFFF"/>
                          <w:sz w:val="36"/>
                          <w:szCs w:val="36"/>
                        </w:rPr>
                        <w:t xml:space="preserve"> </w:t>
                      </w:r>
                      <w:r w:rsidRPr="0007163A">
                        <w:rPr>
                          <w:rFonts w:ascii="Arial" w:hAnsi="Arial"/>
                          <w:b/>
                          <w:color w:val="FFFFFF"/>
                          <w:sz w:val="36"/>
                          <w:szCs w:val="36"/>
                          <w:shd w:val="clear" w:color="auto" w:fill="FF0000"/>
                        </w:rPr>
                        <w:t xml:space="preserve"> </w:t>
                      </w:r>
                      <w:r w:rsidRPr="0007163A">
                        <w:rPr>
                          <w:rFonts w:ascii="Arial" w:hAnsi="Arial"/>
                          <w:b/>
                          <w:color w:val="FFFFFF"/>
                          <w:sz w:val="36"/>
                          <w:szCs w:val="36"/>
                          <w:shd w:val="clear" w:color="auto" w:fill="FF0000"/>
                        </w:rPr>
                        <w:sym w:font="Webdings" w:char="F072"/>
                      </w:r>
                      <w:r w:rsidRPr="0007163A">
                        <w:rPr>
                          <w:rFonts w:ascii="Arial" w:hAnsi="Arial"/>
                          <w:b/>
                          <w:color w:val="FF0000"/>
                          <w:sz w:val="36"/>
                          <w:szCs w:val="36"/>
                          <w:shd w:val="clear" w:color="auto" w:fill="FF0000"/>
                        </w:rPr>
                        <w:t>.</w:t>
                      </w:r>
                      <w:r w:rsidRPr="0007163A">
                        <w:rPr>
                          <w:rFonts w:ascii="Arial" w:hAnsi="Arial" w:cs="Arial"/>
                          <w:b/>
                          <w:color w:val="FFFFFF"/>
                          <w:sz w:val="36"/>
                          <w:szCs w:val="36"/>
                        </w:rPr>
                        <w:t xml:space="preserve">             </w:t>
                      </w:r>
                    </w:p>
                  </w:txbxContent>
                </v:textbox>
              </v:shape>
              <v:rect id="Rectangle 8228" o:spid="_x0000_s1500" style="position:absolute;left:1047;top:95;width:60846;height:59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J1r8A&#10;AADdAAAADwAAAGRycy9kb3ducmV2LnhtbERPzYrCMBC+L/gOYQRva6LoqrWpiKAseFL7AEMztsVm&#10;Uppo69ubw8IeP77/dDfYRryo87VjDbOpAkFcOFNzqSG/Hb/XIHxANtg4Jg1v8rDLRl8pJsb1fKHX&#10;NZQihrBPUEMVQptI6YuKLPqpa4kjd3edxRBhV0rTYR/DbSPnSv1IizXHhgpbOlRUPK5Pq2HZz039&#10;LBcbpag5n9o85/vyofVkPOy3IAIN4V/85/41GtYrFefGN/EJy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uknWvwAAAN0AAAAPAAAAAAAAAAAAAAAAAJgCAABkcnMvZG93bnJl&#10;di54bWxQSwUGAAAAAAQABAD1AAAAhAMAAAAA&#10;" filled="f" strokecolor="gray" strokeweight="2.25pt">
                <v:stroke endarrowwidth="wide" endarrowlength="long"/>
              </v:rect>
              <v:rect id="Rectangle 8234" o:spid="_x0000_s1501" style="position:absolute;left:1143;top:3810;width:60623;height:1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hmccA&#10;AADdAAAADwAAAGRycy9kb3ducmV2LnhtbESPT2vCQBTE74LfYXlCb7qxBY3RVUqpVHop/kO8vWZf&#10;k9js27C7xvTbd4VCj8PM/IZZrDpTi5acrywrGI8SEMS51RUXCg779TAF4QOyxtoyKfghD6tlv7fA&#10;TNsbb6ndhUJECPsMFZQhNJmUPi/JoB/Zhjh6X9YZDFG6QmqHtwg3tXxMkok0WHFcKLGhl5Ly793V&#10;KGjldlY92fPMfR7XH9fXy6lI39+Uehh0z3MQgbrwH/5rb7SCdJpM4f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bYZnHAAAA3QAAAA8AAAAAAAAAAAAAAAAAmAIAAGRy&#10;cy9kb3ducmV2LnhtbFBLBQYAAAAABAAEAPUAAACMAwAAAAA=&#10;" fillcolor="#ddd8c2" strokecolor="gray" strokeweight="2.25pt">
                <v:stroke endarrowwidth="wide" endarrowlength="long"/>
                <v:textbox>
                  <w:txbxContent>
                    <w:p w:rsidR="00DC2E6E" w:rsidRPr="0007163A" w:rsidRDefault="00DC2E6E" w:rsidP="00E45626">
                      <w:pPr>
                        <w:rPr>
                          <w:rFonts w:ascii="Arial" w:hAnsi="Arial" w:cs="Arial"/>
                          <w:b/>
                          <w:sz w:val="36"/>
                          <w:szCs w:val="36"/>
                        </w:rPr>
                      </w:pPr>
                      <w:r w:rsidRPr="0007163A">
                        <w:rPr>
                          <w:rFonts w:ascii="Arial" w:hAnsi="Arial" w:cs="Arial"/>
                          <w:b/>
                          <w:sz w:val="36"/>
                          <w:szCs w:val="36"/>
                        </w:rPr>
                        <w:t>Α</w:t>
                      </w:r>
                      <w:r>
                        <w:rPr>
                          <w:rFonts w:ascii="Arial" w:hAnsi="Arial" w:cs="Arial"/>
                          <w:b/>
                          <w:sz w:val="36"/>
                          <w:szCs w:val="36"/>
                        </w:rPr>
                        <w:t xml:space="preserve">ρχείο </w:t>
                      </w:r>
                      <w:r w:rsidRPr="0007163A">
                        <w:rPr>
                          <w:rFonts w:ascii="Arial" w:hAnsi="Arial" w:cs="Arial"/>
                          <w:b/>
                          <w:sz w:val="36"/>
                          <w:szCs w:val="36"/>
                        </w:rPr>
                        <w:t xml:space="preserve">Επεξεργασία Προβολή </w:t>
                      </w:r>
                      <w:r>
                        <w:rPr>
                          <w:rFonts w:ascii="Arial" w:hAnsi="Arial" w:cs="Arial"/>
                          <w:b/>
                          <w:sz w:val="36"/>
                          <w:szCs w:val="36"/>
                        </w:rPr>
                        <w:t xml:space="preserve">Κείμενο </w:t>
                      </w:r>
                      <w:r w:rsidRPr="0007163A">
                        <w:rPr>
                          <w:rFonts w:ascii="Arial" w:hAnsi="Arial" w:cs="Arial"/>
                          <w:b/>
                          <w:sz w:val="36"/>
                          <w:szCs w:val="36"/>
                        </w:rPr>
                        <w:t>Σελίδες          Βοήθεια</w:t>
                      </w:r>
                    </w:p>
                    <w:p w:rsidR="00DC2E6E" w:rsidRPr="0007163A" w:rsidRDefault="00DC2E6E" w:rsidP="00E45626">
                      <w:pPr>
                        <w:rPr>
                          <w:rFonts w:ascii="Arial" w:hAnsi="Arial"/>
                          <w:b/>
                          <w:color w:val="FF0000"/>
                          <w:sz w:val="36"/>
                          <w:szCs w:val="36"/>
                        </w:rPr>
                      </w:pPr>
                      <w:r>
                        <w:rPr>
                          <w:rFonts w:ascii="Arial" w:hAnsi="Arial"/>
                          <w:b/>
                          <w:noProof/>
                          <w:color w:val="FF0000"/>
                          <w:sz w:val="36"/>
                          <w:szCs w:val="36"/>
                        </w:rPr>
                        <w:drawing>
                          <wp:inline distT="0" distB="0" distL="0" distR="0">
                            <wp:extent cx="1533525" cy="218432"/>
                            <wp:effectExtent l="0" t="0" r="0" b="0"/>
                            <wp:docPr id="6296" name="Εικόνα 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875" cy="219336"/>
                                    </a:xfrm>
                                    <a:prstGeom prst="rect">
                                      <a:avLst/>
                                    </a:prstGeom>
                                    <a:noFill/>
                                    <a:ln>
                                      <a:noFill/>
                                    </a:ln>
                                  </pic:spPr>
                                </pic:pic>
                              </a:graphicData>
                            </a:graphic>
                          </wp:inline>
                        </w:drawing>
                      </w:r>
                      <w:r w:rsidRPr="0007163A">
                        <w:rPr>
                          <w:rFonts w:ascii="Arial" w:hAnsi="Arial"/>
                          <w:b/>
                          <w:color w:val="FF0000"/>
                          <w:sz w:val="36"/>
                          <w:szCs w:val="36"/>
                        </w:rPr>
                        <w:t xml:space="preserve">  </w:t>
                      </w:r>
                      <w:r>
                        <w:rPr>
                          <w:rFonts w:ascii="Arial" w:hAnsi="Arial"/>
                          <w:b/>
                          <w:noProof/>
                          <w:color w:val="FF0000"/>
                          <w:sz w:val="36"/>
                          <w:szCs w:val="36"/>
                        </w:rPr>
                        <w:drawing>
                          <wp:inline distT="0" distB="0" distL="0" distR="0">
                            <wp:extent cx="778347" cy="219075"/>
                            <wp:effectExtent l="0" t="0" r="3175" b="0"/>
                            <wp:docPr id="6297" name="Εικόνα 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130" cy="221266"/>
                                    </a:xfrm>
                                    <a:prstGeom prst="rect">
                                      <a:avLst/>
                                    </a:prstGeom>
                                    <a:noFill/>
                                    <a:ln>
                                      <a:noFill/>
                                    </a:ln>
                                  </pic:spPr>
                                </pic:pic>
                              </a:graphicData>
                            </a:graphic>
                          </wp:inline>
                        </w:drawing>
                      </w:r>
                      <w:r w:rsidRPr="0007163A">
                        <w:rPr>
                          <w:rFonts w:ascii="Arial" w:hAnsi="Arial"/>
                          <w:b/>
                          <w:color w:val="FF0000"/>
                          <w:sz w:val="36"/>
                          <w:szCs w:val="36"/>
                        </w:rPr>
                        <w:t xml:space="preserve">  </w:t>
                      </w:r>
                      <w:r>
                        <w:rPr>
                          <w:rFonts w:ascii="Arial" w:hAnsi="Arial"/>
                          <w:b/>
                          <w:noProof/>
                          <w:color w:val="FF0000"/>
                          <w:sz w:val="36"/>
                          <w:szCs w:val="36"/>
                        </w:rPr>
                        <w:drawing>
                          <wp:inline distT="0" distB="0" distL="0" distR="0">
                            <wp:extent cx="2990850" cy="218764"/>
                            <wp:effectExtent l="0" t="0" r="0" b="0"/>
                            <wp:docPr id="6298" name="Εικόνα 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219414"/>
                                    </a:xfrm>
                                    <a:prstGeom prst="rect">
                                      <a:avLst/>
                                    </a:prstGeom>
                                    <a:noFill/>
                                    <a:ln>
                                      <a:noFill/>
                                    </a:ln>
                                  </pic:spPr>
                                </pic:pic>
                              </a:graphicData>
                            </a:graphic>
                          </wp:inline>
                        </w:drawing>
                      </w:r>
                    </w:p>
                    <w:p w:rsidR="00DC2E6E" w:rsidRPr="0007163A" w:rsidRDefault="00DC2E6E" w:rsidP="00E45626">
                      <w:pPr>
                        <w:rPr>
                          <w:rFonts w:ascii="Arial" w:hAnsi="Arial" w:cs="Arial"/>
                          <w:b/>
                          <w:sz w:val="36"/>
                          <w:szCs w:val="36"/>
                        </w:rPr>
                      </w:pPr>
                      <w:r>
                        <w:rPr>
                          <w:rFonts w:ascii="Arial" w:hAnsi="Arial" w:cs="Arial"/>
                          <w:b/>
                          <w:noProof/>
                          <w:sz w:val="36"/>
                          <w:szCs w:val="36"/>
                        </w:rPr>
                        <w:drawing>
                          <wp:inline distT="0" distB="0" distL="0" distR="0">
                            <wp:extent cx="352425" cy="247650"/>
                            <wp:effectExtent l="0" t="0" r="9525" b="0"/>
                            <wp:docPr id="6299" name="Εικόνα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48096"/>
                                    </a:xfrm>
                                    <a:prstGeom prst="rect">
                                      <a:avLst/>
                                    </a:prstGeom>
                                    <a:noFill/>
                                    <a:ln>
                                      <a:noFill/>
                                    </a:ln>
                                  </pic:spPr>
                                </pic:pic>
                              </a:graphicData>
                            </a:graphic>
                          </wp:inline>
                        </w:drawing>
                      </w:r>
                      <w:r w:rsidRPr="0007163A">
                        <w:rPr>
                          <w:rFonts w:ascii="Arial" w:hAnsi="Arial" w:cs="Arial"/>
                          <w:b/>
                          <w:sz w:val="36"/>
                          <w:szCs w:val="36"/>
                        </w:rPr>
                        <w:t xml:space="preserve"> </w:t>
                      </w:r>
                      <w:r>
                        <w:rPr>
                          <w:rFonts w:ascii="Arial" w:hAnsi="Arial" w:cs="Arial"/>
                          <w:b/>
                          <w:noProof/>
                          <w:sz w:val="36"/>
                          <w:szCs w:val="36"/>
                        </w:rPr>
                        <w:drawing>
                          <wp:inline distT="0" distB="0" distL="0" distR="0">
                            <wp:extent cx="352425" cy="257175"/>
                            <wp:effectExtent l="0" t="0" r="9525" b="9525"/>
                            <wp:docPr id="6300" name="Εικόνα 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57638"/>
                                    </a:xfrm>
                                    <a:prstGeom prst="rect">
                                      <a:avLst/>
                                    </a:prstGeom>
                                    <a:noFill/>
                                    <a:ln>
                                      <a:noFill/>
                                    </a:ln>
                                  </pic:spPr>
                                </pic:pic>
                              </a:graphicData>
                            </a:graphic>
                          </wp:inline>
                        </w:drawing>
                      </w:r>
                      <w:r>
                        <w:rPr>
                          <w:rFonts w:ascii="Arial" w:hAnsi="Arial" w:cs="Arial"/>
                          <w:b/>
                          <w:noProof/>
                          <w:sz w:val="36"/>
                          <w:szCs w:val="36"/>
                        </w:rPr>
                        <w:drawing>
                          <wp:inline distT="0" distB="0" distL="0" distR="0">
                            <wp:extent cx="1137141" cy="257175"/>
                            <wp:effectExtent l="0" t="0" r="6350" b="0"/>
                            <wp:docPr id="6301" name="Εικόνα 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190" cy="257638"/>
                                    </a:xfrm>
                                    <a:prstGeom prst="rect">
                                      <a:avLst/>
                                    </a:prstGeom>
                                    <a:noFill/>
                                    <a:ln>
                                      <a:noFill/>
                                    </a:ln>
                                  </pic:spPr>
                                </pic:pic>
                              </a:graphicData>
                            </a:graphic>
                          </wp:inline>
                        </w:drawing>
                      </w:r>
                      <w:r w:rsidRPr="0007163A">
                        <w:rPr>
                          <w:rFonts w:ascii="Arial" w:hAnsi="Arial" w:cs="Arial"/>
                          <w:b/>
                          <w:sz w:val="36"/>
                          <w:szCs w:val="36"/>
                        </w:rPr>
                        <w:t xml:space="preserve">   </w:t>
                      </w:r>
                      <w:r>
                        <w:rPr>
                          <w:rFonts w:ascii="Arial" w:hAnsi="Arial" w:cs="Arial"/>
                          <w:b/>
                          <w:noProof/>
                          <w:sz w:val="36"/>
                          <w:szCs w:val="36"/>
                        </w:rPr>
                        <w:drawing>
                          <wp:inline distT="0" distB="0" distL="0" distR="0">
                            <wp:extent cx="428625" cy="266700"/>
                            <wp:effectExtent l="0" t="0" r="9525" b="0"/>
                            <wp:docPr id="6302" name="Εικόνα 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269466"/>
                                    </a:xfrm>
                                    <a:prstGeom prst="rect">
                                      <a:avLst/>
                                    </a:prstGeom>
                                    <a:noFill/>
                                    <a:ln>
                                      <a:noFill/>
                                    </a:ln>
                                  </pic:spPr>
                                </pic:pic>
                              </a:graphicData>
                            </a:graphic>
                          </wp:inline>
                        </w:drawing>
                      </w:r>
                      <w:r w:rsidRPr="0007163A">
                        <w:rPr>
                          <w:rFonts w:ascii="Arial" w:hAnsi="Arial" w:cs="Arial"/>
                          <w:b/>
                          <w:sz w:val="36"/>
                          <w:szCs w:val="36"/>
                        </w:rPr>
                        <w:t xml:space="preserve">    </w:t>
                      </w:r>
                      <w:r>
                        <w:rPr>
                          <w:rFonts w:ascii="Arial" w:hAnsi="Arial" w:cs="Arial"/>
                          <w:b/>
                          <w:noProof/>
                          <w:sz w:val="36"/>
                          <w:szCs w:val="36"/>
                        </w:rPr>
                        <w:drawing>
                          <wp:inline distT="0" distB="0" distL="0" distR="0">
                            <wp:extent cx="1504950" cy="238125"/>
                            <wp:effectExtent l="0" t="0" r="0" b="9525"/>
                            <wp:docPr id="6303" name="Εικόνα 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238627"/>
                                    </a:xfrm>
                                    <a:prstGeom prst="rect">
                                      <a:avLst/>
                                    </a:prstGeom>
                                    <a:noFill/>
                                    <a:ln>
                                      <a:noFill/>
                                    </a:ln>
                                  </pic:spPr>
                                </pic:pic>
                              </a:graphicData>
                            </a:graphic>
                          </wp:inline>
                        </w:drawing>
                      </w:r>
                      <w:r w:rsidRPr="0007163A">
                        <w:rPr>
                          <w:rFonts w:ascii="Arial" w:hAnsi="Arial" w:cs="Arial"/>
                          <w:b/>
                          <w:sz w:val="36"/>
                          <w:szCs w:val="36"/>
                        </w:rPr>
                        <w:t xml:space="preserve">  </w:t>
                      </w:r>
                      <w:r>
                        <w:rPr>
                          <w:rFonts w:ascii="Arial" w:hAnsi="Arial" w:cs="Arial"/>
                          <w:b/>
                          <w:noProof/>
                          <w:sz w:val="36"/>
                          <w:szCs w:val="36"/>
                        </w:rPr>
                        <w:drawing>
                          <wp:inline distT="0" distB="0" distL="0" distR="0">
                            <wp:extent cx="352425" cy="266700"/>
                            <wp:effectExtent l="0" t="0" r="0" b="0"/>
                            <wp:docPr id="768" name="Εικόνα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67181"/>
                                    </a:xfrm>
                                    <a:prstGeom prst="rect">
                                      <a:avLst/>
                                    </a:prstGeom>
                                    <a:noFill/>
                                    <a:ln>
                                      <a:noFill/>
                                    </a:ln>
                                  </pic:spPr>
                                </pic:pic>
                              </a:graphicData>
                            </a:graphic>
                          </wp:inline>
                        </w:drawing>
                      </w:r>
                    </w:p>
                  </w:txbxContent>
                </v:textbox>
              </v:rect>
              <v:rect id="Rectangle 8238" o:spid="_x0000_s1502" style="position:absolute;left:31021;top:36992;width:25248;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z6MEA&#10;AADdAAAADwAAAGRycy9kb3ducmV2LnhtbERPTWsCMRC9F/wPYYTealahVlajqCAtxUu3xfOwGZPV&#10;zWRNUl3/vTkUeny878Wqd624UoiNZwXjUQGCuPa6YaPg53v3MgMRE7LG1jMpuFOE1XLwtMBS+xt/&#10;0bVKRuQQjiUqsCl1pZSxtuQwjnxHnLmjDw5ThsFIHfCWw10rJ0UxlQ4bzg0WO9paqs/Vr1MQz5/m&#10;Xht52vfp9X18qDbh4qxSz8N+PQeRqE//4j/3h1Ywm77luflNf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ZM+jBAAAA3QAAAA8AAAAAAAAAAAAAAAAAmAIAAGRycy9kb3du&#10;cmV2LnhtbFBLBQYAAAAABAAEAPUAAACGAwAAAAA=&#10;" fillcolor="#ddd8c2" strokecolor="#c4bc96" strokeweight="2.25pt">
                <v:stroke endarrowwidth="wide" endarrowlength="long"/>
                <v:textbox inset="0,,0">
                  <w:txbxContent>
                    <w:p w:rsidR="00DC2E6E" w:rsidRPr="0007163A"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66700" cy="266700"/>
                            <wp:effectExtent l="0" t="0" r="0" b="0"/>
                            <wp:docPr id="769" name="Εικόνα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67" cy="269367"/>
                                    </a:xfrm>
                                    <a:prstGeom prst="rect">
                                      <a:avLst/>
                                    </a:prstGeom>
                                    <a:noFill/>
                                    <a:ln>
                                      <a:noFill/>
                                    </a:ln>
                                  </pic:spPr>
                                </pic:pic>
                              </a:graphicData>
                            </a:graphic>
                          </wp:inline>
                        </w:drawing>
                      </w:r>
                      <w:r w:rsidRPr="0007163A">
                        <w:rPr>
                          <w:rFonts w:ascii="Arial" w:hAnsi="Arial" w:cs="Arial"/>
                          <w:b/>
                          <w:sz w:val="36"/>
                          <w:szCs w:val="36"/>
                        </w:rPr>
                        <w:t>Διαδικασίες</w:t>
                      </w:r>
                    </w:p>
                  </w:txbxContent>
                </v:textbox>
              </v:rect>
              <v:rect id="Rectangle 8239" o:spid="_x0000_s1503" style="position:absolute;left:30820;top:41468;width:25451;height:4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9e8YA&#10;AADdAAAADwAAAGRycy9kb3ducmV2LnhtbESPS2/CMBCE70j9D9ZW6g0cqopHwKCqpS3X8jhwW8VL&#10;EojXwXZN+u9xJaQeRzPzjWa+7EwjIjlfW1YwHGQgiAuray4V7LYf/QkIH5A1NpZJwS95WC4eenPM&#10;tb3yN8VNKEWCsM9RQRVCm0vpi4oM+oFtiZN3tM5gSNKVUju8Jrhp5HOWjaTBmtNChS29VVScNz9G&#10;Qbyc4r6Ilxd066+DeZ+uPlu5UurpsXudgQjUhf/wvb3WCiaj8Rj+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o9e8YAAADdAAAADwAAAAAAAAAAAAAAAACYAgAAZHJz&#10;L2Rvd25yZXYueG1sUEsFBgAAAAAEAAQA9QAAAIsDAAAAAA==&#10;" fillcolor="#ddd8c2" strokecolor="#c4bc96" strokeweight="2.25pt">
                <v:stroke endarrowwidth="wide" endarrowlength="long"/>
                <v:textbox>
                  <w:txbxContent>
                    <w:p w:rsidR="00DC2E6E" w:rsidRPr="0007163A"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76225" cy="276225"/>
                            <wp:effectExtent l="0" t="0" r="9525" b="9525"/>
                            <wp:docPr id="770" name="Εικόνα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87" cy="278987"/>
                                    </a:xfrm>
                                    <a:prstGeom prst="rect">
                                      <a:avLst/>
                                    </a:prstGeom>
                                    <a:noFill/>
                                    <a:ln>
                                      <a:noFill/>
                                    </a:ln>
                                  </pic:spPr>
                                </pic:pic>
                              </a:graphicData>
                            </a:graphic>
                          </wp:inline>
                        </w:drawing>
                      </w:r>
                      <w:r>
                        <w:rPr>
                          <w:rFonts w:ascii="Arial" w:hAnsi="Arial" w:cs="Arial"/>
                          <w:b/>
                          <w:sz w:val="56"/>
                          <w:szCs w:val="56"/>
                        </w:rPr>
                        <w:t xml:space="preserve"> </w:t>
                      </w:r>
                      <w:r w:rsidRPr="0007163A">
                        <w:rPr>
                          <w:rFonts w:ascii="Arial" w:hAnsi="Arial" w:cs="Arial"/>
                          <w:b/>
                          <w:sz w:val="36"/>
                          <w:szCs w:val="36"/>
                        </w:rPr>
                        <w:t>Γραφικά</w:t>
                      </w:r>
                    </w:p>
                  </w:txbxContent>
                </v:textbox>
              </v:rect>
              <v:rect id="Rectangle 8242" o:spid="_x0000_s1504" style="position:absolute;left:474;top:48812;width:29369;height:5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Zy8gA&#10;AADdAAAADwAAAGRycy9kb3ducmV2LnhtbESPQWvCQBSE7wX/w/IEL8VsKtRqdJUqtJSih2pprs/s&#10;Mwlm38bsauK/dwuFHoeZ+YaZLztTiSs1rrSs4CmKQRBnVpecK/jevw0nIJxH1lhZJgU3crBc9B7m&#10;mGjb8hdddz4XAcIuQQWF93UipcsKMugiWxMH72gbgz7IJpe6wTbATSVHcTyWBksOCwXWtC4oO+0u&#10;RkGb/5yfV7cLbz/LeJNuU/1+eJwqNeh3rzMQnjr/H/5rf2gFk/HLFH7f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dnLyAAAAN0AAAAPAAAAAAAAAAAAAAAAAJgCAABk&#10;cnMvZG93bnJldi54bWxQSwUGAAAAAAQABAD1AAAAjQMAAAAA&#10;" fillcolor="#ddd8c2" strokecolor="#938953" strokeweight="2.25pt">
                <v:stroke endarrowwidth="wide" endarrowlength="long"/>
                <v:textbox>
                  <w:txbxContent>
                    <w:p w:rsidR="00DC2E6E" w:rsidRPr="0007163A" w:rsidRDefault="00DC2E6E" w:rsidP="002A1447">
                      <w:pPr>
                        <w:rPr>
                          <w:rFonts w:ascii="Arial" w:hAnsi="Arial" w:cs="Arial"/>
                          <w:b/>
                          <w:sz w:val="36"/>
                          <w:szCs w:val="36"/>
                        </w:rPr>
                      </w:pPr>
                      <w:r w:rsidRPr="0007163A">
                        <w:rPr>
                          <w:rFonts w:ascii="Arial" w:hAnsi="Arial" w:cs="Arial"/>
                          <w:b/>
                          <w:sz w:val="36"/>
                          <w:szCs w:val="36"/>
                        </w:rPr>
                        <w:t>Τετράγων</w:t>
                      </w:r>
                      <w:r>
                        <w:rPr>
                          <w:rFonts w:ascii="Arial" w:hAnsi="Arial" w:cs="Arial"/>
                          <w:b/>
                          <w:sz w:val="36"/>
                          <w:szCs w:val="36"/>
                        </w:rPr>
                        <w:t xml:space="preserve">ο </w:t>
                      </w:r>
                      <w:r w:rsidRPr="0007163A">
                        <w:rPr>
                          <w:rFonts w:ascii="Arial" w:hAnsi="Arial" w:cs="Arial"/>
                          <w:b/>
                          <w:sz w:val="36"/>
                          <w:szCs w:val="36"/>
                        </w:rPr>
                        <w:t>μήκος</w:t>
                      </w:r>
                    </w:p>
                    <w:p w:rsidR="00DC2E6E" w:rsidRPr="0007163A" w:rsidRDefault="00DC2E6E" w:rsidP="00E45626">
                      <w:pPr>
                        <w:rPr>
                          <w:rFonts w:ascii="Arial" w:hAnsi="Arial" w:cs="Arial"/>
                          <w:b/>
                          <w:sz w:val="36"/>
                          <w:szCs w:val="36"/>
                        </w:rPr>
                      </w:pPr>
                    </w:p>
                  </w:txbxContent>
                </v:textbox>
              </v:rect>
              <v:rect id="Rectangle 8243" o:spid="_x0000_s1505" style="position:absolute;left:752;top:54761;width:60919;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VcgA&#10;AADdAAAADwAAAGRycy9kb3ducmV2LnhtbESPQWvCQBSE7wX/w/IKXopuLFZtdBUrWIrUg2mp12f2&#10;NQlm38bsauK/dwsFj8PMfMPMFq0pxYVqV1hWMOhHIIhTqwvOFHx/rXsTEM4jaywtk4IrOVjMOw8z&#10;jLVteEeXxGciQNjFqCD3voqldGlOBl3fVsTB+7W1QR9knUldYxPgppTPUTSSBgsOCzlWtMopPSZn&#10;o6DJfk4vb9czbzdF9Lnf7vX74elVqe5ju5yC8NT6e/i//aEVTEbjI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ZVyAAAAN0AAAAPAAAAAAAAAAAAAAAAAJgCAABk&#10;cnMvZG93bnJldi54bWxQSwUGAAAAAAQABAD1AAAAjQMAAAAA&#10;" fillcolor="#ddd8c2" strokecolor="#938953" strokeweight="2.25pt">
                <v:stroke endarrowwidth="wide" endarrowlength="long"/>
                <v:textbox>
                  <w:txbxContent>
                    <w:p w:rsidR="00DC2E6E" w:rsidRPr="0007163A" w:rsidRDefault="00DC2E6E" w:rsidP="00E45626">
                      <w:pPr>
                        <w:rPr>
                          <w:rFonts w:ascii="Arial" w:hAnsi="Arial" w:cs="Arial"/>
                          <w:b/>
                          <w:sz w:val="36"/>
                          <w:szCs w:val="36"/>
                          <w:lang w:val="en-US"/>
                        </w:rPr>
                      </w:pPr>
                      <w:r>
                        <w:rPr>
                          <w:rFonts w:ascii="Arial" w:hAnsi="Arial" w:cs="Arial"/>
                          <w:b/>
                          <w:noProof/>
                          <w:sz w:val="56"/>
                          <w:szCs w:val="56"/>
                        </w:rPr>
                        <w:drawing>
                          <wp:inline distT="0" distB="0" distL="0" distR="0">
                            <wp:extent cx="268190" cy="295275"/>
                            <wp:effectExtent l="0" t="0" r="0" b="0"/>
                            <wp:docPr id="771" name="Εικόνα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73" cy="295807"/>
                                    </a:xfrm>
                                    <a:prstGeom prst="rect">
                                      <a:avLst/>
                                    </a:prstGeom>
                                    <a:noFill/>
                                    <a:ln>
                                      <a:noFill/>
                                    </a:ln>
                                  </pic:spPr>
                                </pic:pic>
                              </a:graphicData>
                            </a:graphic>
                          </wp:inline>
                        </w:drawing>
                      </w:r>
                      <w:r>
                        <w:rPr>
                          <w:rFonts w:ascii="Arial" w:hAnsi="Arial" w:cs="Arial"/>
                          <w:b/>
                          <w:sz w:val="56"/>
                          <w:szCs w:val="56"/>
                        </w:rPr>
                        <w:t xml:space="preserve"> </w:t>
                      </w:r>
                      <w:r w:rsidRPr="0007163A">
                        <w:rPr>
                          <w:rFonts w:ascii="Arial" w:hAnsi="Arial" w:cs="Arial"/>
                          <w:b/>
                          <w:sz w:val="36"/>
                          <w:szCs w:val="36"/>
                        </w:rPr>
                        <w:t xml:space="preserve">Ανώνυμη σελίδα 1 </w:t>
                      </w:r>
                      <w:r>
                        <w:rPr>
                          <w:rFonts w:ascii="Arial" w:hAnsi="Arial" w:cs="Arial"/>
                          <w:b/>
                          <w:noProof/>
                          <w:sz w:val="36"/>
                          <w:szCs w:val="36"/>
                        </w:rPr>
                        <w:drawing>
                          <wp:inline distT="0" distB="0" distL="0" distR="0">
                            <wp:extent cx="292735" cy="306520"/>
                            <wp:effectExtent l="0" t="0" r="0" b="0"/>
                            <wp:docPr id="772" name="Εικόνα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080" cy="310023"/>
                                    </a:xfrm>
                                    <a:prstGeom prst="rect">
                                      <a:avLst/>
                                    </a:prstGeom>
                                    <a:noFill/>
                                    <a:ln>
                                      <a:noFill/>
                                    </a:ln>
                                  </pic:spPr>
                                </pic:pic>
                              </a:graphicData>
                            </a:graphic>
                          </wp:inline>
                        </w:drawing>
                      </w:r>
                    </w:p>
                  </w:txbxContent>
                </v:textbox>
              </v:rect>
              <v:group id="Group 8252" o:spid="_x0000_s1506" style="position:absolute;left:3721;top:16859;width:16573;height:15811" coordorigin="1623,6552" coordsize="2610,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l98UAAADdAAAADwAAAGRycy9kb3ducmV2LnhtbESPQYvCMBSE78L+h/AE&#10;b5p2ZUWrUURU9iDC6sKyt0fzbIvNS2liW/+9EQSPw8x8wyxWnSlFQ7UrLCuIRxEI4tTqgjMFv+fd&#10;cArCeWSNpWVScCcHq+VHb4GJti3/UHPymQgQdgkqyL2vEildmpNBN7IVcfAutjbog6wzqWtsA9yU&#10;8jOKJtJgwWEhx4o2OaXX080o2LfYrsfxtjlcL5v7//nr+HeISalBv1vPQXjq/Dv8an9rBdPJb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5ffFAAAA3QAA&#10;AA8AAAAAAAAAAAAAAAAAqgIAAGRycy9kb3ducmV2LnhtbFBLBQYAAAAABAAEAPoAAACcAwAAAAA=&#10;">
                <v:rect id="Rectangle 8253" o:spid="_x0000_s1507" style="position:absolute;left:1834;top:6552;width:2399;height:2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OpMMA&#10;AADdAAAADwAAAGRycy9kb3ducmV2LnhtbERPTWvCQBC9F/wPywi9NRsV0pC6ioiKhUJJqvdpdpqE&#10;ZmdjdhPTf989FHp8vO/1djKtGKl3jWUFiygGQVxa3XCl4PJxfEpBOI+ssbVMCn7IwXYze1hjpu2d&#10;cxoLX4kQwi5DBbX3XSalK2sy6CLbEQfuy/YGfYB9JXWP9xBuWrmM40QabDg01NjRvqbyuxiMgkQO&#10;1xPv38r8ULjP5PVMq9v7oNTjfNq9gPA0+X/xn/usFaTPcdgf3o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1OpMMAAADdAAAADwAAAAAAAAAAAAAAAACYAgAAZHJzL2Rv&#10;d25yZXYueG1sUEsFBgAAAAAEAAQA9QAAAIgDAAAAAA==&#10;" strokeweight="2.25pt">
                  <v:stroke endarrowwidth="wide" endarrowlength="long"/>
                </v:rect>
                <v:shape id="Picture 8254" o:spid="_x0000_s1508" type="#_x0000_t75" style="position:absolute;left:1623;top:8418;width:474;height: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75QfHAAAA3QAAAA8AAABkcnMvZG93bnJldi54bWxEj0FrwkAUhO9C/8PyhN501x6qTV3FCqXF&#10;k9HS9vjIPpNg9m3IbkyaX98VBI/DzHzDLNe9rcSFGl861jCbKhDEmTMl5xq+ju+TBQgfkA1WjknD&#10;H3lYrx5GS0yM6zilyyHkIkLYJ6ihCKFOpPRZQRb91NXE0Tu5xmKIssmlabCLcFvJJ6WepcWS40KB&#10;NW0Lys6H1mr4aOvv/W85vKT7Yb4ddubt57hLtX4c95tXEIH6cA/f2p9Gw2KuZnB9E5+AX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75QfHAAAA3QAAAA8AAAAAAAAAAAAA&#10;AAAAnwIAAGRycy9kb3ducmV2LnhtbFBLBQYAAAAABAAEAPcAAACTAwAAAAA=&#10;">
                  <v:imagedata r:id="rId111" o:title="" chromakey="white"/>
                </v:shape>
              </v:group>
              <v:rect id="Rectangle 8255" o:spid="_x0000_s1509" style="position:absolute;left:2210;top:37953;width:20517;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XvcUA&#10;AADdAAAADwAAAGRycy9kb3ducmV2LnhtbESPQWsCMRSE74X+h/AK3mrWgnbZGqUViqX00m3p+bF5&#10;JqublzWJuv77RhA8DjPzDTNfDq4TRwqx9axgMi5AEDdet2wU/P68P5YgYkLW2HkmBWeKsFzc382x&#10;0v7E33SskxEZwrFCBTalvpIyNpYcxrHvibO38cFhyjIYqQOeMtx18qkoZtJhy3nBYk8rS82uPjgF&#10;cfdpzo2R268hTdeTv/ot7J1VavQwvL6ASDSkW/ja/tAKyln5DJc3+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9e9xQAAAN0AAAAPAAAAAAAAAAAAAAAAAJgCAABkcnMv&#10;ZG93bnJldi54bWxQSwUGAAAAAAQABAD1AAAAigMAAAAA&#10;" fillcolor="#ddd8c2" strokecolor="#c4bc96" strokeweight="2.25pt">
                <v:stroke endarrowwidth="wide" endarrowlength="long"/>
                <v:textbox inset="0,,0">
                  <w:txbxContent>
                    <w:p w:rsidR="00DC2E6E" w:rsidRPr="0007163A" w:rsidRDefault="00DC2E6E" w:rsidP="00E45626">
                      <w:pPr>
                        <w:jc w:val="center"/>
                        <w:rPr>
                          <w:rFonts w:ascii="Arial" w:hAnsi="Arial" w:cs="Arial"/>
                          <w:b/>
                          <w:sz w:val="36"/>
                          <w:szCs w:val="36"/>
                        </w:rPr>
                      </w:pPr>
                      <w:r w:rsidRPr="0007163A">
                        <w:rPr>
                          <w:rFonts w:ascii="Arial" w:hAnsi="Arial" w:cs="Arial"/>
                          <w:b/>
                          <w:sz w:val="36"/>
                          <w:szCs w:val="36"/>
                        </w:rPr>
                        <w:t>Μήκος 103</w:t>
                      </w:r>
                    </w:p>
                  </w:txbxContent>
                </v:textbox>
              </v:rect>
            </v:group>
          </v:group>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250" o:spid="_x0000_s1510" style="position:absolute;margin-left:241.5pt;margin-top:17.55pt;width:245.9pt;height:183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" filled="f" stroked="f" strokecolor="#00b050" strokeweight="2.25pt">
            <v:stroke endarrowwidth="wide" endarrowlength="long"/>
            <v:textbox>
              <w:txbxContent>
                <w:p w:rsidR="00DC2E6E" w:rsidRPr="0007163A" w:rsidRDefault="00DC2E6E" w:rsidP="00E45626">
                  <w:pPr>
                    <w:rPr>
                      <w:rFonts w:ascii="Arial" w:hAnsi="Arial" w:cs="Arial"/>
                      <w:b/>
                      <w:sz w:val="36"/>
                      <w:szCs w:val="36"/>
                    </w:rPr>
                  </w:pPr>
                  <w:r w:rsidRPr="0007163A">
                    <w:rPr>
                      <w:rFonts w:ascii="Arial" w:hAnsi="Arial" w:cs="Arial"/>
                      <w:b/>
                      <w:sz w:val="36"/>
                      <w:szCs w:val="36"/>
                    </w:rPr>
                    <w:t>για τετράγωνο :α</w:t>
                  </w:r>
                </w:p>
                <w:p w:rsidR="00DC2E6E" w:rsidRPr="0007163A" w:rsidRDefault="00DC2E6E" w:rsidP="00E45626">
                  <w:pPr>
                    <w:rPr>
                      <w:rFonts w:ascii="Arial" w:hAnsi="Arial" w:cs="Arial"/>
                      <w:b/>
                      <w:sz w:val="36"/>
                      <w:szCs w:val="36"/>
                    </w:rPr>
                  </w:pPr>
                  <w:r w:rsidRPr="0007163A">
                    <w:rPr>
                      <w:rFonts w:ascii="Arial" w:hAnsi="Arial" w:cs="Arial"/>
                      <w:b/>
                      <w:sz w:val="36"/>
                      <w:szCs w:val="36"/>
                    </w:rPr>
                    <w:t>στκ</w:t>
                  </w:r>
                </w:p>
                <w:p w:rsidR="00DC2E6E" w:rsidRPr="0007163A" w:rsidRDefault="00DC2E6E" w:rsidP="00E45626">
                  <w:pPr>
                    <w:rPr>
                      <w:rFonts w:ascii="Arial" w:hAnsi="Arial" w:cs="Arial"/>
                      <w:b/>
                      <w:sz w:val="36"/>
                      <w:szCs w:val="36"/>
                    </w:rPr>
                  </w:pPr>
                  <w:r w:rsidRPr="0007163A">
                    <w:rPr>
                      <w:rFonts w:ascii="Arial" w:hAnsi="Arial" w:cs="Arial"/>
                      <w:b/>
                      <w:sz w:val="36"/>
                      <w:szCs w:val="36"/>
                    </w:rPr>
                    <w:t>επανέλαβε</w:t>
                  </w:r>
                </w:p>
                <w:p w:rsidR="00DC2E6E" w:rsidRPr="0007163A" w:rsidRDefault="00DC2E6E" w:rsidP="00E45626">
                  <w:pPr>
                    <w:rPr>
                      <w:rFonts w:ascii="Arial" w:hAnsi="Arial" w:cs="Arial"/>
                      <w:b/>
                      <w:sz w:val="36"/>
                      <w:szCs w:val="36"/>
                    </w:rPr>
                  </w:pPr>
                  <w:r w:rsidRPr="0007163A">
                    <w:rPr>
                      <w:rFonts w:ascii="Arial" w:hAnsi="Arial" w:cs="Arial"/>
                      <w:b/>
                      <w:sz w:val="36"/>
                      <w:szCs w:val="36"/>
                    </w:rPr>
                    <w:t>4[μπ :α δε 90]</w:t>
                  </w:r>
                </w:p>
                <w:p w:rsidR="00DC2E6E" w:rsidRPr="0007163A" w:rsidRDefault="00DC2E6E" w:rsidP="00E45626">
                  <w:pPr>
                    <w:rPr>
                      <w:rFonts w:ascii="Arial" w:hAnsi="Arial" w:cs="Arial"/>
                      <w:b/>
                      <w:sz w:val="36"/>
                      <w:szCs w:val="36"/>
                    </w:rPr>
                  </w:pPr>
                  <w:r w:rsidRPr="0007163A">
                    <w:rPr>
                      <w:rFonts w:ascii="Arial" w:hAnsi="Arial" w:cs="Arial"/>
                      <w:b/>
                      <w:sz w:val="36"/>
                      <w:szCs w:val="36"/>
                    </w:rPr>
                    <w:t>τέλος</w:t>
                  </w:r>
                </w:p>
              </w:txbxContent>
            </v:textbox>
          </v:rect>
        </w:pict>
      </w:r>
    </w:p>
    <w:p w:rsidR="00E45626" w:rsidRPr="00E45626" w:rsidRDefault="00E45626" w:rsidP="00E45626">
      <w:pPr>
        <w:rPr>
          <w:rFonts w:ascii="Arial" w:hAnsi="Arial"/>
          <w:b/>
          <w:sz w:val="36"/>
          <w:szCs w:val="36"/>
        </w:rPr>
      </w:pPr>
      <w:r w:rsidRPr="00E45626">
        <w:rPr>
          <w:rFonts w:ascii="Arial" w:hAnsi="Arial"/>
          <w:b/>
          <w:sz w:val="36"/>
          <w:szCs w:val="36"/>
        </w:rPr>
        <w:t xml:space="preserve">    </w:t>
      </w:r>
    </w:p>
    <w:p w:rsidR="00E45626" w:rsidRPr="00E45626" w:rsidRDefault="00E45626" w:rsidP="00E45626">
      <w:pPr>
        <w:rPr>
          <w:rFonts w:ascii="Arial" w:hAnsi="Arial"/>
          <w:b/>
          <w:sz w:val="36"/>
          <w:szCs w:val="36"/>
        </w:rPr>
      </w:pPr>
    </w:p>
    <w:p w:rsidR="00E45626" w:rsidRPr="00E45626" w:rsidRDefault="00E45626" w:rsidP="00E45626">
      <w:pPr>
        <w:rPr>
          <w:rFonts w:ascii="Arial" w:hAnsi="Arial"/>
          <w:b/>
          <w:sz w:val="36"/>
          <w:szCs w:val="36"/>
        </w:rPr>
      </w:pPr>
    </w:p>
    <w:p w:rsidR="00E45626" w:rsidRPr="00E45626" w:rsidRDefault="00E45626" w:rsidP="00E45626">
      <w:pPr>
        <w:rPr>
          <w:rFonts w:ascii="Arial" w:hAnsi="Arial"/>
          <w:b/>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3060CB">
      <w:pPr>
        <w:tabs>
          <w:tab w:val="left" w:pos="870"/>
        </w:tabs>
        <w:rPr>
          <w:rFonts w:ascii="Arial" w:hAnsi="Arial"/>
          <w:b/>
          <w:color w:val="FF0000"/>
          <w:sz w:val="36"/>
          <w:szCs w:val="36"/>
        </w:rPr>
      </w:pPr>
      <w:r w:rsidRPr="00E95531">
        <w:rPr>
          <w:rFonts w:ascii="Arial" w:hAnsi="Arial"/>
          <w:b/>
          <w:noProof/>
          <w:color w:val="FF0000"/>
          <w:sz w:val="36"/>
          <w:szCs w:val="36"/>
          <w:lang w:val="en-US" w:eastAsia="en-US"/>
        </w:rPr>
        <w:pict>
          <v:group id="Group 8256" o:spid="_x0000_s1511" style="position:absolute;margin-left:25.4pt;margin-top:13.75pt;width:161.55pt;height:28.65pt;z-index:251565568" coordorigin="1730,9067" coordsize="323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">
            <v:rect id="Rectangle 8257" o:spid="_x0000_s1512" style="position:absolute;left:1730;top:9067;width:3231;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mVMUA&#10;AADdAAAADwAAAGRycy9kb3ducmV2LnhtbESPQWsCMRSE74X+h/AKvdWsQmVdjdIK0iK9dC09PzbP&#10;ZOvmZZtEXf+9KRQ8DjPzDbNYDa4TJwqx9axgPCpAEDdet2wUfO02TyWImJA1dp5JwYUirJb3dwus&#10;tD/zJ53qZESGcKxQgU2pr6SMjSWHceR74uztfXCYsgxG6oDnDHednBTFVDpsOS9Y7GltqTnUR6cg&#10;Hrbm0hj58zGk57fxd/0afp1V6vFheJmDSDSkW/i//a4VlNNyBn9v8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OZUxQAAAN0AAAAPAAAAAAAAAAAAAAAAAJgCAABkcnMv&#10;ZG93bnJldi54bWxQSwUGAAAAAAQABAD1AAAAigMAAAAA&#10;" fillcolor="#ddd8c2" strokecolor="#c4bc96" strokeweight="2.25pt">
              <v:stroke endarrowwidth="wide" endarrowlength="long"/>
              <v:textbox inset="0,,0">
                <w:txbxContent>
                  <w:p w:rsidR="00DC2E6E" w:rsidRPr="00F75DE3" w:rsidRDefault="00DC2E6E" w:rsidP="00E45626">
                    <w:pPr>
                      <w:jc w:val="center"/>
                      <w:rPr>
                        <w:rFonts w:ascii="Arial" w:hAnsi="Arial" w:cs="Arial"/>
                        <w:b/>
                        <w:sz w:val="56"/>
                        <w:szCs w:val="56"/>
                      </w:rPr>
                    </w:pPr>
                  </w:p>
                </w:txbxContent>
              </v:textbox>
            </v:rect>
            <v:shape id="AutoShape 8258" o:spid="_x0000_s1513" type="#_x0000_t32" style="position:absolute;left:1875;top:9288;width:29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5pt8EAAADdAAAADwAAAGRycy9kb3ducmV2LnhtbERPz2vCMBS+D/wfwhN2m6k7iFajSEXY&#10;wIHW4vmRPNti81KSTLv/3hwGHj++36vNYDtxJx9axwqmkwwEsXam5VpBdd5/zEGEiGywc0wK/ijA&#10;Zj16W2Fu3INPdC9jLVIIhxwVNDH2uZRBN2QxTFxPnLir8xZjgr6WxuMjhdtOfmbZTFpsOTU02FPR&#10;kL6Vv1ZBUbqr/7kU58p+747hWGlaHLRS7+NhuwQRaYgv8b/7yyiYzxZpf3qTno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fmm3wQAAAN0AAAAPAAAAAAAAAAAAAAAA&#10;AKECAABkcnMvZG93bnJldi54bWxQSwUGAAAAAAQABAD5AAAAjwMAAAAA&#10;" strokeweight="2.25pt">
              <v:stroke endarrowwidth="wide" endarrowlength="long"/>
            </v:shape>
            <v:group id="Group 8259" o:spid="_x0000_s1514" style="position:absolute;left:3254;top:9102;width:171;height:468" coordorigin="5544,1678" coordsize="17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Dp8ccAAADdAAAADwAAAGRycy9kb3ducmV2LnhtbESPT2vCQBTE7wW/w/KE&#10;3uomSkWjq4jU0kMoNBFKb4/sMwlm34bsNn++fbdQ6HGYmd8w++NoGtFT52rLCuJFBIK4sLrmUsE1&#10;vzxtQDiPrLGxTAomcnA8zB72mGg78Af1mS9FgLBLUEHlfZtI6YqKDLqFbYmDd7OdQR9kV0rd4RDg&#10;ppHLKFpLgzWHhQpbOldU3LNvo+B1wOG0il/69H47T1/58/tnGpNSj/PxtAPhafT/4b/2m1awWW9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Dp8ccAAADd&#10;AAAADwAAAAAAAAAAAAAAAACqAgAAZHJzL2Rvd25yZXYueG1sUEsFBgAAAAAEAAQA+gAAAJ4DAAAA&#10;AA==&#10;">
              <v:rect id="Rectangle 8260" o:spid="_x0000_s1515" style="position:absolute;left:5545;top:1678;width:17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hA8gA&#10;AADdAAAADwAAAGRycy9kb3ducmV2LnhtbESPW2vCQBSE3wv+h+UIvtWNgXpJXUVDFSm09fbQx0P2&#10;5ILZsyG7avrvuwWhj8PMfMPMl52pxY1aV1lWMBpGIIgzqysuFJxPm+cpCOeRNdaWScEPOVguek9z&#10;TLS984FuR1+IAGGXoILS+yaR0mUlGXRD2xAHL7etQR9kW0jd4j3ATS3jKBpLgxWHhRIbSkvKLser&#10;URC/52uXfjT7t+0sffmc5Luv6/ZbqUG/W72C8NT5//CjvdMKpuNZDH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CEDyAAAAN0AAAAPAAAAAAAAAAAAAAAAAJgCAABk&#10;cnMvZG93bnJldi54bWxQSwUGAAAAAAQABAD1AAAAjQMAAAAA&#10;" fillcolor="#d8d8d8" strokecolor="#5a5a5a" strokeweight="2.25pt">
                <v:stroke endarrowwidth="wide" endarrowlength="long"/>
              </v:rect>
              <v:shape id="AutoShape 8261" o:spid="_x0000_s1516" type="#_x0000_t5" style="position:absolute;left:5544;top:1976;width:170;height:17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pscA&#10;AADdAAAADwAAAGRycy9kb3ducmV2LnhtbESPQWsCMRSE7wX/Q3iCl1KztiB2NYpYpZaCUuvF22Pz&#10;3CxuXtZNXNd/b4RCj8PMfMNMZq0tRUO1LxwrGPQTEMSZ0wXnCva/q5cRCB+QNZaOScGNPMymnacJ&#10;ptpd+YeaXchFhLBPUYEJoUql9Jkhi77vKuLoHV1tMURZ51LXeI1wW8rXJBlKiwXHBYMVLQxlp93F&#10;Kvj6MN9beR5kh+UmeV4tzwv52RRK9brtfAwiUBv+w3/ttVYwGr6/weNNf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bGKbHAAAA3QAAAA8AAAAAAAAAAAAAAAAAmAIAAGRy&#10;cy9kb3ducmV2LnhtbFBLBQYAAAAABAAEAPUAAACMAwAAAAA=&#10;" fillcolor="#d8d8d8" strokecolor="#5a5a5a" strokeweight="2.25pt">
                <v:stroke endarrowwidth="wide" endarrowlength="long"/>
              </v:shape>
            </v:group>
            <v:shape id="AutoShape 8262" o:spid="_x0000_s1517" type="#_x0000_t32" style="position:absolute;left:1956;top:9437;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vtMQAAADdAAAADwAAAGRycy9kb3ducmV2LnhtbESPUWvCMBSF3wf+h3AHe5vpxhCtRpHK&#10;YIMJWovPl+TaFpubkmTa/ftFEHw8nHO+w1msBtuJC/nQOlbwNs5AEGtnWq4VVIfP1ymIEJENdo5J&#10;wR8FWC1HTwvMjbvyni5lrEWCcMhRQRNjn0sZdEMWw9j1xMk7OW8xJulraTxeE9x28j3LJtJiy2mh&#10;wZ6KhvS5/LUKitKd/PZYHCr7vdmFXaVp9qOVenke1nMQkYb4CN/bX0bBdDL7gNub9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RW+0xAAAAN0AAAAPAAAAAAAAAAAA&#10;AAAAAKECAABkcnMvZG93bnJldi54bWxQSwUGAAAAAAQABAD5AAAAkgMAAAAA&#10;" strokeweight="2.25pt">
              <v:stroke endarrowwidth="wide" endarrowlength="long"/>
            </v:shape>
            <v:shape id="AutoShape 8263" o:spid="_x0000_s1518" type="#_x0000_t32" style="position:absolute;left:4742;top:9449;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KL8QAAADdAAAADwAAAGRycy9kb3ducmV2LnhtbESPUWvCMBSF3wf+h3AHe5vpBhOtRpHK&#10;YIMJWovPl+TaFpubkmTa/ftFEHw8nHO+w1msBtuJC/nQOlbwNs5AEGtnWq4VVIfP1ymIEJENdo5J&#10;wR8FWC1HTwvMjbvyni5lrEWCcMhRQRNjn0sZdEMWw9j1xMk7OW8xJulraTxeE9x28j3LJtJiy2mh&#10;wZ6KhvS5/LUKitKd/PZYHCr7vdmFXaVp9qOVenke1nMQkYb4CN/bX0bBdDL7gNub9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covxAAAAN0AAAAPAAAAAAAAAAAA&#10;AAAAAKECAABkcnMvZG93bnJldi54bWxQSwUGAAAAAAQABAD5AAAAkgMAAAAA&#10;" strokeweight="2.25pt">
              <v:stroke endarrowwidth="wide" endarrowlength="long"/>
            </v:shape>
          </v:group>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Text Box 8245" o:spid="_x0000_s1519" type="#_x0000_t202" style="position:absolute;margin-left:210.25pt;margin-top:11.15pt;width:34pt;height:34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" strokecolor="gray" strokeweight="3pt">
            <o:lock v:ext="edit" aspectratio="t"/>
            <v:textbox inset=".5mm,.3mm,.5mm,.3mm">
              <w:txbxContent>
                <w:p w:rsidR="00DC2E6E" w:rsidRPr="00E42BC9" w:rsidRDefault="00DC2E6E" w:rsidP="00E45626">
                  <w:r>
                    <w:rPr>
                      <w:rFonts w:ascii="Arial" w:hAnsi="Arial" w:cs="Arial"/>
                      <w:b/>
                      <w:sz w:val="56"/>
                      <w:szCs w:val="56"/>
                    </w:rPr>
                    <w:sym w:font="Wingdings 3" w:char="F080"/>
                  </w:r>
                </w:p>
              </w:txbxContent>
            </v:textbox>
          </v:shape>
        </w:pict>
      </w:r>
      <w:r w:rsidRPr="00E95531">
        <w:rPr>
          <w:rFonts w:ascii="Arial" w:hAnsi="Arial"/>
          <w:b/>
          <w:noProof/>
          <w:color w:val="FF0000"/>
          <w:sz w:val="36"/>
          <w:szCs w:val="36"/>
          <w:lang w:val="en-US" w:eastAsia="en-US"/>
        </w:rPr>
        <w:pict>
          <v:shape id="AutoShape 8249" o:spid="_x0000_s1759" type="#_x0000_t32" style="position:absolute;margin-left:242.4pt;margin-top:.85pt;width:241.3pt;height:3.95pt;flip:x y;z-index:251559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" strokecolor="gray" strokeweight="5pt">
            <v:stroke endarrowwidth="wide" endarrowlength="long"/>
          </v:shape>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Group 8229" o:spid="_x0000_s1520" style="position:absolute;margin-left:15.3pt;margin-top:3.5pt;width:227.5pt;height:36.5pt;z-index:251545088" coordorigin="1526,8791" coordsize="455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">
            <v:shape id="Text Box 8230" o:spid="_x0000_s1521" type="#_x0000_t202" style="position:absolute;left:5221;top:8791;width:855;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wQ8YA&#10;AADdAAAADwAAAGRycy9kb3ducmV2LnhtbESPQWvCQBSE74X+h+UVeqsbewghuooWK14KrXrw+Mg+&#10;s9Hs23R3TeK/7xYKPQ4z8w0zX462FT350DhWMJ1kIIgrpxuuFRwP7y8FiBCRNbaOScGdAiwXjw9z&#10;LLUb+Iv6faxFgnAoUYGJsSulDJUhi2HiOuLknZ23GJP0tdQehwS3rXzNslxabDgtGOzozVB13d+s&#10;gjb3m4/htN5cPtffx4vZ9nfenpV6fhpXMxCRxvgf/mvvtIIiL6b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JwQ8YAAADdAAAADwAAAAAAAAAAAAAAAACYAgAAZHJz&#10;L2Rvd25yZXYueG1sUEsFBgAAAAAEAAQA9QAAAIsDA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D"/>
                    </w:r>
                  </w:p>
                </w:txbxContent>
              </v:textbox>
            </v:shape>
            <v:shape id="Text Box 8231" o:spid="_x0000_s1522" type="#_x0000_t202" style="position:absolute;left:1526;top:8797;width:815;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NMYA&#10;AADdAAAADwAAAGRycy9kb3ducmV2LnhtbESPQWvCQBSE7wX/w/KE3uqmHkKIrqLFSi+FVj14fGSf&#10;2Wj2bbq7TeK/7xYKPQ4z8w2zXI+2FT350DhW8DzLQBBXTjdcKzgdX58KECEia2wdk4I7BVivJg9L&#10;LLUb+JP6Q6xFgnAoUYGJsSulDJUhi2HmOuLkXZy3GJP0tdQehwS3rZxnWS4tNpwWDHb0Yqi6Hb6t&#10;gjb3u/fhvN1dP7Zfp6vZ93feX5R6nI6bBYhIY/wP/7XftIIiL+b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NMYAAADdAAAADwAAAAAAAAAAAAAAAACYAgAAZHJz&#10;L2Rvd25yZXYueG1sUEsFBgAAAAAEAAQA9QAAAIsDA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C"/>
                    </w:r>
                  </w:p>
                </w:txbxContent>
              </v:textbox>
            </v:shape>
            <v:rect id="Rectangle 8232" o:spid="_x0000_s1523" style="position:absolute;left:2341;top:8791;width:390;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dq8gA&#10;AADdAAAADwAAAGRycy9kb3ducmV2LnhtbESPT2sCMRTE74LfITyhN82qoMvWKEVQC+3BP4X2+Lp5&#10;3aRuXpZN1G0/fVMo9DjMzG+YxapztbhSG6xnBeNRBoK49NpypeDltBnmIEJE1lh7JgVfFGC17PcW&#10;WGh/4wNdj7ESCcKhQAUmxqaQMpSGHIaRb4iT9+FbhzHJtpK6xVuCu1pOsmwmHVpOCwYbWhsqz8eL&#10;U7C/VE18tdvPp+559zY342/7PjkpdTfoHu5BROrif/iv/agV5LN8Cr9v0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s92ryAAAAN0AAAAPAAAAAAAAAAAAAAAAAJgCAABk&#10;cnMvZG93bnJldi54bWxQSwUGAAAAAAQABAD1AAAAjQMAAAAA&#10;" fillcolor="silver" strokecolor="gray" strokeweight="3pt"/>
            <v:rect id="Rectangle 8233" o:spid="_x0000_s1524" style="position:absolute;left:3617;top:7905;width:718;height:24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Z58MA&#10;AADdAAAADwAAAGRycy9kb3ducmV2LnhtbESPT4vCMBTE78J+h/AW9qapsmqpRlkEQdiDf/H8aN42&#10;xealNFGz394IgsdhZn7DzJfRNuJGna8dKxgOMhDEpdM1VwpOx3U/B+EDssbGMSn4Jw/LxUdvjoV2&#10;d97T7RAqkSDsC1RgQmgLKX1pyKIfuJY4eX+usxiS7CqpO7wnuG3kKMsm0mLNacFgSytD5eVwtQrG&#10;U/ReVu31NDXD7e74G+lyjkp9fcafGYhAMbzDr/ZGK8gn+Tc836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QZ58MAAADdAAAADwAAAAAAAAAAAAAAAACYAgAAZHJzL2Rv&#10;d25yZXYueG1sUEsFBgAAAAAEAAQA9QAAAIgDAAAAAA==&#10;" strokecolor="gray" strokeweight="3pt"/>
          </v:group>
        </w:pict>
      </w:r>
      <w:r w:rsidRPr="00E95531">
        <w:rPr>
          <w:rFonts w:ascii="Arial" w:hAnsi="Arial"/>
          <w:b/>
          <w:noProof/>
          <w:color w:val="FF0000"/>
          <w:sz w:val="36"/>
          <w:szCs w:val="36"/>
          <w:lang w:val="en-US" w:eastAsia="en-US"/>
        </w:rPr>
        <w:pict>
          <v:shape id="AutoShape 8236" o:spid="_x0000_s1758" type="#_x0000_t32" style="position:absolute;margin-left:15.3pt;margin-top:3.1pt;width:226.6pt;height:0;flip:x;z-index:251546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" strokecolor="gray" strokeweight="5pt">
            <v:stroke endarrowwidth="wide" endarrowlength="long"/>
          </v:shape>
        </w:pict>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pict>
          <v:rect id="Rectangle 8240" o:spid="_x0000_s1525" style="position:absolute;margin-left:244.75pt;margin-top:2.9pt;width:196.45pt;height:39.55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" fillcolor="#ddd8c2" strokecolor="#c4bc96" strokeweight="2.25pt">
            <v:stroke endarrowwidth="wide" endarrowlength="long"/>
            <v:textbox inset="0,,0">
              <w:txbxContent>
                <w:p w:rsidR="00DC2E6E" w:rsidRPr="0007163A"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95275" cy="295275"/>
                        <wp:effectExtent l="0" t="0" r="9525" b="9525"/>
                        <wp:docPr id="6528" name="Εικόνα 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28" cy="298228"/>
                                </a:xfrm>
                                <a:prstGeom prst="rect">
                                  <a:avLst/>
                                </a:prstGeom>
                                <a:noFill/>
                                <a:ln>
                                  <a:noFill/>
                                </a:ln>
                              </pic:spPr>
                            </pic:pic>
                          </a:graphicData>
                        </a:graphic>
                      </wp:inline>
                    </w:drawing>
                  </w:r>
                  <w:r w:rsidRPr="0007163A">
                    <w:rPr>
                      <w:rFonts w:ascii="Arial" w:hAnsi="Arial" w:cs="Arial"/>
                      <w:b/>
                      <w:sz w:val="36"/>
                      <w:szCs w:val="36"/>
                    </w:rPr>
                    <w:t>Διεργασίες</w:t>
                  </w:r>
                </w:p>
              </w:txbxContent>
            </v:textbox>
          </v:rect>
        </w:pict>
      </w:r>
    </w:p>
    <w:p w:rsidR="00E45626" w:rsidRPr="00E45626" w:rsidRDefault="00E45626" w:rsidP="00E45626">
      <w:pPr>
        <w:rPr>
          <w:rFonts w:ascii="Arial" w:hAnsi="Arial"/>
          <w:b/>
          <w:color w:val="FF0000"/>
          <w:sz w:val="36"/>
          <w:szCs w:val="36"/>
        </w:rPr>
      </w:pPr>
    </w:p>
    <w:p w:rsidR="003769E7" w:rsidRDefault="00E95531" w:rsidP="00E45626">
      <w:pPr>
        <w:autoSpaceDE w:val="0"/>
        <w:autoSpaceDN w:val="0"/>
        <w:adjustRightInd w:val="0"/>
        <w:ind w:firstLine="720"/>
        <w:rPr>
          <w:rFonts w:ascii="Arial" w:hAnsi="Arial"/>
          <w:b/>
          <w:color w:val="FF0000"/>
          <w:sz w:val="36"/>
          <w:szCs w:val="36"/>
        </w:rPr>
      </w:pPr>
      <w:r w:rsidRPr="00E95531">
        <w:rPr>
          <w:rFonts w:ascii="Arial" w:hAnsi="Arial"/>
          <w:b/>
          <w:noProof/>
          <w:color w:val="FF0000"/>
          <w:sz w:val="36"/>
          <w:szCs w:val="36"/>
          <w:lang w:val="en-US" w:eastAsia="en-US"/>
        </w:rPr>
        <w:pict>
          <v:rect id="Rectangle 8241" o:spid="_x0000_s1526" style="position:absolute;left:0;text-align:left;margin-left:243.95pt;margin-top:1.8pt;width:196.45pt;height:43.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" fillcolor="#ddd8c2" strokecolor="#c4bc96" strokeweight="2.25pt">
            <v:stroke endarrowwidth="wide" endarrowlength="long"/>
            <v:textbox>
              <w:txbxContent>
                <w:p w:rsidR="00DC2E6E" w:rsidRPr="0007163A"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76225" cy="276225"/>
                        <wp:effectExtent l="0" t="0" r="9525" b="9525"/>
                        <wp:docPr id="6529" name="Εικόνα 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82" cy="279382"/>
                                </a:xfrm>
                                <a:prstGeom prst="rect">
                                  <a:avLst/>
                                </a:prstGeom>
                                <a:noFill/>
                                <a:ln>
                                  <a:noFill/>
                                </a:ln>
                              </pic:spPr>
                            </pic:pic>
                          </a:graphicData>
                        </a:graphic>
                      </wp:inline>
                    </w:drawing>
                  </w:r>
                  <w:r>
                    <w:rPr>
                      <w:rFonts w:ascii="Arial" w:hAnsi="Arial" w:cs="Arial"/>
                      <w:b/>
                      <w:sz w:val="56"/>
                      <w:szCs w:val="56"/>
                    </w:rPr>
                    <w:t xml:space="preserve"> </w:t>
                  </w:r>
                  <w:r w:rsidRPr="0007163A">
                    <w:rPr>
                      <w:rFonts w:ascii="Arial" w:hAnsi="Arial" w:cs="Arial"/>
                      <w:b/>
                      <w:sz w:val="36"/>
                      <w:szCs w:val="36"/>
                    </w:rPr>
                    <w:t>Εργασία</w:t>
                  </w:r>
                </w:p>
              </w:txbxContent>
            </v:textbox>
          </v:rect>
        </w:pict>
      </w:r>
      <w:r w:rsidRPr="00E95531">
        <w:rPr>
          <w:rFonts w:ascii="Arial" w:hAnsi="Arial" w:cs="Arial"/>
          <w:b/>
          <w:noProof/>
          <w:color w:val="FF0000"/>
          <w:sz w:val="36"/>
          <w:szCs w:val="36"/>
          <w:lang w:val="en-US" w:eastAsia="en-US"/>
        </w:rPr>
        <w:pict>
          <v:shape id="Πλαίσιο κειμένου 26" o:spid="_x0000_s1527" type="#_x0000_t202" style="position:absolute;left:0;text-align:left;margin-left:0;margin-top:785.3pt;width:99.2pt;height:28.35pt;z-index:251829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svE4GvAgAAMg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DC2E6E" w:rsidRPr="00425701"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9</w:t>
                  </w:r>
                  <w:r w:rsidR="00DC2E6E">
                    <w:rPr>
                      <w:rFonts w:ascii="Arial" w:hAnsi="Arial"/>
                      <w:b/>
                      <w:sz w:val="36"/>
                      <w:szCs w:val="36"/>
                    </w:rPr>
                    <w:t>3</w:t>
                  </w:r>
                  <w:r w:rsidR="00DC2E6E" w:rsidRPr="00432B70">
                    <w:rPr>
                      <w:rFonts w:ascii="Arial" w:hAnsi="Arial"/>
                      <w:b/>
                      <w:sz w:val="36"/>
                      <w:szCs w:val="36"/>
                    </w:rPr>
                    <w:t xml:space="preserve"> / </w:t>
                  </w:r>
                  <w:r w:rsidR="00DC2E6E">
                    <w:rPr>
                      <w:rFonts w:ascii="Arial" w:hAnsi="Arial"/>
                      <w:b/>
                      <w:sz w:val="36"/>
                      <w:szCs w:val="36"/>
                    </w:rPr>
                    <w:t>194</w:t>
                  </w:r>
                </w:p>
              </w:txbxContent>
            </v:textbox>
            <w10:wrap anchorx="page" anchory="margin"/>
          </v:shape>
        </w:pict>
      </w:r>
    </w:p>
    <w:p w:rsidR="003769E7" w:rsidRPr="003769E7" w:rsidRDefault="003769E7" w:rsidP="003769E7">
      <w:pPr>
        <w:rPr>
          <w:rFonts w:ascii="Arial" w:hAnsi="Arial"/>
          <w:sz w:val="36"/>
          <w:szCs w:val="36"/>
        </w:rPr>
      </w:pPr>
    </w:p>
    <w:p w:rsidR="003769E7" w:rsidRPr="003769E7" w:rsidRDefault="003769E7" w:rsidP="003769E7">
      <w:pPr>
        <w:rPr>
          <w:rFonts w:ascii="Arial" w:hAnsi="Arial"/>
          <w:sz w:val="36"/>
          <w:szCs w:val="36"/>
        </w:rPr>
      </w:pPr>
    </w:p>
    <w:p w:rsidR="003769E7" w:rsidRPr="003769E7" w:rsidRDefault="003769E7" w:rsidP="003769E7">
      <w:pPr>
        <w:rPr>
          <w:rFonts w:ascii="Arial" w:hAnsi="Arial"/>
          <w:sz w:val="36"/>
          <w:szCs w:val="36"/>
        </w:rPr>
      </w:pPr>
    </w:p>
    <w:p w:rsidR="003769E7" w:rsidRPr="00E45626" w:rsidRDefault="003769E7" w:rsidP="003769E7">
      <w:pPr>
        <w:tabs>
          <w:tab w:val="left" w:pos="8931"/>
        </w:tabs>
        <w:autoSpaceDE w:val="0"/>
        <w:autoSpaceDN w:val="0"/>
        <w:adjustRightInd w:val="0"/>
        <w:rPr>
          <w:rFonts w:ascii="Arial" w:hAnsi="Arial"/>
          <w:b/>
          <w:color w:val="FF0000"/>
          <w:sz w:val="36"/>
          <w:szCs w:val="36"/>
        </w:rPr>
      </w:pPr>
      <w:r w:rsidRPr="00E45626">
        <w:rPr>
          <w:rFonts w:ascii="Arial" w:hAnsi="Arial" w:cs="Arial"/>
          <w:b/>
          <w:color w:val="0070C0"/>
          <w:sz w:val="36"/>
          <w:szCs w:val="36"/>
        </w:rPr>
        <w:t>Εικόνα 2.7.</w:t>
      </w:r>
      <w:r w:rsidRPr="00E45626">
        <w:rPr>
          <w:rFonts w:ascii="Arial" w:hAnsi="Arial" w:cs="Arial"/>
          <w:b/>
          <w:sz w:val="36"/>
          <w:szCs w:val="36"/>
        </w:rPr>
        <w:t xml:space="preserve"> Η διαδικασία τετράγωνο παίρνει τιμές από το μεταβολέα «μήκος». </w:t>
      </w:r>
      <w:r w:rsidRPr="00E45626">
        <w:rPr>
          <w:rFonts w:ascii="Arial" w:hAnsi="Arial" w:cs="Arial"/>
          <w:b/>
          <w:sz w:val="36"/>
          <w:szCs w:val="36"/>
        </w:rPr>
        <w:tab/>
      </w:r>
      <w:r w:rsidRPr="00E45626">
        <w:rPr>
          <w:rFonts w:ascii="Arial" w:hAnsi="Arial" w:cs="Arial"/>
          <w:b/>
          <w:sz w:val="36"/>
          <w:szCs w:val="36"/>
        </w:rPr>
        <w:sym w:font="Wingdings 3" w:char="F092"/>
      </w:r>
    </w:p>
    <w:p w:rsidR="003769E7" w:rsidRPr="00E45626" w:rsidRDefault="003769E7" w:rsidP="003769E7">
      <w:pPr>
        <w:rPr>
          <w:rFonts w:ascii="Arial" w:hAnsi="Arial"/>
          <w:b/>
          <w:color w:val="FF0000"/>
          <w:sz w:val="36"/>
          <w:szCs w:val="36"/>
        </w:rPr>
      </w:pPr>
    </w:p>
    <w:p w:rsidR="004119E3" w:rsidRDefault="004119E3" w:rsidP="004119E3">
      <w:pPr>
        <w:autoSpaceDE w:val="0"/>
        <w:autoSpaceDN w:val="0"/>
        <w:adjustRightInd w:val="0"/>
        <w:rPr>
          <w:rFonts w:ascii="Arial" w:hAnsi="Arial"/>
          <w:sz w:val="36"/>
          <w:szCs w:val="36"/>
        </w:rPr>
      </w:pPr>
    </w:p>
    <w:p w:rsidR="004119E3" w:rsidRDefault="004119E3" w:rsidP="004119E3">
      <w:pPr>
        <w:autoSpaceDE w:val="0"/>
        <w:autoSpaceDN w:val="0"/>
        <w:adjustRightInd w:val="0"/>
        <w:rPr>
          <w:rFonts w:ascii="Arial" w:hAnsi="Arial"/>
          <w:sz w:val="36"/>
          <w:szCs w:val="36"/>
        </w:rPr>
      </w:pPr>
    </w:p>
    <w:p w:rsidR="00E45626" w:rsidRPr="00E45626" w:rsidRDefault="00E45626" w:rsidP="004119E3">
      <w:pPr>
        <w:autoSpaceDE w:val="0"/>
        <w:autoSpaceDN w:val="0"/>
        <w:adjustRightInd w:val="0"/>
        <w:ind w:firstLine="720"/>
        <w:rPr>
          <w:rFonts w:ascii="Arial" w:hAnsi="Arial" w:cs="Arial"/>
          <w:b/>
          <w:sz w:val="36"/>
          <w:szCs w:val="36"/>
        </w:rPr>
      </w:pPr>
      <w:r w:rsidRPr="00E45626">
        <w:rPr>
          <w:rFonts w:ascii="Arial" w:hAnsi="Arial" w:cs="Arial"/>
          <w:b/>
          <w:sz w:val="36"/>
          <w:szCs w:val="36"/>
        </w:rPr>
        <w:t>Ορίζουμε επίσης και το διάστημα τιμών που θα παίρνει ο μεταβολέας από 0 έως 200 (Εικόνα 2.8).</w:t>
      </w:r>
    </w:p>
    <w:p w:rsid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Αν εκτελέσουμε την εντολή «τετράγωνο μήκος», όπου μήκος είναι το όνομα του μεταβολέα, η μεταβλητή «α» παίρνει αυτόμα</w:t>
      </w:r>
      <w:r w:rsidRPr="00E45626">
        <w:rPr>
          <w:rFonts w:ascii="Arial" w:hAnsi="Arial" w:cs="Arial"/>
          <w:b/>
          <w:sz w:val="36"/>
          <w:szCs w:val="36"/>
        </w:rPr>
        <w:softHyphen/>
        <w:t>τα τιμή από το μεταβολέα (Εικόνα 2.7).</w:t>
      </w:r>
    </w:p>
    <w:p w:rsidR="004119E3" w:rsidRDefault="004119E3" w:rsidP="00E45626">
      <w:pPr>
        <w:autoSpaceDE w:val="0"/>
        <w:autoSpaceDN w:val="0"/>
        <w:adjustRightInd w:val="0"/>
        <w:rPr>
          <w:rFonts w:ascii="Arial" w:hAnsi="Arial" w:cs="Arial"/>
          <w:b/>
          <w:sz w:val="36"/>
          <w:szCs w:val="36"/>
        </w:rPr>
      </w:pPr>
    </w:p>
    <w:p w:rsidR="004119E3" w:rsidRPr="00E45626" w:rsidRDefault="004119E3" w:rsidP="00E45626">
      <w:pPr>
        <w:autoSpaceDE w:val="0"/>
        <w:autoSpaceDN w:val="0"/>
        <w:adjustRightInd w:val="0"/>
        <w:rPr>
          <w:rFonts w:ascii="Arial" w:hAnsi="Arial" w:cs="Arial"/>
          <w:b/>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lastRenderedPageBreak/>
        <w:pict>
          <v:group id="Ομάδα 6715" o:spid="_x0000_s1528" style="position:absolute;margin-left:8.2pt;margin-top:16.1pt;width:470.7pt;height:249pt;z-index:251678720" coordsize="59778,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">
            <v:rect id="Rectangle 8266" o:spid="_x0000_s1529" style="position:absolute;width:59721;height:31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qGsUA&#10;AADdAAAADwAAAGRycy9kb3ducmV2LnhtbESPT2sCMRTE70K/Q3iF3jSr1EVXoxSL4EWKf3p/3Tw3&#10;i5uXJYnr+u1NodDjMDO/YZbr3jaiIx9qxwrGowwEcel0zZWC82k7nIEIEVlj45gUPCjAevUyWGKh&#10;3Z0P1B1jJRKEQ4EKTIxtIWUoDVkMI9cSJ+/ivMWYpK+k9nhPcNvISZbl0mLNacFgSxtD5fV4swrq&#10;uc8O3z/mJLv9bes/55uv9+lDqbfX/mMBIlIf/8N/7Z1WMMvzCfy+S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axQAAAN0AAAAPAAAAAAAAAAAAAAAAAJgCAABkcnMv&#10;ZG93bnJldi54bWxQSwUGAAAAAAQABAD1AAAAigMAAAAA&#10;" fillcolor="#d8d8d8" strokecolor="#a5a5a5" strokeweight="2.25pt">
              <v:stroke endarrowwidth="wide" endarrowlength="long"/>
              <v:shadow on="t" color="#5a5a5a"/>
              <v:textbox>
                <w:txbxContent>
                  <w:p w:rsidR="00DC2E6E" w:rsidRDefault="00DC2E6E" w:rsidP="00E45626"/>
                  <w:p w:rsidR="00DC2E6E" w:rsidRPr="00091047" w:rsidRDefault="00DC2E6E" w:rsidP="00E45626">
                    <w:pPr>
                      <w:rPr>
                        <w:rFonts w:ascii="Arial" w:hAnsi="Arial" w:cs="Arial"/>
                        <w:b/>
                        <w:sz w:val="56"/>
                        <w:szCs w:val="56"/>
                      </w:rPr>
                    </w:pPr>
                    <w:r>
                      <w:t xml:space="preserve">                  </w:t>
                    </w:r>
                  </w:p>
                </w:txbxContent>
              </v:textbox>
            </v:rect>
            <v:rect id="Rectangle 8267" o:spid="_x0000_s1530" style="position:absolute;left:27527;top:25908;width:13601;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vPcYA&#10;AADdAAAADwAAAGRycy9kb3ducmV2LnhtbESPQUvDQBSE74L/YXmCt2bTKGtJuwk1IHgSWhX09pp9&#10;ZoPZtzG7tvHfu0LB4zAz3zCbenaDONIUes8allkOgrj1pudOw8vzw2IFIkRkg4Nn0vBDAerq8mKD&#10;pfEn3tFxHzuRIBxK1GBjHEspQ2vJYcj8SJy8Dz85jElOnTQTnhLcDbLIcyUd9pwWLI7UWGo/999O&#10;w2B378sv/1YUr7dPSm1lc393aLS+vpq3axCR5vgfPrcfjYaVUjfw9yY9AV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DvPcYAAADdAAAADwAAAAAAAAAAAAAAAACYAgAAZHJz&#10;L2Rvd25yZXYueG1sUEsFBgAAAAAEAAQA9QAAAIsDAAAAAA==&#10;" fillcolor="#d8d8d8" strokecolor="#404040" strokeweight="2.25pt">
              <v:stroke endarrowwidth="wide" endarrowlength="long"/>
              <v:shadow on="t" color="#5a5a5a"/>
              <v:textbox>
                <w:txbxContent>
                  <w:p w:rsidR="00DC2E6E" w:rsidRPr="00D446C1" w:rsidRDefault="00DC2E6E" w:rsidP="00E45626">
                    <w:pPr>
                      <w:jc w:val="center"/>
                      <w:rPr>
                        <w:rFonts w:ascii="Arial" w:hAnsi="Arial" w:cs="Arial"/>
                        <w:b/>
                        <w:sz w:val="36"/>
                        <w:szCs w:val="36"/>
                      </w:rPr>
                    </w:pPr>
                    <w:r w:rsidRPr="00D446C1">
                      <w:rPr>
                        <w:rFonts w:ascii="Arial" w:hAnsi="Arial" w:cs="Arial"/>
                        <w:b/>
                        <w:sz w:val="36"/>
                        <w:szCs w:val="36"/>
                      </w:rPr>
                      <w:t>ΟΚ</w:t>
                    </w:r>
                  </w:p>
                  <w:p w:rsidR="00DC2E6E" w:rsidRPr="00091047" w:rsidRDefault="00DC2E6E" w:rsidP="00E45626">
                    <w:pPr>
                      <w:rPr>
                        <w:rFonts w:ascii="Arial" w:hAnsi="Arial" w:cs="Arial"/>
                        <w:b/>
                        <w:sz w:val="56"/>
                        <w:szCs w:val="56"/>
                      </w:rPr>
                    </w:pPr>
                    <w:r>
                      <w:t xml:space="preserve">                   </w:t>
                    </w:r>
                  </w:p>
                </w:txbxContent>
              </v:textbox>
            </v:rect>
            <v:rect id="Rectangle 8269" o:spid="_x0000_s1531" style="position:absolute;left:28765;top:7715;width:7499;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7TcYA&#10;AADdAAAADwAAAGRycy9kb3ducmV2LnhtbESPQWvCQBSE74X+h+UVequbSg0huoqIgp5stUW9PbKv&#10;ybbZtyG7mvjvuwXB4zAz3zCTWW9rcaHWG8cKXgcJCOLCacOlgs/96iUD4QOyxtoxKbiSh9n08WGC&#10;uXYdf9BlF0oRIexzVFCF0ORS+qIii37gGuLofbvWYoiyLaVusYtwW8thkqTSouG4UGFDi4qK393Z&#10;KuDl+2Z+OJmv/TKh8ufYGXrbXpV6furnYxCB+nAP39prrSBL0xH8v4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Q7TcYAAADdAAAADwAAAAAAAAAAAAAAAACYAgAAZHJz&#10;L2Rvd25yZXYueG1sUEsFBgAAAAAEAAQA9QAAAIsDAAAAAA==&#10;" strokecolor="#7f7f7f" strokeweight="2.25pt">
              <v:stroke endarrowwidth="wide" endarrowlength="long"/>
              <v:textbox>
                <w:txbxContent>
                  <w:p w:rsidR="00DC2E6E" w:rsidRPr="00D446C1" w:rsidRDefault="00DC2E6E" w:rsidP="00E45626">
                    <w:pPr>
                      <w:rPr>
                        <w:rFonts w:ascii="Arial" w:hAnsi="Arial" w:cs="Arial"/>
                        <w:b/>
                        <w:sz w:val="36"/>
                        <w:szCs w:val="36"/>
                      </w:rPr>
                    </w:pPr>
                    <w:r w:rsidRPr="00D446C1">
                      <w:rPr>
                        <w:rFonts w:ascii="Arial" w:hAnsi="Arial" w:cs="Arial"/>
                        <w:b/>
                        <w:sz w:val="36"/>
                        <w:szCs w:val="36"/>
                      </w:rPr>
                      <w:t>0</w:t>
                    </w:r>
                  </w:p>
                </w:txbxContent>
              </v:textbox>
            </v:rect>
            <v:rect id="Rectangle 8270" o:spid="_x0000_s1532" style="position:absolute;left:28860;top:952;width:2389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lOsYA&#10;AADdAAAADwAAAGRycy9kb3ducmV2LnhtbESPQWvCQBSE74L/YXkFb7ppkSCpmyCiUE9abWl7e2Rf&#10;k63ZtyG7mvjvu4WCx2FmvmGWxWAbcaXOG8cKHmcJCOLSacOVgrfTdroA4QOyxsYxKbiRhyIfj5aY&#10;adfzK12PoRIRwj5DBXUIbSalL2uy6GeuJY7et+sshii7SuoO+wi3jXxKklRaNBwXamxpXVN5Pl6s&#10;At4cdquPL/N+2iRU/Xz2hub7m1KTh2H1DCLQEO7h//aLVrBI0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lOsYAAADdAAAADwAAAAAAAAAAAAAAAACYAgAAZHJz&#10;L2Rvd25yZXYueG1sUEsFBgAAAAAEAAQA9QAAAIsDAAAAAA==&#10;" strokecolor="#7f7f7f" strokeweight="2.25pt">
              <v:stroke endarrowwidth="wide" endarrowlength="long"/>
              <v:textbox>
                <w:txbxContent>
                  <w:p w:rsidR="00DC2E6E" w:rsidRPr="00D446C1" w:rsidRDefault="00DC2E6E" w:rsidP="00E45626">
                    <w:pPr>
                      <w:rPr>
                        <w:rFonts w:ascii="Arial" w:hAnsi="Arial" w:cs="Arial"/>
                        <w:b/>
                        <w:sz w:val="36"/>
                        <w:szCs w:val="36"/>
                      </w:rPr>
                    </w:pPr>
                    <w:r w:rsidRPr="00D446C1">
                      <w:rPr>
                        <w:rFonts w:ascii="Arial" w:hAnsi="Arial" w:cs="Arial"/>
                        <w:b/>
                        <w:sz w:val="36"/>
                        <w:szCs w:val="36"/>
                      </w:rPr>
                      <w:t>μήκος</w:t>
                    </w:r>
                  </w:p>
                </w:txbxContent>
              </v:textbox>
            </v:rect>
            <v:rect id="Rectangle 8271" o:spid="_x0000_s1533" style="position:absolute;left:28098;top:20478;width:9836;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AocYA&#10;AADdAAAADwAAAGRycy9kb3ducmV2LnhtbESPQWvCQBSE74X+h+UVequbSklDdBURBT1ptUW9PbKv&#10;ybbZtyG7mvjvuwXB4zAz3zDjaW9rcaHWG8cKXgcJCOLCacOlgs/98iUD4QOyxtoxKbiSh+nk8WGM&#10;uXYdf9BlF0oRIexzVFCF0ORS+qIii37gGuLofbvWYoiyLaVusYtwW8thkqTSouG4UGFD84qK393Z&#10;KuDFdj07nMzXfpFQ+XPsDL1trko9P/WzEYhAfbiHb+2VVpCl6Tv8v4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AocYAAADdAAAADwAAAAAAAAAAAAAAAACYAgAAZHJz&#10;L2Rvd25yZXYueG1sUEsFBgAAAAAEAAQA9QAAAIsDAAAAAA==&#10;" strokecolor="#7f7f7f" strokeweight="2.25pt">
              <v:stroke endarrowwidth="wide" endarrowlength="long"/>
              <v:textbox>
                <w:txbxContent>
                  <w:p w:rsidR="00DC2E6E" w:rsidRPr="00D446C1" w:rsidRDefault="00DC2E6E" w:rsidP="00E45626">
                    <w:pPr>
                      <w:rPr>
                        <w:rFonts w:ascii="Arial" w:hAnsi="Arial" w:cs="Arial"/>
                        <w:b/>
                        <w:sz w:val="36"/>
                        <w:szCs w:val="36"/>
                      </w:rPr>
                    </w:pPr>
                    <w:r w:rsidRPr="00D446C1">
                      <w:rPr>
                        <w:rFonts w:ascii="Arial" w:hAnsi="Arial" w:cs="Arial"/>
                        <w:b/>
                        <w:sz w:val="36"/>
                        <w:szCs w:val="36"/>
                      </w:rPr>
                      <w:t>200</w:t>
                    </w:r>
                  </w:p>
                </w:txbxContent>
              </v:textbox>
            </v:rect>
            <v:rect id="Rectangle 8272" o:spid="_x0000_s1534" style="position:absolute;left:1143;top:1809;width:14700;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S2MMA&#10;AADdAAAADwAAAGRycy9kb3ducmV2LnhtbERPy0rEMBTdC/5DuIIbcdJpoZbadNB56OzE0YXLS3NN&#10;is1NaWKn/r1ZCC4P591sFjeImabQe1awXmUgiDuvezYK3t8OtxWIEJE1Dp5JwQ8F2LSXFw3W2p/5&#10;leZTNCKFcKhRgY1xrKUMnSWHYeVH4sR9+slhTHAyUk94TuFukHmWldJhz6nB4khbS93X6dspmPO7&#10;6rHbf9jiZcyfTLF+3t2YQqnrq+XhHkSkJf6L/9xHraAqyzQ3vUlPQL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3S2MMAAADdAAAADwAAAAAAAAAAAAAAAACYAgAAZHJzL2Rv&#10;d25yZXYueG1sUEsFBgAAAAAEAAQA9QAAAIgDAAAAAA==&#10;" fillcolor="#d8d8d8" stroked="f" strokecolor="#7f7f7f" strokeweight="2.25pt">
              <v:stroke endarrowwidth="wide" endarrowlength="long"/>
              <v:textbox>
                <w:txbxContent>
                  <w:p w:rsidR="00DC2E6E" w:rsidRPr="00D446C1" w:rsidRDefault="00DC2E6E" w:rsidP="00E45626">
                    <w:pPr>
                      <w:rPr>
                        <w:rFonts w:ascii="Arial" w:hAnsi="Arial" w:cs="Arial"/>
                        <w:b/>
                        <w:sz w:val="36"/>
                        <w:szCs w:val="36"/>
                      </w:rPr>
                    </w:pPr>
                    <w:r w:rsidRPr="00D446C1">
                      <w:rPr>
                        <w:rFonts w:ascii="Arial" w:hAnsi="Arial" w:cs="Arial"/>
                        <w:b/>
                        <w:sz w:val="36"/>
                        <w:szCs w:val="36"/>
                      </w:rPr>
                      <w:t>Όνομα:</w:t>
                    </w:r>
                  </w:p>
                </w:txbxContent>
              </v:textbox>
            </v:rect>
            <v:rect id="Rectangle 8273" o:spid="_x0000_s1535" style="position:absolute;left:1143;top:8286;width:26428;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3Q8YA&#10;AADdAAAADwAAAGRycy9kb3ducmV2LnhtbESPzWrDMBCE74W+g9hALyWRY4PrOlFC/9NbadJDjou1&#10;kUytlbFUx337qlDocZiZb5j1dnKdGGkIrWcFy0UGgrjxumWj4OPwPK9AhIissfNMCr4pwHZzebHG&#10;Wvszv9O4j0YkCIcaFdgY+1rK0FhyGBa+J07eyQ8OY5KDkXrAc4K7TuZZVkqHLacFiz09WGo+919O&#10;wZjfVPfN09EWb33+Yorl7vHaFEpdzaa7FYhIU/wP/7VftYKqLG/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F3Q8YAAADdAAAADwAAAAAAAAAAAAAAAACYAgAAZHJz&#10;L2Rvd25yZXYueG1sUEsFBgAAAAAEAAQA9QAAAIsDAAAAAA==&#10;" fillcolor="#d8d8d8" stroked="f" strokecolor="#7f7f7f" strokeweight="2.25pt">
              <v:stroke endarrowwidth="wide" endarrowlength="long"/>
              <v:textbox>
                <w:txbxContent>
                  <w:p w:rsidR="00DC2E6E" w:rsidRPr="00D446C1" w:rsidRDefault="00DC2E6E" w:rsidP="00E45626">
                    <w:pPr>
                      <w:rPr>
                        <w:rFonts w:ascii="Arial" w:hAnsi="Arial" w:cs="Arial"/>
                        <w:b/>
                        <w:sz w:val="36"/>
                        <w:szCs w:val="36"/>
                      </w:rPr>
                    </w:pPr>
                    <w:r w:rsidRPr="00D446C1">
                      <w:rPr>
                        <w:rFonts w:ascii="Arial" w:hAnsi="Arial" w:cs="Arial"/>
                        <w:b/>
                        <w:sz w:val="36"/>
                        <w:szCs w:val="36"/>
                      </w:rPr>
                      <w:t>Ελάχιστη τιμή:</w:t>
                    </w:r>
                  </w:p>
                </w:txbxContent>
              </v:textbox>
            </v:rect>
            <v:rect id="Rectangle 8274" o:spid="_x0000_s1536" style="position:absolute;left:1714;top:20097;width:26429;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IA8MA&#10;AADdAAAADwAAAGRycy9kb3ducmV2LnhtbERPyWrDMBC9F/oPYgq9lESODYlxooSuaW8lyyHHwZpI&#10;JtbIWKrj/n11CPT4ePtqM7pWDNSHxrOC2TQDQVx73bBRcDx8TEoQISJrbD2Tgl8KsFnf362w0v7K&#10;Oxr20YgUwqFCBTbGrpIy1JYchqnviBN39r3DmGBvpO7xmsJdK/Msm0uHDacGix29Wqov+x+nYMgX&#10;5Uv9frLFd5dvTTH7fHsyhVKPD+PzEkSkMf6Lb+4vraCcL9L+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IA8MAAADdAAAADwAAAAAAAAAAAAAAAACYAgAAZHJzL2Rv&#10;d25yZXYueG1sUEsFBgAAAAAEAAQA9QAAAIgDAAAAAA==&#10;" fillcolor="#d8d8d8" stroked="f" strokecolor="#7f7f7f" strokeweight="2.25pt">
              <v:stroke endarrowwidth="wide" endarrowlength="long"/>
              <v:textbox>
                <w:txbxContent>
                  <w:p w:rsidR="00DC2E6E" w:rsidRPr="00D446C1" w:rsidRDefault="00DC2E6E" w:rsidP="00E45626">
                    <w:pPr>
                      <w:rPr>
                        <w:rFonts w:ascii="Arial" w:hAnsi="Arial" w:cs="Arial"/>
                        <w:b/>
                        <w:sz w:val="36"/>
                        <w:szCs w:val="36"/>
                      </w:rPr>
                    </w:pPr>
                    <w:r w:rsidRPr="00D446C1">
                      <w:rPr>
                        <w:rFonts w:ascii="Arial" w:hAnsi="Arial" w:cs="Arial"/>
                        <w:b/>
                        <w:sz w:val="36"/>
                        <w:szCs w:val="36"/>
                      </w:rPr>
                      <w:t>Μέγιστη τιμή:</w:t>
                    </w:r>
                  </w:p>
                </w:txbxContent>
              </v:textbox>
            </v:rect>
            <v:rect id="Rectangle 8275" o:spid="_x0000_s1537" style="position:absolute;left:34004;top:12668;width:25774;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tmMYA&#10;AADdAAAADwAAAGRycy9kb3ducmV2LnhtbESPS2vDMBCE74X8B7GFXkojPyAxTpSQvnMrTXPIcbE2&#10;kqm1MpbquP++KhR6HGbmG2a9nVwnRhpC61lBPs9AEDdet2wUHD+e7yoQISJr7DyTgm8KsN3MrtZY&#10;a3/hdxoP0YgE4VCjAhtjX0sZGksOw9z3xMk7+8FhTHIwUg94SXDXySLLFtJhy2nBYk8PlprPw5dT&#10;MBbL6r55OtnyrS9eTJm/Pt6aUqmb62m3AhFpiv/hv/ZeK6gWyx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7tmMYAAADdAAAADwAAAAAAAAAAAAAAAACYAgAAZHJz&#10;L2Rvd25yZXYueG1sUEsFBgAAAAAEAAQA9QAAAIsDAAAAAA==&#10;" fillcolor="#d8d8d8" stroked="f" strokecolor="#7f7f7f" strokeweight="2.25pt">
              <v:stroke endarrowwidth="wide" endarrowlength="long"/>
              <v:textbox>
                <w:txbxContent>
                  <w:p w:rsidR="00DC2E6E" w:rsidRPr="00D446C1" w:rsidRDefault="00DC2E6E" w:rsidP="00E45626">
                    <w:pPr>
                      <w:rPr>
                        <w:rFonts w:ascii="Arial" w:hAnsi="Arial" w:cs="Arial"/>
                        <w:b/>
                        <w:sz w:val="36"/>
                        <w:szCs w:val="36"/>
                      </w:rPr>
                    </w:pPr>
                    <w:r>
                      <w:rPr>
                        <w:rFonts w:ascii="Arial" w:hAnsi="Arial" w:cs="Arial"/>
                        <w:b/>
                        <w:sz w:val="36"/>
                        <w:szCs w:val="36"/>
                      </w:rPr>
                      <w:t xml:space="preserve">Εμφάνιση </w:t>
                    </w:r>
                    <w:r w:rsidRPr="00D446C1">
                      <w:rPr>
                        <w:rFonts w:ascii="Arial" w:hAnsi="Arial" w:cs="Arial"/>
                        <w:b/>
                        <w:sz w:val="36"/>
                        <w:szCs w:val="36"/>
                      </w:rPr>
                      <w:t>ονόματος</w:t>
                    </w:r>
                  </w:p>
                </w:txbxContent>
              </v:textbox>
            </v:rect>
            <v:rect id="Rectangle 8276" o:spid="_x0000_s1538" style="position:absolute;left:28098;top:14382;width:5182;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7TMUA&#10;AADdAAAADwAAAGRycy9kb3ducmV2LnhtbESPT2sCMRTE74LfITyhN0264B+2RmkLile3Wnp83bxu&#10;lm5eliTq+u2bQqHHYWZ+w6y3g+vElUJsPWt4nCkQxLU3LTcaTm+76QpETMgGO8+k4U4RtpvxaI2l&#10;8Tc+0rVKjcgQjiVqsCn1pZSxtuQwznxPnL0vHxymLEMjTcBbhrtOFkotpMOW84LFnl4t1d/VxWko&#10;zueX91Co/X05P1rV24OpPj+0fpgMz08gEg3pP/zXPhgNq8WygN83+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rtMxQAAAN0AAAAPAAAAAAAAAAAAAAAAAJgCAABkcnMv&#10;ZG93bnJldi54bWxQSwUGAAAAAAQABAD1AAAAigMAAAAA&#10;" strokecolor="#7f7f7f" strokeweight="2.25pt">
              <v:stroke endarrowwidth="wide" endarrowlength="long"/>
              <v:textbox inset="0,0,0">
                <w:txbxContent>
                  <w:p w:rsidR="00DC2E6E" w:rsidRPr="00D446C1" w:rsidRDefault="00DC2E6E" w:rsidP="00E45626">
                    <w:pPr>
                      <w:rPr>
                        <w:rFonts w:ascii="Arial" w:hAnsi="Arial" w:cs="Arial"/>
                        <w:b/>
                        <w:sz w:val="36"/>
                        <w:szCs w:val="36"/>
                      </w:rPr>
                    </w:pPr>
                    <w:r w:rsidRPr="00D446C1">
                      <w:rPr>
                        <w:rFonts w:ascii="Arial" w:hAnsi="Arial" w:cs="Arial"/>
                        <w:b/>
                        <w:sz w:val="36"/>
                        <w:szCs w:val="36"/>
                      </w:rPr>
                      <w:sym w:font="Webdings" w:char="F061"/>
                    </w:r>
                  </w:p>
                </w:txbxContent>
              </v:textbox>
            </v:rect>
          </v:group>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autoSpaceDE w:val="0"/>
        <w:autoSpaceDN w:val="0"/>
        <w:adjustRightInd w:val="0"/>
        <w:ind w:firstLine="720"/>
        <w:rPr>
          <w:rFonts w:ascii="Arial" w:hAnsi="Arial" w:cs="Arial"/>
          <w:b/>
          <w:color w:val="0070C0"/>
          <w:sz w:val="36"/>
          <w:szCs w:val="36"/>
        </w:rPr>
      </w:pPr>
      <w:r w:rsidRPr="00E95531">
        <w:rPr>
          <w:rFonts w:ascii="Arial" w:hAnsi="Arial" w:cs="Arial"/>
          <w:b/>
          <w:noProof/>
          <w:color w:val="0070C0"/>
          <w:sz w:val="36"/>
          <w:szCs w:val="36"/>
          <w:lang w:val="en-US" w:eastAsia="en-US"/>
        </w:rPr>
        <w:pict>
          <v:rect id="Rectangle 8268" o:spid="_x0000_s1539" style="position:absolute;left:0;text-align:left;margin-left:353.55pt;margin-top:15.35pt;width:107.1pt;height:25.5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" fillcolor="#d8d8d8" strokecolor="#404040" strokeweight="2.25pt">
            <v:stroke endarrowwidth="wide" endarrowlength="long"/>
            <v:shadow on="t" color="#5a5a5a"/>
            <v:textbox inset=",0,,0">
              <w:txbxContent>
                <w:p w:rsidR="00DC2E6E" w:rsidRPr="00D446C1" w:rsidRDefault="00DC2E6E" w:rsidP="00E45626">
                  <w:pPr>
                    <w:jc w:val="center"/>
                    <w:rPr>
                      <w:rFonts w:ascii="Arial" w:hAnsi="Arial" w:cs="Arial"/>
                      <w:b/>
                      <w:sz w:val="36"/>
                      <w:szCs w:val="36"/>
                    </w:rPr>
                  </w:pPr>
                  <w:r w:rsidRPr="00D446C1">
                    <w:rPr>
                      <w:rFonts w:ascii="Arial" w:hAnsi="Arial" w:cs="Arial"/>
                      <w:b/>
                      <w:sz w:val="36"/>
                      <w:szCs w:val="36"/>
                    </w:rPr>
                    <w:t>Άκυρο</w:t>
                  </w:r>
                </w:p>
                <w:p w:rsidR="00DC2E6E" w:rsidRPr="00D446C1" w:rsidRDefault="00DC2E6E" w:rsidP="00E45626">
                  <w:pPr>
                    <w:rPr>
                      <w:rFonts w:ascii="Arial" w:hAnsi="Arial" w:cs="Arial"/>
                      <w:b/>
                      <w:sz w:val="36"/>
                      <w:szCs w:val="36"/>
                    </w:rPr>
                  </w:pPr>
                  <w:r w:rsidRPr="00D446C1">
                    <w:rPr>
                      <w:sz w:val="36"/>
                      <w:szCs w:val="36"/>
                    </w:rPr>
                    <w:t xml:space="preserve">                   </w:t>
                  </w:r>
                </w:p>
              </w:txbxContent>
            </v:textbox>
          </v:rect>
        </w:pict>
      </w:r>
    </w:p>
    <w:p w:rsidR="00E45626" w:rsidRPr="00E45626" w:rsidRDefault="00E45626" w:rsidP="00E45626">
      <w:pPr>
        <w:autoSpaceDE w:val="0"/>
        <w:autoSpaceDN w:val="0"/>
        <w:adjustRightInd w:val="0"/>
        <w:rPr>
          <w:rFonts w:ascii="Arial" w:hAnsi="Arial" w:cs="Arial"/>
          <w:b/>
          <w:color w:val="0070C0"/>
          <w:sz w:val="36"/>
          <w:szCs w:val="36"/>
        </w:rPr>
      </w:pPr>
    </w:p>
    <w:p w:rsidR="00E45626" w:rsidRPr="00E45626" w:rsidRDefault="00E45626" w:rsidP="00E45626">
      <w:pPr>
        <w:autoSpaceDE w:val="0"/>
        <w:autoSpaceDN w:val="0"/>
        <w:adjustRightInd w:val="0"/>
        <w:rPr>
          <w:rFonts w:ascii="Arial" w:hAnsi="Arial" w:cs="Arial"/>
          <w:b/>
          <w:color w:val="0070C0"/>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color w:val="0070C0"/>
          <w:sz w:val="36"/>
          <w:szCs w:val="36"/>
        </w:rPr>
        <w:t>Εικόνα 2.8.</w:t>
      </w:r>
      <w:r w:rsidRPr="00E45626">
        <w:rPr>
          <w:rFonts w:ascii="Arial" w:hAnsi="Arial" w:cs="Arial"/>
          <w:b/>
          <w:sz w:val="36"/>
          <w:szCs w:val="36"/>
        </w:rPr>
        <w:t xml:space="preserve"> Παράθυρο καθορισμού τιμών του με</w:t>
      </w:r>
      <w:r w:rsidRPr="00E45626">
        <w:rPr>
          <w:rFonts w:ascii="Arial" w:hAnsi="Arial" w:cs="Arial"/>
          <w:b/>
          <w:sz w:val="36"/>
          <w:szCs w:val="36"/>
        </w:rPr>
        <w:softHyphen/>
        <w:t>ταβολέα.</w:t>
      </w:r>
    </w:p>
    <w:p w:rsidR="00E45626" w:rsidRPr="00E45626" w:rsidRDefault="00E45626" w:rsidP="00E45626">
      <w:pPr>
        <w:autoSpaceDE w:val="0"/>
        <w:autoSpaceDN w:val="0"/>
        <w:adjustRightInd w:val="0"/>
        <w:ind w:firstLine="72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Το όνομα του μεταβολέα μπορεί να χρησιμοποιηθεί και μέσα στη διαδικασία, όπως φαίνεται στην Εικόνα 2.9.</w:t>
      </w:r>
    </w:p>
    <w:p w:rsidR="00E45626" w:rsidRPr="00E45626" w:rsidRDefault="00E45626" w:rsidP="00E45626">
      <w:pPr>
        <w:autoSpaceDE w:val="0"/>
        <w:autoSpaceDN w:val="0"/>
        <w:adjustRightInd w:val="0"/>
        <w:ind w:firstLine="720"/>
        <w:rPr>
          <w:rFonts w:ascii="Arial" w:hAnsi="Arial" w:cs="Arial"/>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2.7 Επιλέγοντας...</w:t>
      </w:r>
    </w:p>
    <w:p w:rsidR="00E45626" w:rsidRPr="00E45626" w:rsidRDefault="00E45626" w:rsidP="00E45626">
      <w:pPr>
        <w:autoSpaceDE w:val="0"/>
        <w:autoSpaceDN w:val="0"/>
        <w:adjustRightInd w:val="0"/>
        <w:ind w:firstLine="720"/>
        <w:rPr>
          <w:rFonts w:ascii="Arial" w:hAnsi="Arial" w:cs="Arial"/>
          <w:b/>
          <w:sz w:val="36"/>
          <w:szCs w:val="36"/>
        </w:rPr>
      </w:pPr>
    </w:p>
    <w:p w:rsid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Αρκετές φορές η περιγραφή της λύσης ενός προ</w:t>
      </w:r>
      <w:r w:rsidRPr="00E45626">
        <w:rPr>
          <w:rFonts w:ascii="Arial" w:hAnsi="Arial" w:cs="Arial"/>
          <w:b/>
          <w:sz w:val="36"/>
          <w:szCs w:val="36"/>
        </w:rPr>
        <w:softHyphen/>
        <w:t>βλήματος δεν είναι μία ακολουθία βημάτων που πρέπει να εκτελεστούν όλα σε σειρά το ένα μετά το άλλο. Υπάρχουν προβλήματα που, για να λυθούν, πρέπει να επιλέγουμε ποια βήματα θα εκτελεστούν.</w:t>
      </w:r>
    </w:p>
    <w:p w:rsidR="004119E3" w:rsidRDefault="004119E3" w:rsidP="00E45626">
      <w:pPr>
        <w:autoSpaceDE w:val="0"/>
        <w:autoSpaceDN w:val="0"/>
        <w:adjustRightInd w:val="0"/>
        <w:rPr>
          <w:rFonts w:ascii="Arial" w:hAnsi="Arial" w:cs="Arial"/>
          <w:b/>
          <w:sz w:val="36"/>
          <w:szCs w:val="36"/>
        </w:rPr>
      </w:pPr>
    </w:p>
    <w:p w:rsidR="004119E3" w:rsidRDefault="004119E3" w:rsidP="00E45626">
      <w:pPr>
        <w:autoSpaceDE w:val="0"/>
        <w:autoSpaceDN w:val="0"/>
        <w:adjustRightInd w:val="0"/>
        <w:rPr>
          <w:rFonts w:ascii="Arial" w:hAnsi="Arial" w:cs="Arial"/>
          <w:b/>
          <w:sz w:val="36"/>
          <w:szCs w:val="36"/>
        </w:rPr>
      </w:pPr>
    </w:p>
    <w:p w:rsidR="004119E3" w:rsidRDefault="004119E3" w:rsidP="00E45626">
      <w:pPr>
        <w:autoSpaceDE w:val="0"/>
        <w:autoSpaceDN w:val="0"/>
        <w:adjustRightInd w:val="0"/>
        <w:rPr>
          <w:rFonts w:ascii="Arial" w:hAnsi="Arial" w:cs="Arial"/>
          <w:b/>
          <w:sz w:val="36"/>
          <w:szCs w:val="36"/>
        </w:rPr>
      </w:pPr>
    </w:p>
    <w:p w:rsidR="004119E3" w:rsidRDefault="004119E3" w:rsidP="00E45626">
      <w:pPr>
        <w:autoSpaceDE w:val="0"/>
        <w:autoSpaceDN w:val="0"/>
        <w:adjustRightInd w:val="0"/>
        <w:rPr>
          <w:rFonts w:ascii="Arial" w:hAnsi="Arial" w:cs="Arial"/>
          <w:b/>
          <w:sz w:val="36"/>
          <w:szCs w:val="36"/>
        </w:rPr>
      </w:pPr>
    </w:p>
    <w:p w:rsidR="004119E3" w:rsidRDefault="004119E3" w:rsidP="00E45626">
      <w:pPr>
        <w:autoSpaceDE w:val="0"/>
        <w:autoSpaceDN w:val="0"/>
        <w:adjustRightInd w:val="0"/>
        <w:rPr>
          <w:rFonts w:ascii="Arial" w:hAnsi="Arial" w:cs="Arial"/>
          <w:b/>
          <w:sz w:val="36"/>
          <w:szCs w:val="36"/>
        </w:rPr>
      </w:pPr>
    </w:p>
    <w:p w:rsidR="004119E3" w:rsidRDefault="004119E3" w:rsidP="00E45626">
      <w:pPr>
        <w:autoSpaceDE w:val="0"/>
        <w:autoSpaceDN w:val="0"/>
        <w:adjustRightInd w:val="0"/>
        <w:rPr>
          <w:rFonts w:ascii="Arial" w:hAnsi="Arial" w:cs="Arial"/>
          <w:b/>
          <w:sz w:val="36"/>
          <w:szCs w:val="36"/>
        </w:rPr>
      </w:pPr>
    </w:p>
    <w:p w:rsidR="004119E3" w:rsidRPr="00E45626" w:rsidRDefault="004119E3" w:rsidP="00E45626">
      <w:pPr>
        <w:autoSpaceDE w:val="0"/>
        <w:autoSpaceDN w:val="0"/>
        <w:adjustRightInd w:val="0"/>
        <w:rPr>
          <w:rFonts w:ascii="Arial" w:hAnsi="Arial" w:cs="Arial"/>
          <w:b/>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540" type="#_x0000_t202" style="position:absolute;margin-left:265.4pt;margin-top:785.3pt;width:99.2pt;height:28.35pt;z-index:251770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IswIAADM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9</w:t>
                  </w:r>
                  <w:r w:rsidR="00DC2E6E">
                    <w:rPr>
                      <w:rFonts w:ascii="Arial" w:hAnsi="Arial"/>
                      <w:b/>
                      <w:sz w:val="36"/>
                      <w:szCs w:val="36"/>
                    </w:rPr>
                    <w:t>4</w:t>
                  </w:r>
                  <w:r w:rsidR="00DC2E6E" w:rsidRPr="00432B70">
                    <w:rPr>
                      <w:rFonts w:ascii="Arial" w:hAnsi="Arial"/>
                      <w:b/>
                      <w:sz w:val="36"/>
                      <w:szCs w:val="36"/>
                    </w:rPr>
                    <w:t xml:space="preserve"> / </w:t>
                  </w:r>
                  <w:r w:rsidR="00DC2E6E">
                    <w:rPr>
                      <w:rFonts w:ascii="Arial" w:hAnsi="Arial"/>
                      <w:b/>
                      <w:sz w:val="36"/>
                      <w:szCs w:val="36"/>
                    </w:rPr>
                    <w:t>195</w:t>
                  </w:r>
                </w:p>
              </w:txbxContent>
            </v:textbox>
            <w10:wrap anchorx="page" anchory="page"/>
          </v:shape>
        </w:pict>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lastRenderedPageBreak/>
        <w:pict>
          <v:shape id="_x0000_s1541" type="#_x0000_t202" style="position:absolute;margin-left:248.05pt;margin-top:785.3pt;width:99.2pt;height:28.35pt;z-index:251788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55sgIAADMFAAAOAAAAZHJzL2Uyb0RvYy54bWysVEtu2zAQ3RfoHQjuHUmO7FiC5SBxqqJA&#10;+gHSHoCWKIsoRaokbSktuip6j16gKLrooj/kBsqVOqRsx+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d9R+eb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9</w:t>
                  </w:r>
                  <w:r w:rsidR="00DC2E6E">
                    <w:rPr>
                      <w:rFonts w:ascii="Arial" w:hAnsi="Arial"/>
                      <w:b/>
                      <w:sz w:val="36"/>
                      <w:szCs w:val="36"/>
                    </w:rPr>
                    <w:t>5</w:t>
                  </w:r>
                  <w:r w:rsidR="00DC2E6E" w:rsidRPr="00432B70">
                    <w:rPr>
                      <w:rFonts w:ascii="Arial" w:hAnsi="Arial"/>
                      <w:b/>
                      <w:sz w:val="36"/>
                      <w:szCs w:val="36"/>
                    </w:rPr>
                    <w:t xml:space="preserve"> / </w:t>
                  </w:r>
                  <w:r w:rsidR="00DC2E6E">
                    <w:rPr>
                      <w:rFonts w:ascii="Arial" w:hAnsi="Arial"/>
                      <w:b/>
                      <w:sz w:val="36"/>
                      <w:szCs w:val="36"/>
                    </w:rPr>
                    <w:t>195</w:t>
                  </w:r>
                </w:p>
              </w:txbxContent>
            </v:textbox>
            <w10:wrap anchorx="page" anchory="page"/>
          </v:shape>
        </w:pic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Ομάδα 6716" o:spid="_x0000_s1542" style="position:absolute;margin-left:14.5pt;margin-top:2.45pt;width:479.1pt;height:460.6pt;z-index:251700736" coordsize="60845,58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">
            <v:shape id="Text Box 8278" o:spid="_x0000_s1543" type="#_x0000_t202" style="position:absolute;width:60623;height:3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SAcYA&#10;AADdAAAADwAAAGRycy9kb3ducmV2LnhtbESPQWvCQBSE70L/w/IKvZlNBYOkrmIFwYMQtB48vmZf&#10;s7HZtzG7xvjvu4LQ4zAz3zDz5WAb0VPna8cK3pMUBHHpdM2VguPXZjwD4QOyxsYxKbiTh+XiZTTH&#10;XLsb76k/hEpECPscFZgQ2lxKXxqy6BPXEkfvx3UWQ5RdJXWHtwi3jZykaSYt1hwXDLa0NlT+Hq5W&#10;wefkfjldd8XwzUVvVvtzkVZnqdTb67D6ABFoCP/hZ3urFcyyaQa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ASAcYAAADdAAAADwAAAAAAAAAAAAAAAACYAgAAZHJz&#10;L2Rvd25yZXYueG1sUEsFBgAAAAAEAAQA9QAAAIsDAAAAAA==&#10;" fillcolor="blue" strokecolor="blue" strokeweight="2.25pt">
              <v:textbox inset=".5mm,0,.5mm,0">
                <w:txbxContent>
                  <w:p w:rsidR="00DC2E6E" w:rsidRDefault="00DC2E6E" w:rsidP="00E45626">
                    <w:pPr>
                      <w:rPr>
                        <w:rFonts w:ascii="Arial" w:hAnsi="Arial" w:cs="Arial"/>
                        <w:b/>
                        <w:color w:val="FFFFFF"/>
                        <w:sz w:val="56"/>
                        <w:szCs w:val="56"/>
                      </w:rPr>
                    </w:pPr>
                    <w:r>
                      <w:rPr>
                        <w:noProof/>
                      </w:rPr>
                      <w:drawing>
                        <wp:inline distT="0" distB="0" distL="0" distR="0">
                          <wp:extent cx="320675" cy="320675"/>
                          <wp:effectExtent l="0" t="0" r="3175" b="3175"/>
                          <wp:docPr id="6717" name="Εικόνα 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Pr>
                        <w:lang w:val="en-US"/>
                      </w:rPr>
                      <w:t xml:space="preserve">  </w:t>
                    </w:r>
                    <w:r w:rsidRPr="00D91DF7">
                      <w:rPr>
                        <w:rFonts w:ascii="Arial" w:hAnsi="Arial" w:cs="Arial"/>
                        <w:b/>
                        <w:color w:val="FFFFFF"/>
                        <w:sz w:val="36"/>
                        <w:szCs w:val="36"/>
                        <w:lang w:val="en-US"/>
                      </w:rPr>
                      <w:t>MicroWorlds Pro</w:t>
                    </w:r>
                    <w:r w:rsidRPr="00D91DF7">
                      <w:rPr>
                        <w:rFonts w:ascii="Arial" w:hAnsi="Arial" w:cs="Arial"/>
                        <w:b/>
                        <w:color w:val="FFFFFF"/>
                        <w:sz w:val="36"/>
                        <w:szCs w:val="36"/>
                      </w:rPr>
                      <w:t xml:space="preserve">       </w:t>
                    </w:r>
                    <w:r w:rsidRPr="00D91DF7">
                      <w:rPr>
                        <w:rFonts w:ascii="Arial" w:hAnsi="Arial" w:cs="Arial"/>
                        <w:b/>
                        <w:color w:val="FFFFFF"/>
                        <w:sz w:val="36"/>
                        <w:szCs w:val="36"/>
                        <w:lang w:val="en-US"/>
                      </w:rPr>
                      <w:t xml:space="preserve">   </w:t>
                    </w:r>
                    <w:r w:rsidRPr="00D91DF7">
                      <w:rPr>
                        <w:rFonts w:ascii="Arial" w:hAnsi="Arial" w:cs="Arial"/>
                        <w:b/>
                        <w:color w:val="FFFFFF"/>
                        <w:sz w:val="36"/>
                        <w:szCs w:val="36"/>
                      </w:rPr>
                      <w:t xml:space="preserve">  </w:t>
                    </w:r>
                    <w:r w:rsidRPr="00D91DF7">
                      <w:rPr>
                        <w:rFonts w:ascii="Arial" w:hAnsi="Arial"/>
                        <w:b/>
                        <w:color w:val="FFFFFF"/>
                        <w:sz w:val="36"/>
                        <w:szCs w:val="36"/>
                        <w:shd w:val="clear" w:color="auto" w:fill="00CCFF"/>
                      </w:rPr>
                      <w:sym w:font="Webdings" w:char="F030"/>
                    </w:r>
                    <w:r w:rsidRPr="00D91DF7">
                      <w:rPr>
                        <w:rFonts w:ascii="Arial" w:hAnsi="Arial"/>
                        <w:b/>
                        <w:color w:val="FFFFFF"/>
                        <w:sz w:val="36"/>
                        <w:szCs w:val="36"/>
                        <w:shd w:val="clear" w:color="auto" w:fill="00CCFF"/>
                      </w:rPr>
                      <w:t xml:space="preserve"> </w:t>
                    </w:r>
                    <w:r w:rsidRPr="00D91DF7">
                      <w:rPr>
                        <w:rFonts w:ascii="Arial" w:hAnsi="Arial"/>
                        <w:b/>
                        <w:color w:val="FFFFFF"/>
                        <w:sz w:val="36"/>
                        <w:szCs w:val="36"/>
                      </w:rPr>
                      <w:t xml:space="preserve"> </w:t>
                    </w:r>
                    <w:r w:rsidRPr="00D91DF7">
                      <w:rPr>
                        <w:rFonts w:ascii="Arial" w:hAnsi="Arial"/>
                        <w:b/>
                        <w:color w:val="FFFFFF"/>
                        <w:sz w:val="36"/>
                        <w:szCs w:val="36"/>
                        <w:shd w:val="clear" w:color="auto" w:fill="00CCFF"/>
                      </w:rPr>
                      <w:t xml:space="preserve"> </w:t>
                    </w:r>
                    <w:r w:rsidRPr="00D91DF7">
                      <w:rPr>
                        <w:rFonts w:ascii="Arial" w:hAnsi="Arial"/>
                        <w:b/>
                        <w:color w:val="FFFFFF"/>
                        <w:sz w:val="36"/>
                        <w:szCs w:val="36"/>
                        <w:shd w:val="clear" w:color="auto" w:fill="00CCFF"/>
                      </w:rPr>
                      <w:sym w:font="Webdings" w:char="F031"/>
                    </w:r>
                    <w:r w:rsidRPr="00D91DF7">
                      <w:rPr>
                        <w:rFonts w:ascii="Arial" w:hAnsi="Arial"/>
                        <w:b/>
                        <w:color w:val="FFFFFF"/>
                        <w:sz w:val="36"/>
                        <w:szCs w:val="36"/>
                        <w:shd w:val="clear" w:color="auto" w:fill="00CCFF"/>
                      </w:rPr>
                      <w:t xml:space="preserve"> </w:t>
                    </w:r>
                    <w:r w:rsidRPr="00D91DF7">
                      <w:rPr>
                        <w:rFonts w:ascii="Arial" w:hAnsi="Arial"/>
                        <w:b/>
                        <w:color w:val="FFFFFF"/>
                        <w:sz w:val="36"/>
                        <w:szCs w:val="36"/>
                      </w:rPr>
                      <w:t xml:space="preserve"> </w:t>
                    </w:r>
                    <w:r w:rsidRPr="00D91DF7">
                      <w:rPr>
                        <w:rFonts w:ascii="Arial" w:hAnsi="Arial"/>
                        <w:b/>
                        <w:color w:val="FFFFFF"/>
                        <w:sz w:val="36"/>
                        <w:szCs w:val="36"/>
                        <w:shd w:val="clear" w:color="auto" w:fill="FF0000"/>
                      </w:rPr>
                      <w:t xml:space="preserve"> </w:t>
                    </w:r>
                    <w:r w:rsidRPr="00D91DF7">
                      <w:rPr>
                        <w:rFonts w:ascii="Arial" w:hAnsi="Arial"/>
                        <w:b/>
                        <w:color w:val="FFFFFF"/>
                        <w:sz w:val="36"/>
                        <w:szCs w:val="36"/>
                        <w:shd w:val="clear" w:color="auto" w:fill="FF0000"/>
                      </w:rPr>
                      <w:sym w:font="Webdings" w:char="F072"/>
                    </w:r>
                    <w:r w:rsidRPr="00D91DF7">
                      <w:rPr>
                        <w:rFonts w:ascii="Arial" w:hAnsi="Arial"/>
                        <w:b/>
                        <w:color w:val="FF0000"/>
                        <w:sz w:val="36"/>
                        <w:szCs w:val="36"/>
                        <w:shd w:val="clear" w:color="auto" w:fill="FF0000"/>
                      </w:rPr>
                      <w:t>.</w:t>
                    </w:r>
                    <w:r w:rsidRPr="007A3CC7">
                      <w:rPr>
                        <w:rFonts w:ascii="Arial" w:hAnsi="Arial" w:cs="Arial"/>
                        <w:b/>
                        <w:color w:val="FFFFFF"/>
                        <w:sz w:val="56"/>
                        <w:szCs w:val="56"/>
                      </w:rPr>
                      <w:t xml:space="preserve">          </w:t>
                    </w:r>
                    <w:r>
                      <w:rPr>
                        <w:rFonts w:ascii="Arial" w:hAnsi="Arial" w:cs="Arial"/>
                        <w:b/>
                        <w:color w:val="FFFFFF"/>
                        <w:sz w:val="56"/>
                        <w:szCs w:val="56"/>
                      </w:rPr>
                      <w:t xml:space="preserve">   </w:t>
                    </w:r>
                  </w:p>
                </w:txbxContent>
              </v:textbox>
            </v:shape>
            <v:group id="Group 8280" o:spid="_x0000_s1544" style="position:absolute;left:952;top:46005;width:27254;height:4636" coordorigin="1625,8791" coordsize="429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2y8cAAADdAAAADwAAAGRycy9kb3ducmV2LnhtbESPQWuDQBSE74H+h+UV&#10;ektWGyJiswkhtKUHKUQLpbeH+6IS9624WzX/vhso5DjMzDfMdj+bTow0uNaygngVgSCurG65VvBV&#10;vi1TEM4ja+wsk4IrOdjvHhZbzLSd+ERj4WsRIOwyVNB432dSuqohg25le+Lgne1g0Ac51FIPOAW4&#10;6eRzFCXSYMthocGejg1Vl+LXKHifcDqs49cxv5yP159y8/mdx6TU0+N8eAHhafb38H/7QytIk3U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2y8cAAADd&#10;AAAADwAAAAAAAAAAAAAAAACqAgAAZHJzL2Rvd25yZXYueG1sUEsFBgAAAAAEAAQA+gAAAJ4DAAAA&#10;AA==&#10;">
              <v:shape id="Text Box 8281" o:spid="_x0000_s1545" type="#_x0000_t202" style="position:absolute;left:5221;top:8791;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n08YA&#10;AADdAAAADwAAAGRycy9kb3ducmV2LnhtbESPQWsCMRSE74X+h/AK3mq2FhZZjaLFipeCtR48PjbP&#10;zermZZuku+u/b4RCj8PMfMPMl4NtREc+1I4VvIwzEMSl0zVXCo5f789TECEia2wck4IbBVguHh/m&#10;WGjX8yd1h1iJBOFQoAITY1tIGUpDFsPYtcTJOztvMSbpK6k99gluGznJslxarDktGGzpzVB5PfxY&#10;BU3uNx/9ab257Nffx4vZdjfenpUaPQ2rGYhIQ/wP/7V3WsE0f53A/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8n08YAAADdAAAADwAAAAAAAAAAAAAAAACYAgAAZHJz&#10;L2Rvd25yZXYueG1sUEsFBgAAAAAEAAQA9QAAAIsDA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D"/>
                      </w:r>
                    </w:p>
                  </w:txbxContent>
                </v:textbox>
              </v:shape>
              <v:shape id="Text Box 8282" o:spid="_x0000_s1546" type="#_x0000_t202" style="position:absolute;left:1625;top:8797;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SMYA&#10;AADdAAAADwAAAGRycy9kb3ducmV2LnhtbESPQWsCMRSE70L/Q3iF3jTbCotsjVKLlV4Eqx56fGye&#10;m7Wbl22S7q7/3ggFj8PMfMPMl4NtREc+1I4VPE8yEMSl0zVXCo6Hj/EMRIjIGhvHpOBCAZaLh9Ec&#10;C+16/qJuHyuRIBwKVGBibAspQ2nIYpi4ljh5J+ctxiR9JbXHPsFtI1+yLJcWa04LBlt6N1T+7P+s&#10;gib3623/vVqfd6vf49lsugtvTko9PQ5vryAiDfEe/m9/agWzfDqF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OCSMYAAADdAAAADwAAAAAAAAAAAAAAAACYAgAAZHJz&#10;L2Rvd25yZXYueG1sUEsFBgAAAAAEAAQA9QAAAIsDA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C"/>
                      </w:r>
                    </w:p>
                  </w:txbxContent>
                </v:textbox>
              </v:shape>
              <v:rect id="Rectangle 8283" o:spid="_x0000_s1547" style="position:absolute;left:2341;top:8791;width:390;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OMgA&#10;AADdAAAADwAAAGRycy9kb3ducmV2LnhtbESPW2sCMRSE3wv+h3AE32rWCyqrUUqhF2gfWhX08XRz&#10;ukm7OVk2Ubf+eiMUfBxm5htmsWpdJY7UBOtZwaCfgSAuvLZcKthunu5nIEJE1lh5JgV/FGC17Nwt&#10;MNf+xJ90XMdSJAiHHBWYGOtcylAYchj6viZO3rdvHMYkm1LqBk8J7io5zLKJdGg5LRis6dFQ8bs+&#10;OAUfh7KOO/v889a+v+ynZnC2X8ONUr1u+zAHEamNt/B/+1UrmE1GY7i+S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5Yw4yAAAAN0AAAAPAAAAAAAAAAAAAAAAAJgCAABk&#10;cnMvZG93bnJldi54bWxQSwUGAAAAAAQABAD1AAAAjQMAAAAA&#10;" fillcolor="silver" strokecolor="gray" strokeweight="3pt"/>
              <v:rect id="Rectangle 8284" o:spid="_x0000_s1548" style="position:absolute;left:3617;top:7905;width:718;height:24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1m8QA&#10;AADdAAAADwAAAGRycy9kb3ducmV2LnhtbESPQWvCQBSE7wX/w/KE3urGSlSiq4hQEHpoq+L5kX1m&#10;g9m3IbtJtv++Wyj0OMzMN8x2H20jBup87VjBfJaBIC6drrlScL28vaxB+ICssXFMCr7Jw343edpi&#10;od3IXzScQyUShH2BCkwIbSGlLw1Z9DPXEifv7jqLIcmukrrDMcFtI1+zbCkt1pwWDLZ0NFQ+zr1V&#10;kK/Qe1m1/XVl5h+fl/dIj1tU6nkaDxsQgWL4D/+1T1rBernI4f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3dZvEAAAA3QAAAA8AAAAAAAAAAAAAAAAAmAIAAGRycy9k&#10;b3ducmV2LnhtbFBLBQYAAAAABAAEAPUAAACJAwAAAAA=&#10;" strokecolor="gray" strokeweight="3pt"/>
            </v:group>
            <v:rect id="Rectangle 8285" o:spid="_x0000_s1549" style="position:absolute;left:95;top:3429;width:60623;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BGcgA&#10;AADdAAAADwAAAGRycy9kb3ducmV2LnhtbESPT2vCQBTE70K/w/IKvemmLdUYXUVKpaWX4j/E2zP7&#10;TFKzb8PuGtNv3y0UPA4z8xtmOu9MLVpyvrKs4HGQgCDOra64ULDdLPspCB+QNdaWScEPeZjP7npT&#10;zLS98oradShEhLDPUEEZQpNJ6fOSDPqBbYijd7LOYIjSFVI7vEa4qeVTkgylwYrjQokNvZaUn9cX&#10;o6CVq3H1bA9jd9wtvy5v3/si/XxX6uG+W0xABOrCLfzf/tAK0uHLC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UEZyAAAAN0AAAAPAAAAAAAAAAAAAAAAAJgCAABk&#10;cnMvZG93bnJldi54bWxQSwUGAAAAAAQABAD1AAAAjQMAAAAA&#10;" fillcolor="#ddd8c2" strokecolor="gray" strokeweight="2.25pt">
              <v:stroke endarrowwidth="wide" endarrowlength="long"/>
              <v:textbox>
                <w:txbxContent>
                  <w:p w:rsidR="00DC2E6E" w:rsidRPr="00D91DF7" w:rsidRDefault="00DC2E6E" w:rsidP="00E45626">
                    <w:pPr>
                      <w:rPr>
                        <w:rFonts w:ascii="Arial" w:hAnsi="Arial" w:cs="Arial"/>
                        <w:b/>
                        <w:sz w:val="36"/>
                        <w:szCs w:val="36"/>
                      </w:rPr>
                    </w:pPr>
                    <w:r w:rsidRPr="00D91DF7">
                      <w:rPr>
                        <w:rFonts w:ascii="Arial" w:hAnsi="Arial" w:cs="Arial"/>
                        <w:b/>
                        <w:sz w:val="36"/>
                        <w:szCs w:val="36"/>
                      </w:rPr>
                      <w:t xml:space="preserve">Αρχείο Επεξεργασία Προβολή </w:t>
                    </w:r>
                    <w:r>
                      <w:rPr>
                        <w:rFonts w:ascii="Arial" w:hAnsi="Arial" w:cs="Arial"/>
                        <w:b/>
                        <w:sz w:val="36"/>
                        <w:szCs w:val="36"/>
                      </w:rPr>
                      <w:t xml:space="preserve">Κείμενο </w:t>
                    </w:r>
                    <w:r w:rsidRPr="00D91DF7">
                      <w:rPr>
                        <w:rFonts w:ascii="Arial" w:hAnsi="Arial" w:cs="Arial"/>
                        <w:b/>
                        <w:sz w:val="36"/>
                        <w:szCs w:val="36"/>
                      </w:rPr>
                      <w:t>Σελίδες          Βοήθεια</w:t>
                    </w:r>
                  </w:p>
                  <w:p w:rsidR="00DC2E6E" w:rsidRPr="00D91DF7" w:rsidRDefault="00DC2E6E" w:rsidP="00E45626">
                    <w:pPr>
                      <w:rPr>
                        <w:rFonts w:ascii="Arial" w:hAnsi="Arial"/>
                        <w:b/>
                        <w:color w:val="FF0000"/>
                        <w:sz w:val="36"/>
                        <w:szCs w:val="36"/>
                      </w:rPr>
                    </w:pPr>
                    <w:r>
                      <w:rPr>
                        <w:rFonts w:ascii="Arial" w:hAnsi="Arial"/>
                        <w:b/>
                        <w:noProof/>
                        <w:color w:val="FF0000"/>
                        <w:sz w:val="36"/>
                        <w:szCs w:val="36"/>
                      </w:rPr>
                      <w:drawing>
                        <wp:inline distT="0" distB="0" distL="0" distR="0">
                          <wp:extent cx="1533525" cy="208929"/>
                          <wp:effectExtent l="0" t="0" r="0" b="635"/>
                          <wp:docPr id="6718" name="Εικόνα 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875" cy="209794"/>
                                  </a:xfrm>
                                  <a:prstGeom prst="rect">
                                    <a:avLst/>
                                  </a:prstGeom>
                                  <a:noFill/>
                                  <a:ln>
                                    <a:noFill/>
                                  </a:ln>
                                </pic:spPr>
                              </pic:pic>
                            </a:graphicData>
                          </a:graphic>
                        </wp:inline>
                      </w:drawing>
                    </w:r>
                    <w:r w:rsidRPr="00D91DF7">
                      <w:rPr>
                        <w:rFonts w:ascii="Arial" w:hAnsi="Arial"/>
                        <w:b/>
                        <w:color w:val="FF0000"/>
                        <w:sz w:val="36"/>
                        <w:szCs w:val="36"/>
                      </w:rPr>
                      <w:t xml:space="preserve">  </w:t>
                    </w:r>
                    <w:r>
                      <w:rPr>
                        <w:rFonts w:ascii="Arial" w:hAnsi="Arial"/>
                        <w:b/>
                        <w:noProof/>
                        <w:color w:val="FF0000"/>
                        <w:sz w:val="36"/>
                        <w:szCs w:val="36"/>
                      </w:rPr>
                      <w:drawing>
                        <wp:inline distT="0" distB="0" distL="0" distR="0">
                          <wp:extent cx="778346" cy="209550"/>
                          <wp:effectExtent l="0" t="0" r="3175" b="0"/>
                          <wp:docPr id="6719" name="Εικόνα 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130" cy="211646"/>
                                  </a:xfrm>
                                  <a:prstGeom prst="rect">
                                    <a:avLst/>
                                  </a:prstGeom>
                                  <a:noFill/>
                                  <a:ln>
                                    <a:noFill/>
                                  </a:ln>
                                </pic:spPr>
                              </pic:pic>
                            </a:graphicData>
                          </a:graphic>
                        </wp:inline>
                      </w:drawing>
                    </w:r>
                    <w:r w:rsidRPr="00D91DF7">
                      <w:rPr>
                        <w:rFonts w:ascii="Arial" w:hAnsi="Arial"/>
                        <w:b/>
                        <w:color w:val="FF0000"/>
                        <w:sz w:val="36"/>
                        <w:szCs w:val="36"/>
                      </w:rPr>
                      <w:t xml:space="preserve">  </w:t>
                    </w:r>
                    <w:r>
                      <w:rPr>
                        <w:rFonts w:ascii="Arial" w:hAnsi="Arial"/>
                        <w:b/>
                        <w:noProof/>
                        <w:color w:val="FF0000"/>
                        <w:sz w:val="36"/>
                        <w:szCs w:val="36"/>
                      </w:rPr>
                      <w:drawing>
                        <wp:inline distT="0" distB="0" distL="0" distR="0">
                          <wp:extent cx="2990850" cy="209249"/>
                          <wp:effectExtent l="0" t="0" r="0" b="635"/>
                          <wp:docPr id="5345" name="Εικόνα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209871"/>
                                  </a:xfrm>
                                  <a:prstGeom prst="rect">
                                    <a:avLst/>
                                  </a:prstGeom>
                                  <a:noFill/>
                                  <a:ln>
                                    <a:noFill/>
                                  </a:ln>
                                </pic:spPr>
                              </pic:pic>
                            </a:graphicData>
                          </a:graphic>
                        </wp:inline>
                      </w:drawing>
                    </w:r>
                  </w:p>
                  <w:p w:rsidR="00DC2E6E" w:rsidRPr="00D91DF7" w:rsidRDefault="00DC2E6E" w:rsidP="00E45626">
                    <w:pPr>
                      <w:rPr>
                        <w:rFonts w:ascii="Arial" w:hAnsi="Arial" w:cs="Arial"/>
                        <w:b/>
                        <w:sz w:val="36"/>
                        <w:szCs w:val="36"/>
                      </w:rPr>
                    </w:pPr>
                    <w:r>
                      <w:rPr>
                        <w:rFonts w:ascii="Arial" w:hAnsi="Arial" w:cs="Arial"/>
                        <w:b/>
                        <w:noProof/>
                        <w:sz w:val="36"/>
                        <w:szCs w:val="36"/>
                      </w:rPr>
                      <w:drawing>
                        <wp:inline distT="0" distB="0" distL="0" distR="0">
                          <wp:extent cx="352425" cy="266700"/>
                          <wp:effectExtent l="0" t="0" r="0" b="0"/>
                          <wp:docPr id="5347" name="Εικόνα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67181"/>
                                  </a:xfrm>
                                  <a:prstGeom prst="rect">
                                    <a:avLst/>
                                  </a:prstGeom>
                                  <a:noFill/>
                                  <a:ln>
                                    <a:noFill/>
                                  </a:ln>
                                </pic:spPr>
                              </pic:pic>
                            </a:graphicData>
                          </a:graphic>
                        </wp:inline>
                      </w:drawing>
                    </w:r>
                    <w:r w:rsidRPr="00D91DF7">
                      <w:rPr>
                        <w:rFonts w:ascii="Arial" w:hAnsi="Arial" w:cs="Arial"/>
                        <w:b/>
                        <w:sz w:val="36"/>
                        <w:szCs w:val="36"/>
                      </w:rPr>
                      <w:t xml:space="preserve"> </w:t>
                    </w:r>
                    <w:r>
                      <w:rPr>
                        <w:rFonts w:ascii="Arial" w:hAnsi="Arial" w:cs="Arial"/>
                        <w:b/>
                        <w:noProof/>
                        <w:sz w:val="36"/>
                        <w:szCs w:val="36"/>
                      </w:rPr>
                      <w:drawing>
                        <wp:inline distT="0" distB="0" distL="0" distR="0">
                          <wp:extent cx="352425" cy="276225"/>
                          <wp:effectExtent l="0" t="0" r="9525" b="9525"/>
                          <wp:docPr id="5349" name="Εικόνα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76723"/>
                                  </a:xfrm>
                                  <a:prstGeom prst="rect">
                                    <a:avLst/>
                                  </a:prstGeom>
                                  <a:noFill/>
                                  <a:ln>
                                    <a:noFill/>
                                  </a:ln>
                                </pic:spPr>
                              </pic:pic>
                            </a:graphicData>
                          </a:graphic>
                        </wp:inline>
                      </w:drawing>
                    </w:r>
                    <w:r>
                      <w:rPr>
                        <w:rFonts w:ascii="Arial" w:hAnsi="Arial" w:cs="Arial"/>
                        <w:b/>
                        <w:noProof/>
                        <w:sz w:val="36"/>
                        <w:szCs w:val="36"/>
                      </w:rPr>
                      <w:drawing>
                        <wp:inline distT="0" distB="0" distL="0" distR="0">
                          <wp:extent cx="1137141" cy="276225"/>
                          <wp:effectExtent l="0" t="0" r="6350" b="0"/>
                          <wp:docPr id="5350" name="Εικόνα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190" cy="276723"/>
                                  </a:xfrm>
                                  <a:prstGeom prst="rect">
                                    <a:avLst/>
                                  </a:prstGeom>
                                  <a:noFill/>
                                  <a:ln>
                                    <a:noFill/>
                                  </a:ln>
                                </pic:spPr>
                              </pic:pic>
                            </a:graphicData>
                          </a:graphic>
                        </wp:inline>
                      </w:drawing>
                    </w:r>
                    <w:r w:rsidRPr="00D91DF7">
                      <w:rPr>
                        <w:rFonts w:ascii="Arial" w:hAnsi="Arial" w:cs="Arial"/>
                        <w:b/>
                        <w:sz w:val="36"/>
                        <w:szCs w:val="36"/>
                      </w:rPr>
                      <w:t xml:space="preserve">   </w:t>
                    </w:r>
                    <w:r>
                      <w:rPr>
                        <w:rFonts w:ascii="Arial" w:hAnsi="Arial" w:cs="Arial"/>
                        <w:b/>
                        <w:noProof/>
                        <w:sz w:val="36"/>
                        <w:szCs w:val="36"/>
                      </w:rPr>
                      <w:drawing>
                        <wp:inline distT="0" distB="0" distL="0" distR="0">
                          <wp:extent cx="428625" cy="257175"/>
                          <wp:effectExtent l="0" t="0" r="9525" b="9525"/>
                          <wp:docPr id="5351" name="Εικόνα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259842"/>
                                  </a:xfrm>
                                  <a:prstGeom prst="rect">
                                    <a:avLst/>
                                  </a:prstGeom>
                                  <a:noFill/>
                                  <a:ln>
                                    <a:noFill/>
                                  </a:ln>
                                </pic:spPr>
                              </pic:pic>
                            </a:graphicData>
                          </a:graphic>
                        </wp:inline>
                      </w:drawing>
                    </w:r>
                    <w:r w:rsidRPr="00D91DF7">
                      <w:rPr>
                        <w:rFonts w:ascii="Arial" w:hAnsi="Arial" w:cs="Arial"/>
                        <w:b/>
                        <w:sz w:val="36"/>
                        <w:szCs w:val="36"/>
                      </w:rPr>
                      <w:t xml:space="preserve">    </w:t>
                    </w:r>
                    <w:r>
                      <w:rPr>
                        <w:rFonts w:ascii="Arial" w:hAnsi="Arial" w:cs="Arial"/>
                        <w:b/>
                        <w:noProof/>
                        <w:sz w:val="36"/>
                        <w:szCs w:val="36"/>
                      </w:rPr>
                      <w:drawing>
                        <wp:inline distT="0" distB="0" distL="0" distR="0">
                          <wp:extent cx="1504950" cy="266700"/>
                          <wp:effectExtent l="0" t="0" r="0" b="0"/>
                          <wp:docPr id="5352" name="Εικόνα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267263"/>
                                  </a:xfrm>
                                  <a:prstGeom prst="rect">
                                    <a:avLst/>
                                  </a:prstGeom>
                                  <a:noFill/>
                                  <a:ln>
                                    <a:noFill/>
                                  </a:ln>
                                </pic:spPr>
                              </pic:pic>
                            </a:graphicData>
                          </a:graphic>
                        </wp:inline>
                      </w:drawing>
                    </w:r>
                    <w:r w:rsidRPr="00D91DF7">
                      <w:rPr>
                        <w:rFonts w:ascii="Arial" w:hAnsi="Arial" w:cs="Arial"/>
                        <w:b/>
                        <w:sz w:val="36"/>
                        <w:szCs w:val="36"/>
                      </w:rPr>
                      <w:t xml:space="preserve">  </w:t>
                    </w:r>
                    <w:r>
                      <w:rPr>
                        <w:rFonts w:ascii="Arial" w:hAnsi="Arial" w:cs="Arial"/>
                        <w:b/>
                        <w:noProof/>
                        <w:sz w:val="36"/>
                        <w:szCs w:val="36"/>
                      </w:rPr>
                      <w:drawing>
                        <wp:inline distT="0" distB="0" distL="0" distR="0">
                          <wp:extent cx="352425" cy="276225"/>
                          <wp:effectExtent l="0" t="0" r="9525" b="9525"/>
                          <wp:docPr id="5353" name="Εικόνα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76723"/>
                                  </a:xfrm>
                                  <a:prstGeom prst="rect">
                                    <a:avLst/>
                                  </a:prstGeom>
                                  <a:noFill/>
                                  <a:ln>
                                    <a:noFill/>
                                  </a:ln>
                                </pic:spPr>
                              </pic:pic>
                            </a:graphicData>
                          </a:graphic>
                        </wp:inline>
                      </w:drawing>
                    </w:r>
                  </w:p>
                </w:txbxContent>
              </v:textbox>
            </v:rect>
            <v:shape id="AutoShape 8288" o:spid="_x0000_s1550" type="#_x0000_t32" style="position:absolute;left:60769;top:9810;width:76;height:486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in8YAAADdAAAADwAAAGRycy9kb3ducmV2LnhtbESPQUvDQBCF7wX/wzKCt3ZjbUKJ3RYr&#10;SL1YaPTgcciO2djsbMiObfz3XaHg8fHmfW/eajP6Tp1oiG1gA/ezDBRxHWzLjYGP95fpElQUZItd&#10;YDLwSxE265vJCksbznygUyWNShCOJRpwIn2pdawdeYyz0BMn7ysMHiXJodF2wHOC+07Ps6zQHltO&#10;DQ57enZUH6sfn97I5w/bg/10Yb/b7vLqKFG+34y5ux2fHkEJjfJ/fE2/WgPLIl/A35qEA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wop/GAAAA3QAAAA8AAAAAAAAA&#10;AAAAAAAAoQIAAGRycy9kb3ducmV2LnhtbFBLBQYAAAAABAAEAPkAAACUAwAAAAA=&#10;" strokecolor="gray" strokeweight="5pt">
              <v:stroke endarrowwidth="wide" endarrowlength="long"/>
            </v:shape>
            <v:rect id="Rectangle 8289" o:spid="_x0000_s1551" style="position:absolute;left:29146;top:32480;width:24949;height:5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GLsEA&#10;AADdAAAADwAAAGRycy9kb3ducmV2LnhtbERPTWsCMRC9C/6HMIXeNKulIluj1IJYihe3pedhMyar&#10;m8k2ibr+++YgeHy878Wqd624UIiNZwWTcQGCuPa6YaPg53szmoOICVlj65kU3CjCajkcLLDU/sp7&#10;ulTJiBzCsUQFNqWulDLWlhzGse+IM3fwwWHKMBipA15zuGvltChm0mHDucFiRx+W6lN1dgri6cvc&#10;aiOPuz69bie/1Tr8OavU81P//gYiUZ8e4rv7UyuYz17y/vwmP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Fhi7BAAAA3QAAAA8AAAAAAAAAAAAAAAAAmAIAAGRycy9kb3du&#10;cmV2LnhtbFBLBQYAAAAABAAEAPUAAACGAwAAAAA=&#10;" fillcolor="#ddd8c2" strokecolor="#c4bc96" strokeweight="2.25pt">
              <v:stroke endarrowwidth="wide" endarrowlength="long"/>
              <v:textbox inset="0,,0">
                <w:txbxContent>
                  <w:p w:rsidR="00DC2E6E" w:rsidRPr="00D91DF7"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95275" cy="295275"/>
                          <wp:effectExtent l="0" t="0" r="9525" b="9525"/>
                          <wp:docPr id="5354" name="Εικόνα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28" cy="298228"/>
                                  </a:xfrm>
                                  <a:prstGeom prst="rect">
                                    <a:avLst/>
                                  </a:prstGeom>
                                  <a:noFill/>
                                  <a:ln>
                                    <a:noFill/>
                                  </a:ln>
                                </pic:spPr>
                              </pic:pic>
                            </a:graphicData>
                          </a:graphic>
                        </wp:inline>
                      </w:drawing>
                    </w:r>
                    <w:r w:rsidRPr="00D91DF7">
                      <w:rPr>
                        <w:rFonts w:ascii="Arial" w:hAnsi="Arial" w:cs="Arial"/>
                        <w:b/>
                        <w:sz w:val="36"/>
                        <w:szCs w:val="36"/>
                      </w:rPr>
                      <w:t>Διαδικασίες</w:t>
                    </w:r>
                  </w:p>
                </w:txbxContent>
              </v:textbox>
            </v:rect>
            <v:rect id="Rectangle 8290" o:spid="_x0000_s1552" style="position:absolute;left:29337;top:36957;width:24949;height:5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jj8UA&#10;AADdAAAADwAAAGRycy9kb3ducmV2LnhtbESPQWsCMRSE7wX/Q3hCbzWrFNHVKGJt9VqrB2+PzXN3&#10;dfOyJmlc/31TKPQ4zMw3zHzZmUZEcr62rGA4yEAQF1bXXCo4fL2/TED4gKyxsUwKHuRhueg9zTHX&#10;9s6fFPehFAnCPkcFVQhtLqUvKjLoB7YlTt7ZOoMhSVdK7fCe4KaRoywbS4M1p4UKW1pXVFz330ZB&#10;vF3isYi3V3S77cm8TTcfrdwo9dzvVjMQgbrwH/5r77SCyXg0hd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OPxQAAAN0AAAAPAAAAAAAAAAAAAAAAAJgCAABkcnMv&#10;ZG93bnJldi54bWxQSwUGAAAAAAQABAD1AAAAigMAAAAA&#10;" fillcolor="#ddd8c2" strokecolor="#c4bc96" strokeweight="2.25pt">
              <v:stroke endarrowwidth="wide" endarrowlength="long"/>
              <v:textbox>
                <w:txbxContent>
                  <w:p w:rsidR="00DC2E6E" w:rsidRPr="00D91DF7"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95275" cy="295275"/>
                          <wp:effectExtent l="0" t="0" r="9525" b="9525"/>
                          <wp:docPr id="5355" name="Εικόνα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28" cy="298228"/>
                                  </a:xfrm>
                                  <a:prstGeom prst="rect">
                                    <a:avLst/>
                                  </a:prstGeom>
                                  <a:noFill/>
                                  <a:ln>
                                    <a:noFill/>
                                  </a:ln>
                                </pic:spPr>
                              </pic:pic>
                            </a:graphicData>
                          </a:graphic>
                        </wp:inline>
                      </w:drawing>
                    </w:r>
                    <w:r>
                      <w:rPr>
                        <w:rFonts w:ascii="Arial" w:hAnsi="Arial" w:cs="Arial"/>
                        <w:b/>
                        <w:sz w:val="56"/>
                        <w:szCs w:val="56"/>
                      </w:rPr>
                      <w:t xml:space="preserve"> </w:t>
                    </w:r>
                    <w:r w:rsidRPr="00D91DF7">
                      <w:rPr>
                        <w:rFonts w:ascii="Arial" w:hAnsi="Arial" w:cs="Arial"/>
                        <w:b/>
                        <w:sz w:val="36"/>
                        <w:szCs w:val="36"/>
                      </w:rPr>
                      <w:t>Γραφικά</w:t>
                    </w:r>
                  </w:p>
                </w:txbxContent>
              </v:textbox>
            </v:rect>
            <v:rect id="Rectangle 8291" o:spid="_x0000_s1553" style="position:absolute;left:29146;top:41433;width:2494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c9cEA&#10;AADdAAAADwAAAGRycy9kb3ducmV2LnhtbERPTWsCMRC9F/wPYQRvNaugyNYorSAW6aWr9DxsxmR1&#10;M1mTVNd/bw6FHh/ve7nuXStuFGLjWcFkXIAgrr1u2Cg4HravCxAxIWtsPZOCB0VYrwYvSyy1v/M3&#10;3apkRA7hWKICm1JXShlrSw7j2HfEmTv54DBlGIzUAe853LVyWhRz6bDh3GCxo42l+lL9OgXxsjeP&#10;2sjzV59mu8lP9RGuzio1GvbvbyAS9elf/Of+1AoW82mem9/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qHPXBAAAA3QAAAA8AAAAAAAAAAAAAAAAAmAIAAGRycy9kb3du&#10;cmV2LnhtbFBLBQYAAAAABAAEAPUAAACGAwAAAAA=&#10;" fillcolor="#ddd8c2" strokecolor="#c4bc96" strokeweight="2.25pt">
              <v:stroke endarrowwidth="wide" endarrowlength="long"/>
              <v:textbox inset="0,,0">
                <w:txbxContent>
                  <w:p w:rsidR="00DC2E6E" w:rsidRPr="00D91DF7"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66700" cy="266700"/>
                          <wp:effectExtent l="0" t="0" r="0" b="0"/>
                          <wp:docPr id="5356" name="Εικόνα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67" cy="269367"/>
                                  </a:xfrm>
                                  <a:prstGeom prst="rect">
                                    <a:avLst/>
                                  </a:prstGeom>
                                  <a:noFill/>
                                  <a:ln>
                                    <a:noFill/>
                                  </a:ln>
                                </pic:spPr>
                              </pic:pic>
                            </a:graphicData>
                          </a:graphic>
                        </wp:inline>
                      </w:drawing>
                    </w:r>
                    <w:r>
                      <w:rPr>
                        <w:rFonts w:ascii="Arial" w:hAnsi="Arial" w:cs="Arial"/>
                        <w:b/>
                        <w:sz w:val="56"/>
                        <w:szCs w:val="56"/>
                      </w:rPr>
                      <w:t xml:space="preserve"> </w:t>
                    </w:r>
                    <w:r w:rsidRPr="00D91DF7">
                      <w:rPr>
                        <w:rFonts w:ascii="Arial" w:hAnsi="Arial" w:cs="Arial"/>
                        <w:b/>
                        <w:sz w:val="36"/>
                        <w:szCs w:val="36"/>
                      </w:rPr>
                      <w:t>Διεργασίες</w:t>
                    </w:r>
                  </w:p>
                </w:txbxContent>
              </v:textbox>
            </v:rect>
            <v:rect id="Rectangle 8292" o:spid="_x0000_s1554" style="position:absolute;left:29241;top:45529;width:24949;height:4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ZsUA&#10;AADdAAAADwAAAGRycy9kb3ducmV2LnhtbESPwW7CMBBE75X4B2uRuBUHhCikGISAtlxLy6G3VbxN&#10;UuJ1sI1J/x4jVepxNDNvNItVZxoRyfnasoLRMANBXFhdc6ng8+PlcQbCB2SNjWVS8EseVsvewwJz&#10;ba/8TvEQSpEg7HNUUIXQ5lL6oiKDfmhb4uR9W2cwJOlKqR1eE9w0cpxlU2mw5rRQYUubiorT4WIU&#10;xPNPPBbxPEG3f/sy2/nutZU7pQb9bv0MIlAX/sN/7b1WMJuOn+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RJmxQAAAN0AAAAPAAAAAAAAAAAAAAAAAJgCAABkcnMv&#10;ZG93bnJldi54bWxQSwUGAAAAAAQABAD1AAAAigMAAAAA&#10;" fillcolor="#ddd8c2" strokecolor="#c4bc96" strokeweight="2.25pt">
              <v:stroke endarrowwidth="wide" endarrowlength="long"/>
              <v:textbox>
                <w:txbxContent>
                  <w:p w:rsidR="00DC2E6E" w:rsidRPr="00D91DF7"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66700" cy="266700"/>
                          <wp:effectExtent l="0" t="0" r="0" b="0"/>
                          <wp:docPr id="5357" name="Εικόνα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748" cy="269748"/>
                                  </a:xfrm>
                                  <a:prstGeom prst="rect">
                                    <a:avLst/>
                                  </a:prstGeom>
                                  <a:noFill/>
                                  <a:ln>
                                    <a:noFill/>
                                  </a:ln>
                                </pic:spPr>
                              </pic:pic>
                            </a:graphicData>
                          </a:graphic>
                        </wp:inline>
                      </w:drawing>
                    </w:r>
                    <w:r>
                      <w:rPr>
                        <w:rFonts w:ascii="Arial" w:hAnsi="Arial" w:cs="Arial"/>
                        <w:b/>
                        <w:sz w:val="56"/>
                        <w:szCs w:val="56"/>
                      </w:rPr>
                      <w:t xml:space="preserve"> </w:t>
                    </w:r>
                    <w:r w:rsidRPr="00D91DF7">
                      <w:rPr>
                        <w:rFonts w:ascii="Arial" w:hAnsi="Arial" w:cs="Arial"/>
                        <w:b/>
                        <w:sz w:val="36"/>
                        <w:szCs w:val="36"/>
                      </w:rPr>
                      <w:t>Εργασία</w:t>
                    </w:r>
                  </w:p>
                </w:txbxContent>
              </v:textbox>
            </v:rect>
            <v:rect id="Rectangle 8293" o:spid="_x0000_s1555" style="position:absolute;top:50482;width:28778;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ipMcA&#10;AADdAAAADwAAAGRycy9kb3ducmV2LnhtbESPT2vCQBTE74LfYXmCF6mbCg02dRUtVIrUg3/Q62v2&#10;mQSzb9PsauK3d4WCx2FmfsNMZq0pxZVqV1hW8DqMQBCnVhecKdjvvl7GIJxH1lhaJgU3cjCbdjsT&#10;TLRteEPXrc9EgLBLUEHufZVI6dKcDLqhrYiDd7K1QR9knUldYxPgppSjKIqlwYLDQo4VfeaUnrcX&#10;o6DJDn9vi9uF16si+jmuj3r5O3hXqt9r5x8gPLX+Gf5vf2sF43gUw+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NYqTHAAAA3QAAAA8AAAAAAAAAAAAAAAAAmAIAAGRy&#10;cy9kb3ducmV2LnhtbFBLBQYAAAAABAAEAPUAAACMAwAAAAA=&#10;" fillcolor="#ddd8c2" strokecolor="#938953" strokeweight="2.25pt">
              <v:stroke endarrowwidth="wide" endarrowlength="long"/>
              <v:textbox>
                <w:txbxContent>
                  <w:p w:rsidR="00DC2E6E" w:rsidRPr="00D91DF7" w:rsidRDefault="00DC2E6E" w:rsidP="00E45626">
                    <w:pPr>
                      <w:rPr>
                        <w:rFonts w:ascii="Arial" w:hAnsi="Arial" w:cs="Arial"/>
                        <w:b/>
                        <w:sz w:val="36"/>
                        <w:szCs w:val="36"/>
                      </w:rPr>
                    </w:pPr>
                    <w:r w:rsidRPr="00D91DF7">
                      <w:rPr>
                        <w:rFonts w:ascii="Arial" w:hAnsi="Arial" w:cs="Arial"/>
                        <w:b/>
                        <w:sz w:val="36"/>
                        <w:szCs w:val="36"/>
                      </w:rPr>
                      <w:t>τετράγωνο</w:t>
                    </w:r>
                  </w:p>
                  <w:p w:rsidR="00DC2E6E" w:rsidRPr="00D91DF7" w:rsidRDefault="00DC2E6E" w:rsidP="00E45626">
                    <w:pPr>
                      <w:jc w:val="right"/>
                      <w:rPr>
                        <w:rFonts w:ascii="Arial" w:hAnsi="Arial" w:cs="Arial"/>
                        <w:b/>
                        <w:sz w:val="36"/>
                        <w:szCs w:val="36"/>
                      </w:rPr>
                    </w:pPr>
                  </w:p>
                  <w:p w:rsidR="00DC2E6E" w:rsidRPr="00D91DF7" w:rsidRDefault="00DC2E6E" w:rsidP="00E45626">
                    <w:pPr>
                      <w:rPr>
                        <w:rFonts w:ascii="Arial" w:hAnsi="Arial" w:cs="Arial"/>
                        <w:b/>
                        <w:sz w:val="36"/>
                        <w:szCs w:val="36"/>
                      </w:rPr>
                    </w:pPr>
                  </w:p>
                </w:txbxContent>
              </v:textbox>
            </v:rect>
            <v:group id="Group 8302" o:spid="_x0000_s1556" style="position:absolute;left:3905;top:17526;width:17634;height:17018" coordorigin="1607,6552" coordsize="2777,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bJsMcAAADdAAAADwAAAGRycy9kb3ducmV2LnhtbESPT2vCQBTE74LfYXmC&#10;N93EtqLRVUTa0oMI/gHx9sg+k2D2bciuSfz23ULB4zAzv2GW686UoqHaFZYVxOMIBHFqdcGZgvPp&#10;azQD4TyyxtIyKXiSg/Wq31tiom3LB2qOPhMBwi5BBbn3VSKlS3My6Ma2Ig7ezdYGfZB1JnWNbYCb&#10;Uk6iaCoNFhwWcqxom1N6Pz6Mgu8W281b/Nns7rft83r62F92MSk1HHSbBQhPnX+F/9s/WsFs+j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ZbJsMcAAADd&#10;AAAADwAAAAAAAAAAAAAAAACqAgAAZHJzL2Rvd25yZXYueG1sUEsFBgAAAAAEAAQA+gAAAJ4DAAAA&#10;AA==&#10;">
              <v:rect id="Rectangle 8303" o:spid="_x0000_s1557" style="position:absolute;left:1834;top:6552;width:2550;height:2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uJMMA&#10;AADdAAAADwAAAGRycy9kb3ducmV2LnhtbERPTWvCQBC9C/6HZYTezKYtDSG6SpG2WChIUr2P2TEJ&#10;ZmfT7Cam/757EHp8vO/1djKtGKl3jWUFj1EMgri0uuFKwfH7fZmCcB5ZY2uZFPySg+1mPltjpu2N&#10;cxoLX4kQwi5DBbX3XSalK2sy6CLbEQfuYnuDPsC+krrHWwg3rXyK40QabDg01NjRrqbyWgxGQSKH&#10;0wfvvsr8rXDn5HNPzz+HQamHxfS6AuFp8v/iu3uvFaTJS9gf3o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9uJMMAAADdAAAADwAAAAAAAAAAAAAAAACYAgAAZHJzL2Rv&#10;d25yZXYueG1sUEsFBgAAAAAEAAQA9QAAAIgDAAAAAA==&#10;" strokeweight="2.25pt">
                <v:stroke endarrowwidth="wide" endarrowlength="long"/>
              </v:rect>
              <v:shape id="Picture 8304" o:spid="_x0000_s1558" type="#_x0000_t75" style="position:absolute;left:1607;top:8608;width:474;height: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xYfGAAAA3QAAAA8AAABkcnMvZG93bnJldi54bWxEj0FrwkAUhO8F/8PyBG91o6C10VVUEMWT&#10;0aIeH9lnEsy+DdlV0/z6bqHQ4zAz3zCzRWNK8aTaFZYVDPoRCOLU6oIzBV+nzfsEhPPIGkvLpOCb&#10;HCzmnbcZxtq+OKHn0WciQNjFqCD3voqldGlOBl3fVsTBu9naoA+yzqSu8RXgppTDKBpLgwWHhRwr&#10;WueU3o8Po2D7qM6Ha9F+Jof2Y93u9epy2idK9brNcgrCU+P/w3/tnVYwGY8G8PsmPAE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nFh8YAAADdAAAADwAAAAAAAAAAAAAA&#10;AACfAgAAZHJzL2Rvd25yZXYueG1sUEsFBgAAAAAEAAQA9wAAAJIDAAAAAA==&#10;">
                <v:imagedata r:id="rId111" o:title="" chromakey="white"/>
              </v:shape>
            </v:group>
            <v:rect id="Rectangle 8305" o:spid="_x0000_s1559" style="position:absolute;left:1619;top:39338;width:20517;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KMEA&#10;AADdAAAADwAAAGRycy9kb3ducmV2LnhtbERPTWsCMRC9C/6HMIXeNKulIluj1IJYihe3pedhMyar&#10;m8k2ibr+++YgeHy878Wqd624UIiNZwWTcQGCuPa6YaPg53szmoOICVlj65kU3CjCajkcLLDU/sp7&#10;ulTJiBzCsUQFNqWulDLWlhzGse+IM3fwwWHKMBipA15zuGvltChm0mHDucFiRx+W6lN1dgri6cvc&#10;aiOPuz69bie/1Tr8OavU81P//gYiUZ8e4rv7UyuYz17y3PwmP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iijBAAAA3QAAAA8AAAAAAAAAAAAAAAAAmAIAAGRycy9kb3du&#10;cmV2LnhtbFBLBQYAAAAABAAEAPUAAACGAwAAAAA=&#10;" fillcolor="#ddd8c2" strokecolor="#c4bc96" strokeweight="2.25pt">
              <v:stroke endarrowwidth="wide" endarrowlength="long"/>
              <v:textbox inset="0,,0">
                <w:txbxContent>
                  <w:p w:rsidR="00DC2E6E" w:rsidRPr="00D91DF7" w:rsidRDefault="00DC2E6E" w:rsidP="00E45626">
                    <w:pPr>
                      <w:jc w:val="center"/>
                      <w:rPr>
                        <w:rFonts w:ascii="Arial" w:hAnsi="Arial" w:cs="Arial"/>
                        <w:b/>
                        <w:sz w:val="36"/>
                        <w:szCs w:val="36"/>
                      </w:rPr>
                    </w:pPr>
                    <w:r w:rsidRPr="00D91DF7">
                      <w:rPr>
                        <w:rFonts w:ascii="Arial" w:hAnsi="Arial" w:cs="Arial"/>
                        <w:b/>
                        <w:sz w:val="36"/>
                        <w:szCs w:val="36"/>
                      </w:rPr>
                      <w:t>Μήκος 85</w:t>
                    </w:r>
                  </w:p>
                </w:txbxContent>
              </v:textbox>
            </v:rect>
            <v:group id="Group 8307" o:spid="_x0000_s1560" style="position:absolute;left:1905;top:34575;width:20516;height:3639" coordorigin="1730,9067" coordsize="323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C6zcYAAADdAAAADwAAAGRycy9kb3ducmV2LnhtbESPT4vCMBTE7wt+h/CE&#10;va1pVxStRhFZFw+y4B8Qb4/m2Rabl9LEtn57Iyx4HGbmN8x82ZlSNFS7wrKCeBCBIE6tLjhTcDpu&#10;viYgnEfWWFomBQ9ysFz0PuaYaNvynpqDz0SAsEtQQe59lUjp0pwMuoGtiIN3tbVBH2SdSV1jG+Cm&#10;lN9RNJYGCw4LOVa0zim9He5GwW+L7WoY/zS723X9uBxHf+ddTEp99rvVDISnzr/D/+2tVjAZD6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kLrNxgAAAN0A&#10;AAAPAAAAAAAAAAAAAAAAAKoCAABkcnMvZG93bnJldi54bWxQSwUGAAAAAAQABAD6AAAAnQMAAAAA&#10;">
              <v:rect id="Rectangle 8308" o:spid="_x0000_s1561" style="position:absolute;left:1730;top:9067;width:3231;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1U8EA&#10;AADdAAAADwAAAGRycy9kb3ducmV2LnhtbERPTWsCMRC9C/6HMIXeNKu0Iluj1IJYihe3pedhMyar&#10;m8k2ibr+++YgeHy878Wqd624UIiNZwWTcQGCuPa6YaPg53szmoOICVlj65kU3CjCajkcLLDU/sp7&#10;ulTJiBzCsUQFNqWulDLWlhzGse+IM3fwwWHKMBipA15zuGvltChm0mHDucFiRx+W6lN1dgri6cvc&#10;aiOPuz69bie/1Tr8OavU81P//gYiUZ8e4rv7UyuYz17y/vwmP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D9VPBAAAA3QAAAA8AAAAAAAAAAAAAAAAAmAIAAGRycy9kb3du&#10;cmV2LnhtbFBLBQYAAAAABAAEAPUAAACGAwAAAAA=&#10;" fillcolor="#ddd8c2" strokecolor="#c4bc96" strokeweight="2.25pt">
                <v:stroke endarrowwidth="wide" endarrowlength="long"/>
                <v:textbox inset="0,,0">
                  <w:txbxContent>
                    <w:p w:rsidR="00DC2E6E" w:rsidRPr="00F75DE3" w:rsidRDefault="00DC2E6E" w:rsidP="00E45626">
                      <w:pPr>
                        <w:jc w:val="center"/>
                        <w:rPr>
                          <w:rFonts w:ascii="Arial" w:hAnsi="Arial" w:cs="Arial"/>
                          <w:b/>
                          <w:sz w:val="56"/>
                          <w:szCs w:val="56"/>
                        </w:rPr>
                      </w:pPr>
                    </w:p>
                  </w:txbxContent>
                </v:textbox>
              </v:rect>
              <v:shape id="AutoShape 8309" o:spid="_x0000_s1562" type="#_x0000_t32" style="position:absolute;left:1875;top:9288;width:29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ga8QAAADdAAAADwAAAGRycy9kb3ducmV2LnhtbESPUWvCMBSF3wf7D+EKe5upY4irRpGO&#10;wYQJWsueL8m1LTY3Jcm0/vtFEHw8nHO+w1msBtuJM/nQOlYwGWcgiLUzLdcKqsPX6wxEiMgGO8ek&#10;4EoBVsvnpwXmxl14T+cy1iJBOOSooImxz6UMuiGLYex64uQdnbcYk/S1NB4vCW47+ZZlU2mx5bTQ&#10;YE9FQ/pU/lkFRemOfvtbHCq7+dyFXaXp40cr9TIa1nMQkYb4CN/b30bBbPo+gdub9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uBrxAAAAN0AAAAPAAAAAAAAAAAA&#10;AAAAAKECAABkcnMvZG93bnJldi54bWxQSwUGAAAAAAQABAD5AAAAkgMAAAAA&#10;" strokeweight="2.25pt">
                <v:stroke endarrowwidth="wide" endarrowlength="long"/>
              </v:shape>
              <v:group id="Group 8310" o:spid="_x0000_s1563" style="position:absolute;left:2874;top:9102;width:171;height:468" coordorigin="5544,1678" coordsize="17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bwcYAAADdAAAADwAAAGRycy9kb3ducmV2LnhtbESPT4vCMBTE7wt+h/AE&#10;b2ta3RWpRhFxxYMs+AfE26N5tsXmpTTZtn77jSB4HGbmN8x82ZlSNFS7wrKCeBiBIE6tLjhTcD79&#10;fE5BOI+ssbRMCh7kYLnofcwx0bblAzVHn4kAYZeggtz7KpHSpTkZdENbEQfvZmuDPsg6k7rGNsBN&#10;KUdRNJEGCw4LOVa0zim9H/+Mgm2L7Wocb5r9/bZ+XE/fv5d9TEoN+t1qBsJT59/hV3unFUwnX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lvBxgAAAN0A&#10;AAAPAAAAAAAAAAAAAAAAAKoCAABkcnMvZG93bnJldi54bWxQSwUGAAAAAAQABAD6AAAAnQMAAAAA&#10;">
                <v:rect id="Rectangle 8311" o:spid="_x0000_s1564" style="position:absolute;left:5545;top:1678;width:17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o38gA&#10;AADdAAAADwAAAGRycy9kb3ducmV2LnhtbESPS2sCQRCE74H8h6ED3uKsmqhZHcUsiYjgMznk2Oz0&#10;PnCnZ9kZdfPvHSGQY1FVX1HTeWsqcaHGlZYV9LoRCOLU6pJzBd9fn89jEM4ja6wsk4JfcjCfPT5M&#10;Mdb2yge6HH0uAoRdjAoK7+tYSpcWZNB1bU0cvMw2Bn2QTS51g9cAN5XsR9FQGiw5LBRYU1JQejqe&#10;jYL+Ont3yabefyzfktftKFvtzssfpTpP7WICwlPr/8N/7ZVWMB6+DOD+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KjfyAAAAN0AAAAPAAAAAAAAAAAAAAAAAJgCAABk&#10;cnMvZG93bnJldi54bWxQSwUGAAAAAAQABAD1AAAAjQMAAAAA&#10;" fillcolor="#d8d8d8" strokecolor="#5a5a5a" strokeweight="2.25pt">
                  <v:stroke endarrowwidth="wide" endarrowlength="long"/>
                </v:rect>
                <v:shape id="AutoShape 8312" o:spid="_x0000_s1565" type="#_x0000_t5" style="position:absolute;left:5544;top:1976;width:170;height:17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slccA&#10;AADdAAAADwAAAGRycy9kb3ducmV2LnhtbESPQWvCQBSE74L/YXlCL1I3FhFJXYOkSluEirYXb4/s&#10;MxvMvo3ZbUz/fbcg9DjMzDfMMuttLTpqfeVYwXSSgCAunK64VPD1uX1cgPABWWPtmBT8kIdsNRws&#10;MdXuxgfqjqEUEcI+RQUmhCaV0heGLPqJa4ijd3atxRBlW0rd4i3CbS2fkmQuLVYcFww2lBsqLsdv&#10;q+D9xez28jotTpuPZLzdXHP52lVKPYz69TOIQH34D9/bb1rBYj6bwd+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JXHAAAA3QAAAA8AAAAAAAAAAAAAAAAAmAIAAGRy&#10;cy9kb3ducmV2LnhtbFBLBQYAAAAABAAEAPUAAACMAwAAAAA=&#10;" fillcolor="#d8d8d8" strokecolor="#5a5a5a" strokeweight="2.25pt">
                  <v:stroke endarrowwidth="wide" endarrowlength="long"/>
                </v:shape>
              </v:group>
              <v:shape id="AutoShape 8313" o:spid="_x0000_s1566" type="#_x0000_t32" style="position:absolute;left:1956;top:9437;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maMUAAADdAAAADwAAAGRycy9kb3ducmV2LnhtbESPUWvCMBSF3wf+h3CFvc3UsYmrRhmV&#10;wYQNXC0+X5JrW2xuShK1/vtlMPDxcM75Dme5HmwnLuRD61jBdJKBINbOtFwrqPYfT3MQISIb7ByT&#10;ghsFWK9GD0vMjbvyD13KWIsE4ZCjgibGPpcy6IYshonriZN3dN5iTNLX0ni8Jrjt5HOWzaTFltNC&#10;gz0VDelTebYKitId/feh2Fd2u9mFXaXp7Usr9Tge3hcgIg3xHv5vfxoF89nLK/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nmaMUAAADdAAAADwAAAAAAAAAA&#10;AAAAAAChAgAAZHJzL2Rvd25yZXYueG1sUEsFBgAAAAAEAAQA+QAAAJMDAAAAAA==&#10;" strokeweight="2.25pt">
                <v:stroke endarrowwidth="wide" endarrowlength="long"/>
              </v:shape>
              <v:shape id="AutoShape 8314" o:spid="_x0000_s1567" type="#_x0000_t32" style="position:absolute;left:4742;top:9449;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4H8UAAADdAAAADwAAAGRycy9kb3ducmV2LnhtbESPUWvCMBSF3wf7D+EO9jbTySiuM4p0&#10;CBsouFr2fEmubbG5KUmm3b83guDj4ZzzHc58OdpenMiHzrGC10kGglg703GjoN6vX2YgQkQ22Dsm&#10;Bf8UYLl4fJhjYdyZf+hUxUYkCIcCFbQxDoWUQbdkMUzcQJy8g/MWY5K+kcbjOcFtL6dZlkuLHaeF&#10;FgcqW9LH6s8qKCt38Nvfcl/b789d2NWa3jdaqeencfUBItIY7+Fb+8somOVvOVzfpCc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t4H8UAAADdAAAADwAAAAAAAAAA&#10;AAAAAAChAgAAZHJzL2Rvd25yZXYueG1sUEsFBgAAAAAEAAQA+QAAAJMDAAAAAA==&#10;" strokeweight="2.25pt">
                <v:stroke endarrowwidth="wide" endarrowlength="long"/>
              </v:shape>
            </v:group>
          </v:group>
        </w:pict>
      </w:r>
      <w:r w:rsidRPr="00E95531">
        <w:rPr>
          <w:rFonts w:ascii="Arial" w:hAnsi="Arial"/>
          <w:b/>
          <w:noProof/>
          <w:color w:val="FF0000"/>
          <w:sz w:val="36"/>
          <w:szCs w:val="36"/>
          <w:lang w:val="en-US" w:eastAsia="en-US"/>
        </w:rPr>
        <w:pict>
          <v:rect id="Rectangle 8279" o:spid="_x0000_s1757" style="position:absolute;margin-left:14.55pt;margin-top:-10.2pt;width:479.1pt;height:473.3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" filled="f" strokecolor="gray" strokeweight="2.25pt">
            <v:stroke endarrowwidth="wide" endarrowlength="long"/>
          </v:rect>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AutoShape 8286" o:spid="_x0000_s1756" type="#_x0000_t32" style="position:absolute;margin-left:240.3pt;margin-top:5.55pt;width:3.75pt;height:321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" strokecolor="gray" strokeweight="5pt">
            <v:stroke endarrowwidth="wide" endarrowlength="long"/>
          </v:shape>
        </w:pic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shape id="Text Box 8297" o:spid="_x0000_s1568" type="#_x0000_t202" style="position:absolute;margin-left:203.8pt;margin-top:4.4pt;width:34pt;height:34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w:pict>
      </w:r>
      <w:r w:rsidR="00E45626" w:rsidRPr="00E45626">
        <w:rPr>
          <w:rFonts w:ascii="Arial" w:hAnsi="Arial"/>
          <w:b/>
          <w:sz w:val="36"/>
          <w:szCs w:val="36"/>
        </w:rPr>
        <w:t xml:space="preserve">    </w:t>
      </w:r>
    </w:p>
    <w:p w:rsidR="00E45626" w:rsidRPr="00E45626" w:rsidRDefault="00E95531" w:rsidP="00E45626">
      <w:pPr>
        <w:rPr>
          <w:rFonts w:ascii="Arial" w:hAnsi="Arial"/>
          <w:b/>
          <w:sz w:val="36"/>
          <w:szCs w:val="36"/>
        </w:rPr>
      </w:pPr>
      <w:r w:rsidRPr="00E95531">
        <w:rPr>
          <w:rFonts w:ascii="Arial" w:hAnsi="Arial"/>
          <w:b/>
          <w:noProof/>
          <w:sz w:val="36"/>
          <w:szCs w:val="36"/>
          <w:lang w:val="en-US" w:eastAsia="en-US"/>
        </w:rPr>
        <w:pict>
          <v:rect id="Rectangle 8298" o:spid="_x0000_s1755" style="position:absolute;margin-left:203.05pt;margin-top:17.95pt;width:34pt;height:12.8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" fillcolor="silver" strokecolor="gray" strokeweight="3pt"/>
        </w:pic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rect id="Rectangle 8301" o:spid="_x0000_s1569" style="position:absolute;margin-left:245.55pt;margin-top:1.2pt;width:245.9pt;height:96.2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" filled="f" stroked="f" strokecolor="#00b050" strokeweight="2.25pt">
            <v:stroke endarrowwidth="wide" endarrowlength="long"/>
            <v:textbox>
              <w:txbxContent>
                <w:p w:rsidR="00DC2E6E" w:rsidRPr="00D91DF7" w:rsidRDefault="00DC2E6E" w:rsidP="00E45626">
                  <w:pPr>
                    <w:rPr>
                      <w:rFonts w:ascii="Arial" w:hAnsi="Arial" w:cs="Arial"/>
                      <w:b/>
                      <w:sz w:val="36"/>
                      <w:szCs w:val="36"/>
                    </w:rPr>
                  </w:pPr>
                  <w:r w:rsidRPr="00D91DF7">
                    <w:rPr>
                      <w:rFonts w:ascii="Arial" w:hAnsi="Arial" w:cs="Arial"/>
                      <w:b/>
                      <w:sz w:val="36"/>
                      <w:szCs w:val="36"/>
                    </w:rPr>
                    <w:t>για τετράγωνο :α στκ</w:t>
                  </w:r>
                </w:p>
                <w:p w:rsidR="00DC2E6E" w:rsidRPr="00D91DF7" w:rsidRDefault="00DC2E6E" w:rsidP="00E45626">
                  <w:pPr>
                    <w:rPr>
                      <w:rFonts w:ascii="Arial" w:hAnsi="Arial" w:cs="Arial"/>
                      <w:b/>
                      <w:sz w:val="36"/>
                      <w:szCs w:val="36"/>
                    </w:rPr>
                  </w:pPr>
                  <w:r w:rsidRPr="00D91DF7">
                    <w:rPr>
                      <w:rFonts w:ascii="Arial" w:hAnsi="Arial" w:cs="Arial"/>
                      <w:b/>
                      <w:sz w:val="36"/>
                      <w:szCs w:val="36"/>
                    </w:rPr>
                    <w:t>επανάλαβε</w:t>
                  </w:r>
                </w:p>
                <w:p w:rsidR="00DC2E6E" w:rsidRPr="00D91DF7" w:rsidRDefault="00DC2E6E" w:rsidP="00E45626">
                  <w:pPr>
                    <w:rPr>
                      <w:rFonts w:ascii="Arial" w:hAnsi="Arial" w:cs="Arial"/>
                      <w:b/>
                      <w:sz w:val="36"/>
                      <w:szCs w:val="36"/>
                    </w:rPr>
                  </w:pPr>
                  <w:r w:rsidRPr="00D91DF7">
                    <w:rPr>
                      <w:rFonts w:ascii="Arial" w:hAnsi="Arial" w:cs="Arial"/>
                      <w:b/>
                      <w:sz w:val="36"/>
                      <w:szCs w:val="36"/>
                    </w:rPr>
                    <w:t>4[μπ μήκος δε 90]</w:t>
                  </w:r>
                </w:p>
                <w:p w:rsidR="00DC2E6E" w:rsidRPr="00D91DF7" w:rsidRDefault="00DC2E6E" w:rsidP="00E45626">
                  <w:pPr>
                    <w:rPr>
                      <w:rFonts w:ascii="Arial" w:hAnsi="Arial" w:cs="Arial"/>
                      <w:b/>
                      <w:sz w:val="36"/>
                      <w:szCs w:val="36"/>
                    </w:rPr>
                  </w:pPr>
                  <w:r w:rsidRPr="00D91DF7">
                    <w:rPr>
                      <w:rFonts w:ascii="Arial" w:hAnsi="Arial" w:cs="Arial"/>
                      <w:b/>
                      <w:sz w:val="36"/>
                      <w:szCs w:val="36"/>
                    </w:rPr>
                    <w:t>τέλος</w:t>
                  </w:r>
                </w:p>
              </w:txbxContent>
            </v:textbox>
          </v:rect>
        </w:pict>
      </w:r>
      <w:r w:rsidRPr="00E95531">
        <w:rPr>
          <w:rFonts w:ascii="Arial" w:hAnsi="Arial"/>
          <w:b/>
          <w:noProof/>
          <w:sz w:val="36"/>
          <w:szCs w:val="36"/>
          <w:lang w:val="en-US" w:eastAsia="en-US"/>
        </w:rPr>
        <w:pict>
          <v:rect id="Rectangle 8299" o:spid="_x0000_s1754" style="position:absolute;margin-left:203.55pt;margin-top:10.95pt;width:34pt;height:147.7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" strokecolor="gray" strokeweight="3pt"/>
        </w:pict>
      </w:r>
    </w:p>
    <w:p w:rsidR="00E45626" w:rsidRPr="00E45626" w:rsidRDefault="00E45626" w:rsidP="00E45626">
      <w:pPr>
        <w:rPr>
          <w:rFonts w:ascii="Arial" w:hAnsi="Arial"/>
          <w:b/>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Text Box 8296" o:spid="_x0000_s1570" type="#_x0000_t202" style="position:absolute;margin-left:204.9pt;margin-top:13.5pt;width:34pt;height:34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" strokecolor="gray" strokeweight="3pt">
            <o:lock v:ext="edit" aspectratio="t"/>
            <v:textbox inset=".5mm,.3mm,.5mm,.3mm">
              <w:txbxContent>
                <w:p w:rsidR="00DC2E6E" w:rsidRPr="00E42BC9" w:rsidRDefault="00DC2E6E" w:rsidP="00E45626">
                  <w:r>
                    <w:rPr>
                      <w:rFonts w:ascii="Arial" w:hAnsi="Arial" w:cs="Arial"/>
                      <w:b/>
                      <w:sz w:val="56"/>
                      <w:szCs w:val="56"/>
                    </w:rPr>
                    <w:sym w:font="Wingdings 3" w:char="F080"/>
                  </w:r>
                </w:p>
              </w:txbxContent>
            </v:textbox>
          </v:shape>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AutoShape 8287" o:spid="_x0000_s1753" type="#_x0000_t32" style="position:absolute;margin-left:12.7pt;margin-top:8.3pt;width:226.6pt;height:0;flip:x;z-index:251691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" strokecolor="gray" strokeweight="5pt">
            <v:stroke endarrowwidth="wide" endarrowlength="long"/>
          </v:shape>
        </w:pic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294" o:spid="_x0000_s1571" style="position:absolute;margin-left:17.9pt;margin-top:16.05pt;width:474.75pt;height:33.1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" fillcolor="#ddd8c2" strokecolor="#938953" strokeweight="2.25pt">
            <v:stroke endarrowwidth="wide" endarrowlength="long"/>
            <v:textbox>
              <w:txbxContent>
                <w:p w:rsidR="00DC2E6E" w:rsidRPr="00D91DF7" w:rsidRDefault="00DC2E6E" w:rsidP="00E45626">
                  <w:pPr>
                    <w:rPr>
                      <w:rFonts w:ascii="Arial" w:hAnsi="Arial" w:cs="Arial"/>
                      <w:b/>
                      <w:sz w:val="36"/>
                      <w:szCs w:val="36"/>
                      <w:lang w:val="en-US"/>
                    </w:rPr>
                  </w:pPr>
                  <w:r>
                    <w:rPr>
                      <w:rFonts w:ascii="Arial" w:hAnsi="Arial" w:cs="Arial"/>
                      <w:b/>
                      <w:noProof/>
                      <w:sz w:val="56"/>
                      <w:szCs w:val="56"/>
                    </w:rPr>
                    <w:drawing>
                      <wp:inline distT="0" distB="0" distL="0" distR="0">
                        <wp:extent cx="233585" cy="257175"/>
                        <wp:effectExtent l="0" t="0" r="0" b="0"/>
                        <wp:docPr id="6551" name="Εικόνα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6" cy="257638"/>
                                </a:xfrm>
                                <a:prstGeom prst="rect">
                                  <a:avLst/>
                                </a:prstGeom>
                                <a:noFill/>
                                <a:ln>
                                  <a:noFill/>
                                </a:ln>
                              </pic:spPr>
                            </pic:pic>
                          </a:graphicData>
                        </a:graphic>
                      </wp:inline>
                    </w:drawing>
                  </w:r>
                  <w:r>
                    <w:rPr>
                      <w:rFonts w:ascii="Arial" w:hAnsi="Arial" w:cs="Arial"/>
                      <w:b/>
                      <w:sz w:val="56"/>
                      <w:szCs w:val="56"/>
                    </w:rPr>
                    <w:t xml:space="preserve"> </w:t>
                  </w:r>
                  <w:r w:rsidRPr="00D91DF7">
                    <w:rPr>
                      <w:rFonts w:ascii="Arial" w:hAnsi="Arial" w:cs="Arial"/>
                      <w:b/>
                      <w:sz w:val="36"/>
                      <w:szCs w:val="36"/>
                    </w:rPr>
                    <w:t xml:space="preserve">Ανώνυμη σελίδα 1 </w:t>
                  </w:r>
                  <w:r>
                    <w:rPr>
                      <w:rFonts w:ascii="Arial" w:hAnsi="Arial" w:cs="Arial"/>
                      <w:b/>
                      <w:noProof/>
                      <w:sz w:val="36"/>
                      <w:szCs w:val="36"/>
                    </w:rPr>
                    <w:drawing>
                      <wp:inline distT="0" distB="0" distL="0" distR="0">
                        <wp:extent cx="247650" cy="259310"/>
                        <wp:effectExtent l="0" t="0" r="0" b="7620"/>
                        <wp:docPr id="6552" name="Εικόνα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480" cy="262274"/>
                                </a:xfrm>
                                <a:prstGeom prst="rect">
                                  <a:avLst/>
                                </a:prstGeom>
                                <a:noFill/>
                                <a:ln>
                                  <a:noFill/>
                                </a:ln>
                              </pic:spPr>
                            </pic:pic>
                          </a:graphicData>
                        </a:graphic>
                      </wp:inline>
                    </w:drawing>
                  </w:r>
                </w:p>
              </w:txbxContent>
            </v:textbox>
          </v:rect>
        </w:pict>
      </w:r>
    </w:p>
    <w:p w:rsidR="00055E48" w:rsidRDefault="00055E48" w:rsidP="00E45626">
      <w:pPr>
        <w:autoSpaceDE w:val="0"/>
        <w:autoSpaceDN w:val="0"/>
        <w:adjustRightInd w:val="0"/>
        <w:rPr>
          <w:rFonts w:ascii="Tahoma" w:hAnsi="Tahoma" w:cs="Tahoma"/>
          <w:b/>
          <w:color w:val="FF0000"/>
          <w:sz w:val="36"/>
          <w:szCs w:val="36"/>
        </w:rPr>
      </w:pPr>
    </w:p>
    <w:p w:rsidR="00055E48" w:rsidRPr="00055E48" w:rsidRDefault="00055E48" w:rsidP="00055E48">
      <w:pPr>
        <w:rPr>
          <w:rFonts w:ascii="Tahoma" w:hAnsi="Tahoma" w:cs="Tahoma"/>
          <w:sz w:val="36"/>
          <w:szCs w:val="36"/>
        </w:rPr>
      </w:pPr>
    </w:p>
    <w:p w:rsidR="00055E48" w:rsidRPr="00E45626" w:rsidRDefault="00055E48" w:rsidP="00055E48">
      <w:pPr>
        <w:autoSpaceDE w:val="0"/>
        <w:autoSpaceDN w:val="0"/>
        <w:adjustRightInd w:val="0"/>
        <w:rPr>
          <w:rFonts w:ascii="Arial" w:hAnsi="Arial"/>
          <w:b/>
          <w:color w:val="FF0000"/>
          <w:sz w:val="36"/>
          <w:szCs w:val="36"/>
        </w:rPr>
      </w:pPr>
      <w:r>
        <w:rPr>
          <w:rFonts w:ascii="Tahoma" w:hAnsi="Tahoma" w:cs="Tahoma"/>
          <w:sz w:val="36"/>
          <w:szCs w:val="36"/>
        </w:rPr>
        <w:tab/>
      </w:r>
      <w:r w:rsidRPr="00E45626">
        <w:rPr>
          <w:rFonts w:ascii="Arial" w:hAnsi="Arial" w:cs="Arial"/>
          <w:b/>
          <w:color w:val="0070C0"/>
          <w:sz w:val="36"/>
          <w:szCs w:val="36"/>
        </w:rPr>
        <w:t>Εικόνα 2.9.</w:t>
      </w:r>
      <w:r w:rsidRPr="00E45626">
        <w:rPr>
          <w:rFonts w:ascii="Arial" w:hAnsi="Arial" w:cs="Arial"/>
          <w:b/>
          <w:sz w:val="36"/>
          <w:szCs w:val="36"/>
        </w:rPr>
        <w:t xml:space="preserve"> Με τη χρήση μεταβολέα δίνουμε πιο εύκολα αριθμη</w:t>
      </w:r>
      <w:r w:rsidRPr="00E45626">
        <w:rPr>
          <w:rFonts w:ascii="Arial" w:hAnsi="Arial" w:cs="Arial"/>
          <w:b/>
          <w:sz w:val="36"/>
          <w:szCs w:val="36"/>
        </w:rPr>
        <w:softHyphen/>
        <w:t>τικές τιμές σε μια διαδικασία</w:t>
      </w:r>
    </w:p>
    <w:p w:rsidR="00055E48" w:rsidRDefault="00055E48" w:rsidP="00055E48">
      <w:pPr>
        <w:tabs>
          <w:tab w:val="left" w:pos="1020"/>
        </w:tabs>
        <w:autoSpaceDE w:val="0"/>
        <w:autoSpaceDN w:val="0"/>
        <w:adjustRightInd w:val="0"/>
        <w:rPr>
          <w:rFonts w:ascii="Tahoma" w:hAnsi="Tahoma" w:cs="Tahoma"/>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1ο Παράδειγμα</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Αν θέλουμε να περάσουμε το δρόμο, επιλέγουμε τι θα κάνουμε ανάλογα με το τι δείχνει το φανάρι. Αν το φανάρι για τους πεζούς είναι πράσινο, περνάμε το δρόμο. Αν είναι κόκκινο, σταματάμε και περιμένουμε. Όμοια, για να ξέρουμε, αν πρέπει να πάρουμε μαζί μας </w:t>
      </w:r>
      <w:r w:rsidRPr="00E45626">
        <w:rPr>
          <w:rFonts w:ascii="Arial" w:hAnsi="Arial" w:cs="Arial"/>
          <w:b/>
          <w:sz w:val="36"/>
          <w:szCs w:val="36"/>
        </w:rPr>
        <w:lastRenderedPageBreak/>
        <w:t>ομπρέλα ή γυαλιά ηλίου, οφείλουμε να κάνουμε τους παρακάτω ελέγχους: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Αν βρέχει, τότε θα πάρουμε μαζί μας ομπρέλα.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Αν ο ήλιος είναι δυνατός, τότε πρέπει να φορέσουμε τα γυαλιά ηλίου.</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Στην παράγραφο αυτή θα έχουμε την ευκαιρία να μάθουμε πώς να δίνουμε εντολές στον υπολογιστή, ώστε να επιλέγει, ανάλογα με τις συνθήκες που ισχύ</w:t>
      </w:r>
      <w:r w:rsidRPr="00E45626">
        <w:rPr>
          <w:rFonts w:ascii="Arial" w:hAnsi="Arial" w:cs="Arial"/>
          <w:b/>
          <w:sz w:val="36"/>
          <w:szCs w:val="36"/>
        </w:rPr>
        <w:softHyphen/>
        <w:t>ουν, ποια βήματα πρέπει να εκτελέσει.</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Αν θέλουμε να γράψουμε έναν αλγόριθμο που να τον εκτελεί ένα μικρό παιδί, ώστε να διασχίσει με ασφάλεια το δρόμο, πρέπει να συμπεριλάβουμε τον έλεγχο του φαναριού (Εικόνα 2.10). Ο αλγόριθμος μπορεί να περιγραφεί με βήματα ως εξής: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 Περπάτησε μέχρι την άκρη του πεζοδρομίου.</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2. Έλεγξε το σηματοδότη για τους πεζούς.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3. Αν ο σηματοδότης είναι πράσινος, </w:t>
      </w:r>
      <w:r w:rsidRPr="00E45626">
        <w:rPr>
          <w:rFonts w:ascii="Tahoma" w:hAnsi="Tahoma" w:cs="Tahoma"/>
          <w:b/>
          <w:sz w:val="36"/>
          <w:szCs w:val="36"/>
        </w:rPr>
        <w:t>τότε</w:t>
      </w:r>
      <w:r w:rsidRPr="00E45626">
        <w:rPr>
          <w:rFonts w:ascii="Arial" w:hAnsi="Arial" w:cs="Arial"/>
          <w:b/>
          <w:sz w:val="36"/>
          <w:szCs w:val="36"/>
        </w:rPr>
        <w:t xml:space="preserve"> πέρασε προσεκτικά το δρόμο- </w:t>
      </w:r>
      <w:r w:rsidRPr="00E45626">
        <w:rPr>
          <w:rFonts w:ascii="Tahoma" w:hAnsi="Tahoma" w:cs="Tahoma"/>
          <w:b/>
          <w:sz w:val="36"/>
          <w:szCs w:val="36"/>
        </w:rPr>
        <w:t>διαφορετικά</w:t>
      </w:r>
      <w:r w:rsidRPr="00E45626">
        <w:rPr>
          <w:rFonts w:ascii="Arial" w:hAnsi="Arial" w:cs="Arial"/>
          <w:b/>
          <w:sz w:val="36"/>
          <w:szCs w:val="36"/>
        </w:rPr>
        <w:t xml:space="preserve"> (δηλ. αν είναι κόκκινος), περίμενε στην άκρη του πεζοδρομίου μέχρι το φανάρι να γίνει πράσινο.</w:t>
      </w:r>
    </w:p>
    <w:p w:rsidR="009A1F5E" w:rsidRDefault="00E95531" w:rsidP="00E45626">
      <w:pPr>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pict>
          <v:shape id="AutoShape 8335" o:spid="_x0000_s1752" type="#_x0000_t32" style="position:absolute;margin-left:246.15pt;margin-top:4.95pt;width:0;height:45.4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" strokecolor="#0070c0" strokeweight="2.25pt">
            <v:stroke endarrow="classic" endarrowwidth="wide" endarrowlength="long"/>
          </v:shape>
        </w:pict>
      </w:r>
      <w:r w:rsidRPr="00E95531">
        <w:rPr>
          <w:rFonts w:ascii="Arial" w:hAnsi="Arial"/>
          <w:b/>
          <w:noProof/>
          <w:color w:val="FF0000"/>
          <w:sz w:val="36"/>
          <w:szCs w:val="36"/>
          <w:lang w:val="en-US" w:eastAsia="en-US"/>
        </w:rPr>
        <w:pict>
          <v:group id="Group 8319" o:spid="_x0000_s1572" style="position:absolute;margin-left:3.55pt;margin-top:4.5pt;width:484.8pt;height:240.5pt;z-index:251656192;mso-width-relative:margin;mso-height-relative:margin" coordorigin="1029,1777" coordsize="9696,56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">
            <v:shapetype id="_x0000_t110" coordsize="21600,21600" o:spt="110" path="m10800,l,10800,10800,21600,21600,10800xe">
              <v:stroke joinstyle="miter"/>
              <v:path gradientshapeok="t" o:connecttype="rect" textboxrect="5400,5400,16200,16200"/>
            </v:shapetype>
            <v:shape id="AutoShape 8320" o:spid="_x0000_s1573" type="#_x0000_t110" style="position:absolute;left:3388;top:2221;width:5046;height:3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IE8gA&#10;AADdAAAADwAAAGRycy9kb3ducmV2LnhtbESPQWvCQBSE70L/w/IKvUjd1IPV6CpSUEorqKkHvT2z&#10;r5vQ7NuQ3Zr037tCweMwM98ws0VnK3GhxpeOFbwMEhDEudMlGwWHr9XzGIQPyBorx6Tgjzws5g+9&#10;GabatbynSxaMiBD2KSooQqhTKX1ekEU/cDVx9L5dYzFE2RipG2wj3FZymCQjabHkuFBgTW8F5T/Z&#10;r1VgsvXq9HHa9TfHyRYnn7Y9b5ZGqafHbjkFEagL9/B/+10rGI+SV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YgTyAAAAN0AAAAPAAAAAAAAAAAAAAAAAJgCAABk&#10;cnMvZG93bnJldi54bWxQSwUGAAAAAAQABAD1AAAAjQMAAAAA&#10;" filled="f" strokecolor="#0070c0" strokeweight="2.25pt">
              <v:stroke endarrowwidth="wide" endarrowlength="long"/>
              <v:textbox inset="0,0,0,0">
                <w:txbxContent>
                  <w:p w:rsidR="00DC2E6E" w:rsidRPr="00E61FC2" w:rsidRDefault="00DC2E6E" w:rsidP="00E45626">
                    <w:pPr>
                      <w:rPr>
                        <w:rFonts w:ascii="Arial" w:hAnsi="Arial" w:cs="Arial"/>
                        <w:b/>
                        <w:sz w:val="36"/>
                        <w:szCs w:val="36"/>
                      </w:rPr>
                    </w:pPr>
                    <w:r w:rsidRPr="00E61FC2">
                      <w:rPr>
                        <w:rFonts w:ascii="Arial" w:hAnsi="Arial" w:cs="Arial"/>
                        <w:b/>
                        <w:sz w:val="36"/>
                        <w:szCs w:val="36"/>
                      </w:rPr>
                      <w:t>Είναι το φανάρι πράσινο;</w:t>
                    </w:r>
                  </w:p>
                </w:txbxContent>
              </v:textbox>
            </v:shape>
            <v:shape id="Picture 8321" o:spid="_x0000_s1574" type="#_x0000_t75" style="position:absolute;left:2488;top:2941;width:767;height:9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rGBG+AAAA3QAAAA8AAABkcnMvZG93bnJldi54bWxET8uKwjAU3Q/4D+EK7qapghKrUUQoyOx8&#10;fMC1ubbF5iY0UevfTxaCy8N5r7eD7cST+tA61jDNchDElTMt1xou5/JXgQgR2WDnmDS8KcB2M/pZ&#10;Y2Hci4/0PMVapBAOBWpoYvSFlKFqyGLInCdO3M31FmOCfS1Nj68Ubjs5y/OFtNhyamjQ076h6n56&#10;WA3SSfW+qhaX/jDMy7kv/2aq1HoyHnYrEJGG+BV/3AejQS3yNDe9SU9Ab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WrGBG+AAAA3QAAAA8AAAAAAAAAAAAAAAAAnwIAAGRy&#10;cy9kb3ducmV2LnhtbFBLBQYAAAAABAAEAPcAAACKAwAAAAA=&#10;">
              <v:imagedata r:id="rId118" o:title=""/>
            </v:shape>
            <v:shape id="Picture 8322" o:spid="_x0000_s1575" type="#_x0000_t75" style="position:absolute;left:8748;top:3065;width:767;height:9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g1nFAAAA3QAAAA8AAABkcnMvZG93bnJldi54bWxEjzFvwjAUhHck/oP1kLqBQwdKAgZB1VYs&#10;DAQY2J7ihxMRP0exA+Hf10iVOp7u7jvdct3bWtyp9ZVjBdNJAoK4cLpio+B0/B7PQfiArLF2TAqe&#10;5GG9Gg6WmGn34APd82BEhLDPUEEZQpNJ6YuSLPqJa4ijd3WtxRBla6Ru8RHhtpbvSTKTFiuOCyU2&#10;9FlSccs7qyANt+3ePC8/H9Mvczjv8s7btFPqbdRvFiAC9eE//NfeaQXzWZLC601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HINZxQAAAN0AAAAPAAAAAAAAAAAAAAAA&#10;AJ8CAABkcnMvZG93bnJldi54bWxQSwUGAAAAAAQABAD3AAAAkQMAAAAA&#10;">
              <v:imagedata r:id="rId119" o:title=""/>
            </v:shape>
            <v:rect id="Rectangle 8323" o:spid="_x0000_s1576" style="position:absolute;left:1077;top:5584;width:2770;height:1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5xsEA&#10;AADdAAAADwAAAGRycy9kb3ducmV2LnhtbERPz2vCMBS+D/wfwhN2m2nHKqUziggbu66KsNujeTbV&#10;5iU0Wdv998tB8Pjx/d7sZtuLkYbQOVaQrzIQxI3THbcKTsePlxJEiMgae8ek4I8C7LaLpw1W2k38&#10;TWMdW5FCOFSowMToKylDY8hiWDlPnLiLGyzGBIdW6gGnFG57+Zpla2mx49Rg0NPBUHOrf62CPjeF&#10;H3WYfH3+ebuGQ1F+ZoVSz8t5/w4i0hwf4rv7Syso13nan96kJ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IecbBAAAA3QAAAA8AAAAAAAAAAAAAAAAAmAIAAGRycy9kb3du&#10;cmV2LnhtbFBLBQYAAAAABAAEAPUAAACGAwAAAAA=&#10;" filled="f" stroked="f" strokecolor="#00b050" strokeweight="2.25pt">
              <v:stroke endarrowwidth="wide" endarrowlength="long"/>
              <v:textbox>
                <w:txbxContent>
                  <w:p w:rsidR="00DC2E6E" w:rsidRPr="00E61FC2" w:rsidRDefault="00DC2E6E" w:rsidP="00E45626">
                    <w:pPr>
                      <w:jc w:val="center"/>
                      <w:rPr>
                        <w:rFonts w:ascii="Arial" w:hAnsi="Arial" w:cs="Arial"/>
                        <w:b/>
                        <w:sz w:val="36"/>
                        <w:szCs w:val="36"/>
                      </w:rPr>
                    </w:pPr>
                    <w:r w:rsidRPr="00E61FC2">
                      <w:rPr>
                        <w:rFonts w:ascii="Arial" w:hAnsi="Arial" w:cs="Arial"/>
                        <w:b/>
                        <w:sz w:val="36"/>
                        <w:szCs w:val="36"/>
                      </w:rPr>
                      <w:t>Μην περνάς Περίμενε</w:t>
                    </w:r>
                  </w:p>
                </w:txbxContent>
              </v:textbox>
            </v:rect>
            <v:rect id="Rectangle 8324" o:spid="_x0000_s1577" style="position:absolute;left:7955;top:5752;width:2770;height:1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cXcQA&#10;AADdAAAADwAAAGRycy9kb3ducmV2LnhtbESPwWrDMBBE74H+g9hCb4nsUgfjRgkl0NJrnRDIbbG2&#10;lhNrJSzVdv++KgRyHGbmDbPZzbYXIw2hc6wgX2UgiBunO24VHA/vyxJEiMgae8ek4JcC7LYPiw1W&#10;2k38RWMdW5EgHCpUYGL0lZShMWQxrJwnTt63GyzGJIdW6gGnBLe9fM6ytbTYcVow6GlvqLnWP1ZB&#10;n5vCjzpMvj6dXy5hX5QfWaHU0+P89goi0hzv4Vv7Uyso13kO/2/S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F3EAAAA3QAAAA8AAAAAAAAAAAAAAAAAmAIAAGRycy9k&#10;b3ducmV2LnhtbFBLBQYAAAAABAAEAPUAAACJAwAAAAA=&#10;" filled="f" stroked="f" strokecolor="#00b050" strokeweight="2.25pt">
              <v:stroke endarrowwidth="wide" endarrowlength="long"/>
              <v:textbox>
                <w:txbxContent>
                  <w:p w:rsidR="00DC2E6E" w:rsidRPr="00E61FC2" w:rsidRDefault="00DC2E6E" w:rsidP="00E45626">
                    <w:pPr>
                      <w:jc w:val="center"/>
                      <w:rPr>
                        <w:rFonts w:ascii="Arial" w:hAnsi="Arial" w:cs="Arial"/>
                        <w:b/>
                        <w:sz w:val="36"/>
                        <w:szCs w:val="36"/>
                      </w:rPr>
                    </w:pPr>
                    <w:r w:rsidRPr="00E61FC2">
                      <w:rPr>
                        <w:rFonts w:ascii="Arial" w:hAnsi="Arial" w:cs="Arial"/>
                        <w:b/>
                        <w:sz w:val="36"/>
                        <w:szCs w:val="36"/>
                      </w:rPr>
                      <w:t>Πέρασε το δρόμο</w:t>
                    </w:r>
                  </w:p>
                </w:txbxContent>
              </v:textbox>
            </v:rect>
            <v:shape id="AutoShape 8325" o:spid="_x0000_s1578" type="#_x0000_t32" style="position:absolute;left:2244;top:4937;width:3121;height: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78sQAAADdAAAADwAAAGRycy9kb3ducmV2LnhtbESPQWvCQBSE74X+h+UVvNVNPIhEVxGl&#10;tgiSGvX+zD6zwezbkN1q/PduodDjMDPfMLNFbxtxo87XjhWkwwQEcel0zZWC4+HjfQLCB2SNjWNS&#10;8CAPi/nrywwz7e68p1sRKhEh7DNUYEJoMyl9aciiH7qWOHoX11kMUXaV1B3eI9w2cpQkY2mx5rhg&#10;sKWVofJa/FgFa51v0vM3l7nZ5jvnTrwrNp9KDd765RREoD78h//aX1rBZJyO4Pd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PvyxAAAAN0AAAAPAAAAAAAAAAAA&#10;AAAAAKECAABkcnMvZG93bnJldi54bWxQSwUGAAAAAAQABAD5AAAAkgMAAAAA&#10;" strokecolor="#0070c0" strokeweight="2.25pt">
              <v:stroke endarrowwidth="wide" endarrowlength="long"/>
            </v:shape>
            <v:shape id="AutoShape 8326" o:spid="_x0000_s1579" type="#_x0000_t32" style="position:absolute;left:6445;top:4975;width:31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AescAAADdAAAADwAAAGRycy9kb3ducmV2LnhtbESPS2/CMBCE75X6H6yt1FtxeEcpDkKo&#10;RXBqC1y4LfHmocbrNDYk/fc1ElKPo5n5RrNY9qYWV2pdZVnBcBCBIM6srrhQcDy8v8QgnEfWWFsm&#10;Bb/kYJk+Piww0bbjL7rufSEChF2CCkrvm0RKl5Vk0A1sQxy83LYGfZBtIXWLXYCbWo6iaCYNVhwW&#10;SmxoXVL2vb8YBR/j6ed5tctPVdy8/XSTItro+VGp56d+9QrCU+//w/f2ViuIZ8Mx3N6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wB6xwAAAN0AAAAPAAAAAAAA&#10;AAAAAAAAAKECAABkcnMvZG93bnJldi54bWxQSwUGAAAAAAQABAD5AAAAlQMAAAAA&#10;" strokecolor="#0070c0" strokeweight="2.25pt">
              <v:stroke endarrowwidth="wide" endarrowlength="long"/>
            </v:shape>
            <v:rect id="Rectangle 8327" o:spid="_x0000_s1580" style="position:absolute;left:2035;top:4027;width:1609;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cQA&#10;AADdAAAADwAAAGRycy9kb3ducmV2LnhtbESPwWrDMBBE74X+g9hCb43sEgfjRgkl0NBrnRDobbG2&#10;lltrJSzFdv4+KgRyHGbmDbPezrYXIw2hc6wgX2QgiBunO24VHA8fLyWIEJE19o5JwYUCbDePD2us&#10;tJv4i8Y6tiJBOFSowMToKylDY8hiWDhPnLwfN1iMSQ6t1ANOCW57+ZplK2mx47Rg0NPOUPNXn62C&#10;PjeFH3WYfH36Xv6GXVHus0Kp56f5/Q1EpDnew7f2p1ZQrvIl/L9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8XEAAAA3QAAAA8AAAAAAAAAAAAAAAAAmAIAAGRycy9k&#10;b3ducmV2LnhtbFBLBQYAAAAABAAEAPUAAACJAwAAAAA=&#10;" filled="f" stroked="f" strokecolor="#00b050" strokeweight="2.25pt">
              <v:stroke endarrowwidth="wide" endarrowlength="long"/>
              <v:textbox>
                <w:txbxContent>
                  <w:p w:rsidR="00DC2E6E" w:rsidRPr="00E61FC2" w:rsidRDefault="00DC2E6E" w:rsidP="00E45626">
                    <w:pPr>
                      <w:jc w:val="center"/>
                      <w:rPr>
                        <w:rFonts w:ascii="Arial" w:hAnsi="Arial" w:cs="Arial"/>
                        <w:b/>
                        <w:color w:val="FF0000"/>
                        <w:sz w:val="36"/>
                        <w:szCs w:val="36"/>
                      </w:rPr>
                    </w:pPr>
                    <w:r w:rsidRPr="00E61FC2">
                      <w:rPr>
                        <w:rFonts w:ascii="Arial" w:hAnsi="Arial" w:cs="Arial"/>
                        <w:b/>
                        <w:color w:val="FF0000"/>
                        <w:sz w:val="36"/>
                        <w:szCs w:val="36"/>
                      </w:rPr>
                      <w:t>ΟΧΙ</w:t>
                    </w:r>
                  </w:p>
                </w:txbxContent>
              </v:textbox>
            </v:rect>
            <v:rect id="Rectangle 8328" o:spid="_x0000_s1581" style="position:absolute;left:8318;top:4142;width:1609;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XsQA&#10;AADdAAAADwAAAGRycy9kb3ducmV2LnhtbESPwWrDMBBE74H+g9hCb4nsUgfjRgkl0NJrnRDIbbG2&#10;lhNrJSzVdv++KgRyHGbmDbPZzbYXIw2hc6wgX2UgiBunO24VHA/vyxJEiMgae8ek4JcC7LYPiw1W&#10;2k38RWMdW5EgHCpUYGL0lZShMWQxrJwnTt63GyzGJIdW6gGnBLe9fM6ytbTYcVow6GlvqLnWP1ZB&#10;n5vCjzpMvj6dXy5hX5QfWaHU0+P89goi0hzv4Vv7Uyso13kB/2/S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l7EAAAA3QAAAA8AAAAAAAAAAAAAAAAAmAIAAGRycy9k&#10;b3ducmV2LnhtbFBLBQYAAAAABAAEAPUAAACJAwAAAAA=&#10;" filled="f" stroked="f" strokecolor="#00b050" strokeweight="2.25pt">
              <v:stroke endarrowwidth="wide" endarrowlength="long"/>
              <v:textbox>
                <w:txbxContent>
                  <w:p w:rsidR="00DC2E6E" w:rsidRPr="00E61FC2" w:rsidRDefault="00DC2E6E" w:rsidP="00E45626">
                    <w:pPr>
                      <w:jc w:val="center"/>
                      <w:rPr>
                        <w:rFonts w:ascii="Arial" w:hAnsi="Arial" w:cs="Arial"/>
                        <w:b/>
                        <w:color w:val="00B050"/>
                        <w:sz w:val="36"/>
                        <w:szCs w:val="36"/>
                      </w:rPr>
                    </w:pPr>
                    <w:r w:rsidRPr="00E61FC2">
                      <w:rPr>
                        <w:rFonts w:ascii="Arial" w:hAnsi="Arial" w:cs="Arial"/>
                        <w:b/>
                        <w:color w:val="00B050"/>
                        <w:sz w:val="36"/>
                        <w:szCs w:val="36"/>
                      </w:rPr>
                      <w:t>ΝΑΙ</w:t>
                    </w:r>
                  </w:p>
                </w:txbxContent>
              </v:textbox>
            </v:rect>
            <v:shape id="AutoShape 8329" o:spid="_x0000_s1582" type="#_x0000_t32" style="position:absolute;left:2244;top:4918;width:0;height:8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Ojy8UAAADdAAAADwAAAGRycy9kb3ducmV2LnhtbESPQWvCQBSE74L/YXlCb7qx4DaNrlKC&#10;Qg9e1LZeH9nXJDT7NmQ3Mf57t1DocZiZb5jNbrSNGKjztWMNy0UCgrhwpuZSw8flME9B+IBssHFM&#10;Gu7kYbedTjaYGXfjEw3nUIoIYZ+hhiqENpPSFxVZ9AvXEkfv23UWQ5RdKU2Htwi3jXxOEiUt1hwX&#10;Kmwpr6j4OfdWg7qXx1eVu9Oq/3rZXweThsOn1/ppNr6tQQQaw3/4r/1uNKRqqeD3TXwCcv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Ojy8UAAADdAAAADwAAAAAAAAAA&#10;AAAAAAChAgAAZHJzL2Rvd25yZXYueG1sUEsFBgAAAAAEAAQA+QAAAJMDAAAAAA==&#10;" strokecolor="#0070c0" strokeweight="2.25pt">
              <v:stroke endarrow="classic" endarrowwidth="wide" endarrowlength="long"/>
            </v:shape>
            <v:shape id="AutoShape 8330" o:spid="_x0000_s1583" type="#_x0000_t32" style="position:absolute;left:9552;top:4994;width:0;height:7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8GUMYAAADdAAAADwAAAGRycy9kb3ducmV2LnhtbESPzWvCQBTE7wX/h+UJ3urGgjGmriLS&#10;QA+9xH54fWRfk2D2bciu+fjvuwXB4zAzv2F2h9E0oqfO1ZYVrJYRCOLC6ppLBV+f2XMCwnlkjY1l&#10;UjCRg8N+9rTDVNuBc+rPvhQBwi5FBZX3bSqlKyoy6Ja2JQ7er+0M+iC7UuoOhwA3jXyJolgarDks&#10;VNjSqaLier4ZBfFUfmzjk83Xt5/N26XXic++nVKL+Xh8BeFp9I/wvf2uFSTxagP/b8ITkP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PBlDGAAAA3QAAAA8AAAAAAAAA&#10;AAAAAAAAoQIAAGRycy9kb3ducmV2LnhtbFBLBQYAAAAABAAEAPkAAACUAwAAAAA=&#10;" strokecolor="#0070c0" strokeweight="2.25pt">
              <v:stroke endarrow="classic" endarrowwidth="wide" endarrowlength="long"/>
            </v:shape>
            <v:shape id="AutoShape 8331" o:spid="_x0000_s1584" type="#_x0000_t32" style="position:absolute;left:2338;top:6768;width:0;height:6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CcEAAADdAAAADwAAAGRycy9kb3ducmV2LnhtbERPy4rCMBTdD/gP4Q64G1NnUWo1iiMM&#10;thvFxwdcmjtNmeamNNHWvzcLweXhvFeb0bbiTr1vHCuYzxIQxJXTDdcKrpffrwyED8gaW8ek4EEe&#10;NuvJxwpz7QY+0f0cahFD2OeowITQ5VL6ypBFP3MdceT+XG8xRNjXUvc4xHDbyu8kSaXFhmODwY52&#10;hqr/880qSMpDxrfiuD2mZuh+inJvysVeqennuF2CCDSGt/jlLrSCLJ3H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48QJwQAAAN0AAAAPAAAAAAAAAAAAAAAA&#10;AKECAABkcnMvZG93bnJldi54bWxQSwUGAAAAAAQABAD5AAAAjwMAAAAA&#10;" strokecolor="#0070c0" strokeweight="2.25pt">
              <v:stroke endarrowwidth="wide" endarrowlength="long"/>
            </v:shape>
            <v:shape id="AutoShape 8332" o:spid="_x0000_s1585" type="#_x0000_t32" style="position:absolute;left:1029;top:7395;width:130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3kMcAAADdAAAADwAAAGRycy9kb3ducmV2LnhtbESPzW7CMBCE75V4B2uRuBWH0kIIGIQQ&#10;VO2J3wu3JV6SiHidxoakb19XqtTjaGa+0cwWrSnFg2pXWFYw6EcgiFOrC84UnI6b5xiE88gaS8uk&#10;4JscLOadpxkm2ja8p8fBZyJA2CWoIPe+SqR0aU4GXd9WxMG72tqgD7LOpK6xCXBTypcoGkmDBYeF&#10;HCta5ZTeDnejYDt8212Wn9dzEVfrr+Y1i971+KRUr9supyA8tf4//Nf+0Ari0WACv2/C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zeQxwAAAN0AAAAPAAAAAAAA&#10;AAAAAAAAAKECAABkcnMvZG93bnJldi54bWxQSwUGAAAAAAQABAD5AAAAlQMAAAAA&#10;" strokecolor="#0070c0" strokeweight="2.25pt">
              <v:stroke endarrowwidth="wide" endarrowlength="long"/>
            </v:shape>
            <v:shape id="AutoShape 8333" o:spid="_x0000_s1586" type="#_x0000_t32" style="position:absolute;left:1029;top:1777;width:48;height:561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4Ko8EAAADdAAAADwAAAGRycy9kb3ducmV2LnhtbERPy4rCMBTdD/gP4QruxlQXIh2jiOKD&#10;AalTdX9trk2xuSlN1M7fTxYDLg/nPVt0thZPan3lWMFomIAgLpyuuFRwPm0+pyB8QNZYOyYFv+Rh&#10;Me99zDDV7sU/9MxDKWII+xQVmBCaVEpfGLLoh64hjtzNtRZDhG0pdYuvGG5rOU6SibRYcWww2NDK&#10;UHHPH1bBWmfb0fXIRWa+s4NzFz7k251Sg363/AIRqAtv8b97rxVMJ+O4P76JT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7gqjwQAAAN0AAAAPAAAAAAAAAAAAAAAA&#10;AKECAABkcnMvZG93bnJldi54bWxQSwUGAAAAAAQABAD5AAAAjwMAAAAA&#10;" strokecolor="#0070c0" strokeweight="2.25pt">
              <v:stroke endarrowwidth="wide" endarrowlength="long"/>
            </v:shape>
            <v:shape id="AutoShape 8334" o:spid="_x0000_s1587" type="#_x0000_t32" style="position:absolute;left:1029;top:1777;width:48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nKcQAAADdAAAADwAAAGRycy9kb3ducmV2LnhtbESPQWvCQBSE7wX/w/KE3upGDyGNrqJC&#10;MblUqv6AR/aZDWbfhuxq4r93C4Ueh5n5hlltRtuKB/W+caxgPktAEFdON1wruJy/PjIQPiBrbB2T&#10;gid52KwnbyvMtRv4hx6nUIsIYZ+jAhNCl0vpK0MW/cx1xNG7ut5iiLKvpe5xiHDbykWSpNJiw3HB&#10;YEd7Q9XtdLcKkvI743tx3B5TM3S7ojyY8vOg1Pt03C5BBBrDf/ivXWgFWbqYw++b+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acpxAAAAN0AAAAPAAAAAAAAAAAA&#10;AAAAAKECAABkcnMvZG93bnJldi54bWxQSwUGAAAAAAQABAD5AAAAkgMAAAAA&#10;" strokecolor="#0070c0" strokeweight="2.25pt">
              <v:stroke endarrowwidth="wide" endarrowlength="long"/>
            </v:shape>
          </v:group>
        </w:pict>
      </w:r>
      <w:r w:rsidR="004119E3">
        <w:rPr>
          <w:rFonts w:ascii="Arial" w:hAnsi="Arial" w:cs="Arial"/>
          <w:b/>
          <w:sz w:val="36"/>
          <w:szCs w:val="36"/>
        </w:rPr>
        <w:t xml:space="preserve"> </w:t>
      </w: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9A1F5E" w:rsidRDefault="009A1F5E" w:rsidP="00E45626">
      <w:pPr>
        <w:autoSpaceDE w:val="0"/>
        <w:autoSpaceDN w:val="0"/>
        <w:adjustRightInd w:val="0"/>
        <w:rPr>
          <w:rFonts w:ascii="Arial" w:hAnsi="Arial" w:cs="Arial"/>
          <w:b/>
          <w:sz w:val="36"/>
          <w:szCs w:val="36"/>
        </w:rPr>
      </w:pP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588" type="#_x0000_t202" style="position:absolute;margin-left:238.15pt;margin-top:786.1pt;width:99.2pt;height:28.35pt;z-index:251787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OSsgIAADM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" o:allowincell="f" o:allowoverlap="f" fillcolor="#fc9" stroked="f" strokeweight="2.25pt">
            <v:textbox inset="1.5mm,1.5mm,1.5mm,1.5mm">
              <w:txbxContent>
                <w:p w:rsidR="006B169C" w:rsidRPr="00432B70" w:rsidRDefault="006B169C" w:rsidP="006B169C">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195</w:t>
                  </w:r>
                </w:p>
              </w:txbxContent>
            </v:textbox>
            <w10:wrap anchorx="page" anchory="page"/>
          </v:shape>
        </w:pict>
      </w:r>
      <w:r w:rsidR="00E45626" w:rsidRPr="00E45626">
        <w:rPr>
          <w:rFonts w:ascii="Arial" w:hAnsi="Arial" w:cs="Arial"/>
          <w:b/>
          <w:color w:val="0070C0"/>
          <w:sz w:val="36"/>
          <w:szCs w:val="36"/>
        </w:rPr>
        <w:t>Εικόνα 2.10.</w:t>
      </w:r>
      <w:r w:rsidR="00E45626" w:rsidRPr="00E45626">
        <w:rPr>
          <w:rFonts w:ascii="Arial" w:hAnsi="Arial" w:cs="Arial"/>
          <w:b/>
          <w:sz w:val="36"/>
          <w:szCs w:val="36"/>
        </w:rPr>
        <w:t xml:space="preserve"> Σχηματική αναπαράσταση του αλγορίθμου έλεγχος φαναριού πεζών</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2ο Παράδειγμα</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Να γραφεί ένας αλγόριθμος που θα μας δίνει την απόλυτη τιμή ενός αριθμού.</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Αν θυμηθούμε λίγο τα Μαθηματικά, η απόλυτη τιμή ενός αριθμού </w:t>
      </w:r>
      <w:r w:rsidRPr="00E45626">
        <w:rPr>
          <w:rFonts w:ascii="Arial" w:hAnsi="Arial" w:cs="Arial"/>
          <w:b/>
          <w:sz w:val="36"/>
          <w:szCs w:val="36"/>
          <w:lang w:val="en-US"/>
        </w:rPr>
        <w:t>x</w:t>
      </w:r>
      <w:r w:rsidRPr="00E45626">
        <w:rPr>
          <w:rFonts w:ascii="Arial" w:hAnsi="Arial" w:cs="Arial"/>
          <w:b/>
          <w:sz w:val="36"/>
          <w:szCs w:val="36"/>
        </w:rPr>
        <w:t xml:space="preserve"> ισούται με:</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w:t>
      </w:r>
      <w:r w:rsidRPr="00E45626">
        <w:rPr>
          <w:rFonts w:ascii="Arial" w:hAnsi="Arial" w:cs="Arial"/>
          <w:b/>
          <w:sz w:val="36"/>
          <w:szCs w:val="36"/>
          <w:lang w:val="en-US"/>
        </w:rPr>
        <w:t>x</w:t>
      </w:r>
      <w:r w:rsidRPr="00E45626">
        <w:rPr>
          <w:rFonts w:ascii="Arial" w:hAnsi="Arial" w:cs="Arial"/>
          <w:b/>
          <w:sz w:val="36"/>
          <w:szCs w:val="36"/>
        </w:rPr>
        <w:t xml:space="preserve">, αν </w:t>
      </w:r>
      <w:r w:rsidRPr="00E45626">
        <w:rPr>
          <w:rFonts w:ascii="Arial" w:hAnsi="Arial" w:cs="Arial"/>
          <w:b/>
          <w:sz w:val="36"/>
          <w:szCs w:val="36"/>
          <w:lang w:val="en-US"/>
        </w:rPr>
        <w:t>x</w:t>
      </w:r>
      <w:r w:rsidRPr="00E45626">
        <w:rPr>
          <w:rFonts w:ascii="Arial" w:hAnsi="Arial" w:cs="Arial"/>
          <w:b/>
          <w:sz w:val="36"/>
          <w:szCs w:val="36"/>
        </w:rPr>
        <w:t xml:space="preserve"> &gt; 0,</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0, αν </w:t>
      </w:r>
      <w:r w:rsidRPr="00E45626">
        <w:rPr>
          <w:rFonts w:ascii="Arial" w:hAnsi="Arial" w:cs="Arial"/>
          <w:b/>
          <w:sz w:val="36"/>
          <w:szCs w:val="36"/>
          <w:lang w:val="en-US"/>
        </w:rPr>
        <w:t>x</w:t>
      </w:r>
      <w:r w:rsidRPr="00E45626">
        <w:rPr>
          <w:rFonts w:ascii="Arial" w:hAnsi="Arial" w:cs="Arial"/>
          <w:b/>
          <w:sz w:val="36"/>
          <w:szCs w:val="36"/>
        </w:rPr>
        <w:t xml:space="preserve"> = 0 και</w:t>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589" type="#_x0000_t202" style="position:absolute;margin-left:232.25pt;margin-top:784.55pt;width:99.2pt;height:28.35pt;z-index:251789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97</w:t>
                  </w:r>
                  <w:r w:rsidR="00DC2E6E" w:rsidRPr="00432B70">
                    <w:rPr>
                      <w:rFonts w:ascii="Arial" w:hAnsi="Arial"/>
                      <w:b/>
                      <w:sz w:val="36"/>
                      <w:szCs w:val="36"/>
                    </w:rPr>
                    <w:t xml:space="preserve"> / </w:t>
                  </w:r>
                  <w:r>
                    <w:rPr>
                      <w:rFonts w:ascii="Arial" w:hAnsi="Arial"/>
                      <w:b/>
                      <w:sz w:val="36"/>
                      <w:szCs w:val="36"/>
                    </w:rPr>
                    <w:t>196</w:t>
                  </w:r>
                </w:p>
              </w:txbxContent>
            </v:textbox>
            <w10:wrap anchorx="page" anchory="page"/>
          </v:shape>
        </w:pict>
      </w:r>
      <w:r w:rsidR="00E45626" w:rsidRPr="00E45626">
        <w:rPr>
          <w:rFonts w:ascii="Arial" w:hAnsi="Arial" w:cs="Arial"/>
          <w:b/>
          <w:sz w:val="36"/>
          <w:szCs w:val="36"/>
        </w:rPr>
        <w:sym w:font="Wingdings 2" w:char="F097"/>
      </w:r>
      <w:r w:rsidR="00E45626" w:rsidRPr="00E45626">
        <w:rPr>
          <w:rFonts w:ascii="Arial" w:hAnsi="Arial" w:cs="Arial"/>
          <w:b/>
          <w:sz w:val="36"/>
          <w:szCs w:val="36"/>
        </w:rPr>
        <w:t xml:space="preserve"> -</w:t>
      </w:r>
      <w:r w:rsidR="00E45626" w:rsidRPr="00E45626">
        <w:rPr>
          <w:rFonts w:ascii="Arial" w:hAnsi="Arial" w:cs="Arial"/>
          <w:b/>
          <w:sz w:val="36"/>
          <w:szCs w:val="36"/>
          <w:lang w:val="en-US"/>
        </w:rPr>
        <w:t>x</w:t>
      </w:r>
      <w:r w:rsidR="00E45626" w:rsidRPr="00E45626">
        <w:rPr>
          <w:rFonts w:ascii="Arial" w:hAnsi="Arial" w:cs="Arial"/>
          <w:b/>
          <w:sz w:val="36"/>
          <w:szCs w:val="36"/>
        </w:rPr>
        <w:t xml:space="preserve">, αν </w:t>
      </w:r>
      <w:r w:rsidR="00E45626" w:rsidRPr="00E45626">
        <w:rPr>
          <w:rFonts w:ascii="Arial" w:hAnsi="Arial" w:cs="Arial"/>
          <w:b/>
          <w:sz w:val="36"/>
          <w:szCs w:val="36"/>
          <w:lang w:val="en-US"/>
        </w:rPr>
        <w:t>x</w:t>
      </w:r>
      <w:r w:rsidR="00E45626" w:rsidRPr="00E45626">
        <w:rPr>
          <w:rFonts w:ascii="Arial" w:hAnsi="Arial" w:cs="Arial"/>
          <w:b/>
          <w:sz w:val="36"/>
          <w:szCs w:val="36"/>
        </w:rPr>
        <w:t xml:space="preserve"> &lt; 0.</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Επομένως, ο αλγόριθμος για την εύρεση της απόλυτης τιμής ενός αριθμού, με μια μικρή μετατροπή, μπορεί να διαμορφωθεί ως εξής: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Μάθε την τιμή του </w:t>
      </w:r>
      <w:r w:rsidRPr="00E45626">
        <w:rPr>
          <w:rFonts w:ascii="Arial" w:hAnsi="Arial" w:cs="Arial"/>
          <w:b/>
          <w:sz w:val="36"/>
          <w:szCs w:val="36"/>
          <w:lang w:val="en-US"/>
        </w:rPr>
        <w:t>x</w:t>
      </w:r>
      <w:r w:rsidRPr="00E45626">
        <w:rPr>
          <w:rFonts w:ascii="Arial" w:hAnsi="Arial" w:cs="Arial"/>
          <w:b/>
          <w:sz w:val="36"/>
          <w:szCs w:val="36"/>
        </w:rPr>
        <w:t>.</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Αν το </w:t>
      </w:r>
      <w:r w:rsidRPr="00E45626">
        <w:rPr>
          <w:rFonts w:ascii="Arial" w:hAnsi="Arial" w:cs="Arial"/>
          <w:b/>
          <w:sz w:val="36"/>
          <w:szCs w:val="36"/>
          <w:lang w:val="en-US"/>
        </w:rPr>
        <w:t>x</w:t>
      </w:r>
      <w:r w:rsidRPr="00E45626">
        <w:rPr>
          <w:rFonts w:ascii="Arial" w:hAnsi="Arial" w:cs="Arial"/>
          <w:b/>
          <w:sz w:val="36"/>
          <w:szCs w:val="36"/>
        </w:rPr>
        <w:t xml:space="preserve"> είναι μικρότερο από το 0 τότε υπολόγισε την τιμή -</w:t>
      </w:r>
      <w:r w:rsidRPr="00E45626">
        <w:rPr>
          <w:rFonts w:ascii="Arial" w:hAnsi="Arial" w:cs="Arial"/>
          <w:b/>
          <w:sz w:val="36"/>
          <w:szCs w:val="36"/>
          <w:lang w:val="en-US"/>
        </w:rPr>
        <w:t>x</w:t>
      </w:r>
      <w:r w:rsidRPr="00E45626">
        <w:rPr>
          <w:rFonts w:ascii="Arial" w:hAnsi="Arial" w:cs="Arial"/>
          <w:b/>
          <w:sz w:val="36"/>
          <w:szCs w:val="36"/>
        </w:rPr>
        <w:t xml:space="preserve"> (δηλαδή -1*</w:t>
      </w:r>
      <w:r w:rsidRPr="00E45626">
        <w:rPr>
          <w:rFonts w:ascii="Arial" w:hAnsi="Arial" w:cs="Arial"/>
          <w:b/>
          <w:sz w:val="36"/>
          <w:szCs w:val="36"/>
          <w:lang w:val="en-US"/>
        </w:rPr>
        <w:t>x</w:t>
      </w:r>
      <w:r w:rsidRPr="00E45626">
        <w:rPr>
          <w:rFonts w:ascii="Arial" w:hAnsi="Arial" w:cs="Arial"/>
          <w:b/>
          <w:sz w:val="36"/>
          <w:szCs w:val="36"/>
        </w:rPr>
        <w:t>) και εμφάνισέ την</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sym w:font="Wingdings 2" w:char="F097"/>
      </w:r>
      <w:r w:rsidRPr="00E45626">
        <w:rPr>
          <w:rFonts w:ascii="Arial" w:hAnsi="Arial" w:cs="Arial"/>
          <w:b/>
          <w:sz w:val="36"/>
          <w:szCs w:val="36"/>
        </w:rPr>
        <w:t xml:space="preserve"> διαφορετικά εμφάνισε το </w:t>
      </w:r>
      <w:r w:rsidRPr="00E45626">
        <w:rPr>
          <w:rFonts w:ascii="Arial" w:hAnsi="Arial" w:cs="Arial"/>
          <w:b/>
          <w:sz w:val="36"/>
          <w:szCs w:val="36"/>
          <w:lang w:val="en-US"/>
        </w:rPr>
        <w:t>x</w:t>
      </w:r>
      <w:r w:rsidRPr="00E45626">
        <w:rPr>
          <w:rFonts w:ascii="Arial" w:hAnsi="Arial" w:cs="Arial"/>
          <w:b/>
          <w:sz w:val="36"/>
          <w:szCs w:val="36"/>
        </w:rPr>
        <w:t>.</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Η εντολή της </w:t>
      </w:r>
      <w:r w:rsidRPr="00E45626">
        <w:rPr>
          <w:rFonts w:ascii="Arial" w:hAnsi="Arial" w:cs="Arial"/>
          <w:b/>
          <w:sz w:val="36"/>
          <w:szCs w:val="36"/>
          <w:lang w:val="en-US"/>
        </w:rPr>
        <w:t>Logo</w:t>
      </w:r>
      <w:r w:rsidRPr="00E45626">
        <w:rPr>
          <w:rFonts w:ascii="Arial" w:hAnsi="Arial" w:cs="Arial"/>
          <w:b/>
          <w:sz w:val="36"/>
          <w:szCs w:val="36"/>
        </w:rPr>
        <w:t xml:space="preserve"> που χρησιμεύει για την εκτέλεση του παραπάνω αλγορίθμου από τον υπολογιστή είναι η:</w:t>
      </w:r>
    </w:p>
    <w:p w:rsidR="00E45626" w:rsidRPr="00E45626" w:rsidRDefault="00E45626" w:rsidP="00E45626">
      <w:pPr>
        <w:autoSpaceDE w:val="0"/>
        <w:autoSpaceDN w:val="0"/>
        <w:adjustRightInd w:val="0"/>
        <w:ind w:firstLine="72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Αν Διαφορετικά συνθήκη [εντολή 1] [εντολή 2]</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Με την εντολή αυτή ο υπολογιστής ελέγχει αρχικά, αν ισχύει η συνθήκη. Στη συνέχεια ανάλογα με το αν ισχύει (είναι αληθής), εκτελεί την πρώτη εντολή· δια</w:t>
      </w:r>
      <w:r w:rsidRPr="00E45626">
        <w:rPr>
          <w:rFonts w:ascii="Arial" w:hAnsi="Arial" w:cs="Arial"/>
          <w:b/>
          <w:sz w:val="36"/>
          <w:szCs w:val="36"/>
        </w:rPr>
        <w:softHyphen/>
        <w:t>φορετικά εκτελεί τη δεύτερη.</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Η συνθήκη είναι μια λογική πρόταση. Χρησιμοποιεί συνήθως τα σύμβολα:</w:t>
      </w:r>
    </w:p>
    <w:p w:rsidR="00E45626" w:rsidRPr="00E45626" w:rsidRDefault="00E45626" w:rsidP="00E45626">
      <w:pPr>
        <w:autoSpaceDE w:val="0"/>
        <w:autoSpaceDN w:val="0"/>
        <w:adjustRightInd w:val="0"/>
        <w:ind w:firstLine="720"/>
        <w:rPr>
          <w:rFonts w:ascii="Arial" w:hAnsi="Arial" w:cs="Arial"/>
          <w:b/>
          <w:sz w:val="36"/>
          <w:szCs w:val="36"/>
        </w:rPr>
      </w:pPr>
    </w:p>
    <w:tbl>
      <w:tblPr>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4A0"/>
      </w:tblPr>
      <w:tblGrid>
        <w:gridCol w:w="3084"/>
        <w:gridCol w:w="3287"/>
        <w:gridCol w:w="3379"/>
      </w:tblGrid>
      <w:tr w:rsidR="00E45626" w:rsidRPr="00E45626" w:rsidTr="00237656">
        <w:trPr>
          <w:trHeight w:val="195"/>
        </w:trPr>
        <w:tc>
          <w:tcPr>
            <w:tcW w:w="3084" w:type="dxa"/>
          </w:tcPr>
          <w:p w:rsidR="00E45626" w:rsidRPr="00E45626" w:rsidRDefault="00E45626" w:rsidP="00E45626">
            <w:pPr>
              <w:autoSpaceDE w:val="0"/>
              <w:autoSpaceDN w:val="0"/>
              <w:adjustRightInd w:val="0"/>
              <w:rPr>
                <w:rFonts w:ascii="Arial" w:hAnsi="Arial"/>
                <w:b/>
                <w:color w:val="FF0000"/>
                <w:sz w:val="36"/>
                <w:szCs w:val="36"/>
              </w:rPr>
            </w:pPr>
            <w:r w:rsidRPr="00E45626">
              <w:rPr>
                <w:rFonts w:ascii="Arial" w:hAnsi="Arial" w:cs="Arial"/>
                <w:b/>
                <w:sz w:val="36"/>
                <w:szCs w:val="36"/>
              </w:rPr>
              <w:t>Σύμβολο</w:t>
            </w:r>
          </w:p>
        </w:tc>
        <w:tc>
          <w:tcPr>
            <w:tcW w:w="3287" w:type="dxa"/>
          </w:tcPr>
          <w:p w:rsidR="00E45626" w:rsidRPr="00E45626" w:rsidRDefault="00E45626" w:rsidP="00E45626">
            <w:pPr>
              <w:rPr>
                <w:rFonts w:ascii="Arial" w:hAnsi="Arial"/>
                <w:b/>
                <w:color w:val="FF0000"/>
                <w:sz w:val="36"/>
                <w:szCs w:val="36"/>
              </w:rPr>
            </w:pPr>
            <w:r w:rsidRPr="00E45626">
              <w:rPr>
                <w:rFonts w:ascii="Arial" w:hAnsi="Arial" w:cs="Arial"/>
                <w:b/>
                <w:sz w:val="36"/>
                <w:szCs w:val="36"/>
              </w:rPr>
              <w:t>Σημασία</w:t>
            </w:r>
          </w:p>
        </w:tc>
        <w:tc>
          <w:tcPr>
            <w:tcW w:w="3379" w:type="dxa"/>
          </w:tcPr>
          <w:p w:rsidR="00E45626" w:rsidRPr="00E45626" w:rsidRDefault="00E45626" w:rsidP="00E45626">
            <w:pPr>
              <w:rPr>
                <w:rFonts w:ascii="Arial" w:hAnsi="Arial"/>
                <w:b/>
                <w:color w:val="FF0000"/>
                <w:sz w:val="36"/>
                <w:szCs w:val="36"/>
              </w:rPr>
            </w:pPr>
            <w:r w:rsidRPr="00E45626">
              <w:rPr>
                <w:rFonts w:ascii="Arial" w:hAnsi="Arial" w:cs="Arial"/>
                <w:b/>
                <w:sz w:val="36"/>
                <w:szCs w:val="36"/>
              </w:rPr>
              <w:t>Παράδειγμα</w:t>
            </w:r>
          </w:p>
        </w:tc>
      </w:tr>
      <w:tr w:rsidR="00E45626" w:rsidRPr="00E45626" w:rsidTr="00237656">
        <w:trPr>
          <w:trHeight w:val="202"/>
        </w:trPr>
        <w:tc>
          <w:tcPr>
            <w:tcW w:w="3084" w:type="dxa"/>
          </w:tcPr>
          <w:p w:rsidR="00E45626" w:rsidRPr="00E45626" w:rsidRDefault="00E45626" w:rsidP="00E45626">
            <w:pPr>
              <w:rPr>
                <w:rFonts w:ascii="Arial" w:hAnsi="Arial"/>
                <w:b/>
                <w:color w:val="FF0000"/>
                <w:sz w:val="36"/>
                <w:szCs w:val="36"/>
                <w:lang w:val="en-US"/>
              </w:rPr>
            </w:pPr>
            <w:r w:rsidRPr="00E45626">
              <w:rPr>
                <w:rFonts w:ascii="Arial" w:hAnsi="Arial"/>
                <w:b/>
                <w:color w:val="FF0000"/>
                <w:sz w:val="36"/>
                <w:szCs w:val="36"/>
                <w:lang w:val="en-US"/>
              </w:rPr>
              <w:t>=</w:t>
            </w:r>
          </w:p>
        </w:tc>
        <w:tc>
          <w:tcPr>
            <w:tcW w:w="3287" w:type="dxa"/>
          </w:tcPr>
          <w:p w:rsidR="00E45626" w:rsidRPr="00E45626" w:rsidRDefault="00E45626" w:rsidP="00E45626">
            <w:pPr>
              <w:rPr>
                <w:rFonts w:ascii="Arial" w:hAnsi="Arial"/>
                <w:b/>
                <w:color w:val="FF0000"/>
                <w:sz w:val="36"/>
                <w:szCs w:val="36"/>
              </w:rPr>
            </w:pPr>
            <w:r w:rsidRPr="00E45626">
              <w:rPr>
                <w:rFonts w:ascii="Arial" w:hAnsi="Arial" w:cs="Arial"/>
                <w:b/>
                <w:sz w:val="36"/>
                <w:szCs w:val="36"/>
              </w:rPr>
              <w:t>ισότητα</w:t>
            </w:r>
          </w:p>
        </w:tc>
        <w:tc>
          <w:tcPr>
            <w:tcW w:w="3379" w:type="dxa"/>
          </w:tcPr>
          <w:p w:rsidR="00E45626" w:rsidRPr="00E45626" w:rsidRDefault="00E45626" w:rsidP="00E45626">
            <w:pPr>
              <w:autoSpaceDE w:val="0"/>
              <w:autoSpaceDN w:val="0"/>
              <w:adjustRightInd w:val="0"/>
              <w:rPr>
                <w:rFonts w:ascii="Arial" w:hAnsi="Arial"/>
                <w:b/>
                <w:color w:val="FF0000"/>
                <w:sz w:val="36"/>
                <w:szCs w:val="36"/>
              </w:rPr>
            </w:pPr>
            <w:r w:rsidRPr="00E45626">
              <w:rPr>
                <w:rFonts w:ascii="Arial" w:hAnsi="Arial" w:cs="Arial"/>
                <w:b/>
                <w:sz w:val="36"/>
                <w:szCs w:val="36"/>
              </w:rPr>
              <w:t>:α = 5</w:t>
            </w:r>
          </w:p>
        </w:tc>
      </w:tr>
      <w:tr w:rsidR="00E45626" w:rsidRPr="00E45626" w:rsidTr="00237656">
        <w:trPr>
          <w:trHeight w:val="202"/>
        </w:trPr>
        <w:tc>
          <w:tcPr>
            <w:tcW w:w="3084" w:type="dxa"/>
          </w:tcPr>
          <w:p w:rsidR="00E45626" w:rsidRPr="00E45626" w:rsidRDefault="00E45626" w:rsidP="00E45626">
            <w:pPr>
              <w:rPr>
                <w:rFonts w:ascii="Arial" w:hAnsi="Arial"/>
                <w:b/>
                <w:color w:val="FF0000"/>
                <w:sz w:val="36"/>
                <w:szCs w:val="36"/>
                <w:lang w:val="en-US"/>
              </w:rPr>
            </w:pPr>
            <w:r w:rsidRPr="00E45626">
              <w:rPr>
                <w:rFonts w:ascii="Arial" w:hAnsi="Arial"/>
                <w:b/>
                <w:color w:val="FF0000"/>
                <w:sz w:val="36"/>
                <w:szCs w:val="36"/>
                <w:lang w:val="en-US"/>
              </w:rPr>
              <w:t>&gt;</w:t>
            </w:r>
          </w:p>
        </w:tc>
        <w:tc>
          <w:tcPr>
            <w:tcW w:w="3287" w:type="dxa"/>
          </w:tcPr>
          <w:p w:rsidR="00E45626" w:rsidRPr="00E45626" w:rsidRDefault="00E45626" w:rsidP="00E45626">
            <w:pPr>
              <w:rPr>
                <w:rFonts w:ascii="Arial" w:hAnsi="Arial"/>
                <w:b/>
                <w:color w:val="FF0000"/>
                <w:sz w:val="36"/>
                <w:szCs w:val="36"/>
              </w:rPr>
            </w:pPr>
            <w:r w:rsidRPr="00E45626">
              <w:rPr>
                <w:rFonts w:ascii="Arial" w:hAnsi="Arial" w:cs="Arial"/>
                <w:b/>
                <w:sz w:val="36"/>
                <w:szCs w:val="36"/>
              </w:rPr>
              <w:t>μεγαλύτερο</w:t>
            </w:r>
          </w:p>
        </w:tc>
        <w:tc>
          <w:tcPr>
            <w:tcW w:w="3379" w:type="dxa"/>
          </w:tcPr>
          <w:p w:rsidR="00E45626" w:rsidRPr="00E45626" w:rsidRDefault="00E45626" w:rsidP="00E45626">
            <w:pPr>
              <w:rPr>
                <w:rFonts w:ascii="Arial" w:hAnsi="Arial"/>
                <w:b/>
                <w:color w:val="FF0000"/>
                <w:sz w:val="36"/>
                <w:szCs w:val="36"/>
              </w:rPr>
            </w:pPr>
            <w:r w:rsidRPr="00E45626">
              <w:rPr>
                <w:rFonts w:ascii="Arial" w:hAnsi="Arial" w:cs="Arial"/>
                <w:b/>
                <w:sz w:val="36"/>
                <w:szCs w:val="36"/>
              </w:rPr>
              <w:t>:α &gt; :β</w:t>
            </w:r>
          </w:p>
        </w:tc>
      </w:tr>
      <w:tr w:rsidR="00E45626" w:rsidRPr="00E45626" w:rsidTr="00237656">
        <w:trPr>
          <w:trHeight w:val="195"/>
        </w:trPr>
        <w:tc>
          <w:tcPr>
            <w:tcW w:w="3084" w:type="dxa"/>
          </w:tcPr>
          <w:p w:rsidR="00E45626" w:rsidRPr="00E45626" w:rsidRDefault="00E45626" w:rsidP="00E45626">
            <w:pPr>
              <w:rPr>
                <w:rFonts w:ascii="Arial" w:hAnsi="Arial"/>
                <w:b/>
                <w:color w:val="FF0000"/>
                <w:sz w:val="36"/>
                <w:szCs w:val="36"/>
                <w:lang w:val="en-US"/>
              </w:rPr>
            </w:pPr>
            <w:r w:rsidRPr="00E45626">
              <w:rPr>
                <w:rFonts w:ascii="Arial" w:hAnsi="Arial"/>
                <w:b/>
                <w:color w:val="FF0000"/>
                <w:sz w:val="36"/>
                <w:szCs w:val="36"/>
                <w:lang w:val="en-US"/>
              </w:rPr>
              <w:t>&lt;</w:t>
            </w:r>
          </w:p>
        </w:tc>
        <w:tc>
          <w:tcPr>
            <w:tcW w:w="3287" w:type="dxa"/>
          </w:tcPr>
          <w:p w:rsidR="00E45626" w:rsidRPr="00E45626" w:rsidRDefault="00E45626" w:rsidP="00E45626">
            <w:pPr>
              <w:autoSpaceDE w:val="0"/>
              <w:autoSpaceDN w:val="0"/>
              <w:adjustRightInd w:val="0"/>
              <w:rPr>
                <w:rFonts w:ascii="Arial" w:hAnsi="Arial"/>
                <w:b/>
                <w:color w:val="FF0000"/>
                <w:sz w:val="36"/>
                <w:szCs w:val="36"/>
              </w:rPr>
            </w:pPr>
            <w:r w:rsidRPr="00E45626">
              <w:rPr>
                <w:rFonts w:ascii="Arial" w:hAnsi="Arial" w:cs="Arial"/>
                <w:b/>
                <w:sz w:val="36"/>
                <w:szCs w:val="36"/>
              </w:rPr>
              <w:t>μικρότερο</w:t>
            </w:r>
          </w:p>
        </w:tc>
        <w:tc>
          <w:tcPr>
            <w:tcW w:w="3379" w:type="dxa"/>
          </w:tcPr>
          <w:p w:rsidR="00E45626" w:rsidRPr="00E45626" w:rsidRDefault="00E45626" w:rsidP="00E45626">
            <w:pPr>
              <w:rPr>
                <w:rFonts w:ascii="Arial" w:hAnsi="Arial"/>
                <w:b/>
                <w:color w:val="FF0000"/>
                <w:sz w:val="36"/>
                <w:szCs w:val="36"/>
              </w:rPr>
            </w:pPr>
            <w:r w:rsidRPr="00E45626">
              <w:rPr>
                <w:rFonts w:ascii="Arial" w:hAnsi="Arial" w:cs="Arial"/>
                <w:b/>
                <w:sz w:val="36"/>
                <w:szCs w:val="36"/>
              </w:rPr>
              <w:t>5 &lt; :α</w:t>
            </w:r>
          </w:p>
        </w:tc>
      </w:tr>
      <w:tr w:rsidR="00E45626" w:rsidRPr="00E45626" w:rsidTr="00237656">
        <w:trPr>
          <w:trHeight w:val="1665"/>
        </w:trPr>
        <w:tc>
          <w:tcPr>
            <w:tcW w:w="3084" w:type="dxa"/>
            <w:vAlign w:val="center"/>
          </w:tcPr>
          <w:p w:rsidR="00E45626" w:rsidRPr="00E45626" w:rsidRDefault="00237656" w:rsidP="00E45626">
            <w:pPr>
              <w:autoSpaceDE w:val="0"/>
              <w:autoSpaceDN w:val="0"/>
              <w:adjustRightInd w:val="0"/>
              <w:rPr>
                <w:rFonts w:ascii="Arial" w:hAnsi="Arial"/>
                <w:b/>
                <w:color w:val="FF0000"/>
                <w:sz w:val="36"/>
                <w:szCs w:val="36"/>
              </w:rPr>
            </w:pPr>
            <w:r w:rsidRPr="00E45626">
              <w:rPr>
                <w:rFonts w:ascii="Arial" w:hAnsi="Arial" w:cs="Arial"/>
                <w:b/>
                <w:sz w:val="36"/>
                <w:szCs w:val="36"/>
              </w:rPr>
              <w:lastRenderedPageBreak/>
              <w:t>ανήκει?</w:t>
            </w:r>
          </w:p>
        </w:tc>
        <w:tc>
          <w:tcPr>
            <w:tcW w:w="3287" w:type="dxa"/>
          </w:tcPr>
          <w:p w:rsidR="00E45626" w:rsidRPr="00E45626" w:rsidRDefault="00E45626" w:rsidP="00E45626">
            <w:pPr>
              <w:autoSpaceDE w:val="0"/>
              <w:autoSpaceDN w:val="0"/>
              <w:adjustRightInd w:val="0"/>
              <w:rPr>
                <w:rFonts w:ascii="Arial" w:hAnsi="Arial"/>
                <w:b/>
                <w:color w:val="FF0000"/>
                <w:sz w:val="36"/>
                <w:szCs w:val="36"/>
              </w:rPr>
            </w:pPr>
            <w:r w:rsidRPr="00E45626">
              <w:rPr>
                <w:rFonts w:ascii="Arial" w:hAnsi="Arial" w:cs="Arial"/>
                <w:b/>
                <w:sz w:val="36"/>
                <w:szCs w:val="36"/>
              </w:rPr>
              <w:t>αν μια τιμή βρίσκεται σε μια λίστα τιμών</w:t>
            </w:r>
          </w:p>
        </w:tc>
        <w:tc>
          <w:tcPr>
            <w:tcW w:w="3379" w:type="dxa"/>
          </w:tcPr>
          <w:p w:rsidR="00E45626" w:rsidRPr="00E45626" w:rsidRDefault="00E45626" w:rsidP="00E45626">
            <w:pPr>
              <w:rPr>
                <w:rFonts w:ascii="Arial" w:hAnsi="Arial"/>
                <w:b/>
                <w:color w:val="FF0000"/>
                <w:sz w:val="36"/>
                <w:szCs w:val="36"/>
              </w:rPr>
            </w:pPr>
            <w:r w:rsidRPr="00E45626">
              <w:rPr>
                <w:rFonts w:ascii="Arial" w:hAnsi="Arial" w:cs="Arial"/>
                <w:b/>
                <w:sz w:val="36"/>
                <w:szCs w:val="36"/>
              </w:rPr>
              <w:t>ανήκει? απάντηση [</w:t>
            </w:r>
            <w:r w:rsidRPr="00E45626">
              <w:rPr>
                <w:rFonts w:ascii="Arial" w:hAnsi="Arial" w:cs="Arial"/>
                <w:b/>
                <w:sz w:val="36"/>
                <w:szCs w:val="36"/>
                <w:lang w:val="en-US"/>
              </w:rPr>
              <w:t>RAM</w:t>
            </w:r>
            <w:r w:rsidRPr="00E45626">
              <w:rPr>
                <w:rFonts w:ascii="Arial" w:hAnsi="Arial" w:cs="Arial"/>
                <w:b/>
                <w:sz w:val="36"/>
                <w:szCs w:val="36"/>
              </w:rPr>
              <w:t xml:space="preserve"> </w:t>
            </w:r>
            <w:r w:rsidRPr="00E45626">
              <w:rPr>
                <w:rFonts w:ascii="Arial" w:hAnsi="Arial" w:cs="Arial"/>
                <w:b/>
                <w:sz w:val="36"/>
                <w:szCs w:val="36"/>
                <w:lang w:val="en-US"/>
              </w:rPr>
              <w:t>R</w:t>
            </w:r>
            <w:r w:rsidRPr="00E45626">
              <w:rPr>
                <w:rFonts w:ascii="Arial" w:hAnsi="Arial" w:cs="Arial"/>
                <w:b/>
                <w:sz w:val="36"/>
                <w:szCs w:val="36"/>
              </w:rPr>
              <w:t>.Α.Μ.]</w:t>
            </w:r>
          </w:p>
        </w:tc>
      </w:tr>
    </w:tbl>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Από τον αλγόριθμο της εύρεσης της απόλυτης τιμής ενός αριθμού μπορεί να προκύψει η εξής διαδικασία: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για απόλυτη : </w:t>
      </w:r>
      <w:r w:rsidRPr="00E45626">
        <w:rPr>
          <w:rFonts w:ascii="Arial" w:hAnsi="Arial" w:cs="Arial"/>
          <w:b/>
          <w:sz w:val="36"/>
          <w:szCs w:val="36"/>
          <w:lang w:val="en-US"/>
        </w:rPr>
        <w:t>x</w:t>
      </w:r>
    </w:p>
    <w:p w:rsidR="00E45626" w:rsidRPr="00E45626" w:rsidRDefault="00E45626" w:rsidP="00E45626">
      <w:pPr>
        <w:autoSpaceDE w:val="0"/>
        <w:autoSpaceDN w:val="0"/>
        <w:adjustRightInd w:val="0"/>
        <w:ind w:firstLine="720"/>
        <w:rPr>
          <w:rFonts w:ascii="Arial" w:hAnsi="Arial" w:cs="Arial"/>
          <w:b/>
          <w:sz w:val="36"/>
          <w:szCs w:val="36"/>
        </w:rPr>
      </w:pP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 xml:space="preserve">ΑνΔιαφορετικά : </w:t>
      </w:r>
      <w:r w:rsidRPr="00E45626">
        <w:rPr>
          <w:rFonts w:ascii="Arial" w:hAnsi="Arial" w:cs="Arial"/>
          <w:b/>
          <w:sz w:val="36"/>
          <w:szCs w:val="36"/>
          <w:lang w:val="en-US"/>
        </w:rPr>
        <w:t>x</w:t>
      </w:r>
      <w:r w:rsidRPr="00E45626">
        <w:rPr>
          <w:rFonts w:ascii="Arial" w:hAnsi="Arial" w:cs="Arial"/>
          <w:b/>
          <w:sz w:val="36"/>
          <w:szCs w:val="36"/>
        </w:rPr>
        <w:t xml:space="preserve"> &lt; 0</w:t>
      </w:r>
      <w:r w:rsidR="00E95531" w:rsidRPr="00E95531">
        <w:rPr>
          <w:rFonts w:ascii="Arial" w:hAnsi="Arial" w:cs="Arial"/>
          <w:b/>
          <w:noProof/>
          <w:sz w:val="36"/>
          <w:szCs w:val="36"/>
          <w:lang w:val="en-US" w:eastAsia="en-US"/>
        </w:rPr>
        <w:pict>
          <v:shape id="_x0000_s1590" type="#_x0000_t202" style="position:absolute;left:0;text-align:left;margin-left:248.05pt;margin-top:785.3pt;width:99.2pt;height:28.35pt;z-index:251791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98</w:t>
                  </w:r>
                  <w:r w:rsidR="00DC2E6E" w:rsidRPr="00432B70">
                    <w:rPr>
                      <w:rFonts w:ascii="Arial" w:hAnsi="Arial"/>
                      <w:b/>
                      <w:sz w:val="36"/>
                      <w:szCs w:val="36"/>
                    </w:rPr>
                    <w:t xml:space="preserve"> / </w:t>
                  </w:r>
                  <w:r w:rsidR="00DC2E6E">
                    <w:rPr>
                      <w:rFonts w:ascii="Arial" w:hAnsi="Arial"/>
                      <w:b/>
                      <w:sz w:val="36"/>
                      <w:szCs w:val="36"/>
                    </w:rPr>
                    <w:t>196</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[ανακοίνωση (φρ [το </w:t>
      </w:r>
      <w:r w:rsidRPr="00E45626">
        <w:rPr>
          <w:rFonts w:ascii="Arial" w:hAnsi="Arial" w:cs="Arial"/>
          <w:b/>
          <w:sz w:val="36"/>
          <w:szCs w:val="36"/>
          <w:lang w:val="en-US"/>
        </w:rPr>
        <w:t>x</w:t>
      </w:r>
      <w:r w:rsidRPr="00E45626">
        <w:rPr>
          <w:rFonts w:ascii="Arial" w:hAnsi="Arial" w:cs="Arial"/>
          <w:b/>
          <w:sz w:val="36"/>
          <w:szCs w:val="36"/>
        </w:rPr>
        <w:t xml:space="preserve"> είναι:   ]   (-1) * :</w:t>
      </w:r>
      <w:r w:rsidRPr="00E45626">
        <w:rPr>
          <w:rFonts w:ascii="Arial" w:hAnsi="Arial" w:cs="Arial"/>
          <w:b/>
          <w:sz w:val="36"/>
          <w:szCs w:val="36"/>
          <w:lang w:val="en-US"/>
        </w:rPr>
        <w:t>x</w:t>
      </w:r>
      <w:r w:rsidRPr="00E45626">
        <w:rPr>
          <w:rFonts w:ascii="Arial" w:hAnsi="Arial" w:cs="Arial"/>
          <w:b/>
          <w:sz w:val="36"/>
          <w:szCs w:val="36"/>
        </w:rPr>
        <w:t xml:space="preserve">)] </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[ανακοίνωση (φρ [το </w:t>
      </w:r>
      <w:r w:rsidRPr="00E45626">
        <w:rPr>
          <w:rFonts w:ascii="Arial" w:hAnsi="Arial" w:cs="Arial"/>
          <w:b/>
          <w:sz w:val="36"/>
          <w:szCs w:val="36"/>
          <w:lang w:val="en-US"/>
        </w:rPr>
        <w:t>x</w:t>
      </w:r>
      <w:r w:rsidRPr="00E45626">
        <w:rPr>
          <w:rFonts w:ascii="Arial" w:hAnsi="Arial" w:cs="Arial"/>
          <w:b/>
          <w:sz w:val="36"/>
          <w:szCs w:val="36"/>
        </w:rPr>
        <w:t xml:space="preserve"> είναι:   ] :</w:t>
      </w:r>
      <w:r w:rsidRPr="00E45626">
        <w:rPr>
          <w:rFonts w:ascii="Arial" w:hAnsi="Arial" w:cs="Arial"/>
          <w:b/>
          <w:sz w:val="36"/>
          <w:szCs w:val="36"/>
          <w:lang w:val="en-US"/>
        </w:rPr>
        <w:t>x</w:t>
      </w:r>
      <w:r w:rsidRPr="00E45626">
        <w:rPr>
          <w:rFonts w:ascii="Arial" w:hAnsi="Arial" w:cs="Arial"/>
          <w:b/>
          <w:sz w:val="36"/>
          <w:szCs w:val="36"/>
        </w:rPr>
        <w:t>)]</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τέλος</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Στη διαδικασία «απόλυτη» η συνθήκη ελέγχου είναι η (:</w:t>
      </w:r>
      <w:r w:rsidRPr="00E45626">
        <w:rPr>
          <w:rFonts w:ascii="Arial" w:hAnsi="Arial" w:cs="Arial"/>
          <w:b/>
          <w:sz w:val="36"/>
          <w:szCs w:val="36"/>
          <w:lang w:val="en-US"/>
        </w:rPr>
        <w:t>x</w:t>
      </w:r>
      <w:r w:rsidRPr="00E45626">
        <w:rPr>
          <w:rFonts w:ascii="Arial" w:hAnsi="Arial" w:cs="Arial"/>
          <w:b/>
          <w:sz w:val="36"/>
          <w:szCs w:val="36"/>
        </w:rPr>
        <w:t xml:space="preserve"> &lt; 0 ) και χρησιμοποιείται, για να ελέγξει, αν η τιμή της μεταβλητής «</w:t>
      </w:r>
      <w:r w:rsidRPr="00E45626">
        <w:rPr>
          <w:rFonts w:ascii="Arial" w:hAnsi="Arial" w:cs="Arial"/>
          <w:b/>
          <w:sz w:val="36"/>
          <w:szCs w:val="36"/>
          <w:lang w:val="en-US"/>
        </w:rPr>
        <w:t>x</w:t>
      </w:r>
      <w:r w:rsidRPr="00E45626">
        <w:rPr>
          <w:rFonts w:ascii="Arial" w:hAnsi="Arial" w:cs="Arial"/>
          <w:b/>
          <w:sz w:val="36"/>
          <w:szCs w:val="36"/>
        </w:rPr>
        <w:t xml:space="preserve">» είναι μικρότερη από το μηδέν. Αν είναι, τότε εκτελείται η πρώτη εντολή [ανακοίνωση (φρ [το </w:t>
      </w:r>
      <w:r w:rsidRPr="00E45626">
        <w:rPr>
          <w:rFonts w:ascii="Arial" w:hAnsi="Arial" w:cs="Arial"/>
          <w:b/>
          <w:sz w:val="36"/>
          <w:szCs w:val="36"/>
          <w:lang w:val="en-US"/>
        </w:rPr>
        <w:t>x</w:t>
      </w:r>
      <w:r w:rsidRPr="00E45626">
        <w:rPr>
          <w:rFonts w:ascii="Arial" w:hAnsi="Arial" w:cs="Arial"/>
          <w:b/>
          <w:sz w:val="36"/>
          <w:szCs w:val="36"/>
        </w:rPr>
        <w:t xml:space="preserve"> είναι: ] (-1) :</w:t>
      </w:r>
      <w:r w:rsidRPr="00E45626">
        <w:rPr>
          <w:rFonts w:ascii="Arial" w:hAnsi="Arial" w:cs="Arial"/>
          <w:b/>
          <w:sz w:val="36"/>
          <w:szCs w:val="36"/>
          <w:lang w:val="en-US"/>
        </w:rPr>
        <w:t>x</w:t>
      </w:r>
      <w:r w:rsidRPr="00E45626">
        <w:rPr>
          <w:rFonts w:ascii="Arial" w:hAnsi="Arial" w:cs="Arial"/>
          <w:b/>
          <w:sz w:val="36"/>
          <w:szCs w:val="36"/>
        </w:rPr>
        <w:t xml:space="preserve">)], η οποία ανακοινώνει στην οθόνη την τιμή του </w:t>
      </w:r>
      <w:r w:rsidRPr="00E45626">
        <w:rPr>
          <w:rFonts w:ascii="Arial" w:hAnsi="Arial" w:cs="Arial"/>
          <w:b/>
          <w:sz w:val="36"/>
          <w:szCs w:val="36"/>
          <w:lang w:val="en-US"/>
        </w:rPr>
        <w:t>x</w:t>
      </w:r>
      <w:r w:rsidRPr="00E45626">
        <w:rPr>
          <w:rFonts w:ascii="Arial" w:hAnsi="Arial" w:cs="Arial"/>
          <w:b/>
          <w:sz w:val="36"/>
          <w:szCs w:val="36"/>
        </w:rPr>
        <w:t xml:space="preserve"> με το συνοδευτικό μήνυμα «το </w:t>
      </w:r>
      <w:r w:rsidRPr="00E45626">
        <w:rPr>
          <w:rFonts w:ascii="Arial" w:hAnsi="Arial" w:cs="Arial"/>
          <w:b/>
          <w:sz w:val="36"/>
          <w:szCs w:val="36"/>
          <w:lang w:val="en-US"/>
        </w:rPr>
        <w:t>x</w:t>
      </w:r>
      <w:r w:rsidRPr="00E45626">
        <w:rPr>
          <w:rFonts w:ascii="Arial" w:hAnsi="Arial" w:cs="Arial"/>
          <w:b/>
          <w:sz w:val="36"/>
          <w:szCs w:val="36"/>
        </w:rPr>
        <w:t xml:space="preserve"> είναι:». Σε διαφορετική περίπτωση, εκτελείται η δεύτερη εντολή, που εμφα</w:t>
      </w:r>
      <w:r w:rsidRPr="00E45626">
        <w:rPr>
          <w:rFonts w:ascii="Arial" w:hAnsi="Arial" w:cs="Arial"/>
          <w:b/>
          <w:sz w:val="36"/>
          <w:szCs w:val="36"/>
        </w:rPr>
        <w:softHyphen/>
        <w:t xml:space="preserve">νίζει το ίδιο μήνυμα και στη συνέχεια την αρχική τιμή του </w:t>
      </w:r>
      <w:r w:rsidRPr="00E45626">
        <w:rPr>
          <w:rFonts w:ascii="Arial" w:hAnsi="Arial" w:cs="Arial"/>
          <w:b/>
          <w:sz w:val="36"/>
          <w:szCs w:val="36"/>
          <w:lang w:val="en-US"/>
        </w:rPr>
        <w:t>x</w:t>
      </w:r>
      <w:r w:rsidRPr="00E45626">
        <w:rPr>
          <w:rFonts w:ascii="Arial" w:hAnsi="Arial" w:cs="Arial"/>
          <w:b/>
          <w:sz w:val="36"/>
          <w:szCs w:val="36"/>
        </w:rPr>
        <w:t>.</w:t>
      </w:r>
    </w:p>
    <w:p w:rsidR="00E45626" w:rsidRPr="00E45626" w:rsidRDefault="00E45626" w:rsidP="00E45626">
      <w:pPr>
        <w:rPr>
          <w:rFonts w:ascii="Arial" w:hAnsi="Arial"/>
          <w:b/>
          <w:color w:val="FF0000"/>
          <w:sz w:val="36"/>
          <w:szCs w:val="36"/>
        </w:rPr>
      </w:pPr>
    </w:p>
    <w:p w:rsidR="009A1F5E" w:rsidRDefault="009A1F5E" w:rsidP="00E45626">
      <w:pPr>
        <w:shd w:val="clear" w:color="auto" w:fill="FFFF66"/>
        <w:autoSpaceDE w:val="0"/>
        <w:autoSpaceDN w:val="0"/>
        <w:adjustRightInd w:val="0"/>
        <w:rPr>
          <w:rFonts w:ascii="Tahoma" w:hAnsi="Tahoma" w:cs="Tahoma"/>
          <w:b/>
          <w:sz w:val="36"/>
          <w:szCs w:val="36"/>
        </w:rPr>
      </w:pPr>
    </w:p>
    <w:p w:rsidR="00E45626" w:rsidRPr="00E45626" w:rsidRDefault="00E45626" w:rsidP="00E45626">
      <w:pPr>
        <w:shd w:val="clear" w:color="auto" w:fill="FFFF66"/>
        <w:autoSpaceDE w:val="0"/>
        <w:autoSpaceDN w:val="0"/>
        <w:adjustRightInd w:val="0"/>
        <w:rPr>
          <w:rFonts w:ascii="Tahoma" w:hAnsi="Tahoma" w:cs="Tahoma"/>
          <w:b/>
          <w:sz w:val="36"/>
          <w:szCs w:val="36"/>
        </w:rPr>
      </w:pPr>
      <w:r w:rsidRPr="00E45626">
        <w:rPr>
          <w:rFonts w:ascii="Tahoma" w:hAnsi="Tahoma" w:cs="Tahoma"/>
          <w:b/>
          <w:sz w:val="36"/>
          <w:szCs w:val="36"/>
        </w:rPr>
        <w:t>Δραστηριότητες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1. Φτιάξτε τα δικά σας παιχνίδια γνώσεων.</w:t>
      </w:r>
    </w:p>
    <w:p w:rsid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Χρησιμοποιώντας τις εντολές επιλογής μπορούμε να φτιάξουμε τα δικά μας παιχνίδια γνώσεων και να παίζουμε με τους φίλους </w:t>
      </w:r>
      <w:r w:rsidR="009A1F5E">
        <w:rPr>
          <w:rFonts w:ascii="Arial" w:hAnsi="Arial" w:cs="Arial"/>
          <w:b/>
          <w:sz w:val="36"/>
          <w:szCs w:val="36"/>
        </w:rPr>
        <w:t>μας</w:t>
      </w:r>
    </w:p>
    <w:p w:rsidR="009A1F5E" w:rsidRDefault="009A1F5E" w:rsidP="00E45626">
      <w:pPr>
        <w:shd w:val="clear" w:color="auto" w:fill="FFFF66"/>
        <w:autoSpaceDE w:val="0"/>
        <w:autoSpaceDN w:val="0"/>
        <w:adjustRightInd w:val="0"/>
        <w:rPr>
          <w:rFonts w:ascii="Arial" w:hAnsi="Arial" w:cs="Arial"/>
          <w:b/>
          <w:sz w:val="36"/>
          <w:szCs w:val="36"/>
        </w:rPr>
      </w:pPr>
    </w:p>
    <w:p w:rsidR="009A1F5E" w:rsidRDefault="009A1F5E" w:rsidP="00E45626">
      <w:pPr>
        <w:shd w:val="clear" w:color="auto" w:fill="FFFF66"/>
        <w:autoSpaceDE w:val="0"/>
        <w:autoSpaceDN w:val="0"/>
        <w:adjustRightInd w:val="0"/>
        <w:rPr>
          <w:rFonts w:ascii="Arial" w:hAnsi="Arial" w:cs="Arial"/>
          <w:b/>
          <w:sz w:val="36"/>
          <w:szCs w:val="36"/>
        </w:rPr>
      </w:pPr>
    </w:p>
    <w:p w:rsidR="009A1F5E" w:rsidRDefault="009A1F5E" w:rsidP="00E45626">
      <w:pPr>
        <w:shd w:val="clear" w:color="auto" w:fill="FFFF66"/>
        <w:autoSpaceDE w:val="0"/>
        <w:autoSpaceDN w:val="0"/>
        <w:adjustRightInd w:val="0"/>
        <w:rPr>
          <w:rFonts w:ascii="Arial" w:hAnsi="Arial" w:cs="Arial"/>
          <w:b/>
          <w:sz w:val="36"/>
          <w:szCs w:val="36"/>
        </w:rPr>
      </w:pPr>
    </w:p>
    <w:p w:rsidR="009A1F5E" w:rsidRDefault="009A1F5E" w:rsidP="00E45626">
      <w:pPr>
        <w:shd w:val="clear" w:color="auto" w:fill="FFFF66"/>
        <w:autoSpaceDE w:val="0"/>
        <w:autoSpaceDN w:val="0"/>
        <w:adjustRightInd w:val="0"/>
        <w:rPr>
          <w:rFonts w:ascii="Arial" w:hAnsi="Arial" w:cs="Arial"/>
          <w:b/>
          <w:sz w:val="36"/>
          <w:szCs w:val="36"/>
        </w:rPr>
      </w:pPr>
    </w:p>
    <w:p w:rsidR="009A1F5E" w:rsidRDefault="009A1F5E" w:rsidP="00E45626">
      <w:pPr>
        <w:shd w:val="clear" w:color="auto" w:fill="FFFF66"/>
        <w:autoSpaceDE w:val="0"/>
        <w:autoSpaceDN w:val="0"/>
        <w:adjustRightInd w:val="0"/>
        <w:rPr>
          <w:rFonts w:ascii="Arial" w:hAnsi="Arial" w:cs="Arial"/>
          <w:b/>
          <w:sz w:val="36"/>
          <w:szCs w:val="36"/>
        </w:rPr>
      </w:pPr>
    </w:p>
    <w:p w:rsidR="009A1F5E" w:rsidRPr="00E45626" w:rsidRDefault="00E95531" w:rsidP="00E45626">
      <w:pPr>
        <w:shd w:val="clear" w:color="auto" w:fill="FFFF66"/>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lastRenderedPageBreak/>
        <w:pict>
          <v:shape id="Text Box 8340" o:spid="_x0000_s1591" type="#_x0000_t202" style="position:absolute;margin-left:7.3pt;margin-top:11.55pt;width:468.3pt;height:209.5pt;z-index:25156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" fillcolor="#ff6" strokeweight="2.25pt">
            <v:textbox>
              <w:txbxContent>
                <w:p w:rsidR="00DC2E6E" w:rsidRPr="00A05087" w:rsidRDefault="00DC2E6E" w:rsidP="00E45626">
                  <w:pPr>
                    <w:shd w:val="clear" w:color="auto" w:fill="FFFF66"/>
                    <w:autoSpaceDE w:val="0"/>
                    <w:autoSpaceDN w:val="0"/>
                    <w:adjustRightInd w:val="0"/>
                    <w:rPr>
                      <w:rFonts w:ascii="Arial" w:hAnsi="Arial" w:cs="Arial"/>
                      <w:b/>
                      <w:sz w:val="36"/>
                      <w:szCs w:val="36"/>
                    </w:rPr>
                  </w:pPr>
                  <w:r w:rsidRPr="00A05087">
                    <w:rPr>
                      <w:rFonts w:ascii="Arial" w:hAnsi="Arial" w:cs="Arial"/>
                      <w:b/>
                      <w:sz w:val="36"/>
                      <w:szCs w:val="36"/>
                    </w:rPr>
                    <w:t>για παιχνίδι γνώσεων</w:t>
                  </w:r>
                </w:p>
                <w:p w:rsidR="00DC2E6E" w:rsidRPr="00A05087" w:rsidRDefault="00DC2E6E" w:rsidP="00E45626">
                  <w:pPr>
                    <w:shd w:val="clear" w:color="auto" w:fill="FFFF66"/>
                    <w:autoSpaceDE w:val="0"/>
                    <w:autoSpaceDN w:val="0"/>
                    <w:adjustRightInd w:val="0"/>
                    <w:ind w:left="720"/>
                    <w:rPr>
                      <w:rFonts w:ascii="Arial" w:hAnsi="Arial" w:cs="Arial"/>
                      <w:b/>
                      <w:sz w:val="36"/>
                      <w:szCs w:val="36"/>
                    </w:rPr>
                  </w:pPr>
                  <w:r w:rsidRPr="00A05087">
                    <w:rPr>
                      <w:rFonts w:ascii="Arial" w:hAnsi="Arial" w:cs="Arial"/>
                      <w:b/>
                      <w:sz w:val="36"/>
                      <w:szCs w:val="36"/>
                    </w:rPr>
                    <w:t>ερώτηση  [Πώς ονομάζετα</w:t>
                  </w:r>
                  <w:r>
                    <w:rPr>
                      <w:rFonts w:ascii="Arial" w:hAnsi="Arial" w:cs="Arial"/>
                      <w:b/>
                      <w:sz w:val="36"/>
                      <w:szCs w:val="36"/>
                    </w:rPr>
                    <w:t>ι στα αγγλικά η μνήμη του υπολο</w:t>
                  </w:r>
                  <w:r w:rsidRPr="00A05087">
                    <w:rPr>
                      <w:rFonts w:ascii="Arial" w:hAnsi="Arial" w:cs="Arial"/>
                      <w:b/>
                      <w:sz w:val="36"/>
                      <w:szCs w:val="36"/>
                    </w:rPr>
                    <w:t xml:space="preserve">γιστή,  όπου αποθηκεύουμε προσωρινά δεδομένα και εντολές] </w:t>
                  </w:r>
                </w:p>
                <w:p w:rsidR="00DC2E6E" w:rsidRPr="00A05087" w:rsidRDefault="00DC2E6E" w:rsidP="00E45626">
                  <w:pPr>
                    <w:shd w:val="clear" w:color="auto" w:fill="FFFF66"/>
                    <w:autoSpaceDE w:val="0"/>
                    <w:autoSpaceDN w:val="0"/>
                    <w:adjustRightInd w:val="0"/>
                    <w:ind w:left="720"/>
                    <w:rPr>
                      <w:rFonts w:ascii="Arial" w:hAnsi="Arial" w:cs="Arial"/>
                      <w:b/>
                      <w:sz w:val="36"/>
                      <w:szCs w:val="36"/>
                    </w:rPr>
                  </w:pPr>
                  <w:r w:rsidRPr="00A05087">
                    <w:rPr>
                      <w:rFonts w:ascii="Arial" w:hAnsi="Arial" w:cs="Arial"/>
                      <w:b/>
                      <w:sz w:val="36"/>
                      <w:szCs w:val="36"/>
                    </w:rPr>
                    <w:t>ΑνΔιαφορετικά ανήκει? απάντηση  [</w:t>
                  </w:r>
                  <w:r w:rsidRPr="00A05087">
                    <w:rPr>
                      <w:rFonts w:ascii="Arial" w:hAnsi="Arial" w:cs="Arial"/>
                      <w:b/>
                      <w:sz w:val="36"/>
                      <w:szCs w:val="36"/>
                      <w:lang w:val="en-US"/>
                    </w:rPr>
                    <w:t>RAM</w:t>
                  </w:r>
                  <w:r w:rsidRPr="00A05087">
                    <w:rPr>
                      <w:rFonts w:ascii="Arial" w:hAnsi="Arial" w:cs="Arial"/>
                      <w:b/>
                      <w:sz w:val="36"/>
                      <w:szCs w:val="36"/>
                    </w:rPr>
                    <w:t xml:space="preserve"> </w:t>
                  </w:r>
                  <w:r w:rsidRPr="00A05087">
                    <w:rPr>
                      <w:rFonts w:ascii="Arial" w:hAnsi="Arial" w:cs="Arial"/>
                      <w:b/>
                      <w:sz w:val="36"/>
                      <w:szCs w:val="36"/>
                      <w:lang w:val="en-US"/>
                    </w:rPr>
                    <w:t>R</w:t>
                  </w:r>
                  <w:r w:rsidRPr="00A05087">
                    <w:rPr>
                      <w:rFonts w:ascii="Arial" w:hAnsi="Arial" w:cs="Arial"/>
                      <w:b/>
                      <w:sz w:val="36"/>
                      <w:szCs w:val="36"/>
                    </w:rPr>
                    <w:t>.</w:t>
                  </w:r>
                  <w:r w:rsidRPr="00A05087">
                    <w:rPr>
                      <w:rFonts w:ascii="Arial" w:hAnsi="Arial" w:cs="Arial"/>
                      <w:b/>
                      <w:sz w:val="36"/>
                      <w:szCs w:val="36"/>
                      <w:lang w:val="en-US"/>
                    </w:rPr>
                    <w:t>A</w:t>
                  </w:r>
                  <w:r w:rsidRPr="00A05087">
                    <w:rPr>
                      <w:rFonts w:ascii="Arial" w:hAnsi="Arial" w:cs="Arial"/>
                      <w:b/>
                      <w:sz w:val="36"/>
                      <w:szCs w:val="36"/>
                    </w:rPr>
                    <w:t>.</w:t>
                  </w:r>
                  <w:r w:rsidRPr="00A05087">
                    <w:rPr>
                      <w:rFonts w:ascii="Arial" w:hAnsi="Arial" w:cs="Arial"/>
                      <w:b/>
                      <w:sz w:val="36"/>
                      <w:szCs w:val="36"/>
                      <w:lang w:val="en-US"/>
                    </w:rPr>
                    <w:t>M</w:t>
                  </w:r>
                  <w:r w:rsidRPr="00A05087">
                    <w:rPr>
                      <w:rFonts w:ascii="Arial" w:hAnsi="Arial" w:cs="Arial"/>
                      <w:b/>
                      <w:sz w:val="36"/>
                      <w:szCs w:val="36"/>
                    </w:rPr>
                    <w:t>.] [ανακοίνωση  [ΜΠΡΑΒΟ!]]</w:t>
                  </w:r>
                </w:p>
                <w:p w:rsidR="00DC2E6E" w:rsidRPr="00A05087" w:rsidRDefault="00DC2E6E" w:rsidP="00E45626">
                  <w:pPr>
                    <w:shd w:val="clear" w:color="auto" w:fill="FFFF66"/>
                    <w:autoSpaceDE w:val="0"/>
                    <w:autoSpaceDN w:val="0"/>
                    <w:adjustRightInd w:val="0"/>
                    <w:ind w:left="720"/>
                    <w:rPr>
                      <w:rFonts w:ascii="Arial" w:hAnsi="Arial" w:cs="Arial"/>
                      <w:b/>
                      <w:sz w:val="36"/>
                      <w:szCs w:val="36"/>
                    </w:rPr>
                  </w:pPr>
                  <w:r w:rsidRPr="00A05087">
                    <w:rPr>
                      <w:rFonts w:ascii="Arial" w:hAnsi="Arial" w:cs="Arial"/>
                      <w:b/>
                      <w:sz w:val="36"/>
                      <w:szCs w:val="36"/>
                    </w:rPr>
                    <w:t>[ανακοίνωση  [Θα πρέπει</w:t>
                  </w:r>
                  <w:r w:rsidRPr="00260EA7">
                    <w:rPr>
                      <w:rFonts w:ascii="Arial" w:hAnsi="Arial" w:cs="Arial"/>
                      <w:b/>
                      <w:sz w:val="56"/>
                      <w:szCs w:val="56"/>
                    </w:rPr>
                    <w:t xml:space="preserve"> </w:t>
                  </w:r>
                  <w:r>
                    <w:rPr>
                      <w:rFonts w:ascii="Arial" w:hAnsi="Arial" w:cs="Arial"/>
                      <w:b/>
                      <w:sz w:val="36"/>
                      <w:szCs w:val="36"/>
                    </w:rPr>
                    <w:t>να μελετήσεις ξανά το κεφά</w:t>
                  </w:r>
                  <w:r w:rsidRPr="00A05087">
                    <w:rPr>
                      <w:rFonts w:ascii="Arial" w:hAnsi="Arial" w:cs="Arial"/>
                      <w:b/>
                      <w:sz w:val="36"/>
                      <w:szCs w:val="36"/>
                    </w:rPr>
                    <w:t xml:space="preserve">λαιο με το υλικό του υπολογιστή]] </w:t>
                  </w:r>
                </w:p>
                <w:p w:rsidR="00DC2E6E" w:rsidRPr="00A05087" w:rsidRDefault="00DC2E6E" w:rsidP="00E45626">
                  <w:pPr>
                    <w:shd w:val="clear" w:color="auto" w:fill="FFFF66"/>
                    <w:autoSpaceDE w:val="0"/>
                    <w:autoSpaceDN w:val="0"/>
                    <w:adjustRightInd w:val="0"/>
                    <w:rPr>
                      <w:rFonts w:ascii="Arial" w:hAnsi="Arial" w:cs="Arial"/>
                      <w:b/>
                      <w:sz w:val="36"/>
                      <w:szCs w:val="36"/>
                    </w:rPr>
                  </w:pPr>
                  <w:r w:rsidRPr="00A05087">
                    <w:rPr>
                      <w:rFonts w:ascii="Arial" w:hAnsi="Arial" w:cs="Arial"/>
                      <w:b/>
                      <w:sz w:val="36"/>
                      <w:szCs w:val="36"/>
                    </w:rPr>
                    <w:t>τέλος</w:t>
                  </w:r>
                </w:p>
                <w:p w:rsidR="00DC2E6E" w:rsidRDefault="00DC2E6E" w:rsidP="00E45626">
                  <w:pPr>
                    <w:shd w:val="clear" w:color="auto" w:fill="FFFF66"/>
                  </w:pPr>
                </w:p>
              </w:txbxContent>
            </v:textbox>
          </v:shape>
        </w:pic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α. Δοκιμάστε να αλλάξετε τις ερωτήσεις και τις απαντήσεις του παιχνιδιού γνώσεων.</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β. Τι ελέγχει η συνθήκη: «ανήκει? Απάντηση [</w:t>
      </w:r>
      <w:r w:rsidRPr="00E45626">
        <w:rPr>
          <w:rFonts w:ascii="Arial" w:hAnsi="Arial" w:cs="Arial"/>
          <w:b/>
          <w:sz w:val="36"/>
          <w:szCs w:val="36"/>
          <w:lang w:val="en-US"/>
        </w:rPr>
        <w:t>RAM</w:t>
      </w:r>
      <w:r w:rsidRPr="00E45626">
        <w:rPr>
          <w:rFonts w:ascii="Arial" w:hAnsi="Arial" w:cs="Arial"/>
          <w:b/>
          <w:sz w:val="36"/>
          <w:szCs w:val="36"/>
        </w:rPr>
        <w:t xml:space="preserve"> R.Α.Μ.]»</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2. Μετρήστε πόσο χρόνο χρειαστήκατε, για να υπολογίσετε σωστά το γινόμενο δύο τυχαίων αριθμών μεταξύ του 1 και του 100. Για να μετρήσουμε το χρόνο, θα χρησιμοποιήσουμε την εντολή:</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Αρχικοποίηση Χρονιστή</w:t>
      </w:r>
    </w:p>
    <w:p w:rsidR="00E45626" w:rsidRPr="00E45626" w:rsidRDefault="00E45626" w:rsidP="00E45626">
      <w:pPr>
        <w:shd w:val="clear" w:color="auto" w:fill="FFFF66"/>
        <w:autoSpaceDE w:val="0"/>
        <w:autoSpaceDN w:val="0"/>
        <w:adjustRightInd w:val="0"/>
        <w:rPr>
          <w:rFonts w:ascii="Arial" w:hAnsi="Arial" w:cs="Arial"/>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ώστε να μηδενίζεται ο χρόνος στην αρχή της διαδικασίας.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Με την ενεργοποίηση της παραπάνω εντολής ο χρόνος μετριέται σε δέκατα του δευτερολέπτου και αποθηκεύεται στη μεταβλητή με το όνομα «χρονιστής», οπότε τα δευτερόλεπτα υπολογίζονται από την πράξη «χρονιστής/ 10».</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Στη δραστηριότητα θα εμφανίζεται ο χρόνος, μόνο αν το αποτέλεσμα είναι σωστό, διαφορετικά θα εμφανίζεται ένα μήνυμα λάθους.</w:t>
      </w:r>
    </w:p>
    <w:p w:rsidR="00E45626" w:rsidRPr="00E45626" w:rsidRDefault="00E95531" w:rsidP="00E45626">
      <w:pPr>
        <w:shd w:val="clear" w:color="auto" w:fill="FFFF66"/>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592" type="#_x0000_t202" style="position:absolute;margin-left:247.7pt;margin-top:785.3pt;width:116.15pt;height:28.35pt;z-index:251772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99</w:t>
                  </w:r>
                  <w:r w:rsidR="00DC2E6E" w:rsidRPr="00432B70">
                    <w:rPr>
                      <w:rFonts w:ascii="Arial" w:hAnsi="Arial"/>
                      <w:b/>
                      <w:sz w:val="36"/>
                      <w:szCs w:val="36"/>
                    </w:rPr>
                    <w:t xml:space="preserve"> / </w:t>
                  </w:r>
                  <w:r>
                    <w:rPr>
                      <w:rFonts w:ascii="Arial" w:hAnsi="Arial"/>
                      <w:b/>
                      <w:sz w:val="36"/>
                      <w:szCs w:val="36"/>
                    </w:rPr>
                    <w:t>196-</w:t>
                  </w:r>
                  <w:r w:rsidR="00DC2E6E">
                    <w:rPr>
                      <w:rFonts w:ascii="Arial" w:hAnsi="Arial"/>
                      <w:b/>
                      <w:sz w:val="36"/>
                      <w:szCs w:val="36"/>
                    </w:rPr>
                    <w:t>197</w:t>
                  </w:r>
                </w:p>
              </w:txbxContent>
            </v:textbox>
            <w10:wrap anchorx="page" anchory="page"/>
          </v:shape>
        </w:pict>
      </w:r>
      <w:r w:rsidR="00E45626" w:rsidRPr="00E45626">
        <w:rPr>
          <w:rFonts w:ascii="Arial" w:hAnsi="Arial" w:cs="Arial"/>
          <w:b/>
          <w:sz w:val="36"/>
          <w:szCs w:val="36"/>
        </w:rPr>
        <w:t>Η διαδικασία αντανακλαστικά μπορεί να γραφεί ως εξής:</w:t>
      </w:r>
    </w:p>
    <w:p w:rsidR="00E45626" w:rsidRPr="00E45626" w:rsidRDefault="00E95531" w:rsidP="00E45626">
      <w:pPr>
        <w:shd w:val="clear" w:color="auto" w:fill="FFFF66"/>
        <w:rPr>
          <w:rFonts w:ascii="Arial" w:hAnsi="Arial"/>
          <w:b/>
          <w:color w:val="FF0000"/>
          <w:sz w:val="36"/>
          <w:szCs w:val="36"/>
        </w:rPr>
      </w:pPr>
      <w:r w:rsidRPr="00E95531">
        <w:rPr>
          <w:rFonts w:ascii="Arial" w:hAnsi="Arial"/>
          <w:b/>
          <w:noProof/>
          <w:color w:val="FF0000"/>
          <w:sz w:val="36"/>
          <w:szCs w:val="36"/>
          <w:lang w:val="en-US" w:eastAsia="en-US"/>
        </w:rPr>
        <w:lastRenderedPageBreak/>
        <w:pict>
          <v:shape id="Text Box 8343" o:spid="_x0000_s1593" type="#_x0000_t202" style="position:absolute;margin-left:5.8pt;margin-top:5.8pt;width:479.45pt;height:198.7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" fillcolor="#ff6" strokeweight="2.25pt">
            <v:textbox>
              <w:txbxContent>
                <w:p w:rsidR="00DC2E6E" w:rsidRPr="008D3C17" w:rsidRDefault="00DC2E6E" w:rsidP="00E45626">
                  <w:pPr>
                    <w:autoSpaceDE w:val="0"/>
                    <w:autoSpaceDN w:val="0"/>
                    <w:adjustRightInd w:val="0"/>
                    <w:rPr>
                      <w:rFonts w:ascii="Arial" w:hAnsi="Arial" w:cs="Arial"/>
                      <w:b/>
                      <w:sz w:val="36"/>
                      <w:szCs w:val="36"/>
                    </w:rPr>
                  </w:pPr>
                  <w:r w:rsidRPr="008D3C17">
                    <w:rPr>
                      <w:rFonts w:ascii="Arial" w:hAnsi="Arial" w:cs="Arial"/>
                      <w:b/>
                      <w:sz w:val="36"/>
                      <w:szCs w:val="36"/>
                    </w:rPr>
                    <w:t>για αντανακλαστικά Αρχικοποίηση</w:t>
                  </w:r>
                  <w:r w:rsidRPr="0042513E">
                    <w:rPr>
                      <w:rFonts w:ascii="Arial" w:hAnsi="Arial" w:cs="Arial"/>
                      <w:b/>
                      <w:sz w:val="36"/>
                      <w:szCs w:val="36"/>
                    </w:rPr>
                    <w:t xml:space="preserve"> </w:t>
                  </w:r>
                  <w:r w:rsidRPr="008D3C17">
                    <w:rPr>
                      <w:rFonts w:ascii="Arial" w:hAnsi="Arial" w:cs="Arial"/>
                      <w:b/>
                      <w:sz w:val="36"/>
                      <w:szCs w:val="36"/>
                    </w:rPr>
                    <w:t xml:space="preserve">Χρονιστή </w:t>
                  </w:r>
                </w:p>
                <w:p w:rsidR="00DC2E6E" w:rsidRPr="008D3C17" w:rsidRDefault="00DC2E6E" w:rsidP="00E45626">
                  <w:pPr>
                    <w:autoSpaceDE w:val="0"/>
                    <w:autoSpaceDN w:val="0"/>
                    <w:adjustRightInd w:val="0"/>
                    <w:rPr>
                      <w:rFonts w:ascii="Arial" w:hAnsi="Arial" w:cs="Arial"/>
                      <w:b/>
                      <w:sz w:val="36"/>
                      <w:szCs w:val="36"/>
                    </w:rPr>
                  </w:pPr>
                  <w:r w:rsidRPr="008D3C17">
                    <w:rPr>
                      <w:rFonts w:ascii="Arial" w:hAnsi="Arial" w:cs="Arial"/>
                      <w:b/>
                      <w:sz w:val="36"/>
                      <w:szCs w:val="36"/>
                    </w:rPr>
                    <w:t xml:space="preserve">κάνε  "αριθ1 1 + τυχαίο 100 </w:t>
                  </w:r>
                </w:p>
                <w:p w:rsidR="00DC2E6E" w:rsidRPr="008D3C17" w:rsidRDefault="00DC2E6E" w:rsidP="00E45626">
                  <w:pPr>
                    <w:autoSpaceDE w:val="0"/>
                    <w:autoSpaceDN w:val="0"/>
                    <w:adjustRightInd w:val="0"/>
                    <w:rPr>
                      <w:rFonts w:ascii="Arial" w:hAnsi="Arial" w:cs="Arial"/>
                      <w:b/>
                      <w:sz w:val="36"/>
                      <w:szCs w:val="36"/>
                    </w:rPr>
                  </w:pPr>
                  <w:r w:rsidRPr="008D3C17">
                    <w:rPr>
                      <w:rFonts w:ascii="Arial" w:hAnsi="Arial" w:cs="Arial"/>
                      <w:b/>
                      <w:sz w:val="36"/>
                      <w:szCs w:val="36"/>
                    </w:rPr>
                    <w:t>κάνε  "αριθ2 1 + τυχαίο 100</w:t>
                  </w:r>
                </w:p>
                <w:p w:rsidR="00DC2E6E" w:rsidRPr="008D3C17" w:rsidRDefault="00DC2E6E" w:rsidP="00E45626">
                  <w:pPr>
                    <w:autoSpaceDE w:val="0"/>
                    <w:autoSpaceDN w:val="0"/>
                    <w:adjustRightInd w:val="0"/>
                    <w:rPr>
                      <w:rFonts w:ascii="Arial" w:hAnsi="Arial" w:cs="Arial"/>
                      <w:b/>
                      <w:sz w:val="36"/>
                      <w:szCs w:val="36"/>
                    </w:rPr>
                  </w:pPr>
                  <w:r w:rsidRPr="008D3C17">
                    <w:rPr>
                      <w:rFonts w:ascii="Arial" w:hAnsi="Arial" w:cs="Arial"/>
                      <w:b/>
                      <w:sz w:val="36"/>
                      <w:szCs w:val="36"/>
                    </w:rPr>
                    <w:t xml:space="preserve">ερώτηση (φρ  [Πόσο κάνει]   :αριθ1  [επί]   :αριθ2   [?]) </w:t>
                  </w:r>
                </w:p>
                <w:p w:rsidR="00DC2E6E" w:rsidRPr="008D3C17" w:rsidRDefault="00DC2E6E" w:rsidP="00E45626">
                  <w:pPr>
                    <w:autoSpaceDE w:val="0"/>
                    <w:autoSpaceDN w:val="0"/>
                    <w:adjustRightInd w:val="0"/>
                    <w:rPr>
                      <w:rFonts w:ascii="Arial" w:hAnsi="Arial" w:cs="Arial"/>
                      <w:b/>
                      <w:sz w:val="36"/>
                      <w:szCs w:val="36"/>
                    </w:rPr>
                  </w:pPr>
                  <w:r w:rsidRPr="008D3C17">
                    <w:rPr>
                      <w:rFonts w:ascii="Arial" w:hAnsi="Arial" w:cs="Arial"/>
                      <w:b/>
                      <w:sz w:val="36"/>
                      <w:szCs w:val="36"/>
                    </w:rPr>
                    <w:t>Αν</w:t>
                  </w:r>
                  <w:r>
                    <w:rPr>
                      <w:rFonts w:ascii="Arial" w:hAnsi="Arial" w:cs="Arial"/>
                      <w:b/>
                      <w:sz w:val="36"/>
                      <w:szCs w:val="36"/>
                    </w:rPr>
                    <w:t xml:space="preserve"> </w:t>
                  </w:r>
                  <w:r w:rsidRPr="008D3C17">
                    <w:rPr>
                      <w:rFonts w:ascii="Arial" w:hAnsi="Arial" w:cs="Arial"/>
                      <w:b/>
                      <w:sz w:val="36"/>
                      <w:szCs w:val="36"/>
                    </w:rPr>
                    <w:t>Διαφορετικά απάντηση = :αριθ1 * :αριθ2</w:t>
                  </w:r>
                </w:p>
                <w:p w:rsidR="00DC2E6E" w:rsidRPr="008D3C17" w:rsidRDefault="00DC2E6E" w:rsidP="00E45626">
                  <w:pPr>
                    <w:autoSpaceDE w:val="0"/>
                    <w:autoSpaceDN w:val="0"/>
                    <w:adjustRightInd w:val="0"/>
                    <w:ind w:left="720"/>
                    <w:rPr>
                      <w:rFonts w:ascii="Arial" w:hAnsi="Arial" w:cs="Arial"/>
                      <w:b/>
                      <w:sz w:val="36"/>
                      <w:szCs w:val="36"/>
                    </w:rPr>
                  </w:pPr>
                  <w:r w:rsidRPr="008D3C17">
                    <w:rPr>
                      <w:rFonts w:ascii="Arial" w:hAnsi="Arial" w:cs="Arial"/>
                      <w:b/>
                      <w:sz w:val="36"/>
                      <w:szCs w:val="36"/>
                    </w:rPr>
                    <w:t>[ανακοίνωση (φρ  [Μπράβο!  Ο  χρόνος σου ήταν ]  χρονιστής /</w:t>
                  </w:r>
                  <w:r w:rsidRPr="00260EA7">
                    <w:rPr>
                      <w:rFonts w:ascii="Arial" w:hAnsi="Arial" w:cs="Arial"/>
                      <w:b/>
                      <w:sz w:val="56"/>
                      <w:szCs w:val="56"/>
                    </w:rPr>
                    <w:t xml:space="preserve"> </w:t>
                  </w:r>
                  <w:r w:rsidRPr="008D3C17">
                    <w:rPr>
                      <w:rFonts w:ascii="Arial" w:hAnsi="Arial" w:cs="Arial"/>
                      <w:b/>
                      <w:sz w:val="36"/>
                      <w:szCs w:val="36"/>
                    </w:rPr>
                    <w:t>10  "δευτερόλεπτα!   )]</w:t>
                  </w:r>
                </w:p>
                <w:p w:rsidR="00DC2E6E" w:rsidRPr="008D3C17" w:rsidRDefault="00DC2E6E" w:rsidP="00E45626">
                  <w:pPr>
                    <w:autoSpaceDE w:val="0"/>
                    <w:autoSpaceDN w:val="0"/>
                    <w:adjustRightInd w:val="0"/>
                    <w:ind w:left="720"/>
                    <w:rPr>
                      <w:rFonts w:ascii="Arial" w:hAnsi="Arial" w:cs="Arial"/>
                      <w:b/>
                      <w:sz w:val="36"/>
                      <w:szCs w:val="36"/>
                      <w:lang w:val="en-US"/>
                    </w:rPr>
                  </w:pPr>
                  <w:r w:rsidRPr="008D3C17">
                    <w:rPr>
                      <w:rFonts w:ascii="Arial" w:hAnsi="Arial" w:cs="Arial"/>
                      <w:b/>
                      <w:sz w:val="36"/>
                      <w:szCs w:val="36"/>
                    </w:rPr>
                    <w:t xml:space="preserve">[ανακοίνωση  [Λάθος απάντηση!]] </w:t>
                  </w:r>
                </w:p>
                <w:p w:rsidR="00DC2E6E" w:rsidRPr="008D3C17" w:rsidRDefault="00DC2E6E" w:rsidP="00E45626">
                  <w:pPr>
                    <w:autoSpaceDE w:val="0"/>
                    <w:autoSpaceDN w:val="0"/>
                    <w:adjustRightInd w:val="0"/>
                    <w:rPr>
                      <w:rFonts w:ascii="Arial" w:hAnsi="Arial" w:cs="Arial"/>
                      <w:b/>
                      <w:sz w:val="36"/>
                      <w:szCs w:val="36"/>
                    </w:rPr>
                  </w:pPr>
                  <w:r w:rsidRPr="008D3C17">
                    <w:rPr>
                      <w:rFonts w:ascii="Arial" w:hAnsi="Arial" w:cs="Arial"/>
                      <w:b/>
                      <w:sz w:val="36"/>
                      <w:szCs w:val="36"/>
                    </w:rPr>
                    <w:t>τέλος</w:t>
                  </w:r>
                </w:p>
                <w:p w:rsidR="00DC2E6E" w:rsidRDefault="00DC2E6E" w:rsidP="00E45626">
                  <w:pPr>
                    <w:shd w:val="clear" w:color="auto" w:fill="FFFF66"/>
                  </w:pPr>
                </w:p>
              </w:txbxContent>
            </v:textbox>
          </v:shape>
        </w:pict>
      </w: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95531" w:rsidP="00E45626">
      <w:pPr>
        <w:shd w:val="clear" w:color="auto" w:fill="FFFF66"/>
        <w:rPr>
          <w:rFonts w:ascii="Arial" w:hAnsi="Arial"/>
          <w:b/>
          <w:color w:val="FF0000"/>
          <w:sz w:val="36"/>
          <w:szCs w:val="36"/>
        </w:rPr>
      </w:pPr>
      <w:r w:rsidRPr="00E95531">
        <w:rPr>
          <w:rFonts w:ascii="Arial" w:hAnsi="Arial" w:cs="Arial"/>
          <w:b/>
          <w:noProof/>
          <w:color w:val="FF0000"/>
          <w:sz w:val="36"/>
          <w:szCs w:val="36"/>
          <w:lang w:val="en-US" w:eastAsia="en-US"/>
        </w:rPr>
        <w:pict>
          <v:shape id="_x0000_s1594" type="#_x0000_t202" style="position:absolute;margin-left:248.05pt;margin-top:785.3pt;width:99.2pt;height:28.35pt;z-index:251783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7p1tXb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 xml:space="preserve">100 </w:t>
                  </w:r>
                  <w:r w:rsidR="00DC2E6E" w:rsidRPr="00432B70">
                    <w:rPr>
                      <w:rFonts w:ascii="Arial" w:hAnsi="Arial"/>
                      <w:b/>
                      <w:sz w:val="36"/>
                      <w:szCs w:val="36"/>
                    </w:rPr>
                    <w:t xml:space="preserve"> / </w:t>
                  </w:r>
                  <w:r w:rsidR="00DC2E6E">
                    <w:rPr>
                      <w:rFonts w:ascii="Arial" w:hAnsi="Arial"/>
                      <w:b/>
                      <w:sz w:val="36"/>
                      <w:szCs w:val="36"/>
                    </w:rPr>
                    <w:t>197</w:t>
                  </w:r>
                </w:p>
              </w:txbxContent>
            </v:textbox>
            <w10:wrap anchorx="page" anchory="page"/>
          </v:shape>
        </w:pic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α. Τροποποιήστε την παραπάνω δραστηριότητα, ώστε να παίζουν δύο παίκτες. Με την τροποποίηση που θα κάνετε πρέπει το νέο πρόγραμμα να συγκρίνει τους δύο χρόνους και να εμφανίζει σε μήνυμα ποιος νίκησε.</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β. Τροποποιήστε τη δραστηριότητα, ώστε το πρόγραμμα να συγκρίνει πέντε διαφορετικούς χρόνους και να εμφανίζει τον παίκτη που νίκησε τις περισ</w:t>
      </w:r>
      <w:r w:rsidRPr="00E45626">
        <w:rPr>
          <w:rFonts w:ascii="Arial" w:hAnsi="Arial" w:cs="Arial"/>
          <w:b/>
          <w:sz w:val="36"/>
          <w:szCs w:val="36"/>
        </w:rPr>
        <w:softHyphen/>
        <w:t>σότερες φορές.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3. Δημιουργήστε μία διαδικασία που να υπολογίζει την τιμή του </w:t>
      </w:r>
      <w:r w:rsidRPr="00E45626">
        <w:rPr>
          <w:rFonts w:ascii="Arial" w:hAnsi="Arial" w:cs="Arial"/>
          <w:b/>
          <w:sz w:val="36"/>
          <w:szCs w:val="36"/>
          <w:lang w:val="en-US"/>
        </w:rPr>
        <w:t>x</w:t>
      </w:r>
      <w:r w:rsidRPr="00E45626">
        <w:rPr>
          <w:rFonts w:ascii="Arial" w:hAnsi="Arial" w:cs="Arial"/>
          <w:b/>
          <w:sz w:val="36"/>
          <w:szCs w:val="36"/>
        </w:rPr>
        <w:t xml:space="preserve"> στη συνάρ</w:t>
      </w:r>
      <w:r w:rsidRPr="00E45626">
        <w:rPr>
          <w:rFonts w:ascii="Arial" w:hAnsi="Arial" w:cs="Arial"/>
          <w:b/>
          <w:sz w:val="36"/>
          <w:szCs w:val="36"/>
        </w:rPr>
        <w:softHyphen/>
        <w:t>τηση α*</w:t>
      </w:r>
      <w:r w:rsidRPr="00E45626">
        <w:rPr>
          <w:rFonts w:ascii="Arial" w:hAnsi="Arial" w:cs="Arial"/>
          <w:b/>
          <w:sz w:val="36"/>
          <w:szCs w:val="36"/>
          <w:lang w:val="en-US"/>
        </w:rPr>
        <w:t>x</w:t>
      </w:r>
      <w:r w:rsidRPr="00E45626">
        <w:rPr>
          <w:rFonts w:ascii="Arial" w:hAnsi="Arial" w:cs="Arial"/>
          <w:b/>
          <w:sz w:val="36"/>
          <w:szCs w:val="36"/>
        </w:rPr>
        <w:t>+β=0.</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 xml:space="preserve">2.8 Δημιουργώντας πιο σύνθετες εφαρμογές με τη γλώσσα </w:t>
      </w:r>
      <w:r w:rsidRPr="00E45626">
        <w:rPr>
          <w:rFonts w:ascii="Tahoma" w:hAnsi="Tahoma" w:cs="Tahoma"/>
          <w:b/>
          <w:sz w:val="36"/>
          <w:szCs w:val="36"/>
          <w:lang w:val="en-US"/>
        </w:rPr>
        <w:t>Logo</w:t>
      </w: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Δημιουργία μιας αριθμομηχανής</w:t>
      </w:r>
    </w:p>
    <w:p w:rsidR="00E45626" w:rsidRPr="00E45626" w:rsidRDefault="00E45626" w:rsidP="00E45626">
      <w:pPr>
        <w:shd w:val="clear" w:color="auto" w:fill="FFFF66"/>
        <w:autoSpaceDE w:val="0"/>
        <w:autoSpaceDN w:val="0"/>
        <w:adjustRightInd w:val="0"/>
        <w:rPr>
          <w:rFonts w:ascii="Tahoma" w:hAnsi="Tahoma" w:cs="Tahoma"/>
          <w:b/>
          <w:sz w:val="36"/>
          <w:szCs w:val="36"/>
        </w:rPr>
      </w:pPr>
      <w:r w:rsidRPr="00E45626">
        <w:rPr>
          <w:rFonts w:ascii="Tahoma" w:hAnsi="Tahoma" w:cs="Tahoma"/>
          <w:b/>
          <w:sz w:val="36"/>
          <w:szCs w:val="36"/>
        </w:rPr>
        <w:t>1η Δραστηριότητα</w:t>
      </w:r>
    </w:p>
    <w:p w:rsidR="00E45626" w:rsidRPr="00E45626" w:rsidRDefault="00E45626" w:rsidP="00E45626">
      <w:pPr>
        <w:shd w:val="clear" w:color="auto" w:fill="FFFF66"/>
        <w:autoSpaceDE w:val="0"/>
        <w:autoSpaceDN w:val="0"/>
        <w:adjustRightInd w:val="0"/>
        <w:rPr>
          <w:rFonts w:ascii="Tahoma" w:hAnsi="Tahoma" w:cs="Tahoma"/>
          <w:b/>
          <w:sz w:val="36"/>
          <w:szCs w:val="36"/>
        </w:r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Στη δραστηριότητα αυτή θα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κατασκευάσουμε μια αριθμομηχανή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που να κάνει τις τέσσερις βασικές αριθμητικές πράξεις.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Tahoma" w:hAnsi="Tahoma" w:cs="Tahoma"/>
          <w:b/>
          <w:sz w:val="36"/>
          <w:szCs w:val="36"/>
        </w:rPr>
        <w:t>Βήμα 1:</w:t>
      </w:r>
      <w:r w:rsidRPr="00E45626">
        <w:rPr>
          <w:rFonts w:ascii="Arial" w:hAnsi="Arial" w:cs="Arial"/>
          <w:b/>
          <w:sz w:val="36"/>
          <w:szCs w:val="36"/>
        </w:rPr>
        <w:t xml:space="preserve"> Στην Επιφάνεια εργασίας δημιουργούμε δύο μεταβολείς με τα ονόματα α και β. Ορίζουμε</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τους μεταβολείς, έτσι ώστε να παίρνουν τιμές από 1 μέχρι και 100.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Tahoma" w:hAnsi="Tahoma" w:cs="Tahoma"/>
          <w:b/>
          <w:sz w:val="36"/>
          <w:szCs w:val="36"/>
        </w:rPr>
        <w:lastRenderedPageBreak/>
        <w:t>Βήμα 2:</w:t>
      </w:r>
      <w:r w:rsidRPr="00E45626">
        <w:rPr>
          <w:rFonts w:ascii="Arial" w:hAnsi="Arial" w:cs="Arial"/>
          <w:b/>
          <w:sz w:val="36"/>
          <w:szCs w:val="36"/>
        </w:rPr>
        <w:t xml:space="preserve"> Δημιουργούμε ένα πλαίσιο κειμένου με το όνομα «αποτέλεσμα». Το αποτέλεσμα της πρά</w:t>
      </w:r>
      <w:r w:rsidRPr="00E45626">
        <w:rPr>
          <w:rFonts w:ascii="Arial" w:hAnsi="Arial" w:cs="Arial"/>
          <w:b/>
          <w:sz w:val="36"/>
          <w:szCs w:val="36"/>
        </w:rPr>
        <w:softHyphen/>
        <w:t xml:space="preserve">ξης που θα επιλέξουμε θα εμφανίζεται σ’ αυτό.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Tahoma" w:hAnsi="Tahoma" w:cs="Tahoma"/>
          <w:b/>
          <w:sz w:val="36"/>
          <w:szCs w:val="36"/>
        </w:rPr>
        <w:t>Βήμα 3:</w:t>
      </w:r>
      <w:r w:rsidRPr="00E45626">
        <w:rPr>
          <w:rFonts w:ascii="Arial" w:hAnsi="Arial" w:cs="Arial"/>
          <w:b/>
          <w:sz w:val="36"/>
          <w:szCs w:val="36"/>
        </w:rPr>
        <w:t xml:space="preserve"> Δημιουργούμε τέσσερα κουμπιά, ένα για την κάθε πράξη, με τα ονόματα «Πρόσθεση»,</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«Αφαίρεση», «Πολλαπλασιασμός» και «Διαίρεση». Κάθε κουμπί στην Επιφάνεια εργασίας δημιουργείται για ένα σκοπό - συνήθως με την ενεργοποίησή του εκτελείται μια δια</w:t>
      </w:r>
      <w:r w:rsidRPr="00E45626">
        <w:rPr>
          <w:rFonts w:ascii="Arial" w:hAnsi="Arial" w:cs="Arial"/>
          <w:b/>
          <w:sz w:val="36"/>
          <w:szCs w:val="36"/>
        </w:rPr>
        <w:softHyphen/>
        <w:t xml:space="preserve">δικασία ή ομάδα εντολών. Με τη δημιουργία του κουμπιού μάς εμφανίζεται το διπλανό σχήμα, όπου στην περιοχή «Οδηγία:» γράφουμε τις εντολές ή τις διαδικασίες που εκτελούνται με την ενεργοποίησή του. Η εκτέλεση του περιεχομένου της </w:t>
      </w:r>
      <w:r w:rsidR="00E95531" w:rsidRPr="00E95531">
        <w:rPr>
          <w:rFonts w:ascii="Arial" w:hAnsi="Arial" w:cs="Arial"/>
          <w:b/>
          <w:noProof/>
          <w:sz w:val="36"/>
          <w:szCs w:val="36"/>
          <w:lang w:val="en-US" w:eastAsia="en-US"/>
        </w:rPr>
        <w:pict>
          <v:shape id="_x0000_s1595" type="#_x0000_t202" style="position:absolute;margin-left:248.05pt;margin-top:785.3pt;width:99.2pt;height:28.35pt;z-index:25179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hSsgIAADM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bQAoUr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101</w:t>
                  </w:r>
                  <w:r w:rsidR="00DC2E6E" w:rsidRPr="00432B70">
                    <w:rPr>
                      <w:rFonts w:ascii="Arial" w:hAnsi="Arial"/>
                      <w:b/>
                      <w:sz w:val="36"/>
                      <w:szCs w:val="36"/>
                    </w:rPr>
                    <w:t xml:space="preserve"> / </w:t>
                  </w:r>
                  <w:r w:rsidR="00DC2E6E">
                    <w:rPr>
                      <w:rFonts w:ascii="Arial" w:hAnsi="Arial"/>
                      <w:b/>
                      <w:sz w:val="36"/>
                      <w:szCs w:val="36"/>
                    </w:rPr>
                    <w:t>197</w:t>
                  </w:r>
                </w:p>
              </w:txbxContent>
            </v:textbox>
            <w10:wrap anchorx="page" anchory="page"/>
          </v:shape>
        </w:pict>
      </w:r>
      <w:r w:rsidRPr="00E45626">
        <w:rPr>
          <w:rFonts w:ascii="Arial" w:hAnsi="Arial" w:cs="Arial"/>
          <w:b/>
          <w:sz w:val="36"/>
          <w:szCs w:val="36"/>
        </w:rPr>
        <w:t xml:space="preserve">Οδηγίας «Μία φορά» ή «Πολλές φορές» εξαρτάται από την επιλογή που κάνουμε στο κάτω μέρος του παραθύρου.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Tahoma" w:hAnsi="Tahoma" w:cs="Tahoma"/>
          <w:b/>
          <w:sz w:val="36"/>
          <w:szCs w:val="36"/>
        </w:rPr>
        <w:t>Βήμα 4:</w:t>
      </w:r>
      <w:r w:rsidRPr="00E45626">
        <w:rPr>
          <w:rFonts w:ascii="Arial" w:hAnsi="Arial" w:cs="Arial"/>
          <w:b/>
          <w:sz w:val="36"/>
          <w:szCs w:val="36"/>
        </w:rPr>
        <w:t xml:space="preserve"> Γράφουμε τις διαδικασίες που αντιστοιχούν στα τέσσερα κουμπιά, ώστε με την επιλογή τους να εκτελείται μία αριθμητική πράξη.</w: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Ομάδα 5359" o:spid="_x0000_s1596" style="position:absolute;margin-left:5pt;margin-top:7.4pt;width:481.05pt;height:223.1pt;z-index:251581952;mso-height-relative:margin" coordorigin="-703" coordsize="61092,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">
            <v:rect id="Rectangle 8348" o:spid="_x0000_s1597" style="position:absolute;left:-703;width:61091;height:28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Qc8UA&#10;AADdAAAADwAAAGRycy9kb3ducmV2LnhtbESPT2sCMRTE7wW/Q3hCbzVrUVlXoxSL0IsU//T+unlu&#10;FjcvSxLX9ds3QsHjMDO/YZbr3jaiIx9qxwrGowwEcel0zZWC03H7loMIEVlj45gU3CnAejV4WWKh&#10;3Y331B1iJRKEQ4EKTIxtIWUoDVkMI9cSJ+/svMWYpK+k9nhLcNvI9yybSYs1pwWDLW0MlZfD1Sqo&#10;5z7b//yao+x2163/nG++J9O7Uq/D/mMBIlIfn+H/9pdWkE/zCT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VBzxQAAAN0AAAAPAAAAAAAAAAAAAAAAAJgCAABkcnMv&#10;ZG93bnJldi54bWxQSwUGAAAAAAQABAD1AAAAigMAAAAA&#10;" fillcolor="#d8d8d8" strokecolor="#a5a5a5" strokeweight="2.25pt">
              <v:stroke endarrowwidth="wide" endarrowlength="long"/>
              <v:shadow on="t" color="#5a5a5a"/>
              <v:textbox>
                <w:txbxContent>
                  <w:p w:rsidR="00DC2E6E" w:rsidRDefault="00DC2E6E" w:rsidP="00E45626"/>
                  <w:p w:rsidR="00DC2E6E" w:rsidRPr="00091047" w:rsidRDefault="00DC2E6E" w:rsidP="00E45626">
                    <w:pPr>
                      <w:rPr>
                        <w:rFonts w:ascii="Arial" w:hAnsi="Arial" w:cs="Arial"/>
                        <w:b/>
                        <w:sz w:val="56"/>
                        <w:szCs w:val="56"/>
                      </w:rPr>
                    </w:pPr>
                    <w:r>
                      <w:t xml:space="preserve">                  </w:t>
                    </w:r>
                  </w:p>
                </w:txbxContent>
              </v:textbox>
            </v:rect>
            <v:rect id="Rectangle 8349" o:spid="_x0000_s1598" style="position:absolute;left:28191;top:23048;width:13913;height:40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VVMYA&#10;AADdAAAADwAAAGRycy9kb3ducmV2LnhtbESPQWvCQBSE74X+h+UVvNWNQdMQXcUGCp4KagW9PbPP&#10;bGj2bZpdNf333UKhx2FmvmEWq8G24ka9bxwrmIwTEMSV0w3XCj72b885CB+QNbaOScE3eVgtHx8W&#10;WGh35y3ddqEWEcK+QAUmhK6Q0leGLPqx64ijd3G9xRBlX0vd4z3CbSvTJMmkxYbjgsGOSkPV5+5q&#10;FbRme5p8uWOaHqbvWbaW5evLuVRq9DSs5yACDeE//NfeaAX5LJ/B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VVMYAAADdAAAADwAAAAAAAAAAAAAAAACYAgAAZHJz&#10;L2Rvd25yZXYueG1sUEsFBgAAAAAEAAQA9QAAAIsDAAAAAA==&#10;" fillcolor="#d8d8d8" strokecolor="#404040" strokeweight="2.25pt">
              <v:stroke endarrowwidth="wide" endarrowlength="long"/>
              <v:shadow on="t" color="#5a5a5a"/>
              <v:textbox>
                <w:txbxContent>
                  <w:p w:rsidR="00DC2E6E" w:rsidRPr="008D3C17" w:rsidRDefault="00DC2E6E" w:rsidP="00E45626">
                    <w:pPr>
                      <w:jc w:val="center"/>
                      <w:rPr>
                        <w:rFonts w:ascii="Arial" w:hAnsi="Arial" w:cs="Arial"/>
                        <w:b/>
                        <w:sz w:val="36"/>
                        <w:szCs w:val="36"/>
                      </w:rPr>
                    </w:pPr>
                    <w:r w:rsidRPr="008D3C17">
                      <w:rPr>
                        <w:rFonts w:ascii="Arial" w:hAnsi="Arial" w:cs="Arial"/>
                        <w:b/>
                        <w:sz w:val="36"/>
                        <w:szCs w:val="36"/>
                      </w:rPr>
                      <w:t>ΟΚ</w:t>
                    </w:r>
                  </w:p>
                  <w:p w:rsidR="00DC2E6E" w:rsidRPr="00091047" w:rsidRDefault="00DC2E6E" w:rsidP="00E45626">
                    <w:pPr>
                      <w:rPr>
                        <w:rFonts w:ascii="Arial" w:hAnsi="Arial" w:cs="Arial"/>
                        <w:b/>
                        <w:sz w:val="56"/>
                        <w:szCs w:val="56"/>
                      </w:rPr>
                    </w:pPr>
                    <w:r>
                      <w:t xml:space="preserve">                   </w:t>
                    </w:r>
                  </w:p>
                </w:txbxContent>
              </v:textbox>
            </v:rect>
            <v:rect id="Rectangle 8350" o:spid="_x0000_s1599" style="position:absolute;left:44958;top:22955;width:13912;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wqcUA&#10;AADdAAAADwAAAGRycy9kb3ducmV2LnhtbESPQWvCQBSE70L/w/IKXqRuFAwhdZVSsKh4MW3vj+wz&#10;Cc2+jbtbjf56VxA8DjPzDTNf9qYVJ3K+saxgMk5AEJdWN1wp+PlevWUgfEDW2FomBRfysFy8DOaY&#10;a3vmPZ2KUIkIYZ+jgjqELpfSlzUZ9GPbEUfvYJ3BEKWrpHZ4jnDTymmSpNJgw3Ghxo4+ayr/in+j&#10;YOR0etz6r99u05K5HIrdJL16pYav/cc7iEB9eIYf7bVWkM2y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nCpxQAAAN0AAAAPAAAAAAAAAAAAAAAAAJgCAABkcnMv&#10;ZG93bnJldi54bWxQSwUGAAAAAAQABAD1AAAAigMAAAAA&#10;" fillcolor="#d8d8d8" strokecolor="#404040" strokeweight="2.25pt">
              <v:stroke endarrowwidth="wide" endarrowlength="long"/>
              <v:shadow on="t" color="#5a5a5a"/>
              <v:textbox inset=",0,,0">
                <w:txbxContent>
                  <w:p w:rsidR="00DC2E6E" w:rsidRPr="008D3C17" w:rsidRDefault="00DC2E6E" w:rsidP="00E45626">
                    <w:pPr>
                      <w:jc w:val="center"/>
                      <w:rPr>
                        <w:rFonts w:ascii="Arial" w:hAnsi="Arial" w:cs="Arial"/>
                        <w:b/>
                        <w:sz w:val="36"/>
                        <w:szCs w:val="36"/>
                      </w:rPr>
                    </w:pPr>
                    <w:r w:rsidRPr="008D3C17">
                      <w:rPr>
                        <w:rFonts w:ascii="Arial" w:hAnsi="Arial" w:cs="Arial"/>
                        <w:b/>
                        <w:sz w:val="36"/>
                        <w:szCs w:val="36"/>
                      </w:rPr>
                      <w:t>Άκυρο</w:t>
                    </w:r>
                  </w:p>
                  <w:p w:rsidR="00DC2E6E" w:rsidRPr="00091047" w:rsidRDefault="00DC2E6E" w:rsidP="00E45626">
                    <w:pPr>
                      <w:rPr>
                        <w:rFonts w:ascii="Arial" w:hAnsi="Arial" w:cs="Arial"/>
                        <w:b/>
                        <w:sz w:val="56"/>
                        <w:szCs w:val="56"/>
                      </w:rPr>
                    </w:pPr>
                    <w:r>
                      <w:t xml:space="preserve">                   </w:t>
                    </w:r>
                  </w:p>
                </w:txbxContent>
              </v:textbox>
            </v:rect>
            <v:rect id="Rectangle 8351" o:spid="_x0000_s1600" style="position:absolute;left:16668;top:1809;width:24441;height: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BLMcA&#10;AADdAAAADwAAAGRycy9kb3ducmV2LnhtbESPzWrDMBCE74W8g9hALqWRY9PGuFFC/5L0Vpr20ONi&#10;bSVTa2UsxXHePioUehxm5htmtRldKwbqQ+NZwWKegSCuvW7YKPj82N6UIEJE1th6JgVnCrBZT65W&#10;WGl/4ncaDtGIBOFQoQIbY1dJGWpLDsPcd8TJ+/a9w5hkb6Tu8ZTgrpV5lt1Jhw2nBYsdPVmqfw5H&#10;p2DIl+Vj/fJli7cu35lisX++NoVSs+n4cA8i0hj/w3/tV62gvC2X8PsmPQ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bwSzHAAAA3QAAAA8AAAAAAAAAAAAAAAAAmAIAAGRy&#10;cy9kb3ducmV2LnhtbFBLBQYAAAAABAAEAPUAAACMAwAAAAA=&#10;" fillcolor="#d8d8d8" stroked="f" strokecolor="#7f7f7f" strokeweight="2.25pt">
              <v:stroke endarrowwidth="wide" endarrowlength="long"/>
              <v:textbox>
                <w:txbxContent>
                  <w:p w:rsidR="00DC2E6E" w:rsidRPr="008D3C17" w:rsidRDefault="00DC2E6E" w:rsidP="00E45626">
                    <w:pPr>
                      <w:rPr>
                        <w:rFonts w:ascii="Arial" w:hAnsi="Arial" w:cs="Arial"/>
                        <w:b/>
                        <w:sz w:val="36"/>
                        <w:szCs w:val="36"/>
                      </w:rPr>
                    </w:pPr>
                    <w:r w:rsidRPr="008D3C17">
                      <w:rPr>
                        <w:rFonts w:ascii="Arial" w:hAnsi="Arial" w:cs="Arial"/>
                        <w:b/>
                        <w:sz w:val="36"/>
                        <w:szCs w:val="36"/>
                      </w:rPr>
                      <w:t>κουμπί1</w:t>
                    </w:r>
                  </w:p>
                </w:txbxContent>
              </v:textbox>
            </v:rect>
            <v:rect id="Rectangle 8353" o:spid="_x0000_s1601" style="position:absolute;left:1143;top:8286;width:2703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wxccA&#10;AADdAAAADwAAAGRycy9kb3ducmV2LnhtbESPzU7DMBCE70i8g7VIXFDrNBE0DXUrftrCDVF64LiK&#10;FzsiXkexSdO3r5GQOI5m5hvNcj26VgzUh8azgtk0A0Fce92wUXD42E5KECEia2w9k4ITBVivLi+W&#10;WGl/5Hca9tGIBOFQoQIbY1dJGWpLDsPUd8TJ+/K9w5hkb6Tu8ZjgrpV5lt1Jhw2nBYsdPVmqv/c/&#10;TsGQz8vHevNpi7cu35li9vJ8Ywqlrq/Gh3sQkcb4H/5rv2oF5W25gN836QnI1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8MXHAAAA3QAAAA8AAAAAAAAAAAAAAAAAmAIAAGRy&#10;cy9kb3ducmV2LnhtbFBLBQYAAAAABAAEAPUAAACMAwAAAAA=&#10;" fillcolor="#d8d8d8" stroked="f" strokecolor="#7f7f7f" strokeweight="2.25pt">
              <v:stroke endarrowwidth="wide" endarrowlength="long"/>
              <v:textbox>
                <w:txbxContent>
                  <w:p w:rsidR="00DC2E6E" w:rsidRPr="008D3C17" w:rsidRDefault="00DC2E6E" w:rsidP="00E45626">
                    <w:pPr>
                      <w:rPr>
                        <w:rFonts w:ascii="Arial" w:hAnsi="Arial" w:cs="Arial"/>
                        <w:b/>
                        <w:sz w:val="36"/>
                        <w:szCs w:val="36"/>
                      </w:rPr>
                    </w:pPr>
                    <w:r w:rsidRPr="008D3C17">
                      <w:rPr>
                        <w:rFonts w:ascii="Arial" w:hAnsi="Arial" w:cs="Arial"/>
                        <w:b/>
                        <w:sz w:val="36"/>
                        <w:szCs w:val="36"/>
                      </w:rPr>
                      <w:t>Οδηγία:</w:t>
                    </w:r>
                  </w:p>
                </w:txbxContent>
              </v:textbox>
            </v:rect>
            <v:rect id="_x0000_s1602" style="position:absolute;left:1143;top:15621;width:22002;height:3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PhcQA&#10;AADdAAAADwAAAGRycy9kb3ducmV2LnhtbERPu07DMBTdK/EP1kViQa3TREAIdSug5bGhBgbGq/hi&#10;R8TXUWzS9O/rAanj0XmvNpPrxEhDaD0rWC4yEMSN1y0bBV+fL/MSRIjIGjvPpOBIATbri9kKK+0P&#10;vKexjkakEA4VKrAx9pWUobHkMCx8T5y4Hz84jAkORuoBDyncdTLPslvpsOXUYLGnZ0vNb/3nFIz5&#10;XfnU7L5t8dHnr6ZYvm2vTaHU1eX0+AAi0hTP4n/3u1ZQ3tyn/elNegJ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z4XEAAAA3QAAAA8AAAAAAAAAAAAAAAAAmAIAAGRycy9k&#10;b3ducmV2LnhtbFBLBQYAAAAABAAEAPUAAACJAwAAAAA=&#10;" fillcolor="#d8d8d8" stroked="f" strokecolor="#7f7f7f" strokeweight="2.25pt">
              <v:stroke endarrowwidth="wide" endarrowlength="long"/>
              <v:textbox>
                <w:txbxContent>
                  <w:p w:rsidR="00DC2E6E" w:rsidRPr="008D3C17" w:rsidRDefault="00DC2E6E" w:rsidP="00E45626">
                    <w:pPr>
                      <w:rPr>
                        <w:rFonts w:ascii="Arial" w:hAnsi="Arial" w:cs="Arial"/>
                        <w:b/>
                        <w:sz w:val="36"/>
                        <w:szCs w:val="36"/>
                      </w:rPr>
                    </w:pPr>
                    <w:r w:rsidRPr="008D3C17">
                      <w:rPr>
                        <w:rFonts w:ascii="Arial" w:hAnsi="Arial" w:cs="Arial"/>
                        <w:b/>
                        <w:sz w:val="36"/>
                        <w:szCs w:val="36"/>
                      </w:rPr>
                      <w:t>Εκτέλεση:</w:t>
                    </w:r>
                  </w:p>
                </w:txbxContent>
              </v:textbox>
            </v:rect>
            <v:rect id="Rectangle 8355" o:spid="_x0000_s1603" style="position:absolute;left:23143;top:14817;width:21222;height:3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qHscA&#10;AADdAAAADwAAAGRycy9kb3ducmV2LnhtbESPS0/DMBCE70j9D9ZW4oJa5yFoCHUrnoUbonDguIq3&#10;dtR4HcUmDf8eIyFxHM3MN5r1dnKdGGkIrWcF+TIDQdx43bJR8PH+tKhAhIissfNMCr4pwHYzO1tj&#10;rf2J32jcRyMShEONCmyMfS1laCw5DEvfEyfv4AeHMcnBSD3gKcFdJ4ssu5IOW04LFnu6t9Qc919O&#10;wVisqrvm8dOWr32xM2X+/HBhSqXO59PtDYhIU/wP/7VftILq8jqH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ah7HAAAA3QAAAA8AAAAAAAAAAAAAAAAAmAIAAGRy&#10;cy9kb3ducmV2LnhtbFBLBQYAAAAABAAEAPUAAACMAwAAAAA=&#10;" fillcolor="#d8d8d8" stroked="f" strokecolor="#7f7f7f" strokeweight="2.25pt">
              <v:stroke endarrowwidth="wide" endarrowlength="long"/>
              <v:textbox>
                <w:txbxContent>
                  <w:p w:rsidR="00DC2E6E" w:rsidRPr="008D3C17" w:rsidRDefault="00DC2E6E" w:rsidP="00E45626">
                    <w:pPr>
                      <w:rPr>
                        <w:rFonts w:ascii="Arial" w:hAnsi="Arial" w:cs="Arial"/>
                        <w:b/>
                        <w:sz w:val="36"/>
                        <w:szCs w:val="36"/>
                      </w:rPr>
                    </w:pPr>
                    <w:r w:rsidRPr="008D3C17">
                      <w:rPr>
                        <w:rFonts w:ascii="Arial" w:hAnsi="Arial" w:cs="Arial"/>
                        <w:b/>
                        <w:sz w:val="36"/>
                        <w:szCs w:val="36"/>
                      </w:rPr>
                      <w:t>Μία φορά</w:t>
                    </w:r>
                  </w:p>
                </w:txbxContent>
              </v:textbox>
            </v:rect>
            <v:rect id="Rectangle 8356" o:spid="_x0000_s1604" style="position:absolute;left:17716;top:8286;width:25070;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2yYsYA&#10;AADdAAAADwAAAGRycy9kb3ducmV2LnhtbESPQWvCQBSE7wX/w/KE3upGsWJTVxFRqKeqaWl7e2Rf&#10;k9Xs25BdTfz3rlDocZiZb5jZorOVuFDjjWMFw0ECgjh32nCh4CPbPE1B+ICssXJMCq7kYTHvPcww&#10;1a7lPV0OoRARwj5FBWUIdSqlz0uy6AeuJo7er2sshiibQuoG2wi3lRwlyURaNBwXSqxpVVJ+Opyt&#10;Al7vtsuvH/OZrRMqjt+tofH7VanHfrd8BRGoC//hv/abVjB9fhnB/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2yYsYAAADdAAAADwAAAAAAAAAAAAAAAACYAgAAZHJz&#10;L2Rvd25yZXYueG1sUEsFBgAAAAAEAAQA9QAAAIsDAAAAAA==&#10;" strokecolor="#7f7f7f" strokeweight="2.25pt">
              <v:stroke endarrowwidth="wide" endarrowlength="long"/>
              <v:textbox>
                <w:txbxContent>
                  <w:p w:rsidR="00DC2E6E" w:rsidRPr="008D3C17" w:rsidRDefault="00DC2E6E" w:rsidP="00E45626">
                    <w:pPr>
                      <w:rPr>
                        <w:rFonts w:ascii="Arial" w:hAnsi="Arial" w:cs="Arial"/>
                        <w:b/>
                        <w:sz w:val="36"/>
                        <w:szCs w:val="36"/>
                      </w:rPr>
                    </w:pPr>
                    <w:r w:rsidRPr="008D3C17">
                      <w:rPr>
                        <w:rFonts w:ascii="Arial" w:hAnsi="Arial" w:cs="Arial"/>
                        <w:b/>
                        <w:sz w:val="36"/>
                        <w:szCs w:val="36"/>
                      </w:rPr>
                      <w:t>Πρόσθεση</w:t>
                    </w:r>
                  </w:p>
                </w:txbxContent>
              </v:textbox>
            </v:rect>
            <v:group id="Group 8357" o:spid="_x0000_s1605" style="position:absolute;left:17621;top:16668;width:2521;height:6344" coordorigin="4084,10249" coordsize="397,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uzYcYAAADdAAAADwAAAGRycy9kb3ducmV2LnhtbESPT4vCMBTE7wt+h/AE&#10;b2taxcWtRhFR2YMs+AcWb4/m2Rabl9LEtn77jSB4HGbmN8x82ZlSNFS7wrKCeBiBIE6tLjhTcD5t&#10;P6cgnEfWWFomBQ9ysFz0PuaYaNvygZqjz0SAsEtQQe59lUjp0pwMuqGtiIN3tbVBH2SdSV1jG+Cm&#10;lKMo+pIGCw4LOVa0zim9He9Gwa7FdjWON83+dl0/LqfJ798+JqUG/W41A+Gp8+/wq/2jFUwn3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O7NhxgAAAN0A&#10;AAAPAAAAAAAAAAAAAAAAAKoCAABkcnMvZG93bnJldi54bWxQSwUGAAAAAAQABAD6AAAAnQMAAAAA&#10;">
              <v:oval id="Oval 8358" o:spid="_x0000_s1606" style="position:absolute;left:4084;top:10249;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sF8cA&#10;AADdAAAADwAAAGRycy9kb3ducmV2LnhtbESPQWvCQBSE7wX/w/IK3uqmYlsbXaUVC0VbQSt4fWaf&#10;STD7Nu5uk/jvu4VCj8PMfMNM552pREPOl5YV3A8SEMSZ1SXnCvZfb3djED4ga6wsk4IreZjPejdT&#10;TLVteUvNLuQiQtinqKAIoU6l9FlBBv3A1sTRO1lnMETpcqkdthFuKjlMkkdpsOS4UGBNi4Ky8+7b&#10;KGhc+bHCzyG/rpL106FdHi+HjVOqf9u9TEAE6sJ/+K/9rhWMH55H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abBfHAAAA3QAAAA8AAAAAAAAAAAAAAAAAmAIAAGRy&#10;cy9kb3ducmV2LnhtbFBLBQYAAAAABAAEAPUAAACMAwAAAAA=&#10;" strokecolor="#7f7f7f" strokeweight="2.25pt">
                <v:textbox inset="0,0,0"/>
              </v:oval>
              <v:oval id="Oval 8359" o:spid="_x0000_s1607" style="position:absolute;left:4084;top:10851;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JjMcA&#10;AADdAAAADwAAAGRycy9kb3ducmV2LnhtbESPS2vDMBCE74X+B7GF3BK5gbzcKKEtKZQ8Ck0KuW6s&#10;jW1qrVxJtZ1/XwUCPQ4z8w0zX3amEg05X1pW8DhIQBBnVpecK/g6vPWnIHxA1lhZJgUX8rBc3N/N&#10;MdW25U9q9iEXEcI+RQVFCHUqpc8KMugHtiaO3tk6gyFKl0vtsI1wU8lhkoylwZLjQoE1vRaUfe9/&#10;jYLGlds17ob8sk42k2O7Ov0cP5xSvYfu+QlEoC78h2/td61gOpqN4Po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WyYzHAAAA3QAAAA8AAAAAAAAAAAAAAAAAmAIAAGRy&#10;cy9kb3ducmV2LnhtbFBLBQYAAAAABAAEAPUAAACMAwAAAAA=&#10;" strokecolor="#7f7f7f" strokeweight="2.25pt">
                <v:textbox inset="0,0,0"/>
              </v:oval>
              <v:oval id="Oval 8360" o:spid="_x0000_s1608" style="position:absolute;left:4177;top:10329;width:22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y6MUA&#10;AADdAAAADwAAAGRycy9kb3ducmV2LnhtbESPT2sCMRTE74V+h/AK3mq2lVpdjVIqgvTW1UN7e2xe&#10;N6ublyXJ/vHbN4WCx2FmfsOst6NtRE8+1I4VPE0zEMSl0zVXCk7H/eMCRIjIGhvHpOBKAbab+7s1&#10;5toN/El9ESuRIBxyVGBibHMpQ2nIYpi6ljh5P85bjEn6SmqPQ4LbRj5n2VxarDktGGzp3VB5KTqb&#10;KL35MOfv2nbF6/JrOHU7P7NnpSYP49sKRKQx3sL/7YNWsHhZzuH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3LoxQAAAN0AAAAPAAAAAAAAAAAAAAAAAJgCAABkcnMv&#10;ZG93bnJldi54bWxQSwUGAAAAAAQABAD1AAAAigMAAAAA&#10;" fillcolor="black" strokeweight="2.25pt">
                <v:textbox inset="0,0,0"/>
              </v:oval>
            </v:group>
            <v:rect id="Rectangle 8361" o:spid="_x0000_s1609" style="position:absolute;left:23143;top:19145;width:27058;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X8ccA&#10;AADdAAAADwAAAGRycy9kb3ducmV2LnhtbESPzU7DMBCE70i8g7VIvaDWaSJoCHUraPm7VW05cFzF&#10;ix0Rr6PYTcPbYyQkjqOZ+UazXI+uFQP1ofGsYD7LQBDXXjdsFLwfn6cliBCRNbaeScE3BVivLi+W&#10;WGl/5j0Nh2hEgnCoUIGNsaukDLUlh2HmO+LkffreYUyyN1L3eE5w18o8y26lw4bTgsWONpbqr8PJ&#10;KRjyRflYP33YYtflL6aYv26vTaHU5Gp8uAcRaYz/4b/2m1ZQ3twt4P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CV/HHAAAA3QAAAA8AAAAAAAAAAAAAAAAAmAIAAGRy&#10;cy9kb3ducmV2LnhtbFBLBQYAAAAABAAEAPUAAACMAwAAAAA=&#10;" fillcolor="#d8d8d8" stroked="f" strokecolor="#7f7f7f" strokeweight="2.25pt">
              <v:stroke endarrowwidth="wide" endarrowlength="long"/>
              <v:textbox>
                <w:txbxContent>
                  <w:p w:rsidR="00DC2E6E" w:rsidRPr="008D3C17" w:rsidRDefault="00DC2E6E" w:rsidP="00E45626">
                    <w:pPr>
                      <w:rPr>
                        <w:rFonts w:ascii="Arial" w:hAnsi="Arial" w:cs="Arial"/>
                        <w:b/>
                        <w:sz w:val="36"/>
                        <w:szCs w:val="36"/>
                      </w:rPr>
                    </w:pPr>
                    <w:r w:rsidRPr="008D3C17">
                      <w:rPr>
                        <w:rFonts w:ascii="Arial" w:hAnsi="Arial" w:cs="Arial"/>
                        <w:b/>
                        <w:sz w:val="36"/>
                        <w:szCs w:val="36"/>
                      </w:rPr>
                      <w:t>Πολλές φορές</w:t>
                    </w:r>
                  </w:p>
                </w:txbxContent>
              </v:textbox>
            </v:rect>
          </v:group>
        </w:pict>
      </w:r>
    </w:p>
    <w:p w:rsidR="00E45626" w:rsidRPr="00E45626" w:rsidRDefault="00E95531" w:rsidP="00E45626">
      <w:pPr>
        <w:rPr>
          <w:rFonts w:ascii="Arial" w:hAnsi="Arial"/>
          <w:b/>
          <w:color w:val="FF0000"/>
          <w:sz w:val="36"/>
          <w:szCs w:val="36"/>
        </w:rPr>
      </w:pPr>
      <w:r w:rsidRPr="00E95531">
        <w:rPr>
          <w:noProof/>
          <w:lang w:val="en-US" w:eastAsia="en-US"/>
        </w:rPr>
        <w:pict>
          <v:rect id="Rectangle 8354" o:spid="_x0000_s1610" style="position:absolute;margin-left:19.25pt;margin-top:4.1pt;width:116.3pt;height:28.1pt;z-index:251812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" fillcolor="#d8d8d8" stroked="f" strokecolor="#7f7f7f" strokeweight="2.25pt">
            <v:stroke endarrowwidth="wide" endarrowlength="long"/>
            <v:textbox>
              <w:txbxContent>
                <w:p w:rsidR="00DC2E6E" w:rsidRPr="008D3C17" w:rsidRDefault="00DC2E6E" w:rsidP="00ED2435">
                  <w:pPr>
                    <w:rPr>
                      <w:rFonts w:ascii="Arial" w:hAnsi="Arial" w:cs="Arial"/>
                      <w:b/>
                      <w:sz w:val="36"/>
                      <w:szCs w:val="36"/>
                    </w:rPr>
                  </w:pPr>
                  <w:r>
                    <w:rPr>
                      <w:rFonts w:ascii="Arial" w:hAnsi="Arial" w:cs="Arial"/>
                      <w:b/>
                      <w:sz w:val="36"/>
                      <w:szCs w:val="36"/>
                    </w:rPr>
                    <w:t>Όνομα</w:t>
                  </w:r>
                  <w:r w:rsidRPr="008D3C17">
                    <w:rPr>
                      <w:rFonts w:ascii="Arial" w:hAnsi="Arial" w:cs="Arial"/>
                      <w:b/>
                      <w:sz w:val="36"/>
                      <w:szCs w:val="36"/>
                    </w:rPr>
                    <w:t>:</w:t>
                  </w:r>
                </w:p>
              </w:txbxContent>
            </v:textbox>
          </v:rect>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sectPr w:rsidR="00E45626" w:rsidRPr="00E45626" w:rsidSect="00B3400A">
          <w:pgSz w:w="11906" w:h="16838" w:code="9"/>
          <w:pgMar w:top="1134" w:right="1134" w:bottom="1134" w:left="1134" w:header="567" w:footer="567" w:gutter="0"/>
          <w:cols w:space="708"/>
          <w:docGrid w:linePitch="360"/>
        </w:sectPr>
      </w:pP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lastRenderedPageBreak/>
        <w:t>Η πρώτη διαδικασία που αντιστοιχεί στο κουμπί «Πρόσθεση» θα είναι η εξής:</w:t>
      </w:r>
      <w:r w:rsidR="00E95531" w:rsidRPr="00E95531">
        <w:rPr>
          <w:rFonts w:ascii="Arial" w:hAnsi="Arial" w:cs="Arial"/>
          <w:b/>
          <w:noProof/>
          <w:sz w:val="36"/>
          <w:szCs w:val="36"/>
          <w:lang w:val="en-US" w:eastAsia="en-US"/>
        </w:rPr>
        <w:pict>
          <v:shape id="_x0000_s1611" type="#_x0000_t202" style="position:absolute;margin-left:371.35pt;margin-top:538.65pt;width:99.2pt;height:28.35pt;z-index:251794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102</w:t>
                  </w:r>
                  <w:r w:rsidR="00DC2E6E" w:rsidRPr="00432B70">
                    <w:rPr>
                      <w:rFonts w:ascii="Arial" w:hAnsi="Arial"/>
                      <w:b/>
                      <w:sz w:val="36"/>
                      <w:szCs w:val="36"/>
                    </w:rPr>
                    <w:t xml:space="preserve"> / </w:t>
                  </w:r>
                  <w:r w:rsidR="00DC2E6E">
                    <w:rPr>
                      <w:rFonts w:ascii="Arial" w:hAnsi="Arial"/>
                      <w:b/>
                      <w:sz w:val="36"/>
                      <w:szCs w:val="36"/>
                    </w:rPr>
                    <w:t>198</w:t>
                  </w:r>
                </w:p>
              </w:txbxContent>
            </v:textbox>
            <w10:wrap anchorx="page" anchory="page"/>
          </v:shape>
        </w:pict>
      </w:r>
    </w:p>
    <w:p w:rsidR="00E45626" w:rsidRPr="00E45626" w:rsidRDefault="00E45626" w:rsidP="00E45626">
      <w:pPr>
        <w:shd w:val="clear" w:color="auto" w:fill="FFFF66"/>
        <w:autoSpaceDE w:val="0"/>
        <w:autoSpaceDN w:val="0"/>
        <w:adjustRightInd w:val="0"/>
        <w:rPr>
          <w:rFonts w:ascii="Arial" w:hAnsi="Arial" w:cs="Arial"/>
          <w:b/>
          <w:sz w:val="36"/>
          <w:szCs w:val="36"/>
        </w:rPr>
      </w:pPr>
    </w:p>
    <w:tbl>
      <w:tblPr>
        <w:tblW w:w="14459" w:type="dxa"/>
        <w:tblInd w:w="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3878"/>
        <w:gridCol w:w="23"/>
        <w:gridCol w:w="10558"/>
      </w:tblGrid>
      <w:tr w:rsidR="00E45626" w:rsidRPr="00E45626" w:rsidTr="006A5DEB">
        <w:trPr>
          <w:trHeight w:val="358"/>
        </w:trPr>
        <w:tc>
          <w:tcPr>
            <w:tcW w:w="3878" w:type="dxa"/>
            <w:shd w:val="clear" w:color="auto" w:fill="FFFF66"/>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Διαδικασία</w:t>
            </w:r>
          </w:p>
        </w:tc>
        <w:tc>
          <w:tcPr>
            <w:tcW w:w="10581" w:type="dxa"/>
            <w:gridSpan w:val="2"/>
            <w:shd w:val="clear" w:color="auto" w:fill="FFFF66"/>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Σχόλια</w:t>
            </w:r>
          </w:p>
        </w:tc>
      </w:tr>
      <w:tr w:rsidR="00E45626" w:rsidRPr="00E45626" w:rsidTr="006A5DEB">
        <w:trPr>
          <w:trHeight w:val="520"/>
        </w:trPr>
        <w:tc>
          <w:tcPr>
            <w:tcW w:w="3878" w:type="dxa"/>
            <w:shd w:val="clear" w:color="auto" w:fill="FFFF66"/>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για Πρόσθεση</w:t>
            </w:r>
          </w:p>
        </w:tc>
        <w:tc>
          <w:tcPr>
            <w:tcW w:w="10581" w:type="dxa"/>
            <w:gridSpan w:val="2"/>
            <w:shd w:val="clear" w:color="auto" w:fill="FFFF66"/>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το όνομα της διαδικασίας πρέπει να είναι το ίδιο με το όνομα του κουμπιού με το οποίο θέλουμε να τη συνδέσουμε.</w:t>
            </w:r>
          </w:p>
        </w:tc>
      </w:tr>
      <w:tr w:rsidR="00E45626" w:rsidRPr="00E45626" w:rsidTr="006A5DEB">
        <w:trPr>
          <w:trHeight w:val="520"/>
        </w:trPr>
        <w:tc>
          <w:tcPr>
            <w:tcW w:w="3878" w:type="dxa"/>
            <w:tcBorders>
              <w:top w:val="single" w:sz="18" w:space="0" w:color="auto"/>
              <w:left w:val="single" w:sz="18" w:space="0" w:color="auto"/>
              <w:bottom w:val="single" w:sz="18" w:space="0" w:color="auto"/>
              <w:right w:val="single" w:sz="18" w:space="0" w:color="auto"/>
            </w:tcBorders>
            <w:shd w:val="clear" w:color="auto" w:fill="FFFF66"/>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αποτέλεσμα,</w:t>
            </w:r>
          </w:p>
        </w:tc>
        <w:tc>
          <w:tcPr>
            <w:tcW w:w="10581" w:type="dxa"/>
            <w:gridSpan w:val="2"/>
            <w:tcBorders>
              <w:top w:val="single" w:sz="18" w:space="0" w:color="auto"/>
              <w:left w:val="single" w:sz="18" w:space="0" w:color="auto"/>
              <w:bottom w:val="single" w:sz="18" w:space="0" w:color="auto"/>
              <w:right w:val="single" w:sz="18" w:space="0" w:color="auto"/>
            </w:tcBorders>
            <w:shd w:val="clear" w:color="auto" w:fill="FFFF66"/>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Η εντολή αυτή ενεργοποιεί το αντικείμενο με αυτό το όνομα, ώστε οι επόμενες εντολές που απευθύνονται σε πλαίσιο κειμένου να έχουν ισχύ στο συγκεκριμένο πλαίσιο κειμένου με το όνομα «αποτέλεσμα». Στο παράδειγμά μας η εντολή αυτή δεν είναι απαραίτητη. Θα </w:t>
            </w:r>
          </w:p>
        </w:tc>
      </w:tr>
      <w:tr w:rsidR="00AB0C5D" w:rsidRPr="00E45626" w:rsidTr="006A5DEB">
        <w:trPr>
          <w:trHeight w:val="1058"/>
        </w:trPr>
        <w:tc>
          <w:tcPr>
            <w:tcW w:w="3901" w:type="dxa"/>
            <w:gridSpan w:val="2"/>
            <w:shd w:val="clear" w:color="auto" w:fill="FFFF66"/>
          </w:tcPr>
          <w:p w:rsidR="00AB0C5D" w:rsidRPr="00E45626" w:rsidRDefault="00AB0C5D" w:rsidP="00B74C9B">
            <w:pPr>
              <w:autoSpaceDE w:val="0"/>
              <w:autoSpaceDN w:val="0"/>
              <w:adjustRightInd w:val="0"/>
              <w:rPr>
                <w:rFonts w:ascii="Arial" w:hAnsi="Arial" w:cs="Arial"/>
                <w:b/>
                <w:sz w:val="36"/>
                <w:szCs w:val="36"/>
              </w:rPr>
            </w:pPr>
          </w:p>
        </w:tc>
        <w:tc>
          <w:tcPr>
            <w:tcW w:w="10558" w:type="dxa"/>
            <w:shd w:val="clear" w:color="auto" w:fill="FFFF66"/>
          </w:tcPr>
          <w:p w:rsidR="00AB0C5D" w:rsidRPr="00E45626" w:rsidRDefault="00AB0C5D" w:rsidP="00B74C9B">
            <w:pPr>
              <w:autoSpaceDE w:val="0"/>
              <w:autoSpaceDN w:val="0"/>
              <w:adjustRightInd w:val="0"/>
              <w:rPr>
                <w:rFonts w:ascii="Arial" w:hAnsi="Arial" w:cs="Arial"/>
                <w:b/>
                <w:sz w:val="36"/>
                <w:szCs w:val="36"/>
              </w:rPr>
            </w:pPr>
            <w:r w:rsidRPr="00E45626">
              <w:rPr>
                <w:rFonts w:ascii="Arial" w:hAnsi="Arial" w:cs="Arial"/>
                <w:b/>
                <w:sz w:val="36"/>
                <w:szCs w:val="36"/>
              </w:rPr>
              <w:t>ήταν όμως απαραίτητη, αν είχαμε περισσότερα πλαίσια κειμένου.</w:t>
            </w:r>
          </w:p>
        </w:tc>
      </w:tr>
      <w:tr w:rsidR="00AB0C5D" w:rsidRPr="00E45626" w:rsidTr="006A5DEB">
        <w:trPr>
          <w:trHeight w:val="307"/>
        </w:trPr>
        <w:tc>
          <w:tcPr>
            <w:tcW w:w="3901" w:type="dxa"/>
            <w:gridSpan w:val="2"/>
            <w:shd w:val="clear" w:color="auto" w:fill="FFFF66"/>
          </w:tcPr>
          <w:p w:rsidR="00AB0C5D" w:rsidRPr="00E45626" w:rsidRDefault="001304F7" w:rsidP="00B74C9B">
            <w:pPr>
              <w:autoSpaceDE w:val="0"/>
              <w:autoSpaceDN w:val="0"/>
              <w:adjustRightInd w:val="0"/>
              <w:rPr>
                <w:rFonts w:ascii="Arial" w:hAnsi="Arial" w:cs="Arial"/>
                <w:b/>
                <w:sz w:val="36"/>
                <w:szCs w:val="36"/>
              </w:rPr>
            </w:pPr>
            <w:r>
              <w:rPr>
                <w:rFonts w:ascii="Arial" w:hAnsi="Arial" w:cs="Arial"/>
                <w:b/>
                <w:sz w:val="36"/>
                <w:szCs w:val="36"/>
              </w:rPr>
              <w:t>σ</w:t>
            </w:r>
            <w:bookmarkStart w:id="1" w:name="_GoBack"/>
            <w:bookmarkEnd w:id="1"/>
            <w:r w:rsidR="00AB0C5D" w:rsidRPr="00E45626">
              <w:rPr>
                <w:rFonts w:ascii="Arial" w:hAnsi="Arial" w:cs="Arial"/>
                <w:b/>
                <w:sz w:val="36"/>
                <w:szCs w:val="36"/>
              </w:rPr>
              <w:t>βήσε</w:t>
            </w:r>
            <w:r>
              <w:rPr>
                <w:rFonts w:ascii="Arial" w:hAnsi="Arial" w:cs="Arial"/>
                <w:b/>
                <w:sz w:val="36"/>
                <w:szCs w:val="36"/>
                <w:lang w:val="en-US"/>
              </w:rPr>
              <w:t xml:space="preserve"> </w:t>
            </w:r>
            <w:r w:rsidR="00AB0C5D" w:rsidRPr="00E45626">
              <w:rPr>
                <w:rFonts w:ascii="Arial" w:hAnsi="Arial" w:cs="Arial"/>
                <w:b/>
                <w:sz w:val="36"/>
                <w:szCs w:val="36"/>
              </w:rPr>
              <w:t>κείμενο</w:t>
            </w:r>
          </w:p>
        </w:tc>
        <w:tc>
          <w:tcPr>
            <w:tcW w:w="10558" w:type="dxa"/>
            <w:shd w:val="clear" w:color="auto" w:fill="FFFF66"/>
          </w:tcPr>
          <w:p w:rsidR="00AB0C5D" w:rsidRPr="00E45626" w:rsidRDefault="00AB0C5D" w:rsidP="00B74C9B">
            <w:pPr>
              <w:autoSpaceDE w:val="0"/>
              <w:autoSpaceDN w:val="0"/>
              <w:adjustRightInd w:val="0"/>
              <w:rPr>
                <w:rFonts w:ascii="Arial" w:hAnsi="Arial" w:cs="Arial"/>
                <w:b/>
                <w:sz w:val="36"/>
                <w:szCs w:val="36"/>
              </w:rPr>
            </w:pPr>
            <w:r w:rsidRPr="00E45626">
              <w:rPr>
                <w:rFonts w:ascii="Arial" w:hAnsi="Arial" w:cs="Arial"/>
                <w:b/>
                <w:sz w:val="36"/>
                <w:szCs w:val="36"/>
              </w:rPr>
              <w:t>Διαγράφει όλους τους χαρακτήρες που υπάρχουν στο πλαίσιο κειμένου.</w:t>
            </w:r>
          </w:p>
        </w:tc>
      </w:tr>
      <w:tr w:rsidR="00AB0C5D" w:rsidRPr="00E45626" w:rsidTr="006A5DEB">
        <w:trPr>
          <w:trHeight w:val="307"/>
        </w:trPr>
        <w:tc>
          <w:tcPr>
            <w:tcW w:w="3901" w:type="dxa"/>
            <w:gridSpan w:val="2"/>
            <w:shd w:val="clear" w:color="auto" w:fill="FFFF66"/>
          </w:tcPr>
          <w:p w:rsidR="00AB0C5D" w:rsidRPr="00E45626" w:rsidRDefault="00AB0C5D" w:rsidP="00B74C9B">
            <w:pPr>
              <w:autoSpaceDE w:val="0"/>
              <w:autoSpaceDN w:val="0"/>
              <w:adjustRightInd w:val="0"/>
              <w:rPr>
                <w:rFonts w:ascii="Arial" w:hAnsi="Arial" w:cs="Arial"/>
                <w:b/>
                <w:sz w:val="36"/>
                <w:szCs w:val="36"/>
              </w:rPr>
            </w:pPr>
            <w:r w:rsidRPr="00E45626">
              <w:rPr>
                <w:rFonts w:ascii="Arial" w:hAnsi="Arial" w:cs="Arial"/>
                <w:b/>
                <w:sz w:val="36"/>
                <w:szCs w:val="36"/>
              </w:rPr>
              <w:t>τυ "Άθροισμα:</w:t>
            </w:r>
          </w:p>
        </w:tc>
        <w:tc>
          <w:tcPr>
            <w:tcW w:w="10558" w:type="dxa"/>
            <w:shd w:val="clear" w:color="auto" w:fill="FFFF66"/>
          </w:tcPr>
          <w:p w:rsidR="00AB0C5D" w:rsidRPr="00E45626" w:rsidRDefault="00AB0C5D" w:rsidP="00B74C9B">
            <w:pPr>
              <w:autoSpaceDE w:val="0"/>
              <w:autoSpaceDN w:val="0"/>
              <w:adjustRightInd w:val="0"/>
              <w:rPr>
                <w:rFonts w:ascii="Arial" w:hAnsi="Arial" w:cs="Arial"/>
                <w:b/>
                <w:sz w:val="36"/>
                <w:szCs w:val="36"/>
              </w:rPr>
            </w:pPr>
            <w:r w:rsidRPr="00E45626">
              <w:rPr>
                <w:rFonts w:ascii="Arial" w:hAnsi="Arial" w:cs="Arial"/>
                <w:b/>
                <w:sz w:val="36"/>
                <w:szCs w:val="36"/>
              </w:rPr>
              <w:t>Τυπώνει το κείμενο «Άθροισμα:» στο πλαίσιο του κειμένου.</w:t>
            </w:r>
          </w:p>
        </w:tc>
      </w:tr>
      <w:tr w:rsidR="00AB0C5D" w:rsidRPr="00E45626" w:rsidTr="006A5DEB">
        <w:trPr>
          <w:trHeight w:val="307"/>
        </w:trPr>
        <w:tc>
          <w:tcPr>
            <w:tcW w:w="3901" w:type="dxa"/>
            <w:gridSpan w:val="2"/>
            <w:shd w:val="clear" w:color="auto" w:fill="FFFF66"/>
          </w:tcPr>
          <w:p w:rsidR="00AB0C5D" w:rsidRPr="00E45626" w:rsidRDefault="00AB0C5D" w:rsidP="00B74C9B">
            <w:pPr>
              <w:autoSpaceDE w:val="0"/>
              <w:autoSpaceDN w:val="0"/>
              <w:adjustRightInd w:val="0"/>
              <w:rPr>
                <w:rFonts w:ascii="Arial" w:hAnsi="Arial" w:cs="Arial"/>
                <w:b/>
                <w:sz w:val="36"/>
                <w:szCs w:val="36"/>
              </w:rPr>
            </w:pPr>
            <w:r w:rsidRPr="00E45626">
              <w:rPr>
                <w:rFonts w:ascii="Arial" w:hAnsi="Arial" w:cs="Arial"/>
                <w:b/>
                <w:sz w:val="36"/>
                <w:szCs w:val="36"/>
              </w:rPr>
              <w:t>τυ α + β</w:t>
            </w:r>
          </w:p>
        </w:tc>
        <w:tc>
          <w:tcPr>
            <w:tcW w:w="10558" w:type="dxa"/>
            <w:shd w:val="clear" w:color="auto" w:fill="FFFF66"/>
          </w:tcPr>
          <w:p w:rsidR="00AB0C5D" w:rsidRPr="00E45626" w:rsidRDefault="00AB0C5D" w:rsidP="00B74C9B">
            <w:pPr>
              <w:autoSpaceDE w:val="0"/>
              <w:autoSpaceDN w:val="0"/>
              <w:adjustRightInd w:val="0"/>
              <w:rPr>
                <w:rFonts w:ascii="Arial" w:hAnsi="Arial" w:cs="Arial"/>
                <w:b/>
                <w:sz w:val="36"/>
                <w:szCs w:val="36"/>
              </w:rPr>
            </w:pPr>
            <w:r w:rsidRPr="00E45626">
              <w:rPr>
                <w:rFonts w:ascii="Arial" w:hAnsi="Arial" w:cs="Arial"/>
                <w:b/>
                <w:sz w:val="36"/>
                <w:szCs w:val="36"/>
              </w:rPr>
              <w:t>Υπολογίζει και τυπώνει το αποτέλεσμα του αθροίσματος στο πλαίσιο κειμένου</w:t>
            </w:r>
          </w:p>
        </w:tc>
      </w:tr>
      <w:tr w:rsidR="00AB0C5D" w:rsidRPr="00E45626" w:rsidTr="006A5DEB">
        <w:trPr>
          <w:trHeight w:val="355"/>
        </w:trPr>
        <w:tc>
          <w:tcPr>
            <w:tcW w:w="3901" w:type="dxa"/>
            <w:gridSpan w:val="2"/>
            <w:shd w:val="clear" w:color="auto" w:fill="FFFF66"/>
          </w:tcPr>
          <w:p w:rsidR="00AB0C5D" w:rsidRPr="00E45626" w:rsidRDefault="00AB0C5D" w:rsidP="00B74C9B">
            <w:pPr>
              <w:autoSpaceDE w:val="0"/>
              <w:autoSpaceDN w:val="0"/>
              <w:adjustRightInd w:val="0"/>
              <w:rPr>
                <w:rFonts w:ascii="Arial" w:hAnsi="Arial" w:cs="Arial"/>
                <w:b/>
                <w:sz w:val="36"/>
                <w:szCs w:val="36"/>
              </w:rPr>
            </w:pPr>
            <w:r w:rsidRPr="00E45626">
              <w:rPr>
                <w:rFonts w:ascii="Arial" w:hAnsi="Arial" w:cs="Arial"/>
                <w:b/>
                <w:sz w:val="36"/>
                <w:szCs w:val="36"/>
              </w:rPr>
              <w:t>τέλος</w:t>
            </w:r>
          </w:p>
        </w:tc>
        <w:tc>
          <w:tcPr>
            <w:tcW w:w="10558" w:type="dxa"/>
            <w:shd w:val="clear" w:color="auto" w:fill="FFFF66"/>
          </w:tcPr>
          <w:p w:rsidR="00AB0C5D" w:rsidRPr="00E45626" w:rsidRDefault="00AB0C5D" w:rsidP="00B74C9B">
            <w:pPr>
              <w:autoSpaceDE w:val="0"/>
              <w:autoSpaceDN w:val="0"/>
              <w:adjustRightInd w:val="0"/>
              <w:rPr>
                <w:rFonts w:ascii="Arial" w:hAnsi="Arial" w:cs="Arial"/>
                <w:b/>
                <w:sz w:val="36"/>
                <w:szCs w:val="36"/>
              </w:rPr>
            </w:pPr>
            <w:r w:rsidRPr="00E45626">
              <w:rPr>
                <w:rFonts w:ascii="Arial" w:hAnsi="Arial" w:cs="Arial"/>
                <w:b/>
                <w:sz w:val="36"/>
                <w:szCs w:val="36"/>
              </w:rPr>
              <w:t>Δηλώνει το σημείο στο οποίο ολοκληρώνεται η διαδικασία.</w:t>
            </w:r>
          </w:p>
        </w:tc>
      </w:tr>
    </w:tbl>
    <w:p w:rsidR="00E45626" w:rsidRPr="00E45626" w:rsidRDefault="00E45626" w:rsidP="00E45626">
      <w:pPr>
        <w:rPr>
          <w:rFonts w:ascii="Arial" w:hAnsi="Arial" w:cs="Arial"/>
          <w:b/>
          <w:sz w:val="36"/>
          <w:szCs w:val="36"/>
        </w:rPr>
      </w:pPr>
    </w:p>
    <w:p w:rsidR="00E45626" w:rsidRPr="00AB0C5D" w:rsidRDefault="00E45626" w:rsidP="00AB0C5D">
      <w:pPr>
        <w:rPr>
          <w:rFonts w:ascii="Arial" w:hAnsi="Arial" w:cs="Arial"/>
          <w:b/>
          <w:sz w:val="36"/>
          <w:szCs w:val="36"/>
        </w:rPr>
        <w:sectPr w:rsidR="00E45626" w:rsidRPr="00AB0C5D" w:rsidSect="00B3400A">
          <w:pgSz w:w="16838" w:h="11906" w:orient="landscape" w:code="9"/>
          <w:pgMar w:top="1134" w:right="1134" w:bottom="1134" w:left="1134" w:header="567" w:footer="567" w:gutter="0"/>
          <w:cols w:space="708"/>
          <w:docGrid w:linePitch="360"/>
        </w:sectPr>
      </w:pPr>
      <w:r w:rsidRPr="00E45626">
        <w:rPr>
          <w:rFonts w:ascii="Arial" w:hAnsi="Arial" w:cs="Arial"/>
          <w:b/>
          <w:sz w:val="36"/>
          <w:szCs w:val="36"/>
        </w:rPr>
        <w:t>Στην επόμενη εικόνα φαίνεται η αριθμομηχανή που έχουμε φτιάξει, καθώς και οι δύο διαδικασίες: της Πρόσθεσης και της Αφαίρεσης.</w:t>
      </w:r>
      <w:r w:rsidRPr="00E45626">
        <w:rPr>
          <w:rFonts w:ascii="Arial" w:hAnsi="Arial"/>
          <w:b/>
          <w:color w:val="FF0000"/>
          <w:sz w:val="36"/>
          <w:szCs w:val="36"/>
        </w:rPr>
        <w:t xml:space="preserve"> </w:t>
      </w:r>
      <w:r w:rsidRPr="00E45626">
        <w:rPr>
          <w:rFonts w:ascii="Arial" w:hAnsi="Arial"/>
          <w:b/>
          <w:color w:val="FF0000"/>
          <w:sz w:val="36"/>
          <w:szCs w:val="36"/>
        </w:rPr>
        <w:tab/>
      </w:r>
      <w:r w:rsidRPr="00E45626">
        <w:rPr>
          <w:rFonts w:ascii="Arial" w:hAnsi="Arial"/>
          <w:b/>
          <w:color w:val="000000"/>
          <w:sz w:val="36"/>
          <w:szCs w:val="36"/>
        </w:rPr>
        <w:sym w:font="Wingdings 3" w:char="F092"/>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lastRenderedPageBreak/>
        <w:pict>
          <v:rect id="Rectangle 8364" o:spid="_x0000_s1751" style="position:absolute;margin-left:6.45pt;margin-top:15.65pt;width:479.1pt;height:482.45pt;z-index:251707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" filled="f" strokecolor="gray" strokeweight="2.25pt">
            <v:stroke endarrowwidth="wide" endarrowlength="long"/>
          </v:rect>
        </w:pict>
      </w:r>
      <w:r w:rsidRPr="00E95531">
        <w:rPr>
          <w:rFonts w:ascii="Arial" w:hAnsi="Arial"/>
          <w:b/>
          <w:noProof/>
          <w:color w:val="FF0000"/>
          <w:sz w:val="36"/>
          <w:szCs w:val="36"/>
          <w:lang w:val="en-US" w:eastAsia="en-US"/>
        </w:rPr>
        <w:pict>
          <v:shape id="Text Box 8363" o:spid="_x0000_s1612" type="#_x0000_t202" style="position:absolute;margin-left:14.5pt;margin-top:18.45pt;width:467.25pt;height:31.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" fillcolor="blue" strokecolor="blue" strokeweight="2.25pt">
            <v:textbox inset=".5mm,0,.5mm,0">
              <w:txbxContent>
                <w:p w:rsidR="00DC2E6E" w:rsidRDefault="00DC2E6E" w:rsidP="00E45626">
                  <w:pPr>
                    <w:rPr>
                      <w:rFonts w:ascii="Arial" w:hAnsi="Arial" w:cs="Arial"/>
                      <w:b/>
                      <w:color w:val="FFFFFF"/>
                      <w:sz w:val="56"/>
                      <w:szCs w:val="56"/>
                    </w:rPr>
                  </w:pPr>
                  <w:r>
                    <w:rPr>
                      <w:noProof/>
                    </w:rPr>
                    <w:drawing>
                      <wp:inline distT="0" distB="0" distL="0" distR="0">
                        <wp:extent cx="320675" cy="320675"/>
                        <wp:effectExtent l="0" t="0" r="3175" b="3175"/>
                        <wp:docPr id="898" name="Εικόνα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Pr>
                      <w:lang w:val="en-US"/>
                    </w:rPr>
                    <w:t xml:space="preserve">  </w:t>
                  </w:r>
                  <w:r w:rsidRPr="00010674">
                    <w:rPr>
                      <w:rFonts w:ascii="Arial" w:hAnsi="Arial" w:cs="Arial"/>
                      <w:b/>
                      <w:color w:val="FFFFFF"/>
                      <w:sz w:val="36"/>
                      <w:szCs w:val="36"/>
                      <w:lang w:val="en-US"/>
                    </w:rPr>
                    <w:t>MicroWorlds Pro</w:t>
                  </w:r>
                  <w:r w:rsidRPr="00010674">
                    <w:rPr>
                      <w:rFonts w:ascii="Arial" w:hAnsi="Arial" w:cs="Arial"/>
                      <w:b/>
                      <w:color w:val="FFFFFF"/>
                      <w:sz w:val="36"/>
                      <w:szCs w:val="36"/>
                    </w:rPr>
                    <w:t xml:space="preserve">       </w:t>
                  </w:r>
                  <w:r w:rsidRPr="00010674">
                    <w:rPr>
                      <w:rFonts w:ascii="Arial" w:hAnsi="Arial" w:cs="Arial"/>
                      <w:b/>
                      <w:color w:val="FFFFFF"/>
                      <w:sz w:val="36"/>
                      <w:szCs w:val="36"/>
                      <w:lang w:val="en-US"/>
                    </w:rPr>
                    <w:t xml:space="preserve">   </w:t>
                  </w:r>
                  <w:r w:rsidRPr="00010674">
                    <w:rPr>
                      <w:rFonts w:ascii="Arial" w:hAnsi="Arial" w:cs="Arial"/>
                      <w:b/>
                      <w:color w:val="FFFFFF"/>
                      <w:sz w:val="36"/>
                      <w:szCs w:val="36"/>
                    </w:rPr>
                    <w:t xml:space="preserve"> </w:t>
                  </w:r>
                  <w:r>
                    <w:rPr>
                      <w:rFonts w:ascii="Arial" w:hAnsi="Arial" w:cs="Arial"/>
                      <w:b/>
                      <w:color w:val="FFFFFF"/>
                      <w:sz w:val="36"/>
                      <w:szCs w:val="36"/>
                    </w:rPr>
                    <w:t xml:space="preserve">                     </w:t>
                  </w:r>
                  <w:r w:rsidRPr="00010674">
                    <w:rPr>
                      <w:rFonts w:ascii="Arial" w:hAnsi="Arial" w:cs="Arial"/>
                      <w:b/>
                      <w:color w:val="FFFFFF"/>
                      <w:sz w:val="36"/>
                      <w:szCs w:val="36"/>
                    </w:rPr>
                    <w:t xml:space="preserve"> </w:t>
                  </w:r>
                  <w:r w:rsidRPr="00010674">
                    <w:rPr>
                      <w:rFonts w:ascii="Arial" w:hAnsi="Arial"/>
                      <w:b/>
                      <w:color w:val="FFFFFF"/>
                      <w:sz w:val="36"/>
                      <w:szCs w:val="36"/>
                      <w:shd w:val="clear" w:color="auto" w:fill="00CCFF"/>
                    </w:rPr>
                    <w:sym w:font="Webdings" w:char="F030"/>
                  </w:r>
                  <w:r w:rsidRPr="00010674">
                    <w:rPr>
                      <w:rFonts w:ascii="Arial" w:hAnsi="Arial"/>
                      <w:b/>
                      <w:color w:val="FFFFFF"/>
                      <w:sz w:val="36"/>
                      <w:szCs w:val="36"/>
                      <w:shd w:val="clear" w:color="auto" w:fill="00CCFF"/>
                    </w:rPr>
                    <w:t xml:space="preserve"> </w:t>
                  </w:r>
                  <w:r w:rsidRPr="00010674">
                    <w:rPr>
                      <w:rFonts w:ascii="Arial" w:hAnsi="Arial"/>
                      <w:b/>
                      <w:color w:val="FFFFFF"/>
                      <w:sz w:val="36"/>
                      <w:szCs w:val="36"/>
                    </w:rPr>
                    <w:t xml:space="preserve"> </w:t>
                  </w:r>
                  <w:r w:rsidRPr="00010674">
                    <w:rPr>
                      <w:rFonts w:ascii="Arial" w:hAnsi="Arial"/>
                      <w:b/>
                      <w:color w:val="FFFFFF"/>
                      <w:sz w:val="36"/>
                      <w:szCs w:val="36"/>
                      <w:shd w:val="clear" w:color="auto" w:fill="00CCFF"/>
                    </w:rPr>
                    <w:t xml:space="preserve"> </w:t>
                  </w:r>
                  <w:r w:rsidRPr="00010674">
                    <w:rPr>
                      <w:rFonts w:ascii="Arial" w:hAnsi="Arial"/>
                      <w:b/>
                      <w:color w:val="FFFFFF"/>
                      <w:sz w:val="36"/>
                      <w:szCs w:val="36"/>
                      <w:shd w:val="clear" w:color="auto" w:fill="00CCFF"/>
                    </w:rPr>
                    <w:sym w:font="Webdings" w:char="F031"/>
                  </w:r>
                  <w:r w:rsidRPr="00010674">
                    <w:rPr>
                      <w:rFonts w:ascii="Arial" w:hAnsi="Arial"/>
                      <w:b/>
                      <w:color w:val="FFFFFF"/>
                      <w:sz w:val="36"/>
                      <w:szCs w:val="36"/>
                      <w:shd w:val="clear" w:color="auto" w:fill="00CCFF"/>
                    </w:rPr>
                    <w:t xml:space="preserve"> </w:t>
                  </w:r>
                  <w:r w:rsidRPr="00010674">
                    <w:rPr>
                      <w:rFonts w:ascii="Arial" w:hAnsi="Arial"/>
                      <w:b/>
                      <w:color w:val="FFFFFF"/>
                      <w:sz w:val="36"/>
                      <w:szCs w:val="36"/>
                    </w:rPr>
                    <w:t xml:space="preserve"> </w:t>
                  </w:r>
                  <w:r w:rsidRPr="00010674">
                    <w:rPr>
                      <w:rFonts w:ascii="Arial" w:hAnsi="Arial"/>
                      <w:b/>
                      <w:color w:val="FFFFFF"/>
                      <w:sz w:val="36"/>
                      <w:szCs w:val="36"/>
                      <w:shd w:val="clear" w:color="auto" w:fill="FF0000"/>
                    </w:rPr>
                    <w:t xml:space="preserve"> </w:t>
                  </w:r>
                  <w:r w:rsidRPr="00010674">
                    <w:rPr>
                      <w:rFonts w:ascii="Arial" w:hAnsi="Arial"/>
                      <w:b/>
                      <w:color w:val="FFFFFF"/>
                      <w:sz w:val="36"/>
                      <w:szCs w:val="36"/>
                      <w:shd w:val="clear" w:color="auto" w:fill="FF0000"/>
                    </w:rPr>
                    <w:sym w:font="Webdings" w:char="F072"/>
                  </w:r>
                  <w:r w:rsidRPr="00010674">
                    <w:rPr>
                      <w:rFonts w:ascii="Arial" w:hAnsi="Arial"/>
                      <w:b/>
                      <w:color w:val="FF0000"/>
                      <w:sz w:val="36"/>
                      <w:szCs w:val="36"/>
                      <w:shd w:val="clear" w:color="auto" w:fill="FF0000"/>
                    </w:rPr>
                    <w:t>.</w:t>
                  </w:r>
                  <w:r w:rsidRPr="007A3CC7">
                    <w:rPr>
                      <w:rFonts w:ascii="Arial" w:hAnsi="Arial" w:cs="Arial"/>
                      <w:b/>
                      <w:color w:val="FFFFFF"/>
                      <w:sz w:val="56"/>
                      <w:szCs w:val="56"/>
                    </w:rPr>
                    <w:t xml:space="preserve">          </w:t>
                  </w:r>
                  <w:r>
                    <w:rPr>
                      <w:rFonts w:ascii="Arial" w:hAnsi="Arial" w:cs="Arial"/>
                      <w:b/>
                      <w:color w:val="FFFFFF"/>
                      <w:sz w:val="56"/>
                      <w:szCs w:val="56"/>
                    </w:rPr>
                    <w:t xml:space="preserve">   </w:t>
                  </w:r>
                </w:p>
              </w:txbxContent>
            </v:textbox>
          </v:shape>
        </w:pict>
      </w:r>
      <w:r w:rsidRPr="00E95531">
        <w:rPr>
          <w:rFonts w:ascii="Arial" w:hAnsi="Arial" w:cs="Arial"/>
          <w:b/>
          <w:noProof/>
          <w:sz w:val="36"/>
          <w:szCs w:val="36"/>
          <w:lang w:val="en-US" w:eastAsia="en-US"/>
        </w:rPr>
        <w:pict>
          <v:shape id="_x0000_s1613" type="#_x0000_t202" style="position:absolute;margin-left:248.05pt;margin-top:785.3pt;width:99.2pt;height:28.35pt;z-index:25178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ZF+58r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103</w:t>
                  </w:r>
                  <w:r w:rsidR="00DC2E6E" w:rsidRPr="00432B70">
                    <w:rPr>
                      <w:rFonts w:ascii="Arial" w:hAnsi="Arial"/>
                      <w:b/>
                      <w:sz w:val="36"/>
                      <w:szCs w:val="36"/>
                    </w:rPr>
                    <w:t xml:space="preserve"> / </w:t>
                  </w:r>
                  <w:r w:rsidR="00DC2E6E">
                    <w:rPr>
                      <w:rFonts w:ascii="Arial" w:hAnsi="Arial"/>
                      <w:b/>
                      <w:sz w:val="36"/>
                      <w:szCs w:val="36"/>
                    </w:rPr>
                    <w:t>198</w:t>
                  </w:r>
                </w:p>
              </w:txbxContent>
            </v:textbox>
            <w10:wrap anchorx="page" anchory="page"/>
          </v:shape>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365" o:spid="_x0000_s1614" style="position:absolute;margin-left:16.1pt;margin-top:8.7pt;width:465.5pt;height:137.4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" fillcolor="#ddd8c2" strokecolor="gray" strokeweight="2.25pt">
            <v:stroke endarrowwidth="wide" endarrowlength="long"/>
            <v:textbox>
              <w:txbxContent>
                <w:p w:rsidR="00DC2E6E" w:rsidRPr="00010674" w:rsidRDefault="00DC2E6E" w:rsidP="00E45626">
                  <w:pPr>
                    <w:rPr>
                      <w:rFonts w:ascii="Arial" w:hAnsi="Arial" w:cs="Arial"/>
                      <w:b/>
                      <w:sz w:val="36"/>
                      <w:szCs w:val="36"/>
                    </w:rPr>
                  </w:pPr>
                  <w:r w:rsidRPr="00010674">
                    <w:rPr>
                      <w:rFonts w:ascii="Arial" w:hAnsi="Arial" w:cs="Arial"/>
                      <w:b/>
                      <w:sz w:val="36"/>
                      <w:szCs w:val="36"/>
                    </w:rPr>
                    <w:t>Α</w:t>
                  </w:r>
                  <w:r>
                    <w:rPr>
                      <w:rFonts w:ascii="Arial" w:hAnsi="Arial" w:cs="Arial"/>
                      <w:b/>
                      <w:sz w:val="36"/>
                      <w:szCs w:val="36"/>
                    </w:rPr>
                    <w:t xml:space="preserve">ρχείο </w:t>
                  </w:r>
                  <w:r w:rsidRPr="00010674">
                    <w:rPr>
                      <w:rFonts w:ascii="Arial" w:hAnsi="Arial" w:cs="Arial"/>
                      <w:b/>
                      <w:sz w:val="36"/>
                      <w:szCs w:val="36"/>
                    </w:rPr>
                    <w:t xml:space="preserve">Επεξεργασία Προβολή </w:t>
                  </w:r>
                  <w:r>
                    <w:rPr>
                      <w:rFonts w:ascii="Arial" w:hAnsi="Arial" w:cs="Arial"/>
                      <w:b/>
                      <w:sz w:val="36"/>
                      <w:szCs w:val="36"/>
                    </w:rPr>
                    <w:t xml:space="preserve">Κείμενο </w:t>
                  </w:r>
                  <w:r w:rsidRPr="00010674">
                    <w:rPr>
                      <w:rFonts w:ascii="Arial" w:hAnsi="Arial" w:cs="Arial"/>
                      <w:b/>
                      <w:sz w:val="36"/>
                      <w:szCs w:val="36"/>
                    </w:rPr>
                    <w:t>Σελίδες</w:t>
                  </w:r>
                  <w:r>
                    <w:rPr>
                      <w:rFonts w:ascii="Arial" w:hAnsi="Arial" w:cs="Arial"/>
                      <w:b/>
                      <w:sz w:val="36"/>
                      <w:szCs w:val="36"/>
                    </w:rPr>
                    <w:t xml:space="preserve"> </w:t>
                  </w:r>
                  <w:r w:rsidRPr="00010674">
                    <w:rPr>
                      <w:rFonts w:ascii="Arial" w:hAnsi="Arial" w:cs="Arial"/>
                      <w:b/>
                      <w:sz w:val="36"/>
                      <w:szCs w:val="36"/>
                    </w:rPr>
                    <w:t xml:space="preserve">Βοήθεια          </w:t>
                  </w:r>
                </w:p>
                <w:p w:rsidR="00DC2E6E" w:rsidRPr="00010674" w:rsidRDefault="00DC2E6E" w:rsidP="00E45626">
                  <w:pPr>
                    <w:rPr>
                      <w:rFonts w:ascii="Arial" w:hAnsi="Arial"/>
                      <w:b/>
                      <w:color w:val="FF0000"/>
                      <w:sz w:val="36"/>
                      <w:szCs w:val="36"/>
                    </w:rPr>
                  </w:pPr>
                  <w:r>
                    <w:rPr>
                      <w:rFonts w:ascii="Arial" w:hAnsi="Arial"/>
                      <w:b/>
                      <w:noProof/>
                      <w:color w:val="FF0000"/>
                      <w:sz w:val="36"/>
                      <w:szCs w:val="36"/>
                    </w:rPr>
                    <w:drawing>
                      <wp:inline distT="0" distB="0" distL="0" distR="0">
                        <wp:extent cx="1537105" cy="257175"/>
                        <wp:effectExtent l="0" t="0" r="6350" b="0"/>
                        <wp:docPr id="884" name="Εικόνα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875" cy="257638"/>
                                </a:xfrm>
                                <a:prstGeom prst="rect">
                                  <a:avLst/>
                                </a:prstGeom>
                                <a:noFill/>
                                <a:ln>
                                  <a:noFill/>
                                </a:ln>
                              </pic:spPr>
                            </pic:pic>
                          </a:graphicData>
                        </a:graphic>
                      </wp:inline>
                    </w:drawing>
                  </w:r>
                  <w:r w:rsidRPr="00010674">
                    <w:rPr>
                      <w:rFonts w:ascii="Arial" w:hAnsi="Arial"/>
                      <w:b/>
                      <w:color w:val="FF0000"/>
                      <w:sz w:val="36"/>
                      <w:szCs w:val="36"/>
                    </w:rPr>
                    <w:t xml:space="preserve">  </w:t>
                  </w:r>
                  <w:r>
                    <w:rPr>
                      <w:rFonts w:ascii="Arial" w:hAnsi="Arial"/>
                      <w:b/>
                      <w:noProof/>
                      <w:color w:val="FF0000"/>
                      <w:sz w:val="36"/>
                      <w:szCs w:val="36"/>
                    </w:rPr>
                    <w:drawing>
                      <wp:inline distT="0" distB="0" distL="0" distR="0">
                        <wp:extent cx="778347" cy="257175"/>
                        <wp:effectExtent l="0" t="0" r="3175" b="0"/>
                        <wp:docPr id="885" name="Εικόνα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130" cy="259747"/>
                                </a:xfrm>
                                <a:prstGeom prst="rect">
                                  <a:avLst/>
                                </a:prstGeom>
                                <a:noFill/>
                                <a:ln>
                                  <a:noFill/>
                                </a:ln>
                              </pic:spPr>
                            </pic:pic>
                          </a:graphicData>
                        </a:graphic>
                      </wp:inline>
                    </w:drawing>
                  </w:r>
                  <w:r w:rsidRPr="00010674">
                    <w:rPr>
                      <w:rFonts w:ascii="Arial" w:hAnsi="Arial"/>
                      <w:b/>
                      <w:color w:val="FF0000"/>
                      <w:sz w:val="36"/>
                      <w:szCs w:val="36"/>
                    </w:rPr>
                    <w:t xml:space="preserve">  </w:t>
                  </w:r>
                  <w:r>
                    <w:rPr>
                      <w:rFonts w:ascii="Arial" w:hAnsi="Arial"/>
                      <w:b/>
                      <w:noProof/>
                      <w:color w:val="FF0000"/>
                      <w:sz w:val="36"/>
                      <w:szCs w:val="36"/>
                    </w:rPr>
                    <w:drawing>
                      <wp:inline distT="0" distB="0" distL="0" distR="0">
                        <wp:extent cx="2994345" cy="247650"/>
                        <wp:effectExtent l="0" t="0" r="0" b="0"/>
                        <wp:docPr id="886" name="Εικόνα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248096"/>
                                </a:xfrm>
                                <a:prstGeom prst="rect">
                                  <a:avLst/>
                                </a:prstGeom>
                                <a:noFill/>
                                <a:ln>
                                  <a:noFill/>
                                </a:ln>
                              </pic:spPr>
                            </pic:pic>
                          </a:graphicData>
                        </a:graphic>
                      </wp:inline>
                    </w:drawing>
                  </w:r>
                </w:p>
                <w:p w:rsidR="00DC2E6E" w:rsidRPr="00C932CC" w:rsidRDefault="00DC2E6E" w:rsidP="00E45626">
                  <w:pPr>
                    <w:rPr>
                      <w:rFonts w:ascii="Arial" w:hAnsi="Arial" w:cs="Arial"/>
                      <w:b/>
                      <w:sz w:val="56"/>
                      <w:szCs w:val="56"/>
                    </w:rPr>
                  </w:pPr>
                  <w:r>
                    <w:rPr>
                      <w:rFonts w:ascii="Arial" w:hAnsi="Arial" w:cs="Arial"/>
                      <w:b/>
                      <w:noProof/>
                      <w:sz w:val="36"/>
                      <w:szCs w:val="36"/>
                    </w:rPr>
                    <w:drawing>
                      <wp:inline distT="0" distB="0" distL="0" distR="0">
                        <wp:extent cx="352425" cy="257175"/>
                        <wp:effectExtent l="0" t="0" r="9525" b="9525"/>
                        <wp:docPr id="887" name="Εικόνα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57638"/>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352425" cy="276225"/>
                        <wp:effectExtent l="0" t="0" r="9525" b="9525"/>
                        <wp:docPr id="888" name="Εικόνα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76723"/>
                                </a:xfrm>
                                <a:prstGeom prst="rect">
                                  <a:avLst/>
                                </a:prstGeom>
                                <a:noFill/>
                                <a:ln>
                                  <a:noFill/>
                                </a:ln>
                              </pic:spPr>
                            </pic:pic>
                          </a:graphicData>
                        </a:graphic>
                      </wp:inline>
                    </w:drawing>
                  </w:r>
                  <w:r>
                    <w:rPr>
                      <w:rFonts w:ascii="Arial" w:hAnsi="Arial" w:cs="Arial"/>
                      <w:b/>
                      <w:noProof/>
                      <w:sz w:val="56"/>
                      <w:szCs w:val="56"/>
                    </w:rPr>
                    <w:drawing>
                      <wp:inline distT="0" distB="0" distL="0" distR="0">
                        <wp:extent cx="1137141" cy="247650"/>
                        <wp:effectExtent l="0" t="0" r="6350" b="0"/>
                        <wp:docPr id="889" name="Εικόνα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190" cy="248096"/>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428625" cy="285750"/>
                        <wp:effectExtent l="0" t="0" r="9525" b="0"/>
                        <wp:docPr id="890" name="Εικόνα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288713"/>
                                </a:xfrm>
                                <a:prstGeom prst="rect">
                                  <a:avLst/>
                                </a:prstGeom>
                                <a:noFill/>
                                <a:ln>
                                  <a:noFill/>
                                </a:ln>
                              </pic:spPr>
                            </pic:pic>
                          </a:graphicData>
                        </a:graphic>
                      </wp:inline>
                    </w:drawing>
                  </w:r>
                  <w:r>
                    <w:rPr>
                      <w:rFonts w:ascii="Arial" w:hAnsi="Arial" w:cs="Arial"/>
                      <w:b/>
                      <w:noProof/>
                      <w:sz w:val="56"/>
                      <w:szCs w:val="56"/>
                    </w:rPr>
                    <w:drawing>
                      <wp:inline distT="0" distB="0" distL="0" distR="0">
                        <wp:extent cx="1504950" cy="266700"/>
                        <wp:effectExtent l="0" t="0" r="0" b="0"/>
                        <wp:docPr id="891" name="Εικόνα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267263"/>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352425" cy="285750"/>
                        <wp:effectExtent l="0" t="0" r="9525" b="0"/>
                        <wp:docPr id="892" name="Εικόνα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86265"/>
                                </a:xfrm>
                                <a:prstGeom prst="rect">
                                  <a:avLst/>
                                </a:prstGeom>
                                <a:noFill/>
                                <a:ln>
                                  <a:noFill/>
                                </a:ln>
                              </pic:spPr>
                            </pic:pic>
                          </a:graphicData>
                        </a:graphic>
                      </wp:inline>
                    </w:drawing>
                  </w:r>
                </w:p>
              </w:txbxContent>
            </v:textbox>
          </v:rect>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sz w:val="36"/>
          <w:szCs w:val="36"/>
        </w:rPr>
      </w:pPr>
      <w:r w:rsidRPr="00E45626">
        <w:rPr>
          <w:rFonts w:ascii="Arial" w:hAnsi="Arial"/>
          <w:b/>
          <w:sz w:val="36"/>
          <w:szCs w:val="36"/>
        </w:rPr>
        <w:t xml:space="preserve">    </w:t>
      </w:r>
    </w:p>
    <w:p w:rsidR="00E45626" w:rsidRPr="00E45626" w:rsidRDefault="00E45626" w:rsidP="00E45626">
      <w:pPr>
        <w:rPr>
          <w:rFonts w:ascii="Arial" w:hAnsi="Arial"/>
          <w:b/>
          <w:sz w:val="36"/>
          <w:szCs w:val="36"/>
        </w:rPr>
      </w:pPr>
    </w:p>
    <w:p w:rsidR="00ED2435" w:rsidRDefault="00E95531" w:rsidP="003E1183">
      <w:pPr>
        <w:tabs>
          <w:tab w:val="left" w:pos="4257"/>
        </w:tabs>
        <w:rPr>
          <w:rFonts w:ascii="Arial" w:hAnsi="Arial"/>
          <w:b/>
          <w:sz w:val="36"/>
          <w:szCs w:val="36"/>
        </w:rPr>
      </w:pPr>
      <w:r w:rsidRPr="00E95531">
        <w:rPr>
          <w:rFonts w:ascii="Arial" w:hAnsi="Arial"/>
          <w:b/>
          <w:noProof/>
          <w:sz w:val="36"/>
          <w:szCs w:val="36"/>
          <w:lang w:val="en-US" w:eastAsia="en-US"/>
        </w:rPr>
        <w:pict>
          <v:rect id="Ορθογώνιο 6682" o:spid="_x0000_s1615" style="position:absolute;margin-left:439.45pt;margin-top:2.75pt;width:38.65pt;height:172.15pt;z-index:251851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" filled="f" strokecolor="#243f60 [1604]" strokeweight="2pt">
            <v:textbox>
              <w:txbxContent>
                <w:p w:rsidR="00DC2E6E" w:rsidRPr="003E1183" w:rsidRDefault="00DC2E6E" w:rsidP="003E1183">
                  <w:pPr>
                    <w:jc w:val="center"/>
                    <w:rPr>
                      <w:rFonts w:ascii="Arial" w:hAnsi="Arial" w:cs="Arial"/>
                      <w:b/>
                      <w:color w:val="FF0000"/>
                      <w:sz w:val="36"/>
                      <w:szCs w:val="36"/>
                    </w:rPr>
                  </w:pPr>
                  <w:r w:rsidRPr="003E1183">
                    <w:rPr>
                      <w:rFonts w:ascii="Arial" w:hAnsi="Arial" w:cs="Arial"/>
                      <w:b/>
                      <w:color w:val="FF0000"/>
                      <w:sz w:val="36"/>
                      <w:szCs w:val="36"/>
                    </w:rPr>
                    <w:t>1</w:t>
                  </w:r>
                </w:p>
                <w:p w:rsidR="00DC2E6E" w:rsidRDefault="00DC2E6E"/>
              </w:txbxContent>
            </v:textbox>
          </v:rect>
        </w:pict>
      </w:r>
      <w:r w:rsidRPr="00E95531">
        <w:rPr>
          <w:rFonts w:ascii="Arial" w:hAnsi="Arial"/>
          <w:b/>
          <w:noProof/>
          <w:color w:val="FF0000"/>
          <w:sz w:val="36"/>
          <w:szCs w:val="36"/>
          <w:lang w:val="en-US" w:eastAsia="en-US"/>
        </w:rPr>
        <w:pict>
          <v:rect id="Rectangle 8400" o:spid="_x0000_s1750" style="position:absolute;margin-left:233.65pt;margin-top:7.1pt;width:35.9pt;height:374.35pt;rotation:90;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" strokecolor="gray" strokeweight="3pt"/>
        </w:pict>
      </w:r>
      <w:r w:rsidRPr="00E95531">
        <w:rPr>
          <w:rFonts w:ascii="Arial" w:hAnsi="Arial"/>
          <w:b/>
          <w:noProof/>
          <w:color w:val="FF0000"/>
          <w:sz w:val="36"/>
          <w:szCs w:val="36"/>
          <w:lang w:val="en-US" w:eastAsia="en-US"/>
        </w:rPr>
        <w:pict>
          <v:rect id="Rectangle 8401" o:spid="_x0000_s1616" style="position:absolute;margin-left:316.6pt;margin-top:19.95pt;width:113.05pt;height:36.75pt;z-index:2516956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" filled="f" fillcolor="#ddd8c2" strokecolor="#c4bc96" strokeweight="2.25pt">
            <v:stroke endarrowwidth="wide" endarrowlength="long"/>
            <v:shadow on="t"/>
            <v:textbox inset="0,,0">
              <w:txbxContent>
                <w:p w:rsidR="00DC2E6E" w:rsidRPr="00010674" w:rsidRDefault="00DC2E6E" w:rsidP="00E45626">
                  <w:pPr>
                    <w:rPr>
                      <w:rFonts w:ascii="Arial" w:hAnsi="Arial" w:cs="Arial"/>
                      <w:b/>
                      <w:sz w:val="36"/>
                      <w:szCs w:val="36"/>
                    </w:rPr>
                  </w:pPr>
                  <w:r w:rsidRPr="00010674">
                    <w:rPr>
                      <w:rFonts w:ascii="Arial" w:hAnsi="Arial" w:cs="Arial"/>
                      <w:b/>
                      <w:sz w:val="36"/>
                      <w:szCs w:val="36"/>
                    </w:rPr>
                    <w:t>Άθροισμα:80</w:t>
                  </w:r>
                </w:p>
              </w:txbxContent>
            </v:textbox>
          </v:rect>
        </w:pict>
      </w:r>
      <w:r w:rsidRPr="00E95531">
        <w:rPr>
          <w:rFonts w:ascii="Arial" w:hAnsi="Arial"/>
          <w:b/>
          <w:noProof/>
          <w:color w:val="FF0000"/>
          <w:sz w:val="36"/>
          <w:szCs w:val="36"/>
          <w:lang w:val="en-US" w:eastAsia="en-US"/>
        </w:rPr>
        <w:pict>
          <v:rect id="Rectangle 8393" o:spid="_x0000_s1617" style="position:absolute;margin-left:203.15pt;margin-top:2.7pt;width:106.45pt;height:27.75pt;z-index:2518502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" fillcolor="#ddd8c2" strokecolor="#c4bc96" strokeweight="2.25pt">
            <v:stroke endarrowwidth="wide" endarrowlength="long"/>
            <v:shadow on="t"/>
            <v:textbox inset="0,,0">
              <w:txbxContent>
                <w:p w:rsidR="00DC2E6E" w:rsidRPr="00010674" w:rsidRDefault="00DC2E6E" w:rsidP="003E1183">
                  <w:pPr>
                    <w:jc w:val="center"/>
                    <w:rPr>
                      <w:rFonts w:ascii="Arial" w:hAnsi="Arial" w:cs="Arial"/>
                      <w:b/>
                      <w:sz w:val="36"/>
                      <w:szCs w:val="36"/>
                    </w:rPr>
                  </w:pPr>
                  <w:r w:rsidRPr="00010674">
                    <w:rPr>
                      <w:rFonts w:ascii="Arial" w:hAnsi="Arial" w:cs="Arial"/>
                      <w:b/>
                      <w:sz w:val="36"/>
                      <w:szCs w:val="36"/>
                    </w:rPr>
                    <w:t>Πρόσθεση</w:t>
                  </w:r>
                  <w:r>
                    <w:rPr>
                      <w:rFonts w:ascii="Arial" w:hAnsi="Arial" w:cs="Arial"/>
                      <w:b/>
                      <w:sz w:val="36"/>
                      <w:szCs w:val="36"/>
                    </w:rPr>
                    <w:t xml:space="preserve">  </w:t>
                  </w:r>
                  <w:r>
                    <w:rPr>
                      <w:rFonts w:ascii="Arial" w:hAnsi="Arial" w:cs="Arial"/>
                      <w:b/>
                      <w:sz w:val="36"/>
                      <w:szCs w:val="36"/>
                    </w:rPr>
                    <w:tab/>
                  </w:r>
                  <w:r>
                    <w:rPr>
                      <w:rFonts w:ascii="Arial" w:hAnsi="Arial" w:cs="Arial"/>
                      <w:b/>
                      <w:sz w:val="36"/>
                      <w:szCs w:val="36"/>
                    </w:rPr>
                    <w:tab/>
                  </w:r>
                </w:p>
              </w:txbxContent>
            </v:textbox>
          </v:rect>
        </w:pict>
      </w:r>
      <w:r w:rsidRPr="00E95531">
        <w:rPr>
          <w:rFonts w:ascii="Arial" w:hAnsi="Arial" w:cs="Arial"/>
          <w:b/>
          <w:noProof/>
          <w:sz w:val="36"/>
          <w:szCs w:val="36"/>
          <w:lang w:val="en-US" w:eastAsia="en-US"/>
        </w:rPr>
        <w:pict>
          <v:group id="Group 8377" o:spid="_x0000_s1618" style="position:absolute;margin-left:18.55pt;margin-top:18.35pt;width:161.55pt;height:28.65pt;z-index:251652608;mso-width-relative:margin;mso-height-relative:margin" coordorigin="1714,9067" coordsize="323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">
            <v:rect id="Rectangle 8378" o:spid="_x0000_s1619" style="position:absolute;left:1714;top:9067;width:3231;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zmMQA&#10;AADdAAAADwAAAGRycy9kb3ducmV2LnhtbESPQWsCMRSE70L/Q3hCb5q1RZHVKLZQWkovruL5sXkm&#10;q5uXbZLq+u+bQsHjMDPfMMt171pxoRAbzwom4wIEce11w0bBfvc2moOICVlj65kU3CjCevUwWGKp&#10;/ZW3dKmSERnCsUQFNqWulDLWlhzGse+Is3f0wWHKMhipA14z3LXyqShm0mHDecFiR6+W6nP14xTE&#10;86e51Uaevvo0fZ8cqpfw7axSj8N+swCRqE/38H/7QyuYT4tn+Hu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es5jEAAAA3QAAAA8AAAAAAAAAAAAAAAAAmAIAAGRycy9k&#10;b3ducmV2LnhtbFBLBQYAAAAABAAEAPUAAACJAwAAAAA=&#10;" fillcolor="#ddd8c2" strokecolor="#c4bc96" strokeweight="2.25pt">
              <v:stroke endarrowwidth="wide" endarrowlength="long"/>
              <v:textbox inset="0,,0">
                <w:txbxContent>
                  <w:p w:rsidR="00DC2E6E" w:rsidRPr="00F75DE3" w:rsidRDefault="00DC2E6E" w:rsidP="00E45626">
                    <w:pPr>
                      <w:jc w:val="center"/>
                      <w:rPr>
                        <w:rFonts w:ascii="Arial" w:hAnsi="Arial" w:cs="Arial"/>
                        <w:b/>
                        <w:sz w:val="56"/>
                        <w:szCs w:val="56"/>
                      </w:rPr>
                    </w:pPr>
                  </w:p>
                </w:txbxContent>
              </v:textbox>
            </v:rect>
            <v:shape id="AutoShape 8379" o:spid="_x0000_s1620" type="#_x0000_t32" style="position:absolute;left:1875;top:9288;width:29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bT8UAAADdAAAADwAAAGRycy9kb3ducmV2LnhtbESPUWvCMBSF3wf7D+EOfJvphhtajTI6&#10;BAcOXC0+X5JrW2xuShK1/nszGOzxcM75DmexGmwnLuRD61jByzgDQaydablWUO3Xz1MQISIb7ByT&#10;ghsFWC0fHxaYG3flH7qUsRYJwiFHBU2MfS5l0A1ZDGPXEyfv6LzFmKSvpfF4TXDbydcse5cWW04L&#10;DfZUNKRP5dkqKEp39N+HYl/Zr89d2FWaZlut1Ohp+JiDiDTE//Bfe2MUTN+yCfy+S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qbT8UAAADdAAAADwAAAAAAAAAA&#10;AAAAAAChAgAAZHJzL2Rvd25yZXYueG1sUEsFBgAAAAAEAAQA+QAAAJMDAAAAAA==&#10;" strokeweight="2.25pt">
              <v:stroke endarrowwidth="wide" endarrowlength="long"/>
            </v:shape>
            <v:group id="Group 8380" o:spid="_x0000_s1621" style="position:absolute;left:2874;top:9102;width:171;height:468" coordorigin="5544,1678" coordsize="17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QbCcUAAADdAAAADwAAAGRycy9kb3ducmV2LnhtbESPQYvCMBSE7wv+h/AE&#10;b2valS5SjSLiigdZWBXE26N5tsXmpTSxrf/eLAgeh5n5hpkve1OJlhpXWlYQjyMQxJnVJecKTsef&#10;zykI55E1VpZJwYMcLBeDjzmm2nb8R+3B5yJA2KWooPC+TqV0WUEG3djWxMG72sagD7LJpW6wC3BT&#10;ya8o+pYGSw4LBda0Lii7He5GwbbDbjWJN+3+dl0/Lsfk97yPSanRsF/NQHjq/Tv8au+0gmkS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UGwnFAAAA3QAA&#10;AA8AAAAAAAAAAAAAAAAAqgIAAGRycy9kb3ducmV2LnhtbFBLBQYAAAAABAAEAPoAAACcAwAAAAA=&#10;">
              <v:rect id="Rectangle 8381" o:spid="_x0000_s1622" style="position:absolute;left:5545;top:1678;width:17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T+8gA&#10;AADdAAAADwAAAGRycy9kb3ducmV2LnhtbESPT2vCQBTE7wW/w/KE3uqmgtamWUWDFRGqre2hx0f2&#10;5Q9m34bsRuO3d4VCj8PM/IZJFr2pxZlaV1lW8DyKQBBnVldcKPj5fn+agXAeWWNtmRRcycFiPnhI&#10;MNb2wl90PvpCBAi7GBWU3jexlC4ryaAb2YY4eLltDfog20LqFi8Bbmo5jqKpNFhxWCixobSk7HTs&#10;jILxLl+59KP5XG9e08n+Jd8eus2vUo/DfvkGwlPv/8N/7a1WMJtEU7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NP7yAAAAN0AAAAPAAAAAAAAAAAAAAAAAJgCAABk&#10;cnMvZG93bnJldi54bWxQSwUGAAAAAAQABAD1AAAAjQMAAAAA&#10;" fillcolor="#d8d8d8" strokecolor="#5a5a5a" strokeweight="2.25pt">
                <v:stroke endarrowwidth="wide" endarrowlength="long"/>
              </v:rect>
              <v:shape id="AutoShape 8382" o:spid="_x0000_s1623" type="#_x0000_t5" style="position:absolute;left:5544;top:1976;width:170;height:17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XscA&#10;AADdAAAADwAAAGRycy9kb3ducmV2LnhtbESPQWsCMRSE74X+h/AKvRRNLLSV1ShilSpCS9WLt8fm&#10;uVncvKybdF3/vSkUehxm5htmPO1cJVpqQulZw6CvQBDn3pRcaNjvlr0hiBCRDVaeScOVAkwn93dj&#10;zIy/8De121iIBOGQoQYbY51JGXJLDkPf18TJO/rGYUyyKaRp8JLgrpLPSr1KhyWnBYs1zS3lp+2P&#10;07B+t5sveR7kh8WnelouznP50ZZaPz50sxGISF38D/+1V0bD8EW9we+b9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P6l7HAAAA3QAAAA8AAAAAAAAAAAAAAAAAmAIAAGRy&#10;cy9kb3ducmV2LnhtbFBLBQYAAAAABAAEAPUAAACMAwAAAAA=&#10;" fillcolor="#d8d8d8" strokecolor="#5a5a5a" strokeweight="2.25pt">
                <v:stroke endarrowwidth="wide" endarrowlength="long"/>
              </v:shape>
            </v:group>
            <v:shape id="AutoShape 8383" o:spid="_x0000_s1624" type="#_x0000_t32" style="position:absolute;left:1956;top:9437;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RSsEAAADdAAAADwAAAGRycy9kb3ducmV2LnhtbERPXWvCMBR9F/YfwhX2pqnCxHVGkQ7B&#10;wQRXy54vybUtNjclidr9++VB8PFwvlebwXbiRj60jhXMphkIYu1My7WC6rSbLEGEiGywc0wK/ijA&#10;Zv0yWmFu3J1/6FbGWqQQDjkqaGLscymDbshimLqeOHFn5y3GBH0tjcd7CrednGfZQlpsOTU02FPR&#10;kL6UV6ugKN3ZH36LU2W/Po/hWGl6/9ZKvY6H7QeISEN8ih/uvVGwfMvS3PQmPQ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J5FKwQAAAN0AAAAPAAAAAAAAAAAAAAAA&#10;AKECAABkcnMvZG93bnJldi54bWxQSwUGAAAAAAQABAD5AAAAjwMAAAAA&#10;" strokeweight="2.25pt">
              <v:stroke endarrowwidth="wide" endarrowlength="long"/>
            </v:shape>
            <v:shape id="AutoShape 8384" o:spid="_x0000_s1625" type="#_x0000_t32" style="position:absolute;left:4742;top:9449;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00cUAAADdAAAADwAAAGRycy9kb3ducmV2LnhtbESPUWvCMBSF3wX/Q7jC3jSdsGE7o4zK&#10;YIMNtBafL8m1LWtuSpJp9++XgeDj4ZzzHc56O9peXMiHzrGCx0UGglg703GjoD6+zVcgQkQ22Dsm&#10;Bb8UYLuZTtZYGHflA12q2IgE4VCggjbGoZAy6JYshoUbiJN3dt5iTNI30ni8Jrjt5TLLnqXFjtNC&#10;iwOVLenv6scqKCt39l+n8ljbj90+7GtN+adW6mE2vr6AiDTGe/jWfjcKVk9ZDv9v0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s00cUAAADdAAAADwAAAAAAAAAA&#10;AAAAAAChAgAAZHJzL2Rvd25yZXYueG1sUEsFBgAAAAAEAAQA+QAAAJMDAAAAAA==&#10;" strokeweight="2.25pt">
              <v:stroke endarrowwidth="wide" endarrowlength="long"/>
            </v:shape>
          </v:group>
        </w:pict>
      </w:r>
      <w:r w:rsidR="003E1183">
        <w:rPr>
          <w:rFonts w:ascii="Arial" w:hAnsi="Arial"/>
          <w:b/>
          <w:sz w:val="36"/>
          <w:szCs w:val="36"/>
        </w:rPr>
        <w:tab/>
      </w:r>
    </w:p>
    <w:p w:rsidR="00ED2435" w:rsidRDefault="00E95531" w:rsidP="003E1183">
      <w:pPr>
        <w:tabs>
          <w:tab w:val="left" w:pos="8734"/>
        </w:tabs>
        <w:rPr>
          <w:rFonts w:ascii="Arial" w:hAnsi="Arial"/>
          <w:b/>
          <w:sz w:val="36"/>
          <w:szCs w:val="36"/>
        </w:rPr>
      </w:pPr>
      <w:r w:rsidRPr="00E95531">
        <w:rPr>
          <w:rFonts w:ascii="Arial" w:hAnsi="Arial"/>
          <w:b/>
          <w:noProof/>
          <w:sz w:val="36"/>
          <w:szCs w:val="36"/>
          <w:lang w:val="en-US" w:eastAsia="en-US"/>
        </w:rPr>
        <w:pict>
          <v:rect id="Rectangle 8394" o:spid="_x0000_s1626" style="position:absolute;margin-left:202.9pt;margin-top:16.25pt;width:104.4pt;height:30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" fillcolor="#ddd8c2" strokecolor="#c4bc96" strokeweight="2.25pt">
            <v:stroke endarrowwidth="wide" endarrowlength="long"/>
            <v:shadow on="t"/>
            <v:textbox inset="0,,0">
              <w:txbxContent>
                <w:p w:rsidR="00DC2E6E" w:rsidRPr="00010674" w:rsidRDefault="00DC2E6E" w:rsidP="00E45626">
                  <w:pPr>
                    <w:jc w:val="center"/>
                    <w:rPr>
                      <w:rFonts w:ascii="Arial" w:hAnsi="Arial" w:cs="Arial"/>
                      <w:b/>
                      <w:sz w:val="36"/>
                      <w:szCs w:val="36"/>
                    </w:rPr>
                  </w:pPr>
                  <w:r w:rsidRPr="00010674">
                    <w:rPr>
                      <w:rFonts w:ascii="Arial" w:hAnsi="Arial" w:cs="Arial"/>
                      <w:b/>
                      <w:sz w:val="36"/>
                      <w:szCs w:val="36"/>
                    </w:rPr>
                    <w:t>Αφαίρεση</w:t>
                  </w:r>
                </w:p>
              </w:txbxContent>
            </v:textbox>
          </v:rect>
        </w:pict>
      </w:r>
      <w:r w:rsidR="003E1183">
        <w:rPr>
          <w:rFonts w:ascii="Arial" w:hAnsi="Arial"/>
          <w:b/>
          <w:sz w:val="36"/>
          <w:szCs w:val="36"/>
        </w:rPr>
        <w:tab/>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rect id="Rectangle 8402" o:spid="_x0000_s1627" style="position:absolute;margin-left:316.6pt;margin-top:15.25pt;width:120.1pt;height:27.75pt;z-index:2517017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" fillcolor="#ddd8c2" strokecolor="#c4bc96" strokeweight="2.25pt">
            <v:stroke endarrowwidth="wide" endarrowlength="long"/>
            <v:shadow on="t"/>
            <v:textbox inset="0,,0">
              <w:txbxContent>
                <w:p w:rsidR="00DC2E6E" w:rsidRPr="00010674" w:rsidRDefault="00DC2E6E" w:rsidP="00E45626">
                  <w:pPr>
                    <w:jc w:val="center"/>
                    <w:rPr>
                      <w:rFonts w:ascii="Arial" w:hAnsi="Arial" w:cs="Arial"/>
                      <w:b/>
                      <w:sz w:val="36"/>
                      <w:szCs w:val="36"/>
                    </w:rPr>
                  </w:pPr>
                  <w:r w:rsidRPr="00010674">
                    <w:rPr>
                      <w:rFonts w:ascii="Arial" w:hAnsi="Arial" w:cs="Arial"/>
                      <w:b/>
                      <w:sz w:val="36"/>
                      <w:szCs w:val="36"/>
                    </w:rPr>
                    <w:t>Αποτέλεσμα</w:t>
                  </w:r>
                </w:p>
              </w:txbxContent>
            </v:textbox>
          </v:rect>
        </w:pict>
      </w:r>
      <w:r w:rsidRPr="00E95531">
        <w:rPr>
          <w:rFonts w:ascii="Arial" w:hAnsi="Arial"/>
          <w:b/>
          <w:noProof/>
          <w:color w:val="FF0000"/>
          <w:sz w:val="36"/>
          <w:szCs w:val="36"/>
          <w:lang w:val="en-US" w:eastAsia="en-US"/>
        </w:rPr>
        <w:pict>
          <v:rect id="Rectangle 8376" o:spid="_x0000_s1628" style="position:absolute;margin-left:23.5pt;margin-top:10.2pt;width:125.15pt;height:30.85pt;z-index:251660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" fillcolor="#ddd8c2" strokecolor="#c4bc96" strokeweight="2.25pt">
            <v:stroke endarrowwidth="wide" endarrowlength="long"/>
            <v:shadow on="t"/>
            <v:textbox inset="0,,0">
              <w:txbxContent>
                <w:p w:rsidR="00DC2E6E" w:rsidRPr="00010674" w:rsidRDefault="00DC2E6E" w:rsidP="00E45626">
                  <w:pPr>
                    <w:jc w:val="center"/>
                    <w:rPr>
                      <w:rFonts w:ascii="Arial" w:hAnsi="Arial" w:cs="Arial"/>
                      <w:b/>
                      <w:sz w:val="36"/>
                      <w:szCs w:val="36"/>
                    </w:rPr>
                  </w:pPr>
                  <w:r w:rsidRPr="00010674">
                    <w:rPr>
                      <w:rFonts w:ascii="Arial" w:hAnsi="Arial" w:cs="Arial"/>
                      <w:b/>
                      <w:sz w:val="36"/>
                      <w:szCs w:val="36"/>
                    </w:rPr>
                    <w:t>α 42</w:t>
                  </w:r>
                </w:p>
              </w:txbxContent>
            </v:textbox>
          </v:rect>
        </w:pic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rect id="Rectangle 8395" o:spid="_x0000_s1629" style="position:absolute;margin-left:203.15pt;margin-top:7.15pt;width:106.45pt;height:56.3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" fillcolor="#ddd8c2" strokecolor="#c4bc96" strokeweight="2.25pt">
            <v:stroke endarrowwidth="wide" endarrowlength="long"/>
            <v:shadow on="t"/>
            <v:textbox inset="0,,0">
              <w:txbxContent>
                <w:p w:rsidR="00DC2E6E" w:rsidRPr="00010674" w:rsidRDefault="00DC2E6E" w:rsidP="00E45626">
                  <w:pPr>
                    <w:jc w:val="center"/>
                    <w:rPr>
                      <w:rFonts w:ascii="Arial" w:hAnsi="Arial" w:cs="Arial"/>
                      <w:b/>
                      <w:sz w:val="36"/>
                      <w:szCs w:val="36"/>
                    </w:rPr>
                  </w:pPr>
                  <w:r w:rsidRPr="00010674">
                    <w:rPr>
                      <w:rFonts w:ascii="Arial" w:hAnsi="Arial" w:cs="Arial"/>
                      <w:b/>
                      <w:sz w:val="36"/>
                      <w:szCs w:val="36"/>
                    </w:rPr>
                    <w:t>Πολλαπλα</w:t>
                  </w:r>
                  <w:r>
                    <w:rPr>
                      <w:rFonts w:ascii="Arial" w:hAnsi="Arial" w:cs="Arial"/>
                      <w:b/>
                      <w:sz w:val="36"/>
                      <w:szCs w:val="36"/>
                    </w:rPr>
                    <w:t>-</w:t>
                  </w:r>
                  <w:r w:rsidRPr="00010674">
                    <w:rPr>
                      <w:rFonts w:ascii="Arial" w:hAnsi="Arial" w:cs="Arial"/>
                      <w:b/>
                      <w:sz w:val="36"/>
                      <w:szCs w:val="36"/>
                    </w:rPr>
                    <w:t>σιασμός</w:t>
                  </w:r>
                </w:p>
              </w:txbxContent>
            </v:textbox>
          </v:rect>
        </w:pict>
      </w: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Group 8385" o:spid="_x0000_s1630" style="position:absolute;margin-left:18.75pt;margin-top:18.7pt;width:161.55pt;height:28.65pt;z-index:251665920" coordorigin="1730,9067" coordsize="323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">
            <v:rect id="Rectangle 8386" o:spid="_x0000_s1631" style="position:absolute;left:1730;top:9067;width:3231;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SbsUA&#10;AADdAAAADwAAAGRycy9kb3ducmV2LnhtbESPQUsDMRSE70L/Q3gFbza7olK3TUtbKIp46VZ6fmye&#10;ydrNy5rEdvvvjSD0OMzMN8x8ObhOnCjE1rOCclKAIG68btko+Nhv76YgYkLW2HkmBReKsFyMbuZY&#10;aX/mHZ3qZESGcKxQgU2pr6SMjSWHceJ74ux9+uAwZRmM1AHPGe46eV8UT9Jhy3nBYk8bS82x/nEK&#10;4vHNXBojv96H9PhSHup1+HZWqdvxsJqBSDSka/i//aoVTB+eS/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xJuxQAAAN0AAAAPAAAAAAAAAAAAAAAAAJgCAABkcnMv&#10;ZG93bnJldi54bWxQSwUGAAAAAAQABAD1AAAAigMAAAAA&#10;" fillcolor="#ddd8c2" strokecolor="#c4bc96" strokeweight="2.25pt">
              <v:stroke endarrowwidth="wide" endarrowlength="long"/>
              <v:textbox inset="0,,0">
                <w:txbxContent>
                  <w:p w:rsidR="00DC2E6E" w:rsidRPr="00F75DE3" w:rsidRDefault="00DC2E6E" w:rsidP="00E45626">
                    <w:pPr>
                      <w:jc w:val="center"/>
                      <w:rPr>
                        <w:rFonts w:ascii="Arial" w:hAnsi="Arial" w:cs="Arial"/>
                        <w:b/>
                        <w:sz w:val="56"/>
                        <w:szCs w:val="56"/>
                      </w:rPr>
                    </w:pPr>
                  </w:p>
                </w:txbxContent>
              </v:textbox>
            </v:rect>
            <v:shape id="AutoShape 8387" o:spid="_x0000_s1632" type="#_x0000_t32" style="position:absolute;left:1875;top:9288;width:29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8usQAAADdAAAADwAAAGRycy9kb3ducmV2LnhtbESPUWvCMBSF3wf+h3CFvc1UkaHVKFIZ&#10;ONhAa/H5klzbYnNTkky7f78MBns8nHO+w1lvB9uJO/nQOlYwnWQgiLUzLdcKqvPbywJEiMgGO8ek&#10;4JsCbDejpzXmxj34RPcy1iJBOOSooImxz6UMuiGLYeJ64uRdnbcYk/S1NB4fCW47OcuyV2mx5bTQ&#10;YE9FQ/pWflkFRemu/vNSnCv7vj+GY6Vp+aGVeh4PuxWISEP8D/+1D0bBYr6cwe+b9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Dy6xAAAAN0AAAAPAAAAAAAAAAAA&#10;AAAAAKECAABkcnMvZG93bnJldi54bWxQSwUGAAAAAAQABAD5AAAAkgMAAAAA&#10;" strokeweight="2.25pt">
              <v:stroke endarrowwidth="wide" endarrowlength="long"/>
            </v:shape>
            <v:group id="Group 8388" o:spid="_x0000_s1633" style="position:absolute;left:2741;top:9102;width:171;height:468" coordorigin="5544,1678" coordsize="17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q8/McAAADdAAAADwAAAGRycy9kb3ducmV2LnhtbESPT2vCQBTE7wW/w/KE&#10;3nQTbUWjq4jU0oMI/gHx9sg+k2D2bciuSfz23YLQ4zAzv2EWq86UoqHaFZYVxMMIBHFqdcGZgvNp&#10;O5iCcB5ZY2mZFDzJwWrZe1tgom3LB2qOPhMBwi5BBbn3VSKlS3My6Ia2Ig7ezdYGfZB1JnWNbYCb&#10;Uo6iaCINFhwWcqxok1N6Pz6Mgu8W2/U4/mp299vmeT197i+7mJR673frOQhPnf8Pv9o/WsH0Yz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9q8/McAAADd&#10;AAAADwAAAAAAAAAAAAAAAACqAgAAZHJzL2Rvd25yZXYueG1sUEsFBgAAAAAEAAQA+gAAAJ4DAAAA&#10;AA==&#10;">
              <v:rect id="Rectangle 8389" o:spid="_x0000_s1634" style="position:absolute;left:5545;top:1678;width:17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yDccA&#10;AADdAAAADwAAAGRycy9kb3ducmV2LnhtbESPS2sCQRCE70L+w9CB3HQ2ooluHCVZVESI74PHZqf3&#10;QXZ6lp1RN//eCQQ8FlX1FTWZtaYSV2pcaVnBay8CQZxaXXKu4HRcdEcgnEfWWFkmBb/kYDZ96kww&#10;1vbGe7oefC4ChF2MCgrv61hKlxZk0PVsTRy8zDYGfZBNLnWDtwA3lexH0Zs0WHJYKLCmpKD053Ax&#10;Cvrr7Msl3/Vuvhwnw817ttpelmelXp7bzw8Qnlr/CP+3V1rBaDAewN+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xcg3HAAAA3QAAAA8AAAAAAAAAAAAAAAAAmAIAAGRy&#10;cy9kb3ducmV2LnhtbFBLBQYAAAAABAAEAPUAAACMAwAAAAA=&#10;" fillcolor="#d8d8d8" strokecolor="#5a5a5a" strokeweight="2.25pt">
                <v:stroke endarrowwidth="wide" endarrowlength="long"/>
              </v:rect>
              <v:shape id="AutoShape 8390" o:spid="_x0000_s1635" type="#_x0000_t5" style="position:absolute;left:5544;top:1976;width:170;height:17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LqMgA&#10;AADdAAAADwAAAGRycy9kb3ducmV2LnhtbESPT2sCMRTE74V+h/AEL6JZxRbdGkX8Qy2FiraX3h6b&#10;52bp5mXdxHX99k1B6HGYmd8ws0VrS9FQ7QvHCoaDBARx5nTBuYKvz21/AsIHZI2lY1JwIw+L+ePD&#10;DFPtrnyg5hhyESHsU1RgQqhSKX1myKIfuIo4eidXWwxR1rnUNV4j3JZylCTP0mLBccFgRStD2c/x&#10;YhW8rc37Xp6H2ffmI+ltN+eVfG0KpbqddvkCIlAb/sP39k4rmIynT/D3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OkuoyAAAAN0AAAAPAAAAAAAAAAAAAAAAAJgCAABk&#10;cnMvZG93bnJldi54bWxQSwUGAAAAAAQABAD1AAAAjQMAAAAA&#10;" fillcolor="#d8d8d8" strokecolor="#5a5a5a" strokeweight="2.25pt">
                <v:stroke endarrowwidth="wide" endarrowlength="long"/>
              </v:shape>
            </v:group>
            <v:shape id="AutoShape 8391" o:spid="_x0000_s1636" type="#_x0000_t32" style="position:absolute;left:1956;top:9437;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86ucQAAADdAAAADwAAAGRycy9kb3ducmV2LnhtbESPUWvCMBSF3wf+h3AHe5vpxhCtRpHK&#10;YIMJWovPl+TaFpubkmTa/ftFEHw8nHO+w1msBtuJC/nQOlbwNs5AEGtnWq4VVIfP1ymIEJENdo5J&#10;wR8FWC1HTwvMjbvyni5lrEWCcMhRQRNjn0sZdEMWw9j1xMk7OW8xJulraTxeE9x28j3LJtJiy2mh&#10;wZ6KhvS5/LUKitKd/PZYHCr7vdmFXaVp9qOVenke1nMQkYb4CN/bX0bB9GM2gdub9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zq5xAAAAN0AAAAPAAAAAAAAAAAA&#10;AAAAAKECAABkcnMvZG93bnJldi54bWxQSwUGAAAAAAQABAD5AAAAkgMAAAAA&#10;" strokeweight="2.25pt">
              <v:stroke endarrowwidth="wide" endarrowlength="long"/>
            </v:shape>
            <v:shape id="AutoShape 8392" o:spid="_x0000_s1637" type="#_x0000_t32" style="position:absolute;left:4742;top:9449;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fIsUAAADdAAAADwAAAGRycy9kb3ducmV2LnhtbESPUWvCMBSF34X9h3AHe9N0YzitRhkd&#10;gsIGrpY9X5JrW2xuShK1/vtlMPDxcM75Dme5HmwnLuRD61jB8yQDQaydablWUB024xmIEJENdo5J&#10;wY0CrFcPoyXmxl35my5lrEWCcMhRQRNjn0sZdEMWw8T1xMk7Om8xJulraTxeE9x28iXLptJiy2mh&#10;wZ6KhvSpPFsFRemO/uunOFR297EP+0rT/FMr9fQ4vC9ARBriPfzf3hoFs9f5G/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OfIsUAAADdAAAADwAAAAAAAAAA&#10;AAAAAAChAgAAZHJzL2Rvd25yZXYueG1sUEsFBgAAAAAEAAQA+QAAAJMDAAAAAA==&#10;" strokeweight="2.25pt">
              <v:stroke endarrowwidth="wide" endarrowlength="long"/>
            </v:shape>
          </v:group>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396" o:spid="_x0000_s1638" style="position:absolute;margin-left:203.15pt;margin-top:1.45pt;width:106.45pt;height:27.35pt;z-index:2516853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" fillcolor="#ddd8c2" strokecolor="#c4bc96" strokeweight="2.25pt">
            <v:stroke endarrowwidth="wide" endarrowlength="long"/>
            <v:shadow on="t"/>
            <v:textbox inset="0,,0">
              <w:txbxContent>
                <w:p w:rsidR="00DC2E6E" w:rsidRPr="00010674" w:rsidRDefault="00DC2E6E" w:rsidP="00E45626">
                  <w:pPr>
                    <w:jc w:val="center"/>
                    <w:rPr>
                      <w:rFonts w:ascii="Arial" w:hAnsi="Arial" w:cs="Arial"/>
                      <w:b/>
                      <w:sz w:val="36"/>
                      <w:szCs w:val="36"/>
                    </w:rPr>
                  </w:pPr>
                  <w:r w:rsidRPr="00010674">
                    <w:rPr>
                      <w:rFonts w:ascii="Arial" w:hAnsi="Arial" w:cs="Arial"/>
                      <w:b/>
                      <w:sz w:val="36"/>
                      <w:szCs w:val="36"/>
                    </w:rPr>
                    <w:t>Διαίρεση</w:t>
                  </w:r>
                </w:p>
              </w:txbxContent>
            </v:textbox>
          </v:rect>
        </w:pict>
      </w:r>
      <w:r w:rsidRPr="00E95531">
        <w:rPr>
          <w:rFonts w:ascii="Arial" w:hAnsi="Arial"/>
          <w:b/>
          <w:noProof/>
          <w:color w:val="FF0000"/>
          <w:sz w:val="36"/>
          <w:szCs w:val="36"/>
          <w:lang w:val="en-US" w:eastAsia="en-US"/>
        </w:rPr>
        <w:pict>
          <v:rect id="Rectangle 8375" o:spid="_x0000_s1639" style="position:absolute;margin-left:19.9pt;margin-top:16.3pt;width:127.05pt;height:27.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" fillcolor="#ddd8c2" strokecolor="#c4bc96" strokeweight="2.25pt">
            <v:stroke endarrowwidth="wide" endarrowlength="long"/>
            <v:shadow on="t"/>
            <v:textbox inset="0,,0">
              <w:txbxContent>
                <w:p w:rsidR="00DC2E6E" w:rsidRPr="00010674" w:rsidRDefault="00DC2E6E" w:rsidP="00E45626">
                  <w:pPr>
                    <w:jc w:val="center"/>
                    <w:rPr>
                      <w:rFonts w:ascii="Arial" w:hAnsi="Arial" w:cs="Arial"/>
                      <w:b/>
                      <w:sz w:val="36"/>
                      <w:szCs w:val="36"/>
                    </w:rPr>
                  </w:pPr>
                  <w:r w:rsidRPr="00010674">
                    <w:rPr>
                      <w:rFonts w:ascii="Arial" w:hAnsi="Arial" w:cs="Arial"/>
                      <w:b/>
                      <w:sz w:val="36"/>
                      <w:szCs w:val="36"/>
                    </w:rPr>
                    <w:t>β 38</w:t>
                  </w:r>
                </w:p>
              </w:txbxContent>
            </v:textbox>
          </v:rect>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399" o:spid="_x0000_s1749" style="position:absolute;margin-left:44.55pt;margin-top:9.35pt;width:16.75pt;height:36.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" fillcolor="silver" strokecolor="gray" strokeweight="3pt"/>
        </w:pict>
      </w:r>
      <w:r w:rsidRPr="00E95531">
        <w:rPr>
          <w:rFonts w:ascii="Arial" w:hAnsi="Arial"/>
          <w:b/>
          <w:noProof/>
          <w:color w:val="FF0000"/>
          <w:sz w:val="36"/>
          <w:szCs w:val="36"/>
          <w:lang w:val="en-US" w:eastAsia="en-US"/>
        </w:rPr>
        <w:pict>
          <v:shape id="Text Box 8398" o:spid="_x0000_s1640" type="#_x0000_t202" style="position:absolute;margin-left:6.3pt;margin-top:9.35pt;width:34.8pt;height:35.5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C"/>
                  </w:r>
                </w:p>
              </w:txbxContent>
            </v:textbox>
          </v:shape>
        </w:pict>
      </w:r>
      <w:r w:rsidRPr="00E95531">
        <w:rPr>
          <w:rFonts w:ascii="Arial" w:hAnsi="Arial"/>
          <w:b/>
          <w:noProof/>
          <w:color w:val="FF0000"/>
          <w:sz w:val="36"/>
          <w:szCs w:val="36"/>
          <w:lang w:val="en-US" w:eastAsia="en-US"/>
        </w:rPr>
        <w:pict>
          <v:shape id="Text Box 8372" o:spid="_x0000_s1641" type="#_x0000_t202" style="position:absolute;margin-left:439.35pt;margin-top:11.25pt;width:34pt;height:34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Text Box 8397" o:spid="_x0000_s1642" type="#_x0000_t202" style="position:absolute;margin-left:438.7pt;margin-top:19.3pt;width:34.8pt;height:35.5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D"/>
                  </w:r>
                </w:p>
              </w:txbxContent>
            </v:textbox>
          </v:shape>
        </w:pict>
      </w:r>
      <w:r w:rsidRPr="00E95531">
        <w:rPr>
          <w:rFonts w:ascii="Arial" w:hAnsi="Arial"/>
          <w:b/>
          <w:noProof/>
          <w:color w:val="FF0000"/>
          <w:sz w:val="36"/>
          <w:szCs w:val="36"/>
          <w:lang w:val="en-US" w:eastAsia="en-US"/>
        </w:rPr>
        <w:pict>
          <v:rect id="Rectangle 8373" o:spid="_x0000_s1748" style="position:absolute;margin-left:439.65pt;margin-top:6.65pt;width:34pt;height:12.8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" fillcolor="silver" strokecolor="gray" strokeweight="3pt"/>
        </w:pic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369" o:spid="_x0000_s1643" style="position:absolute;margin-left:2pt;margin-top:13.45pt;width:476.15pt;height:42.6pt;z-index:2516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" fillcolor="#ddd8c2" strokecolor="#938953" strokeweight="2.25pt">
            <v:stroke endarrowwidth="wide" endarrowlength="long"/>
            <v:textbox>
              <w:txbxContent>
                <w:p w:rsidR="00DC2E6E" w:rsidRDefault="00E95531" w:rsidP="00E45626">
                  <w:pPr>
                    <w:rPr>
                      <w:rFonts w:ascii="Arial" w:hAnsi="Arial" w:cs="Arial"/>
                      <w:b/>
                      <w:sz w:val="36"/>
                      <w:szCs w:val="36"/>
                    </w:rPr>
                  </w:pPr>
                  <w:r>
                    <w:pict>
                      <v:shape id="Εικόνα 896" o:spid="_x0000_i1029" type="#_x0000_t75" style="width:19.2pt;height:20.15pt;visibility:visible;mso-wrap-style:square">
                        <v:imagedata r:id="rId120" o:title=""/>
                      </v:shape>
                    </w:pict>
                  </w:r>
                  <w:r w:rsidR="00DC2E6E">
                    <w:rPr>
                      <w:rFonts w:ascii="Arial" w:hAnsi="Arial" w:cs="Arial"/>
                      <w:b/>
                      <w:sz w:val="36"/>
                      <w:szCs w:val="36"/>
                    </w:rPr>
                    <w:t xml:space="preserve"> Αριθμομηχανή</w:t>
                  </w:r>
                  <w:r w:rsidR="00DC2E6E" w:rsidRPr="00010674">
                    <w:rPr>
                      <w:rFonts w:ascii="Arial" w:hAnsi="Arial" w:cs="Arial"/>
                      <w:b/>
                      <w:sz w:val="36"/>
                      <w:szCs w:val="36"/>
                    </w:rPr>
                    <w:t xml:space="preserve"> σελίδα 1</w:t>
                  </w:r>
                  <w:r w:rsidR="00DC2E6E">
                    <w:rPr>
                      <w:rFonts w:ascii="Arial" w:hAnsi="Arial" w:cs="Arial"/>
                      <w:b/>
                      <w:noProof/>
                      <w:sz w:val="36"/>
                      <w:szCs w:val="36"/>
                    </w:rPr>
                    <w:drawing>
                      <wp:inline distT="0" distB="0" distL="0" distR="0">
                        <wp:extent cx="260601" cy="272871"/>
                        <wp:effectExtent l="0" t="0" r="6350" b="0"/>
                        <wp:docPr id="897" name="Εικόνα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79" cy="275990"/>
                                </a:xfrm>
                                <a:prstGeom prst="rect">
                                  <a:avLst/>
                                </a:prstGeom>
                                <a:noFill/>
                                <a:ln>
                                  <a:noFill/>
                                </a:ln>
                              </pic:spPr>
                            </pic:pic>
                          </a:graphicData>
                        </a:graphic>
                      </wp:inline>
                    </w:drawing>
                  </w:r>
                </w:p>
                <w:p w:rsidR="00DC2E6E" w:rsidRPr="00010674" w:rsidRDefault="00DC2E6E" w:rsidP="00E45626">
                  <w:pPr>
                    <w:rPr>
                      <w:rFonts w:ascii="Arial" w:hAnsi="Arial" w:cs="Arial"/>
                      <w:b/>
                      <w:sz w:val="36"/>
                      <w:szCs w:val="36"/>
                      <w:lang w:val="en-US"/>
                    </w:rPr>
                  </w:pPr>
                  <w:r w:rsidRPr="00010674">
                    <w:rPr>
                      <w:rFonts w:ascii="Arial" w:hAnsi="Arial" w:cs="Arial"/>
                      <w:b/>
                      <w:sz w:val="36"/>
                      <w:szCs w:val="36"/>
                    </w:rPr>
                    <w:t xml:space="preserve"> </w:t>
                  </w:r>
                </w:p>
              </w:txbxContent>
            </v:textbox>
          </v:rect>
        </w:pict>
      </w:r>
      <w:r w:rsidRPr="00E95531">
        <w:rPr>
          <w:rFonts w:ascii="Arial" w:hAnsi="Arial"/>
          <w:b/>
          <w:noProof/>
          <w:color w:val="FF0000"/>
          <w:sz w:val="36"/>
          <w:szCs w:val="36"/>
          <w:lang w:val="en-US" w:eastAsia="en-US"/>
        </w:rPr>
        <w:pict>
          <v:shape id="AutoShape 8370" o:spid="_x0000_s1746" type="#_x0000_t32" style="position:absolute;margin-left:6.85pt;margin-top:12.45pt;width:478.9pt;height:0;z-index:251679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" strokecolor="gray" strokeweight="5pt">
            <v:stroke endarrowwidth="wide" endarrowlength="long"/>
          </v:shape>
        </w:pict>
      </w:r>
    </w:p>
    <w:p w:rsidR="003E1183" w:rsidRDefault="003E1183" w:rsidP="00E45626">
      <w:pPr>
        <w:autoSpaceDE w:val="0"/>
        <w:autoSpaceDN w:val="0"/>
        <w:adjustRightInd w:val="0"/>
        <w:rPr>
          <w:rFonts w:ascii="Tahoma" w:hAnsi="Tahoma" w:cs="Tahoma"/>
          <w:b/>
          <w:color w:val="FF0000"/>
          <w:sz w:val="36"/>
          <w:szCs w:val="36"/>
        </w:rPr>
      </w:pPr>
      <w:r>
        <w:rPr>
          <w:rFonts w:ascii="Tahoma" w:hAnsi="Tahoma" w:cs="Tahoma"/>
          <w:b/>
          <w:color w:val="FF0000"/>
          <w:sz w:val="36"/>
          <w:szCs w:val="36"/>
        </w:rPr>
        <w:t>Γ</w:t>
      </w:r>
    </w:p>
    <w:p w:rsidR="003E1183" w:rsidRDefault="003E1183" w:rsidP="00E45626">
      <w:pPr>
        <w:autoSpaceDE w:val="0"/>
        <w:autoSpaceDN w:val="0"/>
        <w:adjustRightInd w:val="0"/>
        <w:rPr>
          <w:rFonts w:ascii="Tahoma" w:hAnsi="Tahoma" w:cs="Tahoma"/>
          <w:b/>
          <w:color w:val="FF0000"/>
          <w:sz w:val="36"/>
          <w:szCs w:val="36"/>
        </w:rPr>
      </w:pPr>
    </w:p>
    <w:p w:rsidR="003E1183" w:rsidRPr="003E1183" w:rsidRDefault="00E95531" w:rsidP="003E1183">
      <w:pPr>
        <w:jc w:val="center"/>
        <w:rPr>
          <w:rFonts w:ascii="Arial" w:hAnsi="Arial" w:cs="Arial"/>
          <w:b/>
          <w:color w:val="FF0000"/>
          <w:sz w:val="36"/>
          <w:szCs w:val="36"/>
        </w:rPr>
      </w:pPr>
      <w:r w:rsidRPr="00E95531">
        <w:rPr>
          <w:rFonts w:ascii="Arial" w:hAnsi="Arial" w:cs="Arial"/>
          <w:b/>
          <w:noProof/>
          <w:color w:val="FF0000"/>
          <w:sz w:val="36"/>
          <w:szCs w:val="36"/>
          <w:lang w:val="en-US" w:eastAsia="en-US"/>
        </w:rPr>
        <w:pict>
          <v:group id="Ομάδα 6689" o:spid="_x0000_s1644" style="position:absolute;left:0;text-align:left;margin-left:8.25pt;margin-top:20.5pt;width:366.25pt;height:190.9pt;z-index:251845120" coordsize="46515,2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">
            <v:rect id="Ορθογώνιο 6683" o:spid="_x0000_s1645" style="position:absolute;left:27829;top:4075;width:18686;height:19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uxsgA&#10;AADdAAAADwAAAGRycy9kb3ducmV2LnhtbESPS2vCQBSF90L/w3AL3YiZWCFKzCi10KIuND427i6Z&#10;2yRt5k7ITDX9951CweXhPD5OtuxNI67UudqygnEUgyAurK65VHA+vY1mIJxH1thYJgU/5GC5eBhk&#10;mGp74wNdj74UYYRdigoq79tUSldUZNBFtiUO3oftDPogu1LqDm9h3DTyOY4TabDmQKiwpdeKiq/j&#10;twnc4TDfvI93l8mn2Wo3zVf7fbtS6umxf5mD8NT7e/i/vdYKkmQ2gb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a7GyAAAAN0AAAAPAAAAAAAAAAAAAAAAAJgCAABk&#10;cnMvZG93bnJldi54bWxQSwUGAAAAAAQABAD1AAAAjQMAAAAA&#10;" filled="f" strokecolor="red" strokeweight="2.5pt">
              <v:textbox>
                <w:txbxContent>
                  <w:p w:rsidR="00DC2E6E" w:rsidRPr="003E1183" w:rsidRDefault="00DC2E6E" w:rsidP="003E1183">
                    <w:pPr>
                      <w:rPr>
                        <w:rFonts w:ascii="Arial" w:hAnsi="Arial" w:cs="Arial"/>
                        <w:b/>
                        <w:sz w:val="36"/>
                        <w:szCs w:val="36"/>
                      </w:rPr>
                    </w:pPr>
                    <w:r w:rsidRPr="003E1183">
                      <w:rPr>
                        <w:rFonts w:ascii="Arial" w:hAnsi="Arial" w:cs="Arial"/>
                        <w:b/>
                        <w:sz w:val="36"/>
                        <w:szCs w:val="36"/>
                      </w:rPr>
                      <w:t xml:space="preserve">Για </w:t>
                    </w:r>
                    <w:r>
                      <w:rPr>
                        <w:rFonts w:ascii="Arial" w:hAnsi="Arial" w:cs="Arial"/>
                        <w:b/>
                        <w:sz w:val="36"/>
                        <w:szCs w:val="36"/>
                      </w:rPr>
                      <w:t>αφαίρεση</w:t>
                    </w:r>
                    <w:r w:rsidRPr="003E1183">
                      <w:rPr>
                        <w:rFonts w:ascii="Arial" w:hAnsi="Arial" w:cs="Arial"/>
                        <w:b/>
                        <w:sz w:val="36"/>
                        <w:szCs w:val="36"/>
                      </w:rPr>
                      <w:t xml:space="preserve"> </w:t>
                    </w:r>
                  </w:p>
                  <w:p w:rsidR="00DC2E6E" w:rsidRPr="003E1183" w:rsidRDefault="00DC2E6E" w:rsidP="003E1183">
                    <w:pPr>
                      <w:rPr>
                        <w:rFonts w:ascii="Arial" w:hAnsi="Arial" w:cs="Arial"/>
                        <w:b/>
                        <w:sz w:val="36"/>
                        <w:szCs w:val="36"/>
                      </w:rPr>
                    </w:pPr>
                    <w:r w:rsidRPr="003E1183">
                      <w:rPr>
                        <w:rFonts w:ascii="Arial" w:hAnsi="Arial" w:cs="Arial"/>
                        <w:b/>
                        <w:sz w:val="36"/>
                        <w:szCs w:val="36"/>
                      </w:rPr>
                      <w:t xml:space="preserve">αποτελεσμα, </w:t>
                    </w:r>
                  </w:p>
                  <w:p w:rsidR="00DC2E6E" w:rsidRPr="003E1183" w:rsidRDefault="00DC2E6E" w:rsidP="003E1183">
                    <w:pPr>
                      <w:rPr>
                        <w:rFonts w:ascii="Arial" w:hAnsi="Arial" w:cs="Arial"/>
                        <w:b/>
                        <w:sz w:val="36"/>
                        <w:szCs w:val="36"/>
                      </w:rPr>
                    </w:pPr>
                    <w:r w:rsidRPr="003E1183">
                      <w:rPr>
                        <w:rFonts w:ascii="Arial" w:hAnsi="Arial" w:cs="Arial"/>
                        <w:b/>
                        <w:sz w:val="36"/>
                        <w:szCs w:val="36"/>
                      </w:rPr>
                      <w:t xml:space="preserve">σβήσε κείμενο </w:t>
                    </w:r>
                  </w:p>
                  <w:p w:rsidR="00DC2E6E" w:rsidRPr="003E1183" w:rsidRDefault="00DC2E6E" w:rsidP="003E1183">
                    <w:pPr>
                      <w:rPr>
                        <w:rFonts w:ascii="Arial" w:hAnsi="Arial" w:cs="Arial"/>
                        <w:b/>
                        <w:sz w:val="36"/>
                        <w:szCs w:val="36"/>
                      </w:rPr>
                    </w:pPr>
                    <w:r>
                      <w:rPr>
                        <w:rFonts w:ascii="Arial" w:hAnsi="Arial" w:cs="Arial"/>
                        <w:b/>
                        <w:sz w:val="36"/>
                        <w:szCs w:val="36"/>
                      </w:rPr>
                      <w:t>τυ Διαφορά</w:t>
                    </w:r>
                    <w:r w:rsidRPr="003E1183">
                      <w:rPr>
                        <w:rFonts w:ascii="Arial" w:hAnsi="Arial" w:cs="Arial"/>
                        <w:b/>
                        <w:sz w:val="36"/>
                        <w:szCs w:val="36"/>
                      </w:rPr>
                      <w:t>:</w:t>
                    </w:r>
                  </w:p>
                  <w:p w:rsidR="00DC2E6E" w:rsidRPr="003E1183" w:rsidRDefault="00DC2E6E" w:rsidP="003E1183">
                    <w:pPr>
                      <w:rPr>
                        <w:rFonts w:ascii="Arial" w:hAnsi="Arial" w:cs="Arial"/>
                        <w:b/>
                        <w:sz w:val="36"/>
                        <w:szCs w:val="36"/>
                      </w:rPr>
                    </w:pPr>
                    <w:r>
                      <w:rPr>
                        <w:rFonts w:ascii="Arial" w:hAnsi="Arial" w:cs="Arial"/>
                        <w:b/>
                        <w:sz w:val="36"/>
                        <w:szCs w:val="36"/>
                      </w:rPr>
                      <w:t>τυ α-</w:t>
                    </w:r>
                    <w:r w:rsidRPr="003E1183">
                      <w:rPr>
                        <w:rFonts w:ascii="Arial" w:hAnsi="Arial" w:cs="Arial"/>
                        <w:b/>
                        <w:sz w:val="36"/>
                        <w:szCs w:val="36"/>
                      </w:rPr>
                      <w:t>β</w:t>
                    </w:r>
                  </w:p>
                  <w:p w:rsidR="00DC2E6E" w:rsidRPr="003E1183" w:rsidRDefault="00DC2E6E" w:rsidP="003E1183">
                    <w:pPr>
                      <w:rPr>
                        <w:rFonts w:ascii="Arial" w:hAnsi="Arial" w:cs="Arial"/>
                        <w:b/>
                        <w:sz w:val="36"/>
                        <w:szCs w:val="36"/>
                      </w:rPr>
                    </w:pPr>
                    <w:r w:rsidRPr="003E1183">
                      <w:rPr>
                        <w:rFonts w:ascii="Arial" w:hAnsi="Arial" w:cs="Arial"/>
                        <w:b/>
                        <w:sz w:val="36"/>
                        <w:szCs w:val="36"/>
                      </w:rPr>
                      <w:t>τέλος</w:t>
                    </w:r>
                  </w:p>
                  <w:p w:rsidR="00DC2E6E" w:rsidRDefault="00DC2E6E" w:rsidP="003E1183"/>
                </w:txbxContent>
              </v:textbox>
            </v:rect>
            <v:rect id="Ορθογώνιο 6684" o:spid="_x0000_s1646" style="position:absolute;top:5068;width:18326;height:191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2sscA&#10;AADdAAAADwAAAGRycy9kb3ducmV2LnhtbESPS2vCQBSF94L/YbiCG9GJVlKJjlIFS3VRH+3G3SVz&#10;TWIzd0Jm1PjvnUKhy8N5fJzZojGluFHtCssKhoMIBHFqdcGZgu+vdX8CwnlkjaVlUvAgB4t5uzXD&#10;RNs7H+h29JkII+wSVJB7XyVSujQng25gK+LgnW1t0AdZZ1LXeA/jppSjKIqlwYIDIceKVjmlP8er&#10;Cdxeb795H36eXi5mq93rfrnbVUulup3mbQrCU+P/w3/tD60gjidj+H0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sNrLHAAAA3QAAAA8AAAAAAAAAAAAAAAAAmAIAAGRy&#10;cy9kb3ducmV2LnhtbFBLBQYAAAAABAAEAPUAAACMAwAAAAA=&#10;" filled="f" strokecolor="red" strokeweight="2.5pt">
              <v:textbox>
                <w:txbxContent>
                  <w:p w:rsidR="00DC2E6E" w:rsidRPr="003E1183" w:rsidRDefault="00DC2E6E" w:rsidP="003E1183">
                    <w:pPr>
                      <w:rPr>
                        <w:rFonts w:ascii="Arial" w:hAnsi="Arial" w:cs="Arial"/>
                        <w:b/>
                        <w:sz w:val="36"/>
                        <w:szCs w:val="36"/>
                      </w:rPr>
                    </w:pPr>
                    <w:r w:rsidRPr="003E1183">
                      <w:rPr>
                        <w:rFonts w:ascii="Arial" w:hAnsi="Arial" w:cs="Arial"/>
                        <w:b/>
                        <w:sz w:val="36"/>
                        <w:szCs w:val="36"/>
                      </w:rPr>
                      <w:t xml:space="preserve">Για πρόσθεση </w:t>
                    </w:r>
                  </w:p>
                  <w:p w:rsidR="00DC2E6E" w:rsidRPr="003E1183" w:rsidRDefault="00DC2E6E" w:rsidP="003E1183">
                    <w:pPr>
                      <w:rPr>
                        <w:rFonts w:ascii="Arial" w:hAnsi="Arial" w:cs="Arial"/>
                        <w:b/>
                        <w:sz w:val="36"/>
                        <w:szCs w:val="36"/>
                      </w:rPr>
                    </w:pPr>
                    <w:r w:rsidRPr="003E1183">
                      <w:rPr>
                        <w:rFonts w:ascii="Arial" w:hAnsi="Arial" w:cs="Arial"/>
                        <w:b/>
                        <w:sz w:val="36"/>
                        <w:szCs w:val="36"/>
                      </w:rPr>
                      <w:t xml:space="preserve">αποτελεσμα, </w:t>
                    </w:r>
                  </w:p>
                  <w:p w:rsidR="00DC2E6E" w:rsidRPr="003E1183" w:rsidRDefault="00DC2E6E" w:rsidP="003E1183">
                    <w:pPr>
                      <w:rPr>
                        <w:rFonts w:ascii="Arial" w:hAnsi="Arial" w:cs="Arial"/>
                        <w:b/>
                        <w:sz w:val="36"/>
                        <w:szCs w:val="36"/>
                      </w:rPr>
                    </w:pPr>
                    <w:r w:rsidRPr="003E1183">
                      <w:rPr>
                        <w:rFonts w:ascii="Arial" w:hAnsi="Arial" w:cs="Arial"/>
                        <w:b/>
                        <w:sz w:val="36"/>
                        <w:szCs w:val="36"/>
                      </w:rPr>
                      <w:t xml:space="preserve">σβήσε κείμενο </w:t>
                    </w:r>
                  </w:p>
                  <w:p w:rsidR="00DC2E6E" w:rsidRPr="003E1183" w:rsidRDefault="00DC2E6E" w:rsidP="003E1183">
                    <w:pPr>
                      <w:rPr>
                        <w:rFonts w:ascii="Arial" w:hAnsi="Arial" w:cs="Arial"/>
                        <w:b/>
                        <w:sz w:val="36"/>
                        <w:szCs w:val="36"/>
                      </w:rPr>
                    </w:pPr>
                    <w:r>
                      <w:rPr>
                        <w:rFonts w:ascii="Arial" w:hAnsi="Arial" w:cs="Arial"/>
                        <w:b/>
                        <w:sz w:val="36"/>
                        <w:szCs w:val="36"/>
                      </w:rPr>
                      <w:t xml:space="preserve">τυ </w:t>
                    </w:r>
                    <w:r w:rsidRPr="003E1183">
                      <w:rPr>
                        <w:rFonts w:ascii="Arial" w:hAnsi="Arial" w:cs="Arial"/>
                        <w:b/>
                        <w:sz w:val="36"/>
                        <w:szCs w:val="36"/>
                      </w:rPr>
                      <w:t>Άθροισμα:</w:t>
                    </w:r>
                  </w:p>
                  <w:p w:rsidR="00DC2E6E" w:rsidRPr="003E1183" w:rsidRDefault="00DC2E6E" w:rsidP="003E1183">
                    <w:pPr>
                      <w:rPr>
                        <w:rFonts w:ascii="Arial" w:hAnsi="Arial" w:cs="Arial"/>
                        <w:b/>
                        <w:sz w:val="36"/>
                        <w:szCs w:val="36"/>
                      </w:rPr>
                    </w:pPr>
                    <w:r w:rsidRPr="003E1183">
                      <w:rPr>
                        <w:rFonts w:ascii="Arial" w:hAnsi="Arial" w:cs="Arial"/>
                        <w:b/>
                        <w:sz w:val="36"/>
                        <w:szCs w:val="36"/>
                      </w:rPr>
                      <w:t>τυ α+β</w:t>
                    </w:r>
                  </w:p>
                  <w:p w:rsidR="00DC2E6E" w:rsidRPr="003E1183" w:rsidRDefault="00DC2E6E" w:rsidP="003E1183">
                    <w:pPr>
                      <w:rPr>
                        <w:rFonts w:ascii="Arial" w:hAnsi="Arial" w:cs="Arial"/>
                        <w:b/>
                        <w:sz w:val="36"/>
                        <w:szCs w:val="36"/>
                      </w:rPr>
                    </w:pPr>
                    <w:r w:rsidRPr="003E1183">
                      <w:rPr>
                        <w:rFonts w:ascii="Arial" w:hAnsi="Arial" w:cs="Arial"/>
                        <w:b/>
                        <w:sz w:val="36"/>
                        <w:szCs w:val="36"/>
                      </w:rPr>
                      <w:t>τέλος</w:t>
                    </w:r>
                  </w:p>
                </w:txbxContent>
              </v:textbox>
            </v:rect>
            <v:shape id="Ευθύγραμμο βέλος σύνδεσης 6686" o:spid="_x0000_s1647" type="#_x0000_t32" style="position:absolute;left:16200;width:12424;height:456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2aMQAAADdAAAADwAAAGRycy9kb3ducmV2LnhtbESPQYvCMBSE7wv+h/CEva2pCkWqUYog&#10;epBF3b14ezTPNti8lCTa7r/fLCx4HGbmG2a1GWwrnuSDcaxgOslAEFdOG64VfH/tPhYgQkTW2Dom&#10;BT8UYLMeva2w0K7nMz0vsRYJwqFABU2MXSFlqBqyGCauI07ezXmLMUlfS+2xT3DbylmW5dKi4bTQ&#10;YEfbhqr75WEVmB5Px9O0vLdzWXr5uTe78mqUeh8P5RJEpCG+wv/tg1aQ54sc/t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rZoxAAAAN0AAAAPAAAAAAAAAAAA&#10;AAAAAKECAABkcnMvZG93bnJldi54bWxQSwUGAAAAAAQABAD5AAAAkgMAAAAA&#10;" strokecolor="red" strokeweight="2.5pt">
              <v:stroke endarrow="block"/>
            </v:shape>
            <v:shape id="Ευθύγραμμο βέλος σύνδεσης 6688" o:spid="_x0000_s1648" type="#_x0000_t32" style="position:absolute;left:29022;width:6826;height:40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W7MIAAADdAAAADwAAAGRycy9kb3ducmV2LnhtbERP3WrCMBS+F3yHcATvNFWklM4oTtwQ&#10;YRdze4Cz5qwtNicliWl9e3Mx2OXH97/dj6YTkZxvLStYLTMQxJXVLdcKvr/eFgUIH5A1dpZJwYM8&#10;7HfTyRZLbQf+pHgNtUgh7EtU0ITQl1L6qiGDfml74sT9WmcwJOhqqR0OKdx0cp1luTTYcmposKdj&#10;Q9XtejcKoiz49f3yc2xvH6fz5jDEjcuiUvPZeHgBEWgM/+I/91kryPMizU1v0hO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sW7MIAAADdAAAADwAAAAAAAAAAAAAA&#10;AAChAgAAZHJzL2Rvd25yZXYueG1sUEsFBgAAAAAEAAQA+QAAAJADAAAAAA==&#10;" strokecolor="red" strokeweight="2.5pt">
              <v:stroke endarrow="block"/>
            </v:shape>
          </v:group>
        </w:pict>
      </w:r>
      <w:r w:rsidR="003E1183" w:rsidRPr="003E1183">
        <w:rPr>
          <w:rFonts w:ascii="Arial" w:hAnsi="Arial" w:cs="Arial"/>
          <w:b/>
          <w:color w:val="FF0000"/>
          <w:sz w:val="36"/>
          <w:szCs w:val="36"/>
        </w:rPr>
        <w:t>1</w:t>
      </w:r>
    </w:p>
    <w:p w:rsidR="003E1183" w:rsidRDefault="003E1183" w:rsidP="00E45626">
      <w:pPr>
        <w:autoSpaceDE w:val="0"/>
        <w:autoSpaceDN w:val="0"/>
        <w:adjustRightInd w:val="0"/>
        <w:rPr>
          <w:rFonts w:ascii="Tahoma" w:hAnsi="Tahoma" w:cs="Tahoma"/>
          <w:b/>
          <w:color w:val="FF0000"/>
          <w:sz w:val="36"/>
          <w:szCs w:val="36"/>
        </w:rPr>
      </w:pPr>
    </w:p>
    <w:p w:rsidR="00E45626" w:rsidRDefault="00E45626" w:rsidP="00E45626">
      <w:pPr>
        <w:autoSpaceDE w:val="0"/>
        <w:autoSpaceDN w:val="0"/>
        <w:adjustRightInd w:val="0"/>
        <w:rPr>
          <w:rFonts w:ascii="Tahoma" w:hAnsi="Tahoma" w:cs="Tahoma"/>
          <w:b/>
          <w:color w:val="FF0000"/>
          <w:sz w:val="36"/>
          <w:szCs w:val="36"/>
        </w:rPr>
      </w:pPr>
      <w:r w:rsidRPr="00E45626">
        <w:rPr>
          <w:rFonts w:ascii="Tahoma" w:hAnsi="Tahoma" w:cs="Tahoma"/>
          <w:b/>
          <w:color w:val="FF0000"/>
          <w:sz w:val="36"/>
          <w:szCs w:val="36"/>
        </w:rPr>
        <w:br w:type="page"/>
      </w:r>
    </w:p>
    <w:p w:rsidR="003E1183" w:rsidRDefault="003E1183" w:rsidP="003E1183">
      <w:pPr>
        <w:tabs>
          <w:tab w:val="left" w:pos="1096"/>
        </w:tabs>
        <w:autoSpaceDE w:val="0"/>
        <w:autoSpaceDN w:val="0"/>
        <w:adjustRightInd w:val="0"/>
        <w:rPr>
          <w:rFonts w:ascii="Tahoma" w:hAnsi="Tahoma" w:cs="Tahoma"/>
          <w:b/>
          <w:color w:val="FF0000"/>
          <w:sz w:val="36"/>
          <w:szCs w:val="36"/>
        </w:rPr>
      </w:pPr>
      <w:r w:rsidRPr="003E1183">
        <w:rPr>
          <w:rFonts w:ascii="Tahoma" w:hAnsi="Tahoma" w:cs="Tahoma"/>
          <w:b/>
          <w:sz w:val="36"/>
          <w:szCs w:val="36"/>
        </w:rPr>
        <w:lastRenderedPageBreak/>
        <w:t xml:space="preserve">Συνέχεια της </w:t>
      </w:r>
      <w:r>
        <w:rPr>
          <w:rFonts w:ascii="Tahoma" w:hAnsi="Tahoma" w:cs="Tahoma"/>
          <w:b/>
          <w:sz w:val="36"/>
          <w:szCs w:val="36"/>
        </w:rPr>
        <w:t xml:space="preserve">οθόνης της </w:t>
      </w:r>
      <w:r w:rsidRPr="003E1183">
        <w:rPr>
          <w:rFonts w:ascii="Tahoma" w:hAnsi="Tahoma" w:cs="Tahoma"/>
          <w:b/>
          <w:sz w:val="36"/>
          <w:szCs w:val="36"/>
        </w:rPr>
        <w:t xml:space="preserve">προηγούμενης </w:t>
      </w:r>
      <w:r>
        <w:rPr>
          <w:rFonts w:ascii="Tahoma" w:hAnsi="Tahoma" w:cs="Tahoma"/>
          <w:b/>
          <w:sz w:val="36"/>
          <w:szCs w:val="36"/>
        </w:rPr>
        <w:t>εικόνας</w:t>
      </w:r>
      <w:r w:rsidRPr="003E1183">
        <w:rPr>
          <w:rFonts w:ascii="Tahoma" w:hAnsi="Tahoma" w:cs="Tahoma"/>
          <w:b/>
          <w:sz w:val="36"/>
          <w:szCs w:val="36"/>
        </w:rPr>
        <w:t xml:space="preserve"> </w:t>
      </w:r>
      <w:r>
        <w:rPr>
          <w:rFonts w:ascii="Tahoma" w:hAnsi="Tahoma" w:cs="Tahoma"/>
          <w:b/>
          <w:color w:val="FF0000"/>
          <w:sz w:val="36"/>
          <w:szCs w:val="36"/>
        </w:rPr>
        <w:t>(1)</w:t>
      </w:r>
    </w:p>
    <w:p w:rsidR="003E1183" w:rsidRPr="003E1183" w:rsidRDefault="003E1183" w:rsidP="00E45626">
      <w:pPr>
        <w:autoSpaceDE w:val="0"/>
        <w:autoSpaceDN w:val="0"/>
        <w:adjustRightInd w:val="0"/>
        <w:rPr>
          <w:rFonts w:ascii="Tahoma" w:hAnsi="Tahoma" w:cs="Tahoma"/>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group id="Ομάδα 5361" o:spid="_x0000_s1649" style="position:absolute;margin-left:14.55pt;margin-top:-10.2pt;width:479.1pt;height:529.5pt;z-index:251722240" coordsize="60845,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">
            <v:shape id="Text Box 8403" o:spid="_x0000_s1650" type="#_x0000_t202" style="position:absolute;top:952;width:60623;height:4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kF8QA&#10;AADcAAAADwAAAGRycy9kb3ducmV2LnhtbESPQWsCMRSE7wX/Q3hCbzXpHqSsRtGC4EFY1B48vm5e&#10;N6ubl3UT1/XfNwWhx2FmvmHmy8E1oqcu1J41vE8UCOLSm5orDV/HzdsHiBCRDTaeScODAiwXo5c5&#10;5sbfeU/9IVYiQTjkqMHG2OZShtKSwzDxLXHyfnznMCbZVdJ0eE9w18hMqal0WHNasNjSp6Xycrg5&#10;DevscT3ddsXwzUVvV/tzoaqz1Pp1PKxmICIN8T/8bG+NhkxN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JBfEAAAA3AAAAA8AAAAAAAAAAAAAAAAAmAIAAGRycy9k&#10;b3ducmV2LnhtbFBLBQYAAAAABAAEAPUAAACJAwAAAAA=&#10;" fillcolor="blue" strokecolor="blue" strokeweight="2.25pt">
              <v:textbox inset=".5mm,0,.5mm,0">
                <w:txbxContent>
                  <w:p w:rsidR="00DC2E6E" w:rsidRDefault="00DC2E6E" w:rsidP="00E45626">
                    <w:pPr>
                      <w:rPr>
                        <w:rFonts w:ascii="Arial" w:hAnsi="Arial" w:cs="Arial"/>
                        <w:b/>
                        <w:color w:val="FFFFFF"/>
                        <w:sz w:val="56"/>
                        <w:szCs w:val="56"/>
                      </w:rPr>
                    </w:pPr>
                    <w:r>
                      <w:rPr>
                        <w:noProof/>
                      </w:rPr>
                      <w:drawing>
                        <wp:inline distT="0" distB="0" distL="0" distR="0">
                          <wp:extent cx="320675" cy="320675"/>
                          <wp:effectExtent l="0" t="0" r="3175" b="3175"/>
                          <wp:docPr id="6575" name="Εικόνα 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Pr>
                        <w:lang w:val="en-US"/>
                      </w:rPr>
                      <w:t xml:space="preserve">  </w:t>
                    </w:r>
                    <w:r w:rsidRPr="00D42899">
                      <w:rPr>
                        <w:rFonts w:ascii="Arial" w:hAnsi="Arial" w:cs="Arial"/>
                        <w:b/>
                        <w:color w:val="FFFFFF"/>
                        <w:sz w:val="36"/>
                        <w:szCs w:val="36"/>
                        <w:lang w:val="en-US"/>
                      </w:rPr>
                      <w:t>MicroWorlds Pro</w:t>
                    </w:r>
                    <w:r w:rsidRPr="00D42899">
                      <w:rPr>
                        <w:rFonts w:ascii="Arial" w:hAnsi="Arial" w:cs="Arial"/>
                        <w:b/>
                        <w:color w:val="FFFFFF"/>
                        <w:sz w:val="36"/>
                        <w:szCs w:val="36"/>
                      </w:rPr>
                      <w:t xml:space="preserve">       </w:t>
                    </w:r>
                    <w:r w:rsidRPr="00D42899">
                      <w:rPr>
                        <w:rFonts w:ascii="Arial" w:hAnsi="Arial" w:cs="Arial"/>
                        <w:b/>
                        <w:color w:val="FFFFFF"/>
                        <w:sz w:val="36"/>
                        <w:szCs w:val="36"/>
                        <w:lang w:val="en-US"/>
                      </w:rPr>
                      <w:t xml:space="preserve">   </w:t>
                    </w:r>
                    <w:r>
                      <w:rPr>
                        <w:rFonts w:ascii="Arial" w:hAnsi="Arial" w:cs="Arial"/>
                        <w:b/>
                        <w:color w:val="FFFFFF"/>
                        <w:sz w:val="36"/>
                        <w:szCs w:val="36"/>
                      </w:rPr>
                      <w:t xml:space="preserve">                 </w:t>
                    </w:r>
                    <w:r w:rsidRPr="00D42899">
                      <w:rPr>
                        <w:rFonts w:ascii="Arial" w:hAnsi="Arial" w:cs="Arial"/>
                        <w:b/>
                        <w:color w:val="FFFFFF"/>
                        <w:sz w:val="36"/>
                        <w:szCs w:val="36"/>
                      </w:rPr>
                      <w:t xml:space="preserve">  </w:t>
                    </w:r>
                    <w:r w:rsidRPr="00D42899">
                      <w:rPr>
                        <w:rFonts w:ascii="Arial" w:hAnsi="Arial"/>
                        <w:b/>
                        <w:color w:val="FFFFFF"/>
                        <w:sz w:val="36"/>
                        <w:szCs w:val="36"/>
                        <w:shd w:val="clear" w:color="auto" w:fill="00CCFF"/>
                      </w:rPr>
                      <w:sym w:font="Webdings" w:char="F030"/>
                    </w:r>
                    <w:r w:rsidRPr="00D42899">
                      <w:rPr>
                        <w:rFonts w:ascii="Arial" w:hAnsi="Arial"/>
                        <w:b/>
                        <w:color w:val="FFFFFF"/>
                        <w:sz w:val="36"/>
                        <w:szCs w:val="36"/>
                        <w:shd w:val="clear" w:color="auto" w:fill="00CCFF"/>
                      </w:rPr>
                      <w:t xml:space="preserve"> </w:t>
                    </w:r>
                    <w:r w:rsidRPr="00D42899">
                      <w:rPr>
                        <w:rFonts w:ascii="Arial" w:hAnsi="Arial"/>
                        <w:b/>
                        <w:color w:val="FFFFFF"/>
                        <w:sz w:val="36"/>
                        <w:szCs w:val="36"/>
                      </w:rPr>
                      <w:t xml:space="preserve"> </w:t>
                    </w:r>
                    <w:r w:rsidRPr="00D42899">
                      <w:rPr>
                        <w:rFonts w:ascii="Arial" w:hAnsi="Arial"/>
                        <w:b/>
                        <w:color w:val="FFFFFF"/>
                        <w:sz w:val="36"/>
                        <w:szCs w:val="36"/>
                        <w:shd w:val="clear" w:color="auto" w:fill="00CCFF"/>
                      </w:rPr>
                      <w:t xml:space="preserve"> </w:t>
                    </w:r>
                    <w:r w:rsidRPr="00D42899">
                      <w:rPr>
                        <w:rFonts w:ascii="Arial" w:hAnsi="Arial"/>
                        <w:b/>
                        <w:color w:val="FFFFFF"/>
                        <w:sz w:val="36"/>
                        <w:szCs w:val="36"/>
                        <w:shd w:val="clear" w:color="auto" w:fill="00CCFF"/>
                      </w:rPr>
                      <w:sym w:font="Webdings" w:char="F031"/>
                    </w:r>
                    <w:r w:rsidRPr="00D42899">
                      <w:rPr>
                        <w:rFonts w:ascii="Arial" w:hAnsi="Arial"/>
                        <w:b/>
                        <w:color w:val="FFFFFF"/>
                        <w:sz w:val="36"/>
                        <w:szCs w:val="36"/>
                        <w:shd w:val="clear" w:color="auto" w:fill="00CCFF"/>
                      </w:rPr>
                      <w:t xml:space="preserve"> </w:t>
                    </w:r>
                    <w:r w:rsidRPr="00D42899">
                      <w:rPr>
                        <w:rFonts w:ascii="Arial" w:hAnsi="Arial"/>
                        <w:b/>
                        <w:color w:val="FFFFFF"/>
                        <w:sz w:val="36"/>
                        <w:szCs w:val="36"/>
                      </w:rPr>
                      <w:t xml:space="preserve"> </w:t>
                    </w:r>
                    <w:r w:rsidRPr="00D42899">
                      <w:rPr>
                        <w:rFonts w:ascii="Arial" w:hAnsi="Arial"/>
                        <w:b/>
                        <w:color w:val="FFFFFF"/>
                        <w:sz w:val="36"/>
                        <w:szCs w:val="36"/>
                        <w:shd w:val="clear" w:color="auto" w:fill="FF0000"/>
                      </w:rPr>
                      <w:t xml:space="preserve"> </w:t>
                    </w:r>
                    <w:r w:rsidRPr="00D42899">
                      <w:rPr>
                        <w:rFonts w:ascii="Arial" w:hAnsi="Arial"/>
                        <w:b/>
                        <w:color w:val="FFFFFF"/>
                        <w:sz w:val="36"/>
                        <w:szCs w:val="36"/>
                        <w:shd w:val="clear" w:color="auto" w:fill="FF0000"/>
                      </w:rPr>
                      <w:sym w:font="Webdings" w:char="F072"/>
                    </w:r>
                    <w:r w:rsidRPr="00D42899">
                      <w:rPr>
                        <w:rFonts w:ascii="Arial" w:hAnsi="Arial"/>
                        <w:b/>
                        <w:color w:val="FF0000"/>
                        <w:sz w:val="36"/>
                        <w:szCs w:val="36"/>
                        <w:shd w:val="clear" w:color="auto" w:fill="FF0000"/>
                      </w:rPr>
                      <w:t>.</w:t>
                    </w:r>
                    <w:r w:rsidRPr="00D42899">
                      <w:rPr>
                        <w:rFonts w:ascii="Arial" w:hAnsi="Arial" w:cs="Arial"/>
                        <w:b/>
                        <w:color w:val="FFFFFF"/>
                        <w:sz w:val="36"/>
                        <w:szCs w:val="36"/>
                      </w:rPr>
                      <w:t xml:space="preserve">             </w:t>
                    </w:r>
                  </w:p>
                </w:txbxContent>
              </v:textbox>
            </v:shape>
            <v:rect id="Rectangle 8404" o:spid="_x0000_s1651" style="position:absolute;width:60845;height:67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kZL4A&#10;AADcAAAADwAAAGRycy9kb3ducmV2LnhtbERPzYrCMBC+L/gOYQRva2JRWaupiKAIe9LtAwzN2JY2&#10;k9JEW9/eHIQ9fnz/u/1oW/Gk3teONSzmCgRx4UzNpYb87/T9A8IHZIOtY9LwIg/7bPK1w9S4ga/0&#10;vIVSxBD2KWqoQuhSKX1RkUU/dx1x5O6utxgi7EtpehxiuG1lotRaWqw5NlTY0bGiork9rIbVkJj6&#10;US43SlH7e+7ynO+rRuvZdDxsQQQaw7/4474YDckizo9n4hGQ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XZGS+AAAA3AAAAA8AAAAAAAAAAAAAAAAAmAIAAGRycy9kb3ducmV2&#10;LnhtbFBLBQYAAAAABAAEAPUAAACDAwAAAAA=&#10;" filled="f" strokecolor="gray" strokeweight="2.25pt">
              <v:stroke endarrowwidth="wide" endarrowlength="long"/>
            </v:rect>
            <v:rect id="Rectangle 8405" o:spid="_x0000_s1652" style="position:absolute;left:95;top:5048;width:60623;height:13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V28MA&#10;AADcAAAADwAAAGRycy9kb3ducmV2LnhtbERPy4rCMBTdD/gP4QqzG1MdEK1GGUSZwY34GAZ31+ba&#10;dmxuShJr/XuzEFwezns6b00lGnK+tKyg30tAEGdWl5wrOOxXHyMQPiBrrCyTgjt5mM86b1NMtb3x&#10;lppdyEUMYZ+igiKEOpXSZwUZ9D1bE0fubJ3BEKHLpXZ4i+GmkoMkGUqDJceGAmtaFJRddlejoJHb&#10;cflpj2N3+l1trsv/v3y0/lbqvdt+TUAEasNL/HT/aAWDJK6N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hV28MAAADcAAAADwAAAAAAAAAAAAAAAACYAgAAZHJzL2Rv&#10;d25yZXYueG1sUEsFBgAAAAAEAAQA9QAAAIgDAAAAAA==&#10;" fillcolor="#ddd8c2" strokecolor="gray" strokeweight="2.25pt">
              <v:stroke endarrowwidth="wide" endarrowlength="long"/>
              <v:textbox>
                <w:txbxContent>
                  <w:p w:rsidR="00DC2E6E" w:rsidRPr="00D42899" w:rsidRDefault="00DC2E6E" w:rsidP="00E45626">
                    <w:pPr>
                      <w:rPr>
                        <w:rFonts w:ascii="Arial" w:hAnsi="Arial" w:cs="Arial"/>
                        <w:b/>
                        <w:sz w:val="36"/>
                        <w:szCs w:val="36"/>
                      </w:rPr>
                    </w:pPr>
                    <w:r w:rsidRPr="00D42899">
                      <w:rPr>
                        <w:rFonts w:ascii="Arial" w:hAnsi="Arial" w:cs="Arial"/>
                        <w:b/>
                        <w:sz w:val="36"/>
                        <w:szCs w:val="36"/>
                      </w:rPr>
                      <w:t>Α</w:t>
                    </w:r>
                    <w:r>
                      <w:rPr>
                        <w:rFonts w:ascii="Arial" w:hAnsi="Arial" w:cs="Arial"/>
                        <w:b/>
                        <w:sz w:val="36"/>
                        <w:szCs w:val="36"/>
                      </w:rPr>
                      <w:t xml:space="preserve">ρχείο </w:t>
                    </w:r>
                    <w:r w:rsidRPr="00D42899">
                      <w:rPr>
                        <w:rFonts w:ascii="Arial" w:hAnsi="Arial" w:cs="Arial"/>
                        <w:b/>
                        <w:sz w:val="36"/>
                        <w:szCs w:val="36"/>
                      </w:rPr>
                      <w:t xml:space="preserve">Επεξεργασία Προβολή </w:t>
                    </w:r>
                    <w:r>
                      <w:rPr>
                        <w:rFonts w:ascii="Arial" w:hAnsi="Arial" w:cs="Arial"/>
                        <w:b/>
                        <w:sz w:val="36"/>
                        <w:szCs w:val="36"/>
                      </w:rPr>
                      <w:t xml:space="preserve">Κείμενο </w:t>
                    </w:r>
                    <w:r w:rsidRPr="00D42899">
                      <w:rPr>
                        <w:rFonts w:ascii="Arial" w:hAnsi="Arial" w:cs="Arial"/>
                        <w:b/>
                        <w:sz w:val="36"/>
                        <w:szCs w:val="36"/>
                      </w:rPr>
                      <w:t>Σελίδες          Βοήθεια</w:t>
                    </w:r>
                  </w:p>
                  <w:p w:rsidR="00DC2E6E" w:rsidRDefault="00DC2E6E" w:rsidP="00E45626">
                    <w:pPr>
                      <w:rPr>
                        <w:rFonts w:ascii="Arial" w:hAnsi="Arial"/>
                        <w:b/>
                        <w:color w:val="FF0000"/>
                        <w:sz w:val="56"/>
                        <w:szCs w:val="56"/>
                      </w:rPr>
                    </w:pPr>
                    <w:r>
                      <w:rPr>
                        <w:rFonts w:ascii="Arial" w:hAnsi="Arial"/>
                        <w:b/>
                        <w:noProof/>
                        <w:color w:val="FF0000"/>
                        <w:sz w:val="36"/>
                        <w:szCs w:val="36"/>
                      </w:rPr>
                      <w:drawing>
                        <wp:inline distT="0" distB="0" distL="0" distR="0">
                          <wp:extent cx="1537105" cy="247650"/>
                          <wp:effectExtent l="0" t="0" r="6350" b="0"/>
                          <wp:docPr id="6566" name="Εικόνα 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875" cy="248096"/>
                                  </a:xfrm>
                                  <a:prstGeom prst="rect">
                                    <a:avLst/>
                                  </a:prstGeom>
                                  <a:noFill/>
                                  <a:ln>
                                    <a:noFill/>
                                  </a:ln>
                                </pic:spPr>
                              </pic:pic>
                            </a:graphicData>
                          </a:graphic>
                        </wp:inline>
                      </w:drawing>
                    </w:r>
                    <w:r w:rsidRPr="00D42899">
                      <w:rPr>
                        <w:rFonts w:ascii="Arial" w:hAnsi="Arial"/>
                        <w:b/>
                        <w:color w:val="FF0000"/>
                        <w:sz w:val="36"/>
                        <w:szCs w:val="36"/>
                      </w:rPr>
                      <w:t xml:space="preserve">  </w:t>
                    </w:r>
                    <w:r>
                      <w:rPr>
                        <w:rFonts w:ascii="Arial" w:hAnsi="Arial"/>
                        <w:b/>
                        <w:noProof/>
                        <w:color w:val="FF0000"/>
                        <w:sz w:val="36"/>
                        <w:szCs w:val="36"/>
                      </w:rPr>
                      <w:drawing>
                        <wp:inline distT="0" distB="0" distL="0" distR="0">
                          <wp:extent cx="778347" cy="257175"/>
                          <wp:effectExtent l="0" t="0" r="3175" b="0"/>
                          <wp:docPr id="6567" name="Εικόνα 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130" cy="259747"/>
                                  </a:xfrm>
                                  <a:prstGeom prst="rect">
                                    <a:avLst/>
                                  </a:prstGeom>
                                  <a:noFill/>
                                  <a:ln>
                                    <a:noFill/>
                                  </a:ln>
                                </pic:spPr>
                              </pic:pic>
                            </a:graphicData>
                          </a:graphic>
                        </wp:inline>
                      </w:drawing>
                    </w:r>
                    <w:r w:rsidRPr="00D42899">
                      <w:rPr>
                        <w:rFonts w:ascii="Arial" w:hAnsi="Arial"/>
                        <w:b/>
                        <w:color w:val="FF0000"/>
                        <w:sz w:val="36"/>
                        <w:szCs w:val="36"/>
                      </w:rPr>
                      <w:t xml:space="preserve">  </w:t>
                    </w:r>
                    <w:r>
                      <w:rPr>
                        <w:rFonts w:ascii="Arial" w:hAnsi="Arial"/>
                        <w:b/>
                        <w:noProof/>
                        <w:color w:val="FF0000"/>
                        <w:sz w:val="56"/>
                        <w:szCs w:val="56"/>
                      </w:rPr>
                      <w:drawing>
                        <wp:inline distT="0" distB="0" distL="0" distR="0">
                          <wp:extent cx="2990850" cy="256920"/>
                          <wp:effectExtent l="0" t="0" r="0" b="0"/>
                          <wp:docPr id="6568" name="Εικόνα 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257684"/>
                                  </a:xfrm>
                                  <a:prstGeom prst="rect">
                                    <a:avLst/>
                                  </a:prstGeom>
                                  <a:noFill/>
                                  <a:ln>
                                    <a:noFill/>
                                  </a:ln>
                                </pic:spPr>
                              </pic:pic>
                            </a:graphicData>
                          </a:graphic>
                        </wp:inline>
                      </w:drawing>
                    </w:r>
                  </w:p>
                  <w:p w:rsidR="00DC2E6E" w:rsidRPr="00C932CC" w:rsidRDefault="00DC2E6E" w:rsidP="00E45626">
                    <w:pPr>
                      <w:rPr>
                        <w:rFonts w:ascii="Arial" w:hAnsi="Arial" w:cs="Arial"/>
                        <w:b/>
                        <w:sz w:val="56"/>
                        <w:szCs w:val="56"/>
                      </w:rPr>
                    </w:pPr>
                    <w:r>
                      <w:rPr>
                        <w:rFonts w:ascii="Arial" w:hAnsi="Arial" w:cs="Arial"/>
                        <w:b/>
                        <w:noProof/>
                        <w:sz w:val="56"/>
                        <w:szCs w:val="56"/>
                      </w:rPr>
                      <w:drawing>
                        <wp:inline distT="0" distB="0" distL="0" distR="0">
                          <wp:extent cx="352425" cy="247650"/>
                          <wp:effectExtent l="0" t="0" r="9525" b="0"/>
                          <wp:docPr id="6569" name="Εικόνα 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48096"/>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352425" cy="228600"/>
                          <wp:effectExtent l="0" t="0" r="9525" b="0"/>
                          <wp:docPr id="6570" name="Εικόνα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29012"/>
                                  </a:xfrm>
                                  <a:prstGeom prst="rect">
                                    <a:avLst/>
                                  </a:prstGeom>
                                  <a:noFill/>
                                  <a:ln>
                                    <a:noFill/>
                                  </a:ln>
                                </pic:spPr>
                              </pic:pic>
                            </a:graphicData>
                          </a:graphic>
                        </wp:inline>
                      </w:drawing>
                    </w:r>
                    <w:r>
                      <w:rPr>
                        <w:rFonts w:ascii="Arial" w:hAnsi="Arial" w:cs="Arial"/>
                        <w:b/>
                        <w:noProof/>
                        <w:sz w:val="56"/>
                        <w:szCs w:val="56"/>
                      </w:rPr>
                      <w:drawing>
                        <wp:inline distT="0" distB="0" distL="0" distR="0">
                          <wp:extent cx="1137141" cy="276225"/>
                          <wp:effectExtent l="0" t="0" r="6350" b="0"/>
                          <wp:docPr id="6571" name="Εικόνα 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190" cy="276723"/>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428625" cy="285750"/>
                          <wp:effectExtent l="0" t="0" r="9525" b="0"/>
                          <wp:docPr id="6572" name="Εικόνα 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288713"/>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1504950" cy="276225"/>
                          <wp:effectExtent l="0" t="0" r="0" b="9525"/>
                          <wp:docPr id="6573" name="Εικόνα 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276808"/>
                                  </a:xfrm>
                                  <a:prstGeom prst="rect">
                                    <a:avLst/>
                                  </a:prstGeom>
                                  <a:noFill/>
                                  <a:ln>
                                    <a:noFill/>
                                  </a:ln>
                                </pic:spPr>
                              </pic:pic>
                            </a:graphicData>
                          </a:graphic>
                        </wp:inline>
                      </w:drawing>
                    </w:r>
                    <w:r>
                      <w:rPr>
                        <w:rFonts w:ascii="Arial" w:hAnsi="Arial" w:cs="Arial"/>
                        <w:b/>
                        <w:sz w:val="56"/>
                        <w:szCs w:val="56"/>
                      </w:rPr>
                      <w:t xml:space="preserve">  </w:t>
                    </w:r>
                    <w:r>
                      <w:rPr>
                        <w:rFonts w:ascii="Arial" w:hAnsi="Arial" w:cs="Arial"/>
                        <w:b/>
                        <w:noProof/>
                        <w:sz w:val="56"/>
                        <w:szCs w:val="56"/>
                      </w:rPr>
                      <w:drawing>
                        <wp:inline distT="0" distB="0" distL="0" distR="0">
                          <wp:extent cx="352425" cy="276225"/>
                          <wp:effectExtent l="0" t="0" r="9525" b="9525"/>
                          <wp:docPr id="6574" name="Εικόνα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76723"/>
                                  </a:xfrm>
                                  <a:prstGeom prst="rect">
                                    <a:avLst/>
                                  </a:prstGeom>
                                  <a:noFill/>
                                  <a:ln>
                                    <a:noFill/>
                                  </a:ln>
                                </pic:spPr>
                              </pic:pic>
                            </a:graphicData>
                          </a:graphic>
                        </wp:inline>
                      </w:drawing>
                    </w:r>
                  </w:p>
                </w:txbxContent>
              </v:textbox>
            </v:rect>
            <v:rect id="Rectangle 8408" o:spid="_x0000_s1653" style="position:absolute;left:95;top:53530;width:24949;height:4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uT8UA&#10;AADdAAAADwAAAGRycy9kb3ducmV2LnhtbESPQWsCMRSE7wX/Q3iF3mpWqWK3RtFCUcRLt6Xnx+Y1&#10;2bp52Saprv/eCEKPw8x8w8yXvWvFkUJsPCsYDQsQxLXXDRsFnx9vjzMQMSFrbD2TgjNFWC4Gd3Ms&#10;tT/xOx2rZESGcCxRgU2pK6WMtSWHceg74ux9++AwZRmM1AFPGe5aOS6KqXTYcF6w2NGrpfpQ/TkF&#10;8bAz59rIn32fJpvRV7UOv84q9XDfr15AJOrTf/jW3moFs6fpM1zf5Cc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G5PxQAAAN0AAAAPAAAAAAAAAAAAAAAAAJgCAABkcnMv&#10;ZG93bnJldi54bWxQSwUGAAAAAAQABAD1AAAAigMAAAAA&#10;" fillcolor="#ddd8c2" strokecolor="#c4bc96" strokeweight="2.25pt">
              <v:stroke endarrowwidth="wide" endarrowlength="long"/>
              <v:textbox inset="0,,0">
                <w:txbxContent>
                  <w:p w:rsidR="00DC2E6E" w:rsidRPr="00D42899"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57175" cy="257175"/>
                          <wp:effectExtent l="0" t="0" r="9525" b="9525"/>
                          <wp:docPr id="6576" name="Εικόνα 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47" cy="259747"/>
                                  </a:xfrm>
                                  <a:prstGeom prst="rect">
                                    <a:avLst/>
                                  </a:prstGeom>
                                  <a:noFill/>
                                  <a:ln>
                                    <a:noFill/>
                                  </a:ln>
                                </pic:spPr>
                              </pic:pic>
                            </a:graphicData>
                          </a:graphic>
                        </wp:inline>
                      </w:drawing>
                    </w:r>
                    <w:r w:rsidRPr="00D42899">
                      <w:rPr>
                        <w:rFonts w:ascii="Arial" w:hAnsi="Arial" w:cs="Arial"/>
                        <w:b/>
                        <w:sz w:val="36"/>
                        <w:szCs w:val="36"/>
                      </w:rPr>
                      <w:t>Διαδικασίες</w:t>
                    </w:r>
                  </w:p>
                </w:txbxContent>
              </v:textbox>
            </v:rect>
            <v:rect id="Rectangle 8409" o:spid="_x0000_s1654" style="position:absolute;left:34194;top:58388;width:24949;height:4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q8UA&#10;AADdAAAADwAAAGRycy9kb3ducmV2LnhtbESPwW7CMBBE75X4B2uRuBWHChCkGIQobbmWlkNvq3ib&#10;pMTrYBsT/h5XQupxNDNvNItVZxoRyfnasoLRMANBXFhdc6ng6/P1cQbCB2SNjWVScCUPq2XvYYG5&#10;thf+oLgPpUgQ9jkqqEJocyl9UZFBP7QtcfJ+rDMYknSl1A4vCW4a+ZRlU2mw5rRQYUubiorj/mwU&#10;xNNvPBTxNEa3e/82L/PtWyu3Sg363foZRKAu/Ifv7Z1WMBtPJ/D3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f6rxQAAAN0AAAAPAAAAAAAAAAAAAAAAAJgCAABkcnMv&#10;ZG93bnJldi54bWxQSwUGAAAAAAQABAD1AAAAigMAAAAA&#10;" fillcolor="#ddd8c2" strokecolor="#c4bc96" strokeweight="2.25pt">
              <v:stroke endarrowwidth="wide" endarrowlength="long"/>
              <v:textbox>
                <w:txbxContent>
                  <w:p w:rsidR="00DC2E6E" w:rsidRPr="00D42899"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304800" cy="304800"/>
                          <wp:effectExtent l="0" t="0" r="0" b="0"/>
                          <wp:docPr id="6579" name="Εικόνα 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48" cy="307848"/>
                                  </a:xfrm>
                                  <a:prstGeom prst="rect">
                                    <a:avLst/>
                                  </a:prstGeom>
                                  <a:noFill/>
                                  <a:ln>
                                    <a:noFill/>
                                  </a:ln>
                                </pic:spPr>
                              </pic:pic>
                            </a:graphicData>
                          </a:graphic>
                        </wp:inline>
                      </w:drawing>
                    </w:r>
                    <w:r>
                      <w:rPr>
                        <w:rFonts w:ascii="Arial" w:hAnsi="Arial" w:cs="Arial"/>
                        <w:b/>
                        <w:sz w:val="56"/>
                        <w:szCs w:val="56"/>
                      </w:rPr>
                      <w:t xml:space="preserve"> </w:t>
                    </w:r>
                    <w:r w:rsidRPr="00D42899">
                      <w:rPr>
                        <w:rFonts w:ascii="Arial" w:hAnsi="Arial" w:cs="Arial"/>
                        <w:b/>
                        <w:sz w:val="36"/>
                        <w:szCs w:val="36"/>
                      </w:rPr>
                      <w:t>Γραφικά</w:t>
                    </w:r>
                  </w:p>
                </w:txbxContent>
              </v:textbox>
            </v:rect>
            <v:rect id="Rectangle 8410" o:spid="_x0000_s1655" style="position:absolute;left:285;top:58388;width:24949;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L1MEA&#10;AADdAAAADwAAAGRycy9kb3ducmV2LnhtbERPTWsCMRC9C/6HMIXeNKu0Iluj1IJYihe3pedhMyar&#10;m8k2ibr+++YgeHy878Wqd624UIiNZwWTcQGCuPa6YaPg53szmoOICVlj65kU3CjCajkcLLDU/sp7&#10;ulTJiBzCsUQFNqWulDLWlhzGse+IM3fwwWHKMBipA15zuGvltChm0mHDucFiRx+W6lN1dgri6cvc&#10;aiOPuz69bie/1Tr8OavU81P//gYiUZ8e4rv7UyuYv8zy3PwmP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y9TBAAAA3QAAAA8AAAAAAAAAAAAAAAAAmAIAAGRycy9kb3du&#10;cmV2LnhtbFBLBQYAAAAABAAEAPUAAACGAwAAAAA=&#10;" fillcolor="#ddd8c2" strokecolor="#c4bc96" strokeweight="2.25pt">
              <v:stroke endarrowwidth="wide" endarrowlength="long"/>
              <v:textbox inset="0,,0">
                <w:txbxContent>
                  <w:p w:rsidR="00DC2E6E" w:rsidRPr="00D42899"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85750" cy="285750"/>
                          <wp:effectExtent l="0" t="0" r="0" b="0"/>
                          <wp:docPr id="6577" name="Εικόνα 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8" cy="288608"/>
                                  </a:xfrm>
                                  <a:prstGeom prst="rect">
                                    <a:avLst/>
                                  </a:prstGeom>
                                  <a:noFill/>
                                  <a:ln>
                                    <a:noFill/>
                                  </a:ln>
                                </pic:spPr>
                              </pic:pic>
                            </a:graphicData>
                          </a:graphic>
                        </wp:inline>
                      </w:drawing>
                    </w:r>
                    <w:r>
                      <w:rPr>
                        <w:rFonts w:ascii="Arial" w:hAnsi="Arial" w:cs="Arial"/>
                        <w:b/>
                        <w:sz w:val="56"/>
                        <w:szCs w:val="56"/>
                      </w:rPr>
                      <w:t xml:space="preserve"> </w:t>
                    </w:r>
                    <w:r w:rsidRPr="00D42899">
                      <w:rPr>
                        <w:rFonts w:ascii="Arial" w:hAnsi="Arial" w:cs="Arial"/>
                        <w:b/>
                        <w:sz w:val="36"/>
                        <w:szCs w:val="36"/>
                      </w:rPr>
                      <w:t>Διεργασίες</w:t>
                    </w:r>
                  </w:p>
                </w:txbxContent>
              </v:textbox>
            </v:rect>
            <v:rect id="Rectangle 8411" o:spid="_x0000_s1656" style="position:absolute;left:34194;top:53816;width:24949;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g3MUA&#10;AADdAAAADwAAAGRycy9kb3ducmV2LnhtbESPwW7CMBBE70j8g7VIvYEDQhFNMagC2nKFtofeVvE2&#10;SRuvg+2a9O8xEhLH0cy80SzXvWlFJOcbywqmkwwEcWl1w5WCj/eX8QKED8gaW8uk4J88rFfDwRIL&#10;bc98oHgMlUgQ9gUqqEPoCil9WZNBP7EdcfK+rTMYknSV1A7PCW5aOcuyXBpsOC3U2NGmpvL3+GcU&#10;xNNP/CzjaY5u//Zlto+7107ulHoY9c9PIAL14R6+tfdawWKe53B9k5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2DcxQAAAN0AAAAPAAAAAAAAAAAAAAAAAJgCAABkcnMv&#10;ZG93bnJldi54bWxQSwUGAAAAAAQABAD1AAAAigMAAAAA&#10;" fillcolor="#ddd8c2" strokecolor="#c4bc96" strokeweight="2.25pt">
              <v:stroke endarrowwidth="wide" endarrowlength="long"/>
              <v:textbox>
                <w:txbxContent>
                  <w:p w:rsidR="00DC2E6E" w:rsidRPr="00D42899"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38125" cy="238125"/>
                          <wp:effectExtent l="0" t="0" r="9525" b="9525"/>
                          <wp:docPr id="6578" name="Εικόνα 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846" cy="240846"/>
                                  </a:xfrm>
                                  <a:prstGeom prst="rect">
                                    <a:avLst/>
                                  </a:prstGeom>
                                  <a:noFill/>
                                  <a:ln>
                                    <a:noFill/>
                                  </a:ln>
                                </pic:spPr>
                              </pic:pic>
                            </a:graphicData>
                          </a:graphic>
                        </wp:inline>
                      </w:drawing>
                    </w:r>
                    <w:r>
                      <w:rPr>
                        <w:rFonts w:ascii="Arial" w:hAnsi="Arial" w:cs="Arial"/>
                        <w:b/>
                        <w:sz w:val="56"/>
                        <w:szCs w:val="56"/>
                      </w:rPr>
                      <w:t xml:space="preserve"> </w:t>
                    </w:r>
                    <w:r w:rsidRPr="00D42899">
                      <w:rPr>
                        <w:rFonts w:ascii="Arial" w:hAnsi="Arial" w:cs="Arial"/>
                        <w:b/>
                        <w:sz w:val="36"/>
                        <w:szCs w:val="36"/>
                      </w:rPr>
                      <w:t>Εργασία</w:t>
                    </w:r>
                  </w:p>
                </w:txbxContent>
              </v:textbox>
            </v:rect>
            <v:shape id="Text Box 8415" o:spid="_x0000_s1657" type="#_x0000_t202" style="position:absolute;left:54864;top:18478;width:431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TasYA&#10;AADdAAAADwAAAGRycy9kb3ducmV2LnhtbESPQWsCMRSE74X+h/AK3mq2UlS2RqnFipeCtR56fGye&#10;m7WblzWJu+u/NwXB4zAz3zCzRW9r0ZIPlWMFL8MMBHHhdMWlgv3P5/MURIjIGmvHpOBCARbzx4cZ&#10;5tp1/E3tLpYiQTjkqMDE2ORShsKQxTB0DXHyDs5bjEn6UmqPXYLbWo6ybCwtVpwWDDb0Yaj4252t&#10;gnrsV1/d73J13C5P+6NZtxdeH5QaPPXvbyAi9fEevrU3WsH0dTKB/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ZTasYAAADdAAAADwAAAAAAAAAAAAAAAACYAgAAZHJz&#10;L2Rvd25yZXYueG1sUEsFBgAAAAAEAAQA9QAAAIsDA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v:rect id="Rectangle 8416" o:spid="_x0000_s1658" style="position:absolute;left:54959;top:22764;width:4318;height:1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g9ccA&#10;AADdAAAADwAAAGRycy9kb3ducmV2LnhtbESPT2sCMRTE7wW/Q3hCbzWrFJXVKFLoH2gPrQp6fG6e&#10;m+jmZdlE3frpG6HgcZiZ3zDTeesqcaYmWM8K+r0MBHHhteVSwXr1+jQGESKyxsozKfilAPNZ52GK&#10;ufYX/qHzMpYiQTjkqMDEWOdShsKQw9DzNXHy9r5xGJNsSqkbvCS4q+Qgy4bSoeW0YLCmF0PFcXly&#10;Cr5PZR039u3w2X69b0emf7W7wUqpx267mICI1MZ7+L/9oRWMn0dDuL1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VYPXHAAAA3QAAAA8AAAAAAAAAAAAAAAAAmAIAAGRy&#10;cy9kb3ducmV2LnhtbFBLBQYAAAAABAAEAPUAAACMAwAAAAA=&#10;" fillcolor="silver" strokecolor="gray" strokeweight="3pt"/>
            <v:rect id="Rectangle 8417" o:spid="_x0000_s1659" style="position:absolute;left:54864;top:24384;width:4318;height:22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CQsQA&#10;AADdAAAADwAAAGRycy9kb3ducmV2LnhtbESPUWvCQBCE3wv9D8cW+lYvikSJniIVqY+t+gPW3JoE&#10;c3tpbqPRX98rCD4OM/MNM1/2rlYXakPl2cBwkIAizr2tuDBw2G8+pqCCIFusPZOBGwVYLl5f5phZ&#10;f+UfuuykUBHCIUMDpUiTaR3ykhyGgW+Io3fyrUOJsi20bfEa4a7WoyRJtcOK40KJDX2WlJ93nTOA&#10;3/Xta+1TSfNz8SvrbtLdj0dj3t/61QyUUC/P8KO9tQam48kY/t/EJ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gkLEAAAA3QAAAA8AAAAAAAAAAAAAAAAAmAIAAGRycy9k&#10;b3ducmV2LnhtbFBLBQYAAAAABAAEAPUAAACJAwAAAAA=&#10;" strokecolor="gray" strokeweight="3pt"/>
          </v:group>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AutoShape 8406" o:spid="_x0000_s1745" type="#_x0000_t32" style="position:absolute;margin-left:15.3pt;margin-top:5.55pt;width:1.5pt;height:410.2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" strokecolor="gray" strokeweight="5pt">
            <v:stroke endarrowwidth="wide" endarrowlength="long"/>
          </v:shape>
        </w:pict>
      </w:r>
      <w:r w:rsidRPr="00E95531">
        <w:rPr>
          <w:rFonts w:ascii="Arial" w:hAnsi="Arial"/>
          <w:b/>
          <w:noProof/>
          <w:color w:val="FF0000"/>
          <w:sz w:val="36"/>
          <w:szCs w:val="36"/>
          <w:lang w:val="en-US" w:eastAsia="en-US"/>
        </w:rPr>
        <w:pict>
          <v:shape id="AutoShape 8407" o:spid="_x0000_s1744" type="#_x0000_t32" style="position:absolute;margin-left:491.9pt;margin-top:6.3pt;width:1.15pt;height:406.5pt;flip:x;z-index:2517150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" strokecolor="gray" strokeweight="5pt">
            <v:stroke endarrowwidth="wide" endarrowlength="long"/>
          </v:shape>
        </w:pict>
      </w:r>
    </w:p>
    <w:p w:rsidR="00E45626" w:rsidRPr="00E45626" w:rsidRDefault="00E45626" w:rsidP="00E45626">
      <w:pPr>
        <w:rPr>
          <w:rFonts w:ascii="Arial" w:hAnsi="Arial"/>
          <w:b/>
          <w:sz w:val="36"/>
          <w:szCs w:val="36"/>
        </w:rPr>
      </w:pPr>
      <w:r w:rsidRPr="00E45626">
        <w:rPr>
          <w:rFonts w:ascii="Arial" w:hAnsi="Arial"/>
          <w:b/>
          <w:sz w:val="36"/>
          <w:szCs w:val="36"/>
        </w:rPr>
        <w:t xml:space="preserve">    </w: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rect id="Rectangle 8419" o:spid="_x0000_s1660" style="position:absolute;margin-left:29.7pt;margin-top:4.3pt;width:245.9pt;height:261.4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" filled="f" stroked="f" strokecolor="#00b050" strokeweight="2.25pt">
            <v:stroke endarrowwidth="wide" endarrowlength="long"/>
            <v:textbox>
              <w:txbxContent>
                <w:p w:rsidR="00DC2E6E" w:rsidRPr="00D42899" w:rsidRDefault="00DC2E6E" w:rsidP="00E45626">
                  <w:pPr>
                    <w:rPr>
                      <w:rFonts w:ascii="Arial" w:hAnsi="Arial" w:cs="Arial"/>
                      <w:b/>
                      <w:sz w:val="36"/>
                      <w:szCs w:val="36"/>
                    </w:rPr>
                  </w:pPr>
                  <w:r w:rsidRPr="00D42899">
                    <w:rPr>
                      <w:rFonts w:ascii="Arial" w:hAnsi="Arial" w:cs="Arial"/>
                      <w:b/>
                      <w:sz w:val="36"/>
                      <w:szCs w:val="36"/>
                    </w:rPr>
                    <w:t xml:space="preserve">για πρόσθεση </w:t>
                  </w:r>
                </w:p>
                <w:p w:rsidR="00DC2E6E" w:rsidRPr="00D42899" w:rsidRDefault="00DC2E6E" w:rsidP="00E45626">
                  <w:pPr>
                    <w:rPr>
                      <w:rFonts w:ascii="Arial" w:hAnsi="Arial" w:cs="Arial"/>
                      <w:b/>
                      <w:sz w:val="36"/>
                      <w:szCs w:val="36"/>
                    </w:rPr>
                  </w:pPr>
                  <w:r w:rsidRPr="00D42899">
                    <w:rPr>
                      <w:rFonts w:ascii="Arial" w:hAnsi="Arial" w:cs="Arial"/>
                      <w:b/>
                      <w:sz w:val="36"/>
                      <w:szCs w:val="36"/>
                    </w:rPr>
                    <w:t>αποτέλεσμα,</w:t>
                  </w:r>
                </w:p>
                <w:p w:rsidR="00DC2E6E" w:rsidRPr="00D42899" w:rsidRDefault="00DC2E6E" w:rsidP="00E45626">
                  <w:pPr>
                    <w:rPr>
                      <w:rFonts w:ascii="Arial" w:hAnsi="Arial" w:cs="Arial"/>
                      <w:b/>
                      <w:sz w:val="36"/>
                      <w:szCs w:val="36"/>
                    </w:rPr>
                  </w:pPr>
                  <w:r w:rsidRPr="00D42899">
                    <w:rPr>
                      <w:rFonts w:ascii="Arial" w:hAnsi="Arial" w:cs="Arial"/>
                      <w:b/>
                      <w:sz w:val="36"/>
                      <w:szCs w:val="36"/>
                    </w:rPr>
                    <w:t>σβήσε</w:t>
                  </w:r>
                  <w:r>
                    <w:rPr>
                      <w:rFonts w:ascii="Arial" w:hAnsi="Arial" w:cs="Arial"/>
                      <w:b/>
                      <w:sz w:val="36"/>
                      <w:szCs w:val="36"/>
                    </w:rPr>
                    <w:t xml:space="preserve"> </w:t>
                  </w:r>
                  <w:r w:rsidRPr="00D42899">
                    <w:rPr>
                      <w:rFonts w:ascii="Arial" w:hAnsi="Arial" w:cs="Arial"/>
                      <w:b/>
                      <w:sz w:val="36"/>
                      <w:szCs w:val="36"/>
                    </w:rPr>
                    <w:t>κείμενο</w:t>
                  </w:r>
                </w:p>
                <w:p w:rsidR="00DC2E6E" w:rsidRPr="00D42899" w:rsidRDefault="00DC2E6E" w:rsidP="00E45626">
                  <w:pPr>
                    <w:rPr>
                      <w:rFonts w:ascii="Arial" w:hAnsi="Arial" w:cs="Arial"/>
                      <w:b/>
                      <w:sz w:val="36"/>
                      <w:szCs w:val="36"/>
                    </w:rPr>
                  </w:pPr>
                  <w:r w:rsidRPr="00D42899">
                    <w:rPr>
                      <w:rFonts w:ascii="Arial" w:hAnsi="Arial" w:cs="Arial"/>
                      <w:b/>
                      <w:sz w:val="36"/>
                      <w:szCs w:val="36"/>
                    </w:rPr>
                    <w:t>τυ “Άθροισμα:</w:t>
                  </w:r>
                </w:p>
                <w:p w:rsidR="00DC2E6E" w:rsidRPr="00D42899" w:rsidRDefault="00DC2E6E" w:rsidP="00E45626">
                  <w:pPr>
                    <w:rPr>
                      <w:rFonts w:ascii="Arial" w:hAnsi="Arial" w:cs="Arial"/>
                      <w:b/>
                      <w:sz w:val="36"/>
                      <w:szCs w:val="36"/>
                    </w:rPr>
                  </w:pPr>
                  <w:r w:rsidRPr="00D42899">
                    <w:rPr>
                      <w:rFonts w:ascii="Arial" w:hAnsi="Arial" w:cs="Arial"/>
                      <w:b/>
                      <w:sz w:val="36"/>
                      <w:szCs w:val="36"/>
                    </w:rPr>
                    <w:t>τυ α + β</w:t>
                  </w:r>
                </w:p>
                <w:p w:rsidR="00DC2E6E" w:rsidRPr="00D42899" w:rsidRDefault="00DC2E6E" w:rsidP="00E45626">
                  <w:pPr>
                    <w:rPr>
                      <w:rFonts w:ascii="Arial" w:hAnsi="Arial" w:cs="Arial"/>
                      <w:b/>
                      <w:sz w:val="36"/>
                      <w:szCs w:val="36"/>
                    </w:rPr>
                  </w:pPr>
                  <w:r w:rsidRPr="00D42899">
                    <w:rPr>
                      <w:rFonts w:ascii="Arial" w:hAnsi="Arial" w:cs="Arial"/>
                      <w:b/>
                      <w:sz w:val="36"/>
                      <w:szCs w:val="36"/>
                    </w:rPr>
                    <w:t>τέλος</w:t>
                  </w:r>
                </w:p>
                <w:p w:rsidR="00DC2E6E" w:rsidRPr="00D42899" w:rsidRDefault="00DC2E6E" w:rsidP="00E45626">
                  <w:pPr>
                    <w:rPr>
                      <w:rFonts w:ascii="Arial" w:hAnsi="Arial" w:cs="Arial"/>
                      <w:b/>
                      <w:sz w:val="36"/>
                      <w:szCs w:val="36"/>
                    </w:rPr>
                  </w:pPr>
                  <w:r w:rsidRPr="00D42899">
                    <w:rPr>
                      <w:rFonts w:ascii="Arial" w:hAnsi="Arial" w:cs="Arial"/>
                      <w:b/>
                      <w:sz w:val="36"/>
                      <w:szCs w:val="36"/>
                    </w:rPr>
                    <w:t xml:space="preserve">για αφαίρεση </w:t>
                  </w:r>
                </w:p>
                <w:p w:rsidR="00DC2E6E" w:rsidRPr="00D42899" w:rsidRDefault="00DC2E6E" w:rsidP="00E45626">
                  <w:pPr>
                    <w:rPr>
                      <w:rFonts w:ascii="Arial" w:hAnsi="Arial" w:cs="Arial"/>
                      <w:b/>
                      <w:sz w:val="36"/>
                      <w:szCs w:val="36"/>
                    </w:rPr>
                  </w:pPr>
                  <w:r w:rsidRPr="00D42899">
                    <w:rPr>
                      <w:rFonts w:ascii="Arial" w:hAnsi="Arial" w:cs="Arial"/>
                      <w:b/>
                      <w:sz w:val="36"/>
                      <w:szCs w:val="36"/>
                    </w:rPr>
                    <w:t>αποτέλεσμα,</w:t>
                  </w:r>
                </w:p>
                <w:p w:rsidR="00DC2E6E" w:rsidRPr="00D42899" w:rsidRDefault="00DC2E6E" w:rsidP="00E45626">
                  <w:pPr>
                    <w:rPr>
                      <w:rFonts w:ascii="Arial" w:hAnsi="Arial" w:cs="Arial"/>
                      <w:b/>
                      <w:sz w:val="36"/>
                      <w:szCs w:val="36"/>
                    </w:rPr>
                  </w:pPr>
                  <w:r w:rsidRPr="00D42899">
                    <w:rPr>
                      <w:rFonts w:ascii="Arial" w:hAnsi="Arial" w:cs="Arial"/>
                      <w:b/>
                      <w:sz w:val="36"/>
                      <w:szCs w:val="36"/>
                    </w:rPr>
                    <w:t>σβήσεκείμενο</w:t>
                  </w:r>
                </w:p>
                <w:p w:rsidR="00DC2E6E" w:rsidRPr="00D42899" w:rsidRDefault="00DC2E6E" w:rsidP="00E45626">
                  <w:pPr>
                    <w:rPr>
                      <w:rFonts w:ascii="Arial" w:hAnsi="Arial" w:cs="Arial"/>
                      <w:b/>
                      <w:sz w:val="36"/>
                      <w:szCs w:val="36"/>
                    </w:rPr>
                  </w:pPr>
                  <w:r w:rsidRPr="00D42899">
                    <w:rPr>
                      <w:rFonts w:ascii="Arial" w:hAnsi="Arial" w:cs="Arial"/>
                      <w:b/>
                      <w:sz w:val="36"/>
                      <w:szCs w:val="36"/>
                    </w:rPr>
                    <w:t>τυ “Διαφορά:</w:t>
                  </w:r>
                </w:p>
                <w:p w:rsidR="00DC2E6E" w:rsidRPr="00D42899" w:rsidRDefault="00DC2E6E" w:rsidP="00E45626">
                  <w:pPr>
                    <w:rPr>
                      <w:rFonts w:ascii="Arial" w:hAnsi="Arial" w:cs="Arial"/>
                      <w:b/>
                      <w:sz w:val="36"/>
                      <w:szCs w:val="36"/>
                    </w:rPr>
                  </w:pPr>
                  <w:r w:rsidRPr="00D42899">
                    <w:rPr>
                      <w:rFonts w:ascii="Arial" w:hAnsi="Arial" w:cs="Arial"/>
                      <w:b/>
                      <w:sz w:val="36"/>
                      <w:szCs w:val="36"/>
                    </w:rPr>
                    <w:t>τυ α - β</w:t>
                  </w:r>
                </w:p>
                <w:p w:rsidR="00DC2E6E" w:rsidRPr="00D42899" w:rsidRDefault="00DC2E6E" w:rsidP="00E45626">
                  <w:pPr>
                    <w:rPr>
                      <w:rFonts w:ascii="Arial" w:hAnsi="Arial" w:cs="Arial"/>
                      <w:b/>
                      <w:sz w:val="36"/>
                      <w:szCs w:val="36"/>
                    </w:rPr>
                  </w:pPr>
                  <w:r w:rsidRPr="00D42899">
                    <w:rPr>
                      <w:rFonts w:ascii="Arial" w:hAnsi="Arial" w:cs="Arial"/>
                      <w:b/>
                      <w:sz w:val="36"/>
                      <w:szCs w:val="36"/>
                    </w:rPr>
                    <w:t>τέλος</w:t>
                  </w:r>
                </w:p>
              </w:txbxContent>
            </v:textbox>
          </v:rect>
        </w:pict>
      </w:r>
    </w:p>
    <w:p w:rsidR="00E45626" w:rsidRPr="00E45626" w:rsidRDefault="00E45626" w:rsidP="00E45626">
      <w:pPr>
        <w:rPr>
          <w:rFonts w:ascii="Arial" w:hAnsi="Arial"/>
          <w:b/>
          <w:sz w:val="36"/>
          <w:szCs w:val="36"/>
        </w:rPr>
      </w:pPr>
    </w:p>
    <w:p w:rsidR="00E45626" w:rsidRPr="00E45626" w:rsidRDefault="00E45626" w:rsidP="00E45626">
      <w:pPr>
        <w:rPr>
          <w:rFonts w:ascii="Arial" w:hAnsi="Arial"/>
          <w:b/>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Text Box 8414" o:spid="_x0000_s1661" type="#_x0000_t202" style="position:absolute;margin-left:446.25pt;margin-top:11pt;width:34pt;height:34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" strokecolor="gray" strokeweight="3pt">
            <o:lock v:ext="edit" aspectratio="t"/>
            <v:textbox inset=".5mm,.3mm,.5mm,.3mm">
              <w:txbxContent>
                <w:p w:rsidR="00DC2E6E" w:rsidRPr="00E42BC9" w:rsidRDefault="00DC2E6E" w:rsidP="00E45626">
                  <w:r>
                    <w:rPr>
                      <w:rFonts w:ascii="Arial" w:hAnsi="Arial" w:cs="Arial"/>
                      <w:b/>
                      <w:sz w:val="56"/>
                      <w:szCs w:val="56"/>
                    </w:rPr>
                    <w:sym w:font="Wingdings 3" w:char="F080"/>
                  </w:r>
                </w:p>
              </w:txbxContent>
            </v:textbox>
          </v:shape>
        </w:pict>
      </w:r>
    </w:p>
    <w:p w:rsidR="00E45626" w:rsidRPr="00E45626" w:rsidRDefault="00E45626" w:rsidP="00E45626">
      <w:pPr>
        <w:rPr>
          <w:rFonts w:ascii="Arial" w:hAnsi="Arial"/>
          <w:b/>
          <w:color w:val="FF0000"/>
          <w:sz w:val="36"/>
          <w:szCs w:val="36"/>
        </w:rPr>
      </w:pP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pict>
          <v:shape id="AutoShape 8413" o:spid="_x0000_s1743" type="#_x0000_t32" style="position:absolute;margin-left:14.85pt;margin-top:17.45pt;width:478.9pt;height:0;z-index:251718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" strokecolor="gray" strokeweight="5pt">
            <v:stroke endarrowwidth="wide" endarrowlength="long"/>
          </v:shape>
        </w:pict>
      </w:r>
    </w:p>
    <w:p w:rsidR="00E45626" w:rsidRPr="00E45626" w:rsidRDefault="00E45626" w:rsidP="00E45626">
      <w:pPr>
        <w:rPr>
          <w:rFonts w:ascii="Arial" w:hAnsi="Arial"/>
          <w:b/>
          <w:color w:val="FF0000"/>
          <w:sz w:val="36"/>
          <w:szCs w:val="36"/>
        </w:rPr>
      </w:pPr>
    </w:p>
    <w:p w:rsidR="00ED2435" w:rsidRDefault="00E95531" w:rsidP="00E45626">
      <w:pPr>
        <w:autoSpaceDE w:val="0"/>
        <w:autoSpaceDN w:val="0"/>
        <w:adjustRightInd w:val="0"/>
        <w:rPr>
          <w:rFonts w:ascii="Tahoma" w:hAnsi="Tahoma" w:cs="Tahoma"/>
          <w:b/>
          <w:color w:val="FF0000"/>
          <w:sz w:val="36"/>
          <w:szCs w:val="36"/>
        </w:rPr>
      </w:pPr>
      <w:r w:rsidRPr="00E95531">
        <w:rPr>
          <w:rFonts w:ascii="Arial" w:hAnsi="Arial"/>
          <w:b/>
          <w:noProof/>
          <w:color w:val="FF0000"/>
          <w:sz w:val="36"/>
          <w:szCs w:val="36"/>
          <w:lang w:val="en-US" w:eastAsia="en-US"/>
        </w:rPr>
        <w:pict>
          <v:shape id="AutoShape 8418" o:spid="_x0000_s1742" type="#_x0000_t32" style="position:absolute;margin-left:16.95pt;margin-top:50.35pt;width:476.7pt;height:0;flip:x;z-index:251724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" strokecolor="gray" strokeweight="5pt">
            <v:stroke endarrowwidth="wide" endarrowlength="long"/>
          </v:shape>
        </w:pict>
      </w:r>
      <w:r w:rsidRPr="00E95531">
        <w:rPr>
          <w:rFonts w:ascii="Arial" w:hAnsi="Arial"/>
          <w:b/>
          <w:noProof/>
          <w:color w:val="FF0000"/>
          <w:sz w:val="36"/>
          <w:szCs w:val="36"/>
          <w:lang w:val="en-US" w:eastAsia="en-US"/>
        </w:rPr>
        <w:pict>
          <v:rect id="Rectangle 8412" o:spid="_x0000_s1662" style="position:absolute;margin-left:14.9pt;margin-top:50.15pt;width:474.75pt;height:34.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" fillcolor="#ddd8c2" strokecolor="#938953" strokeweight="2.25pt">
            <v:stroke endarrowwidth="wide" endarrowlength="long"/>
            <v:textbox>
              <w:txbxContent>
                <w:p w:rsidR="00DC2E6E" w:rsidRPr="00D42899" w:rsidRDefault="00DC2E6E" w:rsidP="00E45626">
                  <w:pPr>
                    <w:rPr>
                      <w:rFonts w:ascii="Arial" w:hAnsi="Arial" w:cs="Arial"/>
                      <w:b/>
                      <w:sz w:val="36"/>
                      <w:szCs w:val="36"/>
                      <w:lang w:val="en-US"/>
                    </w:rPr>
                  </w:pPr>
                  <w:r>
                    <w:rPr>
                      <w:rFonts w:ascii="Arial" w:hAnsi="Arial" w:cs="Arial"/>
                      <w:b/>
                      <w:noProof/>
                      <w:sz w:val="56"/>
                      <w:szCs w:val="56"/>
                    </w:rPr>
                    <w:drawing>
                      <wp:inline distT="0" distB="0" distL="0" distR="0">
                        <wp:extent cx="268190" cy="295275"/>
                        <wp:effectExtent l="0" t="0" r="0" b="0"/>
                        <wp:docPr id="6580" name="Εικόνα 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73" cy="295807"/>
                                </a:xfrm>
                                <a:prstGeom prst="rect">
                                  <a:avLst/>
                                </a:prstGeom>
                                <a:noFill/>
                                <a:ln>
                                  <a:noFill/>
                                </a:ln>
                              </pic:spPr>
                            </pic:pic>
                          </a:graphicData>
                        </a:graphic>
                      </wp:inline>
                    </w:drawing>
                  </w:r>
                  <w:r>
                    <w:rPr>
                      <w:rFonts w:ascii="Arial" w:hAnsi="Arial" w:cs="Arial"/>
                      <w:b/>
                      <w:sz w:val="56"/>
                      <w:szCs w:val="56"/>
                    </w:rPr>
                    <w:t xml:space="preserve"> </w:t>
                  </w:r>
                  <w:r w:rsidRPr="00D42899">
                    <w:rPr>
                      <w:rFonts w:ascii="Arial" w:hAnsi="Arial" w:cs="Arial"/>
                      <w:b/>
                      <w:sz w:val="36"/>
                      <w:szCs w:val="36"/>
                    </w:rPr>
                    <w:t xml:space="preserve">Ανώνυμη σελίδα 1 </w:t>
                  </w:r>
                  <w:r>
                    <w:rPr>
                      <w:rFonts w:ascii="Arial" w:hAnsi="Arial" w:cs="Arial"/>
                      <w:b/>
                      <w:noProof/>
                      <w:sz w:val="36"/>
                      <w:szCs w:val="36"/>
                    </w:rPr>
                    <w:drawing>
                      <wp:inline distT="0" distB="0" distL="0" distR="0">
                        <wp:extent cx="288498" cy="302081"/>
                        <wp:effectExtent l="0" t="0" r="0" b="3175"/>
                        <wp:docPr id="6581" name="Εικόνα 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95" cy="305533"/>
                                </a:xfrm>
                                <a:prstGeom prst="rect">
                                  <a:avLst/>
                                </a:prstGeom>
                                <a:noFill/>
                                <a:ln>
                                  <a:noFill/>
                                </a:ln>
                              </pic:spPr>
                            </pic:pic>
                          </a:graphicData>
                        </a:graphic>
                      </wp:inline>
                    </w:drawing>
                  </w:r>
                </w:p>
              </w:txbxContent>
            </v:textbox>
          </v:rect>
        </w:pict>
      </w:r>
      <w:r w:rsidRPr="00E95531">
        <w:rPr>
          <w:rFonts w:ascii="Arial" w:hAnsi="Arial" w:cs="Arial"/>
          <w:b/>
          <w:noProof/>
          <w:color w:val="FF0000"/>
          <w:sz w:val="36"/>
          <w:szCs w:val="36"/>
          <w:lang w:val="en-US" w:eastAsia="en-US"/>
        </w:rPr>
        <w:pict>
          <v:shape id="_x0000_s1663" type="#_x0000_t202" style="position:absolute;margin-left:237.9pt;margin-top:785.85pt;width:99.2pt;height:28.35pt;z-index:251796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1QsgIAADM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104</w:t>
                  </w:r>
                  <w:r w:rsidR="00DC2E6E" w:rsidRPr="00432B70">
                    <w:rPr>
                      <w:rFonts w:ascii="Arial" w:hAnsi="Arial"/>
                      <w:b/>
                      <w:sz w:val="36"/>
                      <w:szCs w:val="36"/>
                    </w:rPr>
                    <w:t xml:space="preserve"> / </w:t>
                  </w:r>
                  <w:r w:rsidR="00DC2E6E">
                    <w:rPr>
                      <w:rFonts w:ascii="Arial" w:hAnsi="Arial"/>
                      <w:b/>
                      <w:sz w:val="36"/>
                      <w:szCs w:val="36"/>
                    </w:rPr>
                    <w:t>198</w:t>
                  </w:r>
                </w:p>
              </w:txbxContent>
            </v:textbox>
            <w10:wrap anchorx="page" anchory="page"/>
          </v:shape>
        </w:pict>
      </w:r>
    </w:p>
    <w:p w:rsidR="00ED2435" w:rsidRDefault="00ED2435" w:rsidP="00E45626">
      <w:pPr>
        <w:autoSpaceDE w:val="0"/>
        <w:autoSpaceDN w:val="0"/>
        <w:adjustRightInd w:val="0"/>
        <w:rPr>
          <w:rFonts w:ascii="Tahoma" w:hAnsi="Tahoma" w:cs="Tahoma"/>
          <w:b/>
          <w:color w:val="FF0000"/>
          <w:sz w:val="36"/>
          <w:szCs w:val="36"/>
        </w:rPr>
      </w:pPr>
    </w:p>
    <w:p w:rsidR="00ED2435" w:rsidRDefault="00ED2435" w:rsidP="00E45626">
      <w:pPr>
        <w:autoSpaceDE w:val="0"/>
        <w:autoSpaceDN w:val="0"/>
        <w:adjustRightInd w:val="0"/>
        <w:rPr>
          <w:rFonts w:ascii="Tahoma" w:hAnsi="Tahoma" w:cs="Tahoma"/>
          <w:b/>
          <w:color w:val="FF0000"/>
          <w:sz w:val="36"/>
          <w:szCs w:val="36"/>
        </w:rPr>
      </w:pPr>
    </w:p>
    <w:p w:rsidR="00ED2435" w:rsidRDefault="00ED2435" w:rsidP="00E45626">
      <w:pPr>
        <w:autoSpaceDE w:val="0"/>
        <w:autoSpaceDN w:val="0"/>
        <w:adjustRightInd w:val="0"/>
        <w:rPr>
          <w:rFonts w:ascii="Tahoma" w:hAnsi="Tahoma" w:cs="Tahoma"/>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Tahoma" w:hAnsi="Tahoma" w:cs="Tahoma"/>
          <w:b/>
          <w:sz w:val="36"/>
          <w:szCs w:val="36"/>
        </w:rPr>
        <w:t>Άσκηση:</w:t>
      </w:r>
      <w:r w:rsidRPr="00E45626">
        <w:rPr>
          <w:rFonts w:ascii="Arial" w:hAnsi="Arial" w:cs="Arial"/>
          <w:b/>
          <w:sz w:val="36"/>
          <w:szCs w:val="36"/>
        </w:rPr>
        <w:t xml:space="preserve"> Γράψτε τις διαδικασίες του Πολλαπλασιασμού και της Διαίρεσης, ώστε να λειτουργούν και τα τέσσερα κουμπιά στην αριθμομηχανή μας.</w:t>
      </w:r>
    </w:p>
    <w:p w:rsidR="003E1183" w:rsidRDefault="003E1183" w:rsidP="003E1183">
      <w:pPr>
        <w:autoSpaceDE w:val="0"/>
        <w:autoSpaceDN w:val="0"/>
        <w:adjustRightInd w:val="0"/>
        <w:ind w:firstLine="720"/>
        <w:rPr>
          <w:rFonts w:ascii="Tahoma" w:hAnsi="Tahoma" w:cs="Tahoma"/>
          <w:b/>
          <w:sz w:val="36"/>
          <w:szCs w:val="36"/>
        </w:rPr>
      </w:pPr>
    </w:p>
    <w:p w:rsidR="00E45626" w:rsidRPr="00E45626" w:rsidRDefault="00E45626" w:rsidP="003E1183">
      <w:pPr>
        <w:autoSpaceDE w:val="0"/>
        <w:autoSpaceDN w:val="0"/>
        <w:adjustRightInd w:val="0"/>
        <w:ind w:left="1440" w:firstLine="720"/>
        <w:rPr>
          <w:rFonts w:ascii="Tahoma" w:hAnsi="Tahoma" w:cs="Tahoma"/>
          <w:b/>
          <w:sz w:val="36"/>
          <w:szCs w:val="36"/>
        </w:rPr>
      </w:pPr>
      <w:r w:rsidRPr="00E45626">
        <w:rPr>
          <w:rFonts w:ascii="Tahoma" w:hAnsi="Tahoma" w:cs="Tahoma"/>
          <w:b/>
          <w:sz w:val="36"/>
          <w:szCs w:val="36"/>
        </w:rPr>
        <w:t>Κυνηγητό σκύλου γάτας</w:t>
      </w:r>
    </w:p>
    <w:p w:rsidR="00E45626" w:rsidRPr="00E45626" w:rsidRDefault="00E45626" w:rsidP="00E45626">
      <w:pPr>
        <w:shd w:val="clear" w:color="auto" w:fill="FFFF66"/>
        <w:autoSpaceDE w:val="0"/>
        <w:autoSpaceDN w:val="0"/>
        <w:adjustRightInd w:val="0"/>
        <w:rPr>
          <w:rFonts w:ascii="Tahoma" w:hAnsi="Tahoma" w:cs="Tahoma"/>
          <w:b/>
          <w:sz w:val="36"/>
          <w:szCs w:val="36"/>
        </w:rPr>
      </w:pPr>
      <w:r w:rsidRPr="00E45626">
        <w:rPr>
          <w:rFonts w:ascii="Tahoma" w:hAnsi="Tahoma" w:cs="Tahoma"/>
          <w:b/>
          <w:sz w:val="36"/>
          <w:szCs w:val="36"/>
        </w:rPr>
        <w:t>2η Δραστηριότητα</w:t>
      </w:r>
    </w:p>
    <w:p w:rsidR="00E45626" w:rsidRPr="00E45626" w:rsidRDefault="00E45626" w:rsidP="008D46A5">
      <w:pPr>
        <w:widowControl w:val="0"/>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Μια πιο σύνθετη δραστηριότητα περιλαμβάνει </w:t>
      </w:r>
      <w:r w:rsidRPr="00E45626">
        <w:rPr>
          <w:rFonts w:ascii="Arial" w:hAnsi="Arial" w:cs="Arial"/>
          <w:b/>
          <w:sz w:val="36"/>
          <w:szCs w:val="36"/>
        </w:rPr>
        <w:lastRenderedPageBreak/>
        <w:t>περισσότερες χελώνες. Επίσης οι χελώνες μπορούν να αλλάζουν εικόνα, ώστε να δημιουργούμε πιο ελκυστικές δραστηριότητες.</w:t>
      </w:r>
    </w:p>
    <w:p w:rsidR="00E45626" w:rsidRPr="00E45626" w:rsidRDefault="00E45626" w:rsidP="00ED2435">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Στη παρακάτω εικόνα έχουμε βάλει δύο χελώνες με τη μορφή γάτας και σκύλου. Η αλλαγή στη μορφή μιας χελώνας γίνεται ως εξής.</w:t>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pict>
          <v:group id="Ομάδα 5366" o:spid="_x0000_s1664" style="position:absolute;margin-left:-3.7pt;margin-top:4.05pt;width:486.6pt;height:560.3pt;z-index:251714048;mso-width-relative:margin;mso-height-relative:margin" coordsize="61798,7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">
            <v:shape id="Text Box 8422" o:spid="_x0000_s1665" type="#_x0000_t202" style="position:absolute;left:762;top:857;width:60623;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oksYA&#10;AADdAAAADwAAAGRycy9kb3ducmV2LnhtbESPT2vCQBTE74V+h+UJ3upGsUWjq9iC4KEQ/HPw+Mw+&#10;s9Hs2zS7xvjtu4WCx2FmfsPMl52tREuNLx0rGA4SEMS50yUXCg779dsEhA/IGivHpOBBHpaL15c5&#10;ptrdeUvtLhQiQtinqMCEUKdS+tyQRT9wNXH0zq6xGKJsCqkbvEe4reQoST6kxZLjgsGavgzl193N&#10;KvgcPX6Ot++sO3HWmtX2kiXFRSrV73WrGYhAXXiG/9sbrWAyfp/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voksYAAADdAAAADwAAAAAAAAAAAAAAAACYAgAAZHJz&#10;L2Rvd25yZXYueG1sUEsFBgAAAAAEAAQA9QAAAIsDAAAAAA==&#10;" fillcolor="blue" strokecolor="blue" strokeweight="2.25pt">
              <v:textbox inset=".5mm,0,.5mm,0">
                <w:txbxContent>
                  <w:p w:rsidR="00DC2E6E" w:rsidRDefault="00DC2E6E" w:rsidP="00E45626">
                    <w:pPr>
                      <w:rPr>
                        <w:rFonts w:ascii="Arial" w:hAnsi="Arial" w:cs="Arial"/>
                        <w:b/>
                        <w:color w:val="FFFFFF"/>
                        <w:sz w:val="56"/>
                        <w:szCs w:val="56"/>
                      </w:rPr>
                    </w:pPr>
                    <w:r>
                      <w:rPr>
                        <w:noProof/>
                      </w:rPr>
                      <w:drawing>
                        <wp:inline distT="0" distB="0" distL="0" distR="0">
                          <wp:extent cx="320675" cy="320675"/>
                          <wp:effectExtent l="0" t="0" r="3175" b="3175"/>
                          <wp:docPr id="6851" name="Εικόνα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20675"/>
                                  </a:xfrm>
                                  <a:prstGeom prst="rect">
                                    <a:avLst/>
                                  </a:prstGeom>
                                  <a:noFill/>
                                  <a:ln>
                                    <a:noFill/>
                                  </a:ln>
                                </pic:spPr>
                              </pic:pic>
                            </a:graphicData>
                          </a:graphic>
                        </wp:inline>
                      </w:drawing>
                    </w:r>
                    <w:r>
                      <w:rPr>
                        <w:lang w:val="en-US"/>
                      </w:rPr>
                      <w:t xml:space="preserve">  </w:t>
                    </w:r>
                    <w:r w:rsidRPr="00173094">
                      <w:rPr>
                        <w:rFonts w:ascii="Arial" w:hAnsi="Arial" w:cs="Arial"/>
                        <w:b/>
                        <w:color w:val="FFFFFF"/>
                        <w:sz w:val="36"/>
                        <w:szCs w:val="36"/>
                        <w:lang w:val="en-US"/>
                      </w:rPr>
                      <w:t>MicroWorlds Pro</w:t>
                    </w:r>
                    <w:r w:rsidRPr="00173094">
                      <w:rPr>
                        <w:rFonts w:ascii="Arial" w:hAnsi="Arial" w:cs="Arial"/>
                        <w:b/>
                        <w:color w:val="FFFFFF"/>
                        <w:sz w:val="36"/>
                        <w:szCs w:val="36"/>
                      </w:rPr>
                      <w:t xml:space="preserve">       </w:t>
                    </w:r>
                    <w:r w:rsidRPr="00173094">
                      <w:rPr>
                        <w:rFonts w:ascii="Arial" w:hAnsi="Arial" w:cs="Arial"/>
                        <w:b/>
                        <w:color w:val="FFFFFF"/>
                        <w:sz w:val="36"/>
                        <w:szCs w:val="36"/>
                        <w:lang w:val="en-US"/>
                      </w:rPr>
                      <w:t xml:space="preserve">   </w:t>
                    </w:r>
                    <w:r w:rsidRPr="00173094">
                      <w:rPr>
                        <w:rFonts w:ascii="Arial" w:hAnsi="Arial" w:cs="Arial"/>
                        <w:b/>
                        <w:color w:val="FFFFFF"/>
                        <w:sz w:val="36"/>
                        <w:szCs w:val="36"/>
                      </w:rPr>
                      <w:t xml:space="preserve"> </w:t>
                    </w:r>
                    <w:r>
                      <w:rPr>
                        <w:rFonts w:ascii="Arial" w:hAnsi="Arial" w:cs="Arial"/>
                        <w:b/>
                        <w:color w:val="FFFFFF"/>
                        <w:sz w:val="36"/>
                        <w:szCs w:val="36"/>
                      </w:rPr>
                      <w:t xml:space="preserve">                         </w:t>
                    </w:r>
                    <w:r w:rsidRPr="00173094">
                      <w:rPr>
                        <w:rFonts w:ascii="Arial" w:hAnsi="Arial" w:cs="Arial"/>
                        <w:b/>
                        <w:color w:val="FFFFFF"/>
                        <w:sz w:val="36"/>
                        <w:szCs w:val="36"/>
                      </w:rPr>
                      <w:t xml:space="preserve"> </w:t>
                    </w:r>
                    <w:r w:rsidRPr="00173094">
                      <w:rPr>
                        <w:rFonts w:ascii="Arial" w:hAnsi="Arial"/>
                        <w:b/>
                        <w:color w:val="FFFFFF"/>
                        <w:sz w:val="36"/>
                        <w:szCs w:val="36"/>
                        <w:shd w:val="clear" w:color="auto" w:fill="00CCFF"/>
                      </w:rPr>
                      <w:sym w:font="Webdings" w:char="F030"/>
                    </w:r>
                    <w:r w:rsidRPr="00173094">
                      <w:rPr>
                        <w:rFonts w:ascii="Arial" w:hAnsi="Arial"/>
                        <w:b/>
                        <w:color w:val="FFFFFF"/>
                        <w:sz w:val="36"/>
                        <w:szCs w:val="36"/>
                        <w:shd w:val="clear" w:color="auto" w:fill="00CCFF"/>
                      </w:rPr>
                      <w:t xml:space="preserve"> </w:t>
                    </w:r>
                    <w:r w:rsidRPr="00173094">
                      <w:rPr>
                        <w:rFonts w:ascii="Arial" w:hAnsi="Arial"/>
                        <w:b/>
                        <w:color w:val="FFFFFF"/>
                        <w:sz w:val="36"/>
                        <w:szCs w:val="36"/>
                      </w:rPr>
                      <w:t xml:space="preserve"> </w:t>
                    </w:r>
                    <w:r w:rsidRPr="00173094">
                      <w:rPr>
                        <w:rFonts w:ascii="Arial" w:hAnsi="Arial"/>
                        <w:b/>
                        <w:color w:val="FFFFFF"/>
                        <w:sz w:val="36"/>
                        <w:szCs w:val="36"/>
                        <w:shd w:val="clear" w:color="auto" w:fill="00CCFF"/>
                      </w:rPr>
                      <w:t xml:space="preserve"> </w:t>
                    </w:r>
                    <w:r w:rsidRPr="00173094">
                      <w:rPr>
                        <w:rFonts w:ascii="Arial" w:hAnsi="Arial"/>
                        <w:b/>
                        <w:color w:val="FFFFFF"/>
                        <w:sz w:val="36"/>
                        <w:szCs w:val="36"/>
                        <w:shd w:val="clear" w:color="auto" w:fill="00CCFF"/>
                      </w:rPr>
                      <w:sym w:font="Webdings" w:char="F031"/>
                    </w:r>
                    <w:r w:rsidRPr="00173094">
                      <w:rPr>
                        <w:rFonts w:ascii="Arial" w:hAnsi="Arial"/>
                        <w:b/>
                        <w:color w:val="FFFFFF"/>
                        <w:sz w:val="36"/>
                        <w:szCs w:val="36"/>
                        <w:shd w:val="clear" w:color="auto" w:fill="00CCFF"/>
                      </w:rPr>
                      <w:t xml:space="preserve"> </w:t>
                    </w:r>
                    <w:r w:rsidRPr="00173094">
                      <w:rPr>
                        <w:rFonts w:ascii="Arial" w:hAnsi="Arial"/>
                        <w:b/>
                        <w:color w:val="FFFFFF"/>
                        <w:sz w:val="36"/>
                        <w:szCs w:val="36"/>
                      </w:rPr>
                      <w:t xml:space="preserve"> </w:t>
                    </w:r>
                    <w:r w:rsidRPr="00173094">
                      <w:rPr>
                        <w:rFonts w:ascii="Arial" w:hAnsi="Arial"/>
                        <w:b/>
                        <w:color w:val="FFFFFF"/>
                        <w:sz w:val="36"/>
                        <w:szCs w:val="36"/>
                        <w:shd w:val="clear" w:color="auto" w:fill="FF0000"/>
                      </w:rPr>
                      <w:t xml:space="preserve"> </w:t>
                    </w:r>
                    <w:r w:rsidRPr="00173094">
                      <w:rPr>
                        <w:rFonts w:ascii="Arial" w:hAnsi="Arial"/>
                        <w:b/>
                        <w:color w:val="FFFFFF"/>
                        <w:sz w:val="36"/>
                        <w:szCs w:val="36"/>
                        <w:shd w:val="clear" w:color="auto" w:fill="FF0000"/>
                      </w:rPr>
                      <w:sym w:font="Webdings" w:char="F072"/>
                    </w:r>
                    <w:r w:rsidRPr="00173094">
                      <w:rPr>
                        <w:rFonts w:ascii="Arial" w:hAnsi="Arial"/>
                        <w:b/>
                        <w:color w:val="FF0000"/>
                        <w:sz w:val="36"/>
                        <w:szCs w:val="36"/>
                        <w:shd w:val="clear" w:color="auto" w:fill="FF0000"/>
                      </w:rPr>
                      <w:t>.</w:t>
                    </w:r>
                    <w:r w:rsidRPr="007A3CC7">
                      <w:rPr>
                        <w:rFonts w:ascii="Arial" w:hAnsi="Arial" w:cs="Arial"/>
                        <w:b/>
                        <w:color w:val="FFFFFF"/>
                        <w:sz w:val="56"/>
                        <w:szCs w:val="56"/>
                      </w:rPr>
                      <w:t xml:space="preserve">          </w:t>
                    </w:r>
                    <w:r>
                      <w:rPr>
                        <w:rFonts w:ascii="Arial" w:hAnsi="Arial" w:cs="Arial"/>
                        <w:b/>
                        <w:color w:val="FFFFFF"/>
                        <w:sz w:val="56"/>
                        <w:szCs w:val="56"/>
                      </w:rPr>
                      <w:t xml:space="preserve">   </w:t>
                    </w:r>
                  </w:p>
                </w:txbxContent>
              </v:textbox>
            </v:shape>
            <v:rect id="Rectangle 8423" o:spid="_x0000_s1666" style="position:absolute;left:952;width:60846;height:71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kl8QA&#10;AADdAAAADwAAAGRycy9kb3ducmV2LnhtbESPwWrDMBBE74X8g9hCb40UkxjXtRJCIKXQU11/wGJt&#10;bGNrZSzFdv++KhR6HGbmDVOcVjuImSbfOdaw2yoQxLUzHTcaqq/rcwbCB2SDg2PS8E0eTsfNQ4G5&#10;cQt/0lyGRkQI+xw1tCGMuZS+bsmi37qROHo3N1kMUU6NNBMuEW4HmSiVSosdx4UWR7q0VPfl3Wo4&#10;LInp7s3+RSkaPt7GquLbodf66XE9v4IItIb/8F/73WjI9ukOft/EJ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6ZJfEAAAA3QAAAA8AAAAAAAAAAAAAAAAAmAIAAGRycy9k&#10;b3ducmV2LnhtbFBLBQYAAAAABAAEAPUAAACJAwAAAAA=&#10;" filled="f" strokecolor="gray" strokeweight="2.25pt">
              <v:stroke endarrowwidth="wide" endarrowlength="long"/>
            </v:rect>
            <v:group id="Group 8424" o:spid="_x0000_s1667" style="position:absolute;left:1333;top:46958;width:28308;height:4635" coordorigin="1636,8791" coordsize="4458,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RtMUAAADdAAAADwAAAGRycy9kb3ducmV2LnhtbESPQYvCMBSE7wv+h/AE&#10;b2tapYtUo4ioeJCF1YXF26N5tsXmpTSxrf/eLAgeh5n5hlmselOJlhpXWlYQjyMQxJnVJecKfs+7&#10;zxkI55E1VpZJwYMcrJaDjwWm2nb8Q+3J5yJA2KWooPC+TqV0WUEG3djWxMG72sagD7LJpW6wC3BT&#10;yUkUfUmDJYeFAmvaFJTdTnejYN9ht57G2/Z4u24el3Py/XeMSanRsF/PQXjq/Tv8ah+0glkyT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40bTFAAAA3QAA&#10;AA8AAAAAAAAAAAAAAAAAqgIAAGRycy9kb3ducmV2LnhtbFBLBQYAAAAABAAEAPoAAACcAwAAAAA=&#10;">
              <v:shape id="Text Box 8425" o:spid="_x0000_s1668" type="#_x0000_t202" style="position:absolute;left:5221;top:8791;width:873;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ArMcA&#10;AADdAAAADwAAAGRycy9kb3ducmV2LnhtbESPQWsCMRSE70L/Q3iF3jRrSxdZjaLFSi8Faz30+Ng8&#10;N6ubl22S7q7/vikIPQ4z8w2zWA22ER35UDtWMJ1kIIhLp2uuFBw/X8czECEia2wck4IrBVgt70YL&#10;LLTr+YO6Q6xEgnAoUIGJsS2kDKUhi2HiWuLknZy3GJP0ldQe+wS3jXzMslxarDktGGzpxVB5OfxY&#10;BU3ut+/912Z73m++j2ez6668Oyn1cD+s5yAiDfE/fGu/aQWz56cc/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QKzHAAAA3QAAAA8AAAAAAAAAAAAAAAAAmAIAAGRy&#10;cy9kb3ducmV2LnhtbFBLBQYAAAAABAAEAPUAAACMAw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D"/>
                      </w:r>
                    </w:p>
                  </w:txbxContent>
                </v:textbox>
              </v:shape>
              <v:shape id="Text Box 8426" o:spid="_x0000_s1669" type="#_x0000_t202" style="position:absolute;left:1636;top:8791;width:69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lN8cA&#10;AADdAAAADwAAAGRycy9kb3ducmV2LnhtbESPQWsCMRSE74X+h/AK3mq2LVrZGqUWFS+CtR56fGye&#10;m7Wbl20Sd9d/b4RCj8PMfMNM572tRUs+VI4VPA0zEMSF0xWXCg5fq8cJiBCRNdaOScGFAsxn93dT&#10;zLXr+JPafSxFgnDIUYGJscmlDIUhi2HoGuLkHZ23GJP0pdQeuwS3tXzOsrG0WHFaMNjQh6HiZ3+2&#10;CuqxX26778XytFv8Hk5m3V54fVRq8NC/v4GI1Mf/8F97oxVMRi+vcHu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d5TfHAAAA3QAAAA8AAAAAAAAAAAAAAAAAmAIAAGRy&#10;cy9kb3ducmV2LnhtbFBLBQYAAAAABAAEAPUAAACMAwAAAAA=&#10;" strokecolor="gray" strokeweight="3pt">
                <v:textbox inset=".5mm,.3mm,.5mm,.3mm">
                  <w:txbxContent>
                    <w:p w:rsidR="00DC2E6E" w:rsidRPr="009F6FCC" w:rsidRDefault="00DC2E6E" w:rsidP="00E45626">
                      <w:pPr>
                        <w:jc w:val="center"/>
                      </w:pPr>
                      <w:r>
                        <w:rPr>
                          <w:rFonts w:ascii="Arial" w:hAnsi="Arial" w:cs="Arial"/>
                          <w:b/>
                          <w:sz w:val="56"/>
                          <w:szCs w:val="56"/>
                        </w:rPr>
                        <w:sym w:font="Wingdings 3" w:char="F07C"/>
                      </w:r>
                    </w:p>
                  </w:txbxContent>
                </v:textbox>
              </v:shape>
              <v:rect id="Rectangle 8427" o:spid="_x0000_s1670" style="position:absolute;left:2341;top:8791;width:390;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nQcUA&#10;AADdAAAADwAAAGRycy9kb3ducmV2LnhtbERPy2oCMRTdF/oP4Ra6qxktrTI1igg+oC58FNrldXKd&#10;pJ3cDJOoo19vFgWXh/MejltXiRM1wXpW0O1kIIgLry2XCr52s5cBiBCRNVaeScGFAoxHjw9DzLU/&#10;84ZO21iKFMIhRwUmxjqXMhSGHIaOr4kTd/CNw5hgU0rd4DmFu0r2suxdOrScGgzWNDVU/G2PTsH6&#10;WNbx285/P9vV4qdvule77+2Uen5qJx8gIrXxLv53L7WCwdtrmpvepCcgR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edBxQAAAN0AAAAPAAAAAAAAAAAAAAAAAJgCAABkcnMv&#10;ZG93bnJldi54bWxQSwUGAAAAAAQABAD1AAAAigMAAAAA&#10;" fillcolor="silver" strokecolor="gray" strokeweight="3pt"/>
              <v:rect id="Rectangle 8428" o:spid="_x0000_s1671" style="position:absolute;left:3617;top:7905;width:718;height:24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e4sMA&#10;AADdAAAADwAAAGRycy9kb3ducmV2LnhtbESPS4sCMRCE78L+h9ALe9OMLj52NIoIguBhfbHnZtJO&#10;BiedYRI1/nuzIHgsquoraraIthY3an3lWEG/l4EgLpyuuFRwOq67ExA+IGusHZOCB3lYzD86M8y1&#10;u/OebodQigRhn6MCE0KTS+kLQxZ9zzXEyTu71mJIsi2lbvGe4LaWgywbSYsVpwWDDa0MFZfD1SoY&#10;jtF7WTbX09j0f3fHbaTLX1Tq6zMupyACxfAOv9obrWAy/P6B/zfp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8e4sMAAADdAAAADwAAAAAAAAAAAAAAAACYAgAAZHJzL2Rv&#10;d25yZXYueG1sUEsFBgAAAAAEAAQA9QAAAIgDAAAAAA==&#10;" strokecolor="gray" strokeweight="3pt"/>
            </v:group>
            <v:rect id="Rectangle 8433" o:spid="_x0000_s1672" style="position:absolute;left:1238;top:60388;width:24949;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cvsQA&#10;AADdAAAADwAAAGRycy9kb3ducmV2LnhtbESPQWsCMRSE74L/ITyhN81qUWRrlFooltKLW/H82Lwm&#10;WzcvaxJ1/fdNodDjMDPfMKtN71pxpRAbzwqmkwIEce11w0bB4fN1vAQRE7LG1jMpuFOEzXo4WGGp&#10;/Y33dK2SERnCsUQFNqWulDLWlhzGie+Is/flg8OUZTBSB7xluGvlrCgW0mHDecFiRy+W6lN1cQri&#10;6d3cayO/P/o0302P1TacnVXqYdQ/P4FI1Kf/8F/7TStYzh9n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3L7EAAAA3QAAAA8AAAAAAAAAAAAAAAAAmAIAAGRycy9k&#10;b3ducmV2LnhtbFBLBQYAAAAABAAEAPUAAACJAwAAAAA=&#10;" fillcolor="#ddd8c2" strokecolor="#c4bc96" strokeweight="2.25pt">
              <v:stroke endarrowwidth="wide" endarrowlength="long"/>
              <v:textbox inset="0,,0">
                <w:txbxContent>
                  <w:p w:rsidR="00DC2E6E" w:rsidRPr="00173094"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85750" cy="285750"/>
                          <wp:effectExtent l="0" t="0" r="0" b="0"/>
                          <wp:docPr id="2380" name="Εικόνα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8" cy="288608"/>
                                  </a:xfrm>
                                  <a:prstGeom prst="rect">
                                    <a:avLst/>
                                  </a:prstGeom>
                                  <a:noFill/>
                                  <a:ln>
                                    <a:noFill/>
                                  </a:ln>
                                </pic:spPr>
                              </pic:pic>
                            </a:graphicData>
                          </a:graphic>
                        </wp:inline>
                      </w:drawing>
                    </w:r>
                    <w:r w:rsidRPr="00173094">
                      <w:rPr>
                        <w:rFonts w:ascii="Arial" w:hAnsi="Arial" w:cs="Arial"/>
                        <w:b/>
                        <w:sz w:val="36"/>
                        <w:szCs w:val="36"/>
                      </w:rPr>
                      <w:t>Διαδικασίες</w:t>
                    </w:r>
                  </w:p>
                </w:txbxContent>
              </v:textbox>
            </v:rect>
            <v:rect id="Rectangle 8434" o:spid="_x0000_s1673" style="position:absolute;left:35242;top:56292;width:24949;height:4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C88UA&#10;AADdAAAADwAAAGRycy9kb3ducmV2LnhtbESPwW7CMBBE70j9B2uRegMH1FaQYlDVQuFaWg7cVvE2&#10;CcTrYBsT/h4jVepxNDNvNLNFZxoRyfnasoLRMANBXFhdc6ng53s1mIDwAVljY5kUXMnDYv7Qm2Gu&#10;7YW/KG5DKRKEfY4KqhDaXEpfVGTQD21LnLxf6wyGJF0ptcNLgptGjrPsRRqsOS1U2NJ7RcVxezYK&#10;4ukQd0U8PaHbrPfmY7r8bOVSqcd+9/YKIlAX/sN/7Y1WMHkeT+H+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0LzxQAAAN0AAAAPAAAAAAAAAAAAAAAAAJgCAABkcnMv&#10;ZG93bnJldi54bWxQSwUGAAAAAAQABAD1AAAAigMAAAAA&#10;" fillcolor="#ddd8c2" strokecolor="#c4bc96" strokeweight="2.25pt">
              <v:stroke endarrowwidth="wide" endarrowlength="long"/>
              <v:textbox>
                <w:txbxContent>
                  <w:p w:rsidR="00DC2E6E" w:rsidRPr="00173094"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95275" cy="295275"/>
                          <wp:effectExtent l="0" t="0" r="9525" b="9525"/>
                          <wp:docPr id="2381" name="Εικόνα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28" cy="298228"/>
                                  </a:xfrm>
                                  <a:prstGeom prst="rect">
                                    <a:avLst/>
                                  </a:prstGeom>
                                  <a:noFill/>
                                  <a:ln>
                                    <a:noFill/>
                                  </a:ln>
                                </pic:spPr>
                              </pic:pic>
                            </a:graphicData>
                          </a:graphic>
                        </wp:inline>
                      </w:drawing>
                    </w:r>
                    <w:r>
                      <w:rPr>
                        <w:rFonts w:ascii="Arial" w:hAnsi="Arial" w:cs="Arial"/>
                        <w:b/>
                        <w:sz w:val="56"/>
                        <w:szCs w:val="56"/>
                      </w:rPr>
                      <w:t xml:space="preserve"> </w:t>
                    </w:r>
                    <w:r w:rsidRPr="00173094">
                      <w:rPr>
                        <w:rFonts w:ascii="Arial" w:hAnsi="Arial" w:cs="Arial"/>
                        <w:b/>
                        <w:sz w:val="36"/>
                        <w:szCs w:val="36"/>
                      </w:rPr>
                      <w:t>Γραφικά</w:t>
                    </w:r>
                  </w:p>
                </w:txbxContent>
              </v:textbox>
            </v:rect>
            <v:rect id="Rectangle 8435" o:spid="_x0000_s1674" style="position:absolute;left:1238;top:56292;width:24949;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5JcQA&#10;AADdAAAADwAAAGRycy9kb3ducmV2LnhtbESPQWsCMRSE7wX/Q3hCbzWrYpGtUVqhVMRLV/H82Lwm&#10;Wzcv2yTV9d+bQsHjMDPfMItV71pxphAbzwrGowIEce11w0bBYf/+NAcRE7LG1jMpuFKE1XLwsMBS&#10;+wt/0rlKRmQIxxIV2JS6UspYW3IYR74jzt6XDw5TlsFIHfCS4a6Vk6J4lg4bzgsWO1pbqk/Vr1MQ&#10;T1tzrY383vVp9jE+Vm/hx1mlHof96wuIRH26h//bG61gPptO4e9Nf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eSXEAAAA3QAAAA8AAAAAAAAAAAAAAAAAmAIAAGRycy9k&#10;b3ducmV2LnhtbFBLBQYAAAAABAAEAPUAAACJAwAAAAA=&#10;" fillcolor="#ddd8c2" strokecolor="#c4bc96" strokeweight="2.25pt">
              <v:stroke endarrowwidth="wide" endarrowlength="long"/>
              <v:textbox inset="0,,0">
                <w:txbxContent>
                  <w:p w:rsidR="00DC2E6E" w:rsidRPr="00173094"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266700" cy="266700"/>
                          <wp:effectExtent l="0" t="0" r="0" b="0"/>
                          <wp:docPr id="2379" name="Εικόνα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67" cy="269367"/>
                                  </a:xfrm>
                                  <a:prstGeom prst="rect">
                                    <a:avLst/>
                                  </a:prstGeom>
                                  <a:noFill/>
                                  <a:ln>
                                    <a:noFill/>
                                  </a:ln>
                                </pic:spPr>
                              </pic:pic>
                            </a:graphicData>
                          </a:graphic>
                        </wp:inline>
                      </w:drawing>
                    </w:r>
                    <w:r>
                      <w:rPr>
                        <w:rFonts w:ascii="Arial" w:hAnsi="Arial" w:cs="Arial"/>
                        <w:b/>
                        <w:sz w:val="56"/>
                        <w:szCs w:val="56"/>
                      </w:rPr>
                      <w:t xml:space="preserve"> </w:t>
                    </w:r>
                    <w:r w:rsidRPr="00173094">
                      <w:rPr>
                        <w:rFonts w:ascii="Arial" w:hAnsi="Arial" w:cs="Arial"/>
                        <w:b/>
                        <w:sz w:val="36"/>
                        <w:szCs w:val="36"/>
                      </w:rPr>
                      <w:t>Διεργασίες</w:t>
                    </w:r>
                  </w:p>
                </w:txbxContent>
              </v:textbox>
            </v:rect>
            <v:rect id="Rectangle 8436" o:spid="_x0000_s1675" style="position:absolute;left:35242;top:61055;width:24949;height:4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naMIA&#10;AADdAAAADwAAAGRycy9kb3ducmV2LnhtbERPPW/CMBDdkfgP1iF1AwfUIppiEKK0ZSVth26n+EgC&#10;8TnYrkn/fT0gMT697+W6N62I5HxjWcF0koEgLq1uuFLw9fk2XoDwAVlja5kU/JGH9Wo4WGKu7ZUP&#10;FItQiRTCPkcFdQhdLqUvazLoJ7YjTtzROoMhQVdJ7fCawk0rZ1k2lwYbTg01drStqTwXv0ZBvJzi&#10;dxkvj+j2Hz/m9Xn33smdUg+jfvMCIlAf7uKbe68VLJ5maW56k5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dowgAAAN0AAAAPAAAAAAAAAAAAAAAAAJgCAABkcnMvZG93&#10;bnJldi54bWxQSwUGAAAAAAQABAD1AAAAhwMAAAAA&#10;" fillcolor="#ddd8c2" strokecolor="#c4bc96" strokeweight="2.25pt">
              <v:stroke endarrowwidth="wide" endarrowlength="long"/>
              <v:textbox>
                <w:txbxContent>
                  <w:p w:rsidR="00DC2E6E" w:rsidRPr="00173094" w:rsidRDefault="00DC2E6E" w:rsidP="00E45626">
                    <w:pPr>
                      <w:jc w:val="center"/>
                      <w:rPr>
                        <w:rFonts w:ascii="Arial" w:hAnsi="Arial" w:cs="Arial"/>
                        <w:b/>
                        <w:sz w:val="36"/>
                        <w:szCs w:val="36"/>
                      </w:rPr>
                    </w:pPr>
                    <w:r>
                      <w:rPr>
                        <w:rFonts w:ascii="Arial" w:hAnsi="Arial" w:cs="Arial"/>
                        <w:b/>
                        <w:noProof/>
                        <w:sz w:val="56"/>
                        <w:szCs w:val="56"/>
                      </w:rPr>
                      <w:drawing>
                        <wp:inline distT="0" distB="0" distL="0" distR="0">
                          <wp:extent cx="314325" cy="314325"/>
                          <wp:effectExtent l="0" t="0" r="9525" b="9525"/>
                          <wp:docPr id="2382" name="Εικόνα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917" cy="317917"/>
                                  </a:xfrm>
                                  <a:prstGeom prst="rect">
                                    <a:avLst/>
                                  </a:prstGeom>
                                  <a:noFill/>
                                  <a:ln>
                                    <a:noFill/>
                                  </a:ln>
                                </pic:spPr>
                              </pic:pic>
                            </a:graphicData>
                          </a:graphic>
                        </wp:inline>
                      </w:drawing>
                    </w:r>
                    <w:r>
                      <w:rPr>
                        <w:rFonts w:ascii="Arial" w:hAnsi="Arial" w:cs="Arial"/>
                        <w:b/>
                        <w:sz w:val="56"/>
                        <w:szCs w:val="56"/>
                      </w:rPr>
                      <w:t xml:space="preserve"> </w:t>
                    </w:r>
                    <w:r w:rsidRPr="00173094">
                      <w:rPr>
                        <w:rFonts w:ascii="Arial" w:hAnsi="Arial" w:cs="Arial"/>
                        <w:b/>
                        <w:sz w:val="36"/>
                        <w:szCs w:val="36"/>
                      </w:rPr>
                      <w:t>Εργασία</w:t>
                    </w:r>
                  </w:p>
                </w:txbxContent>
              </v:textbox>
            </v:rect>
            <v:rect id="Rectangle 8437" o:spid="_x0000_s1676" style="position:absolute;top:65817;width:60293;height:5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D2McA&#10;AADdAAAADwAAAGRycy9kb3ducmV2LnhtbESPQWvCQBSE74L/YXlCL6IbBcWmrqKFliJ6aCr1+sw+&#10;k2D2bZpdTfz3riD0OMzMN8x82ZpSXKl2hWUFo2EEgji1uuBMwf7nYzAD4TyyxtIyKbiRg+Wi25lj&#10;rG3D33RNfCYChF2MCnLvq1hKl+Zk0A1tRRy8k60N+iDrTOoamwA3pRxH0VQaLDgs5FjRe07pObkY&#10;BU32+zdZ3y682xTR9rA76M9j/1Wpl167egPhqfX/4Wf7SyuYTcZT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A9jHAAAA3QAAAA8AAAAAAAAAAAAAAAAAmAIAAGRy&#10;cy9kb3ducmV2LnhtbFBLBQYAAAAABAAEAPUAAACMAwAAAAA=&#10;" fillcolor="#ddd8c2" strokecolor="#938953" strokeweight="2.25pt">
              <v:stroke endarrowwidth="wide" endarrowlength="long"/>
              <v:textbox>
                <w:txbxContent>
                  <w:p w:rsidR="00DC2E6E" w:rsidRPr="00173094" w:rsidRDefault="00DC2E6E" w:rsidP="00E45626">
                    <w:pPr>
                      <w:rPr>
                        <w:rFonts w:ascii="Arial" w:hAnsi="Arial" w:cs="Arial"/>
                        <w:b/>
                        <w:sz w:val="36"/>
                        <w:szCs w:val="36"/>
                        <w:lang w:val="en-US"/>
                      </w:rPr>
                    </w:pPr>
                    <w:r>
                      <w:rPr>
                        <w:rFonts w:ascii="Arial" w:hAnsi="Arial" w:cs="Arial"/>
                        <w:b/>
                        <w:noProof/>
                        <w:sz w:val="56"/>
                        <w:szCs w:val="56"/>
                      </w:rPr>
                      <w:drawing>
                        <wp:inline distT="0" distB="0" distL="0" distR="0">
                          <wp:extent cx="320675" cy="353060"/>
                          <wp:effectExtent l="0" t="0" r="3175" b="8890"/>
                          <wp:docPr id="2383" name="Εικόνα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75" cy="353060"/>
                                  </a:xfrm>
                                  <a:prstGeom prst="rect">
                                    <a:avLst/>
                                  </a:prstGeom>
                                  <a:noFill/>
                                  <a:ln>
                                    <a:noFill/>
                                  </a:ln>
                                </pic:spPr>
                              </pic:pic>
                            </a:graphicData>
                          </a:graphic>
                        </wp:inline>
                      </w:drawing>
                    </w:r>
                    <w:r>
                      <w:rPr>
                        <w:rFonts w:ascii="Arial" w:hAnsi="Arial" w:cs="Arial"/>
                        <w:b/>
                        <w:sz w:val="56"/>
                        <w:szCs w:val="56"/>
                      </w:rPr>
                      <w:t xml:space="preserve"> </w:t>
                    </w:r>
                    <w:r w:rsidRPr="00173094">
                      <w:rPr>
                        <w:rFonts w:ascii="Arial" w:hAnsi="Arial" w:cs="Arial"/>
                        <w:b/>
                        <w:sz w:val="36"/>
                        <w:szCs w:val="36"/>
                      </w:rPr>
                      <w:t xml:space="preserve">Ανώνυμη σελίδα 1 </w:t>
                    </w:r>
                    <w:r>
                      <w:rPr>
                        <w:rFonts w:ascii="Arial" w:hAnsi="Arial" w:cs="Arial"/>
                        <w:b/>
                        <w:noProof/>
                        <w:sz w:val="36"/>
                        <w:szCs w:val="36"/>
                      </w:rPr>
                      <w:drawing>
                        <wp:inline distT="0" distB="0" distL="0" distR="0">
                          <wp:extent cx="337185" cy="353060"/>
                          <wp:effectExtent l="0" t="0" r="5715" b="8890"/>
                          <wp:docPr id="2384" name="Εικόνα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 cy="353060"/>
                                  </a:xfrm>
                                  <a:prstGeom prst="rect">
                                    <a:avLst/>
                                  </a:prstGeom>
                                  <a:noFill/>
                                  <a:ln>
                                    <a:noFill/>
                                  </a:ln>
                                </pic:spPr>
                              </pic:pic>
                            </a:graphicData>
                          </a:graphic>
                        </wp:inline>
                      </w:drawing>
                    </w:r>
                  </w:p>
                </w:txbxContent>
              </v:textbox>
            </v:rect>
            <v:shape id="Text Box 8439" o:spid="_x0000_s1677" type="#_x0000_t202" style="position:absolute;left:26025;top:42914;width:431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6rpcYA&#10;AADdAAAADwAAAGRycy9kb3ducmV2LnhtbESPQWsCMRSE70L/Q3iF3jRrqSKrUbRY6aXQWg8eH5vn&#10;ZnXzsk3S3fXfm0LB4zAz3zCLVW9r0ZIPlWMF41EGgrhwuuJSweH7bTgDESKyxtoxKbhSgNXyYbDA&#10;XLuOv6jdx1IkCIccFZgYm1zKUBiyGEauIU7eyXmLMUlfSu2xS3Bby+csm0qLFacFgw29Giou+1+r&#10;oJ767Ud33GzPn5ufw9ns2ivvTko9PfbrOYhIfbyH/9vvWsFs8jKG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6rpcYAAADdAAAADwAAAAAAAAAAAAAAAACYAgAAZHJz&#10;L2Rvd25yZXYueG1sUEsFBgAAAAAEAAQA9QAAAIsDAAAAAA==&#10;" strokecolor="gray" strokeweight="3pt">
              <o:lock v:ext="edit" aspectratio="t"/>
              <v:textbox inset=".5mm,.3mm,.5mm,.3mm">
                <w:txbxContent>
                  <w:p w:rsidR="00DC2E6E" w:rsidRPr="00E42BC9" w:rsidRDefault="00DC2E6E" w:rsidP="00E45626">
                    <w:r>
                      <w:rPr>
                        <w:rFonts w:ascii="Arial" w:hAnsi="Arial" w:cs="Arial"/>
                        <w:b/>
                        <w:sz w:val="56"/>
                        <w:szCs w:val="56"/>
                      </w:rPr>
                      <w:sym w:font="Wingdings 3" w:char="F080"/>
                    </w:r>
                  </w:p>
                </w:txbxContent>
              </v:textbox>
            </v:shape>
            <v:rect id="Rectangle 8444" o:spid="_x0000_s1678" style="position:absolute;left:6191;top:42005;width:15138;height:3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Ykr8A&#10;AADdAAAADwAAAGRycy9kb3ducmV2LnhtbERPuwrCMBTdBf8hXMFNU0VEqlGKIDiI4GtwuzTXttrc&#10;lCbW6tebQXA8nPdi1ZpSNFS7wrKC0TACQZxaXXCm4HzaDGYgnEfWWFomBW9ysFp2OwuMtX3xgZqj&#10;z0QIYRejgtz7KpbSpTkZdENbEQfuZmuDPsA6k7rGVwg3pRxH0VQaLDg05FjROqf0cXwaBTtnp8n5&#10;avaf++W0xj1lunknSvV7bTIH4an1f/HPvdUKZpNJmBvehCc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8ZiSvwAAAN0AAAAPAAAAAAAAAAAAAAAAAJgCAABkcnMvZG93bnJl&#10;di54bWxQSwUGAAAAAAQABAD1AAAAhAMAAAAA&#10;" fillcolor="#ddd8c2" strokecolor="#c4bc96" strokeweight="2.25pt">
              <v:stroke endarrowwidth="wide" endarrowlength="long"/>
              <v:shadow on="t"/>
              <v:textbox inset="0,,0">
                <w:txbxContent>
                  <w:p w:rsidR="00DC2E6E" w:rsidRPr="00173094" w:rsidRDefault="00DC2E6E" w:rsidP="00E45626">
                    <w:pPr>
                      <w:jc w:val="center"/>
                      <w:rPr>
                        <w:rFonts w:ascii="Arial" w:hAnsi="Arial" w:cs="Arial"/>
                        <w:b/>
                        <w:sz w:val="36"/>
                        <w:szCs w:val="36"/>
                      </w:rPr>
                    </w:pPr>
                    <w:r w:rsidRPr="00173094">
                      <w:rPr>
                        <w:rFonts w:ascii="Arial" w:hAnsi="Arial" w:cs="Arial"/>
                        <w:b/>
                        <w:sz w:val="36"/>
                        <w:szCs w:val="36"/>
                      </w:rPr>
                      <w:t>κυνήγι</w:t>
                    </w:r>
                  </w:p>
                </w:txbxContent>
              </v:textbox>
            </v:rect>
          </v:group>
        </w:pict>
      </w:r>
      <w:r w:rsidRPr="00E95531">
        <w:rPr>
          <w:rFonts w:ascii="Arial" w:hAnsi="Arial" w:cs="Arial"/>
          <w:b/>
          <w:noProof/>
          <w:sz w:val="36"/>
          <w:szCs w:val="36"/>
          <w:lang w:val="en-US" w:eastAsia="en-US"/>
        </w:rPr>
        <w:pict>
          <v:shape id="_x0000_s1679" type="#_x0000_t202" style="position:absolute;margin-left:248.05pt;margin-top:785.3pt;width:99.2pt;height:28.35pt;z-index:251786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LsgIAADM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OIM/y7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 xml:space="preserve">105 </w:t>
                  </w:r>
                  <w:r w:rsidR="00DC2E6E" w:rsidRPr="00432B70">
                    <w:rPr>
                      <w:rFonts w:ascii="Arial" w:hAnsi="Arial"/>
                      <w:b/>
                      <w:sz w:val="36"/>
                      <w:szCs w:val="36"/>
                    </w:rPr>
                    <w:t>/</w:t>
                  </w:r>
                  <w:r w:rsidR="00DC2E6E">
                    <w:rPr>
                      <w:rFonts w:ascii="Arial" w:hAnsi="Arial"/>
                      <w:b/>
                      <w:sz w:val="36"/>
                      <w:szCs w:val="36"/>
                    </w:rPr>
                    <w:t>198</w:t>
                  </w:r>
                </w:p>
              </w:txbxContent>
            </v:textbox>
            <w10:wrap anchorx="page" anchory="page"/>
          </v:shape>
        </w:pict>
      </w: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rect id="Rectangle 8429" o:spid="_x0000_s1680" style="position:absolute;margin-left:4.55pt;margin-top:8.85pt;width:477.35pt;height:106.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" fillcolor="#ddd8c2" strokecolor="gray" strokeweight="2.25pt">
            <v:stroke endarrowwidth="wide" endarrowlength="long"/>
            <v:textbox>
              <w:txbxContent>
                <w:p w:rsidR="00DC2E6E" w:rsidRPr="00173094" w:rsidRDefault="00DC2E6E" w:rsidP="00E45626">
                  <w:pPr>
                    <w:rPr>
                      <w:rFonts w:ascii="Arial" w:hAnsi="Arial" w:cs="Arial"/>
                      <w:b/>
                      <w:sz w:val="36"/>
                      <w:szCs w:val="36"/>
                    </w:rPr>
                  </w:pPr>
                  <w:r w:rsidRPr="00173094">
                    <w:rPr>
                      <w:rFonts w:ascii="Arial" w:hAnsi="Arial" w:cs="Arial"/>
                      <w:b/>
                      <w:sz w:val="36"/>
                      <w:szCs w:val="36"/>
                    </w:rPr>
                    <w:t>Α</w:t>
                  </w:r>
                  <w:r>
                    <w:rPr>
                      <w:rFonts w:ascii="Arial" w:hAnsi="Arial" w:cs="Arial"/>
                      <w:b/>
                      <w:sz w:val="36"/>
                      <w:szCs w:val="36"/>
                    </w:rPr>
                    <w:t xml:space="preserve">ρχείο </w:t>
                  </w:r>
                  <w:r w:rsidRPr="00173094">
                    <w:rPr>
                      <w:rFonts w:ascii="Arial" w:hAnsi="Arial" w:cs="Arial"/>
                      <w:b/>
                      <w:sz w:val="36"/>
                      <w:szCs w:val="36"/>
                    </w:rPr>
                    <w:t xml:space="preserve">Επεξεργασία Προβολή </w:t>
                  </w:r>
                  <w:r>
                    <w:rPr>
                      <w:rFonts w:ascii="Arial" w:hAnsi="Arial" w:cs="Arial"/>
                      <w:b/>
                      <w:sz w:val="36"/>
                      <w:szCs w:val="36"/>
                    </w:rPr>
                    <w:t xml:space="preserve">Κείμενο </w:t>
                  </w:r>
                  <w:r w:rsidRPr="00173094">
                    <w:rPr>
                      <w:rFonts w:ascii="Arial" w:hAnsi="Arial" w:cs="Arial"/>
                      <w:b/>
                      <w:sz w:val="36"/>
                      <w:szCs w:val="36"/>
                    </w:rPr>
                    <w:t>Σελίδες</w:t>
                  </w:r>
                  <w:r w:rsidRPr="006A1C5C">
                    <w:rPr>
                      <w:rFonts w:ascii="Arial" w:hAnsi="Arial" w:cs="Arial"/>
                      <w:b/>
                      <w:sz w:val="36"/>
                      <w:szCs w:val="36"/>
                    </w:rPr>
                    <w:t xml:space="preserve"> </w:t>
                  </w:r>
                  <w:r w:rsidRPr="00173094">
                    <w:rPr>
                      <w:rFonts w:ascii="Arial" w:hAnsi="Arial" w:cs="Arial"/>
                      <w:b/>
                      <w:sz w:val="36"/>
                      <w:szCs w:val="36"/>
                    </w:rPr>
                    <w:t xml:space="preserve">Βοήθεια          </w:t>
                  </w:r>
                </w:p>
                <w:p w:rsidR="00DC2E6E" w:rsidRPr="00173094" w:rsidRDefault="00DC2E6E" w:rsidP="00E45626">
                  <w:pPr>
                    <w:rPr>
                      <w:rFonts w:ascii="Arial" w:hAnsi="Arial"/>
                      <w:b/>
                      <w:color w:val="FF0000"/>
                      <w:sz w:val="36"/>
                      <w:szCs w:val="36"/>
                    </w:rPr>
                  </w:pPr>
                  <w:r>
                    <w:rPr>
                      <w:rFonts w:ascii="Arial" w:hAnsi="Arial"/>
                      <w:b/>
                      <w:noProof/>
                      <w:color w:val="FF0000"/>
                      <w:sz w:val="36"/>
                      <w:szCs w:val="36"/>
                    </w:rPr>
                    <w:drawing>
                      <wp:inline distT="0" distB="0" distL="0" distR="0">
                        <wp:extent cx="1537105" cy="266700"/>
                        <wp:effectExtent l="0" t="0" r="6350" b="0"/>
                        <wp:docPr id="6582" name="Εικόνα 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875" cy="267181"/>
                                </a:xfrm>
                                <a:prstGeom prst="rect">
                                  <a:avLst/>
                                </a:prstGeom>
                                <a:noFill/>
                                <a:ln>
                                  <a:noFill/>
                                </a:ln>
                              </pic:spPr>
                            </pic:pic>
                          </a:graphicData>
                        </a:graphic>
                      </wp:inline>
                    </w:drawing>
                  </w:r>
                  <w:r w:rsidRPr="00173094">
                    <w:rPr>
                      <w:rFonts w:ascii="Arial" w:hAnsi="Arial"/>
                      <w:b/>
                      <w:color w:val="FF0000"/>
                      <w:sz w:val="36"/>
                      <w:szCs w:val="36"/>
                    </w:rPr>
                    <w:t xml:space="preserve">  </w:t>
                  </w:r>
                  <w:r>
                    <w:rPr>
                      <w:rFonts w:ascii="Arial" w:hAnsi="Arial"/>
                      <w:b/>
                      <w:noProof/>
                      <w:color w:val="FF0000"/>
                      <w:sz w:val="36"/>
                      <w:szCs w:val="36"/>
                    </w:rPr>
                    <w:drawing>
                      <wp:inline distT="0" distB="0" distL="0" distR="0">
                        <wp:extent cx="778347" cy="257175"/>
                        <wp:effectExtent l="0" t="0" r="3175" b="0"/>
                        <wp:docPr id="6583" name="Εικόνα 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130" cy="259747"/>
                                </a:xfrm>
                                <a:prstGeom prst="rect">
                                  <a:avLst/>
                                </a:prstGeom>
                                <a:noFill/>
                                <a:ln>
                                  <a:noFill/>
                                </a:ln>
                              </pic:spPr>
                            </pic:pic>
                          </a:graphicData>
                        </a:graphic>
                      </wp:inline>
                    </w:drawing>
                  </w:r>
                  <w:r w:rsidRPr="00173094">
                    <w:rPr>
                      <w:rFonts w:ascii="Arial" w:hAnsi="Arial"/>
                      <w:b/>
                      <w:color w:val="FF0000"/>
                      <w:sz w:val="36"/>
                      <w:szCs w:val="36"/>
                    </w:rPr>
                    <w:t xml:space="preserve">  </w:t>
                  </w:r>
                  <w:r>
                    <w:rPr>
                      <w:rFonts w:ascii="Arial" w:hAnsi="Arial"/>
                      <w:b/>
                      <w:noProof/>
                      <w:color w:val="FF0000"/>
                      <w:sz w:val="36"/>
                      <w:szCs w:val="36"/>
                    </w:rPr>
                    <w:drawing>
                      <wp:inline distT="0" distB="0" distL="0" distR="0">
                        <wp:extent cx="2994345" cy="247650"/>
                        <wp:effectExtent l="0" t="0" r="0" b="0"/>
                        <wp:docPr id="6584" name="Εικόνα 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248096"/>
                                </a:xfrm>
                                <a:prstGeom prst="rect">
                                  <a:avLst/>
                                </a:prstGeom>
                                <a:noFill/>
                                <a:ln>
                                  <a:noFill/>
                                </a:ln>
                              </pic:spPr>
                            </pic:pic>
                          </a:graphicData>
                        </a:graphic>
                      </wp:inline>
                    </w:drawing>
                  </w:r>
                </w:p>
                <w:p w:rsidR="00DC2E6E" w:rsidRPr="00173094" w:rsidRDefault="00DC2E6E" w:rsidP="00E45626">
                  <w:pPr>
                    <w:rPr>
                      <w:rFonts w:ascii="Arial" w:hAnsi="Arial" w:cs="Arial"/>
                      <w:b/>
                      <w:sz w:val="36"/>
                      <w:szCs w:val="36"/>
                    </w:rPr>
                  </w:pPr>
                  <w:r>
                    <w:rPr>
                      <w:rFonts w:ascii="Arial" w:hAnsi="Arial" w:cs="Arial"/>
                      <w:b/>
                      <w:noProof/>
                      <w:sz w:val="36"/>
                      <w:szCs w:val="36"/>
                    </w:rPr>
                    <w:drawing>
                      <wp:inline distT="0" distB="0" distL="0" distR="0">
                        <wp:extent cx="352425" cy="257175"/>
                        <wp:effectExtent l="0" t="0" r="9525" b="9525"/>
                        <wp:docPr id="6620" name="Εικόνα 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57638"/>
                                </a:xfrm>
                                <a:prstGeom prst="rect">
                                  <a:avLst/>
                                </a:prstGeom>
                                <a:noFill/>
                                <a:ln>
                                  <a:noFill/>
                                </a:ln>
                              </pic:spPr>
                            </pic:pic>
                          </a:graphicData>
                        </a:graphic>
                      </wp:inline>
                    </w:drawing>
                  </w:r>
                  <w:r w:rsidRPr="00173094">
                    <w:rPr>
                      <w:rFonts w:ascii="Arial" w:hAnsi="Arial" w:cs="Arial"/>
                      <w:b/>
                      <w:sz w:val="36"/>
                      <w:szCs w:val="36"/>
                    </w:rPr>
                    <w:t xml:space="preserve"> </w:t>
                  </w:r>
                  <w:r>
                    <w:rPr>
                      <w:rFonts w:ascii="Arial" w:hAnsi="Arial" w:cs="Arial"/>
                      <w:b/>
                      <w:noProof/>
                      <w:sz w:val="36"/>
                      <w:szCs w:val="36"/>
                    </w:rPr>
                    <w:drawing>
                      <wp:inline distT="0" distB="0" distL="0" distR="0">
                        <wp:extent cx="352425" cy="247650"/>
                        <wp:effectExtent l="0" t="0" r="9525" b="0"/>
                        <wp:docPr id="6766" name="Εικόνα 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48096"/>
                                </a:xfrm>
                                <a:prstGeom prst="rect">
                                  <a:avLst/>
                                </a:prstGeom>
                                <a:noFill/>
                                <a:ln>
                                  <a:noFill/>
                                </a:ln>
                              </pic:spPr>
                            </pic:pic>
                          </a:graphicData>
                        </a:graphic>
                      </wp:inline>
                    </w:drawing>
                  </w:r>
                  <w:r>
                    <w:rPr>
                      <w:rFonts w:ascii="Arial" w:hAnsi="Arial" w:cs="Arial"/>
                      <w:b/>
                      <w:noProof/>
                      <w:sz w:val="36"/>
                      <w:szCs w:val="36"/>
                    </w:rPr>
                    <w:drawing>
                      <wp:inline distT="0" distB="0" distL="0" distR="0">
                        <wp:extent cx="1133475" cy="265748"/>
                        <wp:effectExtent l="0" t="0" r="0" b="1270"/>
                        <wp:docPr id="6767" name="Εικόνα 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190" cy="267088"/>
                                </a:xfrm>
                                <a:prstGeom prst="rect">
                                  <a:avLst/>
                                </a:prstGeom>
                                <a:noFill/>
                                <a:ln>
                                  <a:noFill/>
                                </a:ln>
                              </pic:spPr>
                            </pic:pic>
                          </a:graphicData>
                        </a:graphic>
                      </wp:inline>
                    </w:drawing>
                  </w:r>
                  <w:r w:rsidRPr="00173094">
                    <w:rPr>
                      <w:rFonts w:ascii="Arial" w:hAnsi="Arial" w:cs="Arial"/>
                      <w:b/>
                      <w:sz w:val="36"/>
                      <w:szCs w:val="36"/>
                    </w:rPr>
                    <w:t xml:space="preserve">   </w:t>
                  </w:r>
                  <w:r>
                    <w:rPr>
                      <w:rFonts w:ascii="Arial" w:hAnsi="Arial" w:cs="Arial"/>
                      <w:b/>
                      <w:noProof/>
                      <w:sz w:val="36"/>
                      <w:szCs w:val="36"/>
                    </w:rPr>
                    <w:drawing>
                      <wp:inline distT="0" distB="0" distL="0" distR="0">
                        <wp:extent cx="428625" cy="247650"/>
                        <wp:effectExtent l="0" t="0" r="9525" b="0"/>
                        <wp:docPr id="6794" name="Εικόνα 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250218"/>
                                </a:xfrm>
                                <a:prstGeom prst="rect">
                                  <a:avLst/>
                                </a:prstGeom>
                                <a:noFill/>
                                <a:ln>
                                  <a:noFill/>
                                </a:ln>
                              </pic:spPr>
                            </pic:pic>
                          </a:graphicData>
                        </a:graphic>
                      </wp:inline>
                    </w:drawing>
                  </w:r>
                  <w:r w:rsidRPr="00173094">
                    <w:rPr>
                      <w:rFonts w:ascii="Arial" w:hAnsi="Arial" w:cs="Arial"/>
                      <w:b/>
                      <w:sz w:val="36"/>
                      <w:szCs w:val="36"/>
                    </w:rPr>
                    <w:t xml:space="preserve">    </w:t>
                  </w:r>
                  <w:r>
                    <w:rPr>
                      <w:rFonts w:ascii="Arial" w:hAnsi="Arial" w:cs="Arial"/>
                      <w:b/>
                      <w:noProof/>
                      <w:sz w:val="36"/>
                      <w:szCs w:val="36"/>
                    </w:rPr>
                    <w:drawing>
                      <wp:inline distT="0" distB="0" distL="0" distR="0">
                        <wp:extent cx="1504950" cy="276225"/>
                        <wp:effectExtent l="0" t="0" r="0" b="9525"/>
                        <wp:docPr id="6849" name="Εικόνα 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125" cy="276808"/>
                                </a:xfrm>
                                <a:prstGeom prst="rect">
                                  <a:avLst/>
                                </a:prstGeom>
                                <a:noFill/>
                                <a:ln>
                                  <a:noFill/>
                                </a:ln>
                              </pic:spPr>
                            </pic:pic>
                          </a:graphicData>
                        </a:graphic>
                      </wp:inline>
                    </w:drawing>
                  </w:r>
                  <w:r w:rsidRPr="00173094">
                    <w:rPr>
                      <w:rFonts w:ascii="Arial" w:hAnsi="Arial" w:cs="Arial"/>
                      <w:b/>
                      <w:sz w:val="36"/>
                      <w:szCs w:val="36"/>
                    </w:rPr>
                    <w:t xml:space="preserve">  </w:t>
                  </w:r>
                  <w:r>
                    <w:rPr>
                      <w:rFonts w:ascii="Arial" w:hAnsi="Arial" w:cs="Arial"/>
                      <w:b/>
                      <w:noProof/>
                      <w:sz w:val="36"/>
                      <w:szCs w:val="36"/>
                    </w:rPr>
                    <w:drawing>
                      <wp:inline distT="0" distB="0" distL="0" distR="0">
                        <wp:extent cx="352425" cy="228600"/>
                        <wp:effectExtent l="0" t="0" r="9525" b="0"/>
                        <wp:docPr id="6850" name="Εικόνα 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229012"/>
                                </a:xfrm>
                                <a:prstGeom prst="rect">
                                  <a:avLst/>
                                </a:prstGeom>
                                <a:noFill/>
                                <a:ln>
                                  <a:noFill/>
                                </a:ln>
                              </pic:spPr>
                            </pic:pic>
                          </a:graphicData>
                        </a:graphic>
                      </wp:inline>
                    </w:drawing>
                  </w:r>
                </w:p>
              </w:txbxContent>
            </v:textbox>
          </v:rect>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95531" w:rsidP="00E45626">
      <w:pPr>
        <w:rPr>
          <w:rFonts w:ascii="Arial" w:hAnsi="Arial"/>
          <w:b/>
          <w:color w:val="FF0000"/>
          <w:sz w:val="36"/>
          <w:szCs w:val="36"/>
        </w:rPr>
      </w:pPr>
      <w:r w:rsidRPr="00E95531">
        <w:rPr>
          <w:rFonts w:ascii="Arial" w:hAnsi="Arial"/>
          <w:b/>
          <w:noProof/>
          <w:color w:val="FF0000"/>
          <w:sz w:val="36"/>
          <w:szCs w:val="36"/>
          <w:lang w:val="en-US" w:eastAsia="en-US"/>
        </w:rPr>
        <w:pict>
          <v:shape id="AutoShape 8430" o:spid="_x0000_s1741" type="#_x0000_t32" style="position:absolute;margin-left:240.4pt;margin-top:5.65pt;width:0;height:305.9pt;z-index:251730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" strokecolor="gray" strokeweight="5pt">
            <v:stroke endarrowwidth="wide" endarrowlength="long"/>
          </v:shape>
        </w:pict>
      </w:r>
    </w:p>
    <w:p w:rsidR="00E45626" w:rsidRPr="00E45626" w:rsidRDefault="00E95531" w:rsidP="00E45626">
      <w:pPr>
        <w:rPr>
          <w:rFonts w:ascii="Arial" w:hAnsi="Arial"/>
          <w:b/>
          <w:sz w:val="36"/>
          <w:szCs w:val="36"/>
        </w:rPr>
      </w:pPr>
      <w:r w:rsidRPr="00E95531">
        <w:rPr>
          <w:rFonts w:ascii="Arial" w:hAnsi="Arial"/>
          <w:b/>
          <w:noProof/>
          <w:color w:val="FF0000"/>
          <w:sz w:val="36"/>
          <w:szCs w:val="36"/>
          <w:lang w:val="en-US" w:eastAsia="en-US"/>
        </w:rPr>
        <w:pict>
          <v:shape id="Text Box 8440" o:spid="_x0000_s1681" type="#_x0000_t202" style="position:absolute;margin-left:202.3pt;margin-top:15.2pt;width:34pt;height:34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" strokecolor="gray" strokeweight="3pt">
            <o:lock v:ext="edit" aspectratio="t"/>
            <v:textbox inset=".5mm,.3mm,.5mm,.3mm">
              <w:txbxContent>
                <w:p w:rsidR="00DC2E6E" w:rsidRPr="003A08F5" w:rsidRDefault="00DC2E6E" w:rsidP="00E45626">
                  <w:pPr>
                    <w:jc w:val="center"/>
                    <w:rPr>
                      <w:lang w:val="en-US"/>
                    </w:rPr>
                  </w:pPr>
                  <w:r>
                    <w:rPr>
                      <w:rFonts w:ascii="Arial" w:hAnsi="Arial" w:cs="Arial"/>
                      <w:b/>
                      <w:sz w:val="56"/>
                      <w:szCs w:val="56"/>
                    </w:rPr>
                    <w:sym w:font="Wingdings 3" w:char="F07E"/>
                  </w:r>
                </w:p>
              </w:txbxContent>
            </v:textbox>
          </v:shape>
        </w:pict>
      </w:r>
      <w:r w:rsidRPr="00E95531">
        <w:rPr>
          <w:rFonts w:ascii="Arial" w:hAnsi="Arial"/>
          <w:b/>
          <w:noProof/>
          <w:color w:val="FF0000"/>
          <w:sz w:val="36"/>
          <w:szCs w:val="36"/>
          <w:lang w:val="en-US" w:eastAsia="en-US"/>
        </w:rPr>
        <w:pict>
          <v:rect id="Rectangle 8443" o:spid="_x0000_s1682" style="position:absolute;margin-left:235.1pt;margin-top:14.85pt;width:246.6pt;height:48pt;z-index:251739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" fillcolor="#ddd8c2" strokecolor="#a5a5a5" strokeweight="2.25pt">
            <v:stroke endarrowwidth="wide" endarrowlength="long"/>
            <v:textbox>
              <w:txbxContent>
                <w:p w:rsidR="00DC2E6E" w:rsidRDefault="00DC2E6E" w:rsidP="00E45626">
                  <w:pPr>
                    <w:rPr>
                      <w:szCs w:val="56"/>
                    </w:rPr>
                  </w:pPr>
                  <w:r>
                    <w:rPr>
                      <w:noProof/>
                      <w:szCs w:val="56"/>
                    </w:rPr>
                    <w:drawing>
                      <wp:inline distT="0" distB="0" distL="0" distR="0">
                        <wp:extent cx="2914479" cy="247650"/>
                        <wp:effectExtent l="0" t="0" r="635" b="0"/>
                        <wp:docPr id="6859" name="Εικόνα 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479" cy="247650"/>
                                </a:xfrm>
                                <a:prstGeom prst="rect">
                                  <a:avLst/>
                                </a:prstGeom>
                                <a:noFill/>
                                <a:ln>
                                  <a:noFill/>
                                </a:ln>
                              </pic:spPr>
                            </pic:pic>
                          </a:graphicData>
                        </a:graphic>
                      </wp:inline>
                    </w:drawing>
                  </w:r>
                </w:p>
                <w:p w:rsidR="00DC2E6E" w:rsidRPr="00A06B82" w:rsidRDefault="00DC2E6E" w:rsidP="00E45626">
                  <w:pPr>
                    <w:rPr>
                      <w:szCs w:val="56"/>
                    </w:rPr>
                  </w:pPr>
                  <w:r>
                    <w:rPr>
                      <w:noProof/>
                      <w:szCs w:val="56"/>
                    </w:rPr>
                    <w:drawing>
                      <wp:inline distT="0" distB="0" distL="0" distR="0">
                        <wp:extent cx="1809664" cy="219075"/>
                        <wp:effectExtent l="0" t="0" r="635" b="0"/>
                        <wp:docPr id="6860" name="Εικόνα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219470"/>
                                </a:xfrm>
                                <a:prstGeom prst="rect">
                                  <a:avLst/>
                                </a:prstGeom>
                                <a:noFill/>
                                <a:ln>
                                  <a:noFill/>
                                </a:ln>
                              </pic:spPr>
                            </pic:pic>
                          </a:graphicData>
                        </a:graphic>
                      </wp:inline>
                    </w:drawing>
                  </w:r>
                </w:p>
              </w:txbxContent>
            </v:textbox>
          </v:rect>
        </w:pict>
      </w:r>
      <w:r w:rsidR="00E45626" w:rsidRPr="00E45626">
        <w:rPr>
          <w:rFonts w:ascii="Arial" w:hAnsi="Arial"/>
          <w:b/>
          <w:sz w:val="36"/>
          <w:szCs w:val="36"/>
        </w:rPr>
        <w:t xml:space="preserve">    </w:t>
      </w:r>
    </w:p>
    <w:p w:rsidR="00E45626" w:rsidRPr="00E45626" w:rsidRDefault="00E45626" w:rsidP="00E45626">
      <w:pPr>
        <w:rPr>
          <w:rFonts w:ascii="Arial" w:hAnsi="Arial"/>
          <w:b/>
          <w:sz w:val="36"/>
          <w:szCs w:val="36"/>
        </w:rPr>
      </w:pPr>
    </w:p>
    <w:p w:rsidR="00E45626" w:rsidRPr="00E45626" w:rsidRDefault="00E95531" w:rsidP="00E45626">
      <w:pPr>
        <w:rPr>
          <w:rFonts w:ascii="Arial" w:hAnsi="Arial"/>
          <w:b/>
          <w:sz w:val="36"/>
          <w:szCs w:val="36"/>
        </w:rPr>
      </w:pPr>
      <w:r w:rsidRPr="00E95531">
        <w:rPr>
          <w:rFonts w:ascii="Arial" w:hAnsi="Arial"/>
          <w:b/>
          <w:noProof/>
          <w:sz w:val="36"/>
          <w:szCs w:val="36"/>
          <w:lang w:val="en-US" w:eastAsia="en-US"/>
        </w:rPr>
        <w:pict>
          <v:rect id="Rectangle 8441" o:spid="_x0000_s1740" style="position:absolute;margin-left:200.55pt;margin-top:10.45pt;width:34pt;height:12.8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" fillcolor="silver" strokecolor="gray" strokeweight="3pt"/>
        </w:pict>
      </w:r>
    </w:p>
    <w:p w:rsidR="00E45626" w:rsidRPr="00E45626" w:rsidRDefault="00E95531" w:rsidP="00E45626">
      <w:pPr>
        <w:rPr>
          <w:rFonts w:ascii="Arial" w:hAnsi="Arial"/>
          <w:b/>
          <w:sz w:val="36"/>
          <w:szCs w:val="36"/>
        </w:rPr>
      </w:pPr>
      <w:r w:rsidRPr="00E95531">
        <w:rPr>
          <w:rFonts w:ascii="Arial" w:hAnsi="Arial"/>
          <w:b/>
          <w:noProof/>
          <w:sz w:val="36"/>
          <w:szCs w:val="36"/>
          <w:lang w:val="en-US" w:eastAsia="en-US"/>
        </w:rPr>
        <w:pict>
          <v:rect id="Rectangle 8442" o:spid="_x0000_s1739" style="position:absolute;margin-left:202.05pt;margin-top:2.25pt;width:34pt;height:133.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" strokecolor="gray" strokeweight="3pt"/>
        </w:pict>
      </w:r>
      <w:r w:rsidRPr="00E95531">
        <w:rPr>
          <w:rFonts w:ascii="Arial" w:hAnsi="Arial"/>
          <w:b/>
          <w:noProof/>
          <w:sz w:val="36"/>
          <w:szCs w:val="36"/>
          <w:lang w:val="en-US" w:eastAsia="en-US"/>
        </w:rPr>
        <w:pict>
          <v:rect id="Rectangle 8445" o:spid="_x0000_s1683" style="position:absolute;margin-left:235.05pt;margin-top:1.5pt;width:246.25pt;height:4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" filled="f" fillcolor="#ddd8c2" strokecolor="#a5a5a5" strokeweight="2.25pt">
            <v:stroke endarrowwidth="wide" endarrowlength="long"/>
            <v:textbox>
              <w:txbxContent>
                <w:p w:rsidR="00DC2E6E" w:rsidRDefault="00DC2E6E" w:rsidP="00E45626">
                  <w:pPr>
                    <w:rPr>
                      <w:szCs w:val="56"/>
                    </w:rPr>
                  </w:pPr>
                  <w:r>
                    <w:rPr>
                      <w:noProof/>
                      <w:szCs w:val="56"/>
                    </w:rPr>
                    <w:drawing>
                      <wp:inline distT="0" distB="0" distL="0" distR="0">
                        <wp:extent cx="2162089" cy="257175"/>
                        <wp:effectExtent l="0" t="0" r="0" b="0"/>
                        <wp:docPr id="6864" name="Εικόνα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985" cy="257638"/>
                                </a:xfrm>
                                <a:prstGeom prst="rect">
                                  <a:avLst/>
                                </a:prstGeom>
                                <a:noFill/>
                                <a:ln>
                                  <a:noFill/>
                                </a:ln>
                              </pic:spPr>
                            </pic:pic>
                          </a:graphicData>
                        </a:graphic>
                      </wp:inline>
                    </w:drawing>
                  </w:r>
                </w:p>
                <w:p w:rsidR="00DC2E6E" w:rsidRPr="00A06B82" w:rsidRDefault="00DC2E6E" w:rsidP="00E45626">
                  <w:pPr>
                    <w:rPr>
                      <w:szCs w:val="56"/>
                    </w:rPr>
                  </w:pPr>
                  <w:r>
                    <w:rPr>
                      <w:noProof/>
                      <w:szCs w:val="56"/>
                    </w:rPr>
                    <w:drawing>
                      <wp:inline distT="0" distB="0" distL="0" distR="0">
                        <wp:extent cx="2190750" cy="256754"/>
                        <wp:effectExtent l="0" t="0" r="0" b="0"/>
                        <wp:docPr id="6865" name="Εικόνα 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735" cy="257573"/>
                                </a:xfrm>
                                <a:prstGeom prst="rect">
                                  <a:avLst/>
                                </a:prstGeom>
                                <a:noFill/>
                                <a:ln>
                                  <a:noFill/>
                                </a:ln>
                              </pic:spPr>
                            </pic:pic>
                          </a:graphicData>
                        </a:graphic>
                      </wp:inline>
                    </w:drawing>
                  </w:r>
                </w:p>
              </w:txbxContent>
            </v:textbox>
          </v:rect>
        </w:pict>
      </w:r>
    </w:p>
    <w:p w:rsidR="00E45626" w:rsidRPr="00E45626" w:rsidRDefault="00E45626" w:rsidP="00E45626">
      <w:pPr>
        <w:rPr>
          <w:rFonts w:ascii="Arial" w:hAnsi="Arial"/>
          <w:b/>
          <w:color w:val="FF0000"/>
          <w:sz w:val="36"/>
          <w:szCs w:val="36"/>
        </w:rPr>
      </w:pPr>
      <w:r w:rsidRPr="00E45626">
        <w:rPr>
          <w:noProof/>
          <w:sz w:val="36"/>
          <w:szCs w:val="36"/>
        </w:rPr>
        <w:drawing>
          <wp:anchor distT="0" distB="0" distL="114300" distR="114300" simplePos="0" relativeHeight="251748864" behindDoc="0" locked="0" layoutInCell="1" allowOverlap="1">
            <wp:simplePos x="0" y="0"/>
            <wp:positionH relativeFrom="column">
              <wp:posOffset>422910</wp:posOffset>
            </wp:positionH>
            <wp:positionV relativeFrom="paragraph">
              <wp:posOffset>1905</wp:posOffset>
            </wp:positionV>
            <wp:extent cx="779145" cy="467995"/>
            <wp:effectExtent l="0" t="0" r="1905" b="8255"/>
            <wp:wrapNone/>
            <wp:docPr id="67" name="Εικόνα 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8"/>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145" cy="467995"/>
                    </a:xfrm>
                    <a:prstGeom prst="rect">
                      <a:avLst/>
                    </a:prstGeom>
                    <a:noFill/>
                  </pic:spPr>
                </pic:pic>
              </a:graphicData>
            </a:graphic>
          </wp:anchor>
        </w:drawing>
      </w:r>
    </w:p>
    <w:p w:rsidR="00E45626" w:rsidRPr="00E45626" w:rsidRDefault="00E95531" w:rsidP="00E45626">
      <w:pPr>
        <w:rPr>
          <w:rFonts w:ascii="Arial" w:hAnsi="Arial"/>
          <w:b/>
          <w:color w:val="FF0000"/>
          <w:sz w:val="36"/>
          <w:szCs w:val="36"/>
        </w:rPr>
      </w:pPr>
      <w:r w:rsidRPr="00E95531">
        <w:rPr>
          <w:rFonts w:ascii="Arial" w:hAnsi="Arial"/>
          <w:b/>
          <w:noProof/>
          <w:sz w:val="36"/>
          <w:szCs w:val="36"/>
          <w:lang w:val="en-US" w:eastAsia="en-US"/>
        </w:rPr>
        <w:pict>
          <v:rect id="Rectangle 8446" o:spid="_x0000_s1684" style="position:absolute;margin-left:235.4pt;margin-top:5.4pt;width:246.25pt;height:116.8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" fillcolor="#bfbfbf" strokecolor="#a5a5a5" strokeweight="2.25pt">
            <v:stroke endarrowwidth="wide" endarrowlength="long"/>
            <v:textbox>
              <w:txbxContent>
                <w:p w:rsidR="00DC2E6E" w:rsidRDefault="00DC2E6E" w:rsidP="00E45626">
                  <w:pPr>
                    <w:rPr>
                      <w:szCs w:val="56"/>
                    </w:rPr>
                  </w:pPr>
                  <w:r>
                    <w:rPr>
                      <w:noProof/>
                      <w:szCs w:val="56"/>
                    </w:rPr>
                    <w:drawing>
                      <wp:inline distT="0" distB="0" distL="0" distR="0">
                        <wp:extent cx="2910098" cy="1123950"/>
                        <wp:effectExtent l="0" t="0" r="5080" b="0"/>
                        <wp:docPr id="7119" name="Εικόνα 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730" cy="1127670"/>
                                </a:xfrm>
                                <a:prstGeom prst="rect">
                                  <a:avLst/>
                                </a:prstGeom>
                                <a:noFill/>
                                <a:ln>
                                  <a:noFill/>
                                </a:ln>
                              </pic:spPr>
                            </pic:pic>
                          </a:graphicData>
                        </a:graphic>
                      </wp:inline>
                    </w:drawing>
                  </w:r>
                </w:p>
                <w:p w:rsidR="00DC2E6E" w:rsidRPr="00A06B82" w:rsidRDefault="00DC2E6E" w:rsidP="00E45626">
                  <w:pPr>
                    <w:rPr>
                      <w:szCs w:val="56"/>
                    </w:rPr>
                  </w:pPr>
                </w:p>
              </w:txbxContent>
            </v:textbox>
          </v:rect>
        </w:pict>
      </w:r>
    </w:p>
    <w:p w:rsidR="00E45626" w:rsidRPr="00E45626" w:rsidRDefault="00E45626" w:rsidP="00E45626">
      <w:pPr>
        <w:rPr>
          <w:rFonts w:ascii="Arial" w:hAnsi="Arial"/>
          <w:b/>
          <w:color w:val="FF0000"/>
          <w:sz w:val="36"/>
          <w:szCs w:val="36"/>
        </w:rPr>
      </w:pPr>
      <w:r w:rsidRPr="00E45626">
        <w:rPr>
          <w:noProof/>
          <w:sz w:val="36"/>
          <w:szCs w:val="36"/>
        </w:rPr>
        <w:drawing>
          <wp:anchor distT="0" distB="0" distL="114300" distR="114300" simplePos="0" relativeHeight="251750912" behindDoc="0" locked="0" layoutInCell="1" allowOverlap="1">
            <wp:simplePos x="0" y="0"/>
            <wp:positionH relativeFrom="column">
              <wp:posOffset>1530985</wp:posOffset>
            </wp:positionH>
            <wp:positionV relativeFrom="paragraph">
              <wp:posOffset>151130</wp:posOffset>
            </wp:positionV>
            <wp:extent cx="690880" cy="539750"/>
            <wp:effectExtent l="0" t="0" r="0" b="0"/>
            <wp:wrapNone/>
            <wp:docPr id="68" name="Εικόνα 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9"/>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880" cy="539750"/>
                    </a:xfrm>
                    <a:prstGeom prst="rect">
                      <a:avLst/>
                    </a:prstGeom>
                    <a:noFill/>
                  </pic:spPr>
                </pic:pic>
              </a:graphicData>
            </a:graphic>
          </wp:anchor>
        </w:drawing>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9776F0" w:rsidRDefault="00E95531" w:rsidP="009776F0">
      <w:pPr>
        <w:rPr>
          <w:rFonts w:ascii="Arial" w:hAnsi="Arial"/>
          <w:b/>
          <w:color w:val="FF0000"/>
          <w:sz w:val="36"/>
          <w:szCs w:val="36"/>
        </w:rPr>
      </w:pPr>
      <w:r w:rsidRPr="00E95531">
        <w:rPr>
          <w:rFonts w:ascii="Arial" w:hAnsi="Arial"/>
          <w:b/>
          <w:noProof/>
          <w:color w:val="FF0000"/>
          <w:sz w:val="36"/>
          <w:szCs w:val="36"/>
          <w:lang w:val="en-US" w:eastAsia="en-US"/>
        </w:rPr>
        <w:pict>
          <v:rect id="Rectangle 8447" o:spid="_x0000_s1685" style="position:absolute;margin-left:229.8pt;margin-top:13.35pt;width:246.25pt;height:105.9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" filled="f" fillcolor="#ddd8c2" strokecolor="#a5a5a5" strokeweight="2.25pt">
            <v:stroke endarrowwidth="wide" endarrowlength="long"/>
            <v:textbox>
              <w:txbxContent>
                <w:p w:rsidR="00DC2E6E" w:rsidRDefault="00DC2E6E" w:rsidP="00E45626">
                  <w:pPr>
                    <w:rPr>
                      <w:szCs w:val="56"/>
                    </w:rPr>
                  </w:pPr>
                  <w:r>
                    <w:rPr>
                      <w:noProof/>
                      <w:szCs w:val="56"/>
                    </w:rPr>
                    <w:drawing>
                      <wp:inline distT="0" distB="0" distL="0" distR="0">
                        <wp:extent cx="2919730" cy="481330"/>
                        <wp:effectExtent l="0" t="0" r="0" b="0"/>
                        <wp:docPr id="5364" name="Εικόνα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730" cy="481330"/>
                                </a:xfrm>
                                <a:prstGeom prst="rect">
                                  <a:avLst/>
                                </a:prstGeom>
                                <a:noFill/>
                                <a:ln>
                                  <a:noFill/>
                                </a:ln>
                              </pic:spPr>
                            </pic:pic>
                          </a:graphicData>
                        </a:graphic>
                      </wp:inline>
                    </w:drawing>
                  </w:r>
                </w:p>
                <w:p w:rsidR="00DC2E6E" w:rsidRPr="00A06B82" w:rsidRDefault="00DC2E6E" w:rsidP="00E45626">
                  <w:pPr>
                    <w:rPr>
                      <w:szCs w:val="56"/>
                    </w:rPr>
                  </w:pPr>
                  <w:r>
                    <w:rPr>
                      <w:noProof/>
                      <w:szCs w:val="56"/>
                    </w:rPr>
                    <w:drawing>
                      <wp:inline distT="0" distB="0" distL="0" distR="0">
                        <wp:extent cx="2887345" cy="384810"/>
                        <wp:effectExtent l="0" t="0" r="8255" b="0"/>
                        <wp:docPr id="5365" name="Εικόνα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345" cy="384810"/>
                                </a:xfrm>
                                <a:prstGeom prst="rect">
                                  <a:avLst/>
                                </a:prstGeom>
                                <a:noFill/>
                                <a:ln>
                                  <a:noFill/>
                                </a:ln>
                              </pic:spPr>
                            </pic:pic>
                          </a:graphicData>
                        </a:graphic>
                      </wp:inline>
                    </w:drawing>
                  </w:r>
                </w:p>
              </w:txbxContent>
            </v:textbox>
          </v:rect>
        </w:pict>
      </w:r>
    </w:p>
    <w:p w:rsidR="00E45626" w:rsidRPr="00E45626" w:rsidRDefault="00E45626" w:rsidP="00E45626">
      <w:pPr>
        <w:rPr>
          <w:rFonts w:ascii="Arial" w:hAnsi="Arial"/>
          <w:b/>
          <w:color w:val="FF0000"/>
          <w:sz w:val="36"/>
          <w:szCs w:val="36"/>
        </w:rPr>
      </w:pPr>
    </w:p>
    <w:p w:rsidR="00E45626" w:rsidRPr="00E45626" w:rsidRDefault="00E95531" w:rsidP="00E45626">
      <w:pPr>
        <w:shd w:val="clear" w:color="auto" w:fill="FFFF66"/>
        <w:autoSpaceDE w:val="0"/>
        <w:autoSpaceDN w:val="0"/>
        <w:adjustRightInd w:val="0"/>
        <w:rPr>
          <w:rFonts w:ascii="Arial" w:hAnsi="Arial" w:cs="Arial"/>
          <w:b/>
          <w:sz w:val="36"/>
          <w:szCs w:val="36"/>
        </w:rPr>
      </w:pPr>
      <w:r w:rsidRPr="00E95531">
        <w:rPr>
          <w:rFonts w:ascii="Arial" w:hAnsi="Arial"/>
          <w:b/>
          <w:noProof/>
          <w:color w:val="FF0000"/>
          <w:sz w:val="36"/>
          <w:szCs w:val="36"/>
          <w:lang w:val="en-US" w:eastAsia="en-US"/>
        </w:rPr>
        <w:pict>
          <v:shape id="AutoShape 8438" o:spid="_x0000_s1738" type="#_x0000_t32" style="position:absolute;margin-left:2.4pt;margin-top:156.15pt;width:478.9pt;height:0;z-index:251733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" strokecolor="gray" strokeweight="5pt">
            <v:stroke endarrowwidth="wide" endarrowlength="long"/>
          </v:shape>
        </w:pict>
      </w:r>
      <w:r w:rsidRPr="00E95531">
        <w:rPr>
          <w:rFonts w:ascii="Arial" w:hAnsi="Arial"/>
          <w:b/>
          <w:noProof/>
          <w:color w:val="FF0000"/>
          <w:sz w:val="36"/>
          <w:szCs w:val="36"/>
          <w:lang w:val="en-US" w:eastAsia="en-US"/>
        </w:rPr>
        <w:pict>
          <v:shape id="AutoShape 8431" o:spid="_x0000_s1737" type="#_x0000_t32" style="position:absolute;margin-left:15.65pt;margin-top:77.3pt;width:475.85pt;height:.35pt;flip:x;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" strokecolor="gray" strokeweight="5pt">
            <v:stroke endarrowwidth="wide" endarrowlength="long"/>
          </v:shape>
        </w:pict>
      </w:r>
      <w:r w:rsidR="00E45626" w:rsidRPr="00E45626">
        <w:rPr>
          <w:rFonts w:ascii="Tahoma" w:hAnsi="Tahoma" w:cs="Tahoma"/>
          <w:b/>
          <w:color w:val="FF0000"/>
          <w:sz w:val="36"/>
          <w:szCs w:val="36"/>
        </w:rPr>
        <w:br w:type="page"/>
      </w:r>
      <w:r w:rsidR="00E45626" w:rsidRPr="00E45626">
        <w:rPr>
          <w:rFonts w:ascii="Tahoma" w:hAnsi="Tahoma" w:cs="Tahoma"/>
          <w:b/>
          <w:sz w:val="36"/>
          <w:szCs w:val="36"/>
        </w:rPr>
        <w:lastRenderedPageBreak/>
        <w:t>Βήμα 1:</w:t>
      </w:r>
      <w:r w:rsidR="00E45626" w:rsidRPr="00E45626">
        <w:rPr>
          <w:rFonts w:ascii="Arial" w:hAnsi="Arial" w:cs="Arial"/>
          <w:b/>
          <w:sz w:val="36"/>
          <w:szCs w:val="36"/>
        </w:rPr>
        <w:t xml:space="preserve"> Επιλέγουμε την εικόνα που θέλουμε στην καρτέλα «Γραφικά».</w:t>
      </w:r>
    </w:p>
    <w:p w:rsidR="006B169C" w:rsidRDefault="00E45626" w:rsidP="00E45626">
      <w:pPr>
        <w:shd w:val="clear" w:color="auto" w:fill="FFFF66"/>
        <w:autoSpaceDE w:val="0"/>
        <w:autoSpaceDN w:val="0"/>
        <w:adjustRightInd w:val="0"/>
        <w:rPr>
          <w:rFonts w:ascii="Arial" w:hAnsi="Arial" w:cs="Arial"/>
          <w:b/>
          <w:sz w:val="36"/>
          <w:szCs w:val="36"/>
        </w:rPr>
      </w:pPr>
      <w:r w:rsidRPr="00E45626">
        <w:rPr>
          <w:rFonts w:ascii="Tahoma" w:hAnsi="Tahoma" w:cs="Tahoma"/>
          <w:b/>
          <w:sz w:val="36"/>
          <w:szCs w:val="36"/>
        </w:rPr>
        <w:t>Βήμα 2:</w:t>
      </w:r>
      <w:r w:rsidRPr="00E45626">
        <w:rPr>
          <w:rFonts w:ascii="Arial" w:hAnsi="Arial" w:cs="Arial"/>
          <w:b/>
          <w:sz w:val="36"/>
          <w:szCs w:val="36"/>
        </w:rPr>
        <w:t xml:space="preserve"> Με το ποντίκι, με απλή επιλογή πάνω στη χελώνα, αλλάζουμε την εικόνα της χελώνας.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Tahoma" w:hAnsi="Tahoma" w:cs="Tahoma"/>
          <w:b/>
          <w:sz w:val="36"/>
          <w:szCs w:val="36"/>
        </w:rPr>
        <w:t>Βήμα 3:</w:t>
      </w:r>
      <w:r w:rsidRPr="00E45626">
        <w:rPr>
          <w:rFonts w:ascii="Arial" w:hAnsi="Arial" w:cs="Arial"/>
          <w:b/>
          <w:sz w:val="36"/>
          <w:szCs w:val="36"/>
        </w:rPr>
        <w:t xml:space="preserve"> Στην περίπτωση που θέλουμε η εικόνα της χελώνας να εναλλάσσεται, ώστε να δημιουργεί την ψευδαίσθηση της κίνησης, επιλέγουμε μία μία τις υπόλοιπες εικόνες με πατημένο το πλήκτρο </w:t>
      </w:r>
      <w:r w:rsidRPr="00E45626">
        <w:rPr>
          <w:rFonts w:ascii="Arial" w:hAnsi="Arial" w:cs="Arial"/>
          <w:b/>
          <w:sz w:val="36"/>
          <w:szCs w:val="36"/>
          <w:lang w:val="en-US"/>
        </w:rPr>
        <w:t>Shift</w:t>
      </w:r>
      <w:r w:rsidRPr="00E45626">
        <w:rPr>
          <w:rFonts w:ascii="Arial" w:hAnsi="Arial" w:cs="Arial"/>
          <w:b/>
          <w:sz w:val="36"/>
          <w:szCs w:val="36"/>
        </w:rPr>
        <w:t xml:space="preserve"> και με απλή επιλογή τις τοποθετούμε πάνω στην εικόνα της χελώνας.</w:t>
      </w:r>
    </w:p>
    <w:p w:rsidR="00E45626" w:rsidRPr="00E45626" w:rsidRDefault="00E45626" w:rsidP="00E45626">
      <w:pPr>
        <w:shd w:val="clear" w:color="auto" w:fill="FFFF66"/>
        <w:autoSpaceDE w:val="0"/>
        <w:autoSpaceDN w:val="0"/>
        <w:adjustRightInd w:val="0"/>
        <w:ind w:firstLine="720"/>
        <w:rPr>
          <w:rFonts w:ascii="Arial" w:hAnsi="Arial" w:cs="Arial"/>
          <w:b/>
          <w:sz w:val="36"/>
          <w:szCs w:val="36"/>
        </w:rPr>
      </w:pPr>
      <w:r w:rsidRPr="00E45626">
        <w:rPr>
          <w:rFonts w:ascii="Arial" w:hAnsi="Arial" w:cs="Arial"/>
          <w:b/>
          <w:sz w:val="36"/>
          <w:szCs w:val="36"/>
        </w:rPr>
        <w:t>Οι χελώνες αρχικά παίρνουν όνομα τύπου χ1, χ2, χ3 ... Μπορούμε, όμως, να αλλάζουμε τα ονόματά τους με δεξιά επιλογή πάνω στη χελώνα και επιλογή Επεξεργασία στο μενού που εμφανίζεται.</w:t>
      </w:r>
    </w:p>
    <w:p w:rsidR="00E45626" w:rsidRPr="00E45626" w:rsidRDefault="00E45626" w:rsidP="00E45626">
      <w:pPr>
        <w:shd w:val="clear" w:color="auto" w:fill="FFFF66"/>
        <w:autoSpaceDE w:val="0"/>
        <w:autoSpaceDN w:val="0"/>
        <w:adjustRightInd w:val="0"/>
        <w:ind w:firstLine="720"/>
        <w:rPr>
          <w:rFonts w:ascii="Arial" w:hAnsi="Arial" w:cs="Arial"/>
          <w:b/>
          <w:sz w:val="36"/>
          <w:szCs w:val="36"/>
        </w:rPr>
      </w:pPr>
      <w:r w:rsidRPr="00E45626">
        <w:rPr>
          <w:rFonts w:ascii="Arial" w:hAnsi="Arial" w:cs="Arial"/>
          <w:b/>
          <w:sz w:val="36"/>
          <w:szCs w:val="36"/>
        </w:rPr>
        <w:t>Στη συνέχεια μπορούμε να καλούμε τη χελώνα με το νέο όνομα, όπως π.χ.: γάτα,</w:t>
      </w:r>
    </w:p>
    <w:p w:rsidR="00E45626" w:rsidRPr="00E45626" w:rsidRDefault="00E45626" w:rsidP="00E45626">
      <w:pPr>
        <w:shd w:val="clear" w:color="auto" w:fill="FFFF66"/>
        <w:rPr>
          <w:rFonts w:ascii="Arial" w:hAnsi="Arial"/>
          <w:b/>
          <w:color w:val="FF0000"/>
          <w:sz w:val="36"/>
          <w:szCs w:val="36"/>
        </w:rPr>
      </w:pPr>
    </w:p>
    <w:p w:rsidR="00E45626" w:rsidRPr="00E45626" w:rsidRDefault="00E95531" w:rsidP="00E45626">
      <w:pPr>
        <w:shd w:val="clear" w:color="auto" w:fill="FFFF66"/>
        <w:rPr>
          <w:rFonts w:ascii="Arial" w:hAnsi="Arial"/>
          <w:b/>
          <w:color w:val="FF0000"/>
          <w:sz w:val="36"/>
          <w:szCs w:val="36"/>
        </w:rPr>
      </w:pPr>
      <w:r w:rsidRPr="00E95531">
        <w:rPr>
          <w:rFonts w:ascii="Arial" w:hAnsi="Arial"/>
          <w:b/>
          <w:noProof/>
          <w:color w:val="FF0000"/>
          <w:sz w:val="36"/>
          <w:szCs w:val="36"/>
          <w:lang w:val="en-US" w:eastAsia="en-US"/>
        </w:rPr>
        <w:pict>
          <v:rect id="Rectangle 8454" o:spid="_x0000_s1686" style="position:absolute;margin-left:.3pt;margin-top:15.25pt;width:480.95pt;height:217.5pt;z-index:251734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" fillcolor="#d8d8d8" strokecolor="#a5a5a5" strokeweight="2.25pt">
            <v:stroke endarrowwidth="wide" endarrowlength="long"/>
            <v:shadow on="t" color="#5a5a5a"/>
            <v:textbox>
              <w:txbxContent>
                <w:p w:rsidR="00DC2E6E" w:rsidRDefault="00DC2E6E" w:rsidP="00E45626"/>
                <w:p w:rsidR="00DC2E6E" w:rsidRPr="00091047" w:rsidRDefault="00DC2E6E" w:rsidP="00E45626">
                  <w:pPr>
                    <w:rPr>
                      <w:rFonts w:ascii="Arial" w:hAnsi="Arial" w:cs="Arial"/>
                      <w:b/>
                      <w:sz w:val="56"/>
                      <w:szCs w:val="56"/>
                    </w:rPr>
                  </w:pPr>
                  <w:r>
                    <w:t xml:space="preserve">                  </w:t>
                  </w:r>
                </w:p>
              </w:txbxContent>
            </v:textbox>
          </v:rect>
        </w:pict>
      </w:r>
    </w:p>
    <w:p w:rsidR="00E45626" w:rsidRPr="00E45626" w:rsidRDefault="00E95531" w:rsidP="00E45626">
      <w:pPr>
        <w:shd w:val="clear" w:color="auto" w:fill="FFFF66"/>
        <w:rPr>
          <w:rFonts w:ascii="Arial" w:hAnsi="Arial"/>
          <w:b/>
          <w:color w:val="FF0000"/>
          <w:sz w:val="36"/>
          <w:szCs w:val="36"/>
        </w:rPr>
      </w:pPr>
      <w:r w:rsidRPr="00E95531">
        <w:rPr>
          <w:rFonts w:ascii="Arial" w:hAnsi="Arial"/>
          <w:b/>
          <w:noProof/>
          <w:color w:val="FF0000"/>
          <w:sz w:val="36"/>
          <w:szCs w:val="36"/>
          <w:lang w:val="en-US" w:eastAsia="en-US"/>
        </w:rPr>
        <w:pict>
          <v:group id="Ομάδα 5369" o:spid="_x0000_s1687" style="position:absolute;margin-left:9.05pt;margin-top:9.1pt;width:461.3pt;height:196.45pt;z-index:251738112;mso-height-relative:margin" coordsize="58585,2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">
            <v:rect id="Rectangle 8455" o:spid="_x0000_s1688" style="position:absolute;left:27051;top:21050;width:13912;height:3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lc8cA&#10;AADdAAAADwAAAGRycy9kb3ducmV2LnhtbESPQWvCQBSE7wX/w/IKvdWNoSYSXUUDQk8FbQv19sw+&#10;s6HZtzG71fTfu0Khx2FmvmEWq8G24kK9bxwrmIwTEMSV0w3XCj7et88zED4ga2wdk4Jf8rBajh4W&#10;WGh35R1d9qEWEcK+QAUmhK6Q0leGLPqx64ijd3K9xRBlX0vd4zXCbSvTJMmkxYbjgsGOSkPV9/7H&#10;KmjN7jA5u680/Xx5y7K1LDf5sVTq6XFYz0EEGsJ/+K/9qhXMpvk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JXPHAAAA3QAAAA8AAAAAAAAAAAAAAAAAmAIAAGRy&#10;cy9kb3ducmV2LnhtbFBLBQYAAAAABAAEAPUAAACMAwAAAAA=&#10;" fillcolor="#d8d8d8" strokecolor="#404040" strokeweight="2.25pt">
              <v:stroke endarrowwidth="wide" endarrowlength="long"/>
              <v:shadow on="t" color="#5a5a5a"/>
              <v:textbox>
                <w:txbxContent>
                  <w:p w:rsidR="00DC2E6E" w:rsidRPr="008156C0" w:rsidRDefault="00DC2E6E" w:rsidP="00E45626">
                    <w:pPr>
                      <w:jc w:val="center"/>
                      <w:rPr>
                        <w:rFonts w:ascii="Arial" w:hAnsi="Arial" w:cs="Arial"/>
                        <w:b/>
                        <w:sz w:val="36"/>
                        <w:szCs w:val="36"/>
                      </w:rPr>
                    </w:pPr>
                    <w:r w:rsidRPr="008156C0">
                      <w:rPr>
                        <w:rFonts w:ascii="Arial" w:hAnsi="Arial" w:cs="Arial"/>
                        <w:b/>
                        <w:sz w:val="36"/>
                        <w:szCs w:val="36"/>
                      </w:rPr>
                      <w:t>ΟΚ</w:t>
                    </w:r>
                  </w:p>
                  <w:p w:rsidR="00DC2E6E" w:rsidRPr="00091047" w:rsidRDefault="00DC2E6E" w:rsidP="00E45626">
                    <w:pPr>
                      <w:rPr>
                        <w:rFonts w:ascii="Arial" w:hAnsi="Arial" w:cs="Arial"/>
                        <w:b/>
                        <w:sz w:val="56"/>
                        <w:szCs w:val="56"/>
                      </w:rPr>
                    </w:pPr>
                    <w:r>
                      <w:t xml:space="preserve">                   </w:t>
                    </w:r>
                  </w:p>
                </w:txbxContent>
              </v:textbox>
            </v:rect>
            <v:rect id="Rectangle 8456" o:spid="_x0000_s1689" style="position:absolute;left:44672;top:21050;width:13913;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jLcUA&#10;AADdAAAADwAAAGRycy9kb3ducmV2LnhtbESPQWvCQBSE70L/w/IKvUjdRDBI6iZIQWmLl6Z6f2Sf&#10;STD7Nt3dauyvd4VCj8PMfMOsytH04kzOd5YVpLMEBHFtdceNgv3X5nkJwgdkjb1lUnAlD2XxMFlh&#10;ru2FP+lchUZECPscFbQhDLmUvm7JoJ/ZgTh6R+sMhihdI7XDS4SbXs6TJJMGO44LLQ702lJ9qn6M&#10;gqnT2feH3x6G957M9Vjt0uzXK/X0OK5fQAQaw3/4r/2mFSwX6Rzu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MtxQAAAN0AAAAPAAAAAAAAAAAAAAAAAJgCAABkcnMv&#10;ZG93bnJldi54bWxQSwUGAAAAAAQABAD1AAAAigMAAAAA&#10;" fillcolor="#d8d8d8" strokecolor="#404040" strokeweight="2.25pt">
              <v:stroke endarrowwidth="wide" endarrowlength="long"/>
              <v:shadow on="t" color="#5a5a5a"/>
              <v:textbox inset=",0,,0">
                <w:txbxContent>
                  <w:p w:rsidR="00DC2E6E" w:rsidRPr="008156C0" w:rsidRDefault="00DC2E6E" w:rsidP="00E45626">
                    <w:pPr>
                      <w:jc w:val="center"/>
                      <w:rPr>
                        <w:rFonts w:ascii="Arial" w:hAnsi="Arial" w:cs="Arial"/>
                        <w:b/>
                        <w:sz w:val="36"/>
                        <w:szCs w:val="36"/>
                      </w:rPr>
                    </w:pPr>
                    <w:r w:rsidRPr="008156C0">
                      <w:rPr>
                        <w:rFonts w:ascii="Arial" w:hAnsi="Arial" w:cs="Arial"/>
                        <w:b/>
                        <w:sz w:val="36"/>
                        <w:szCs w:val="36"/>
                      </w:rPr>
                      <w:t>Άκυρο</w:t>
                    </w:r>
                  </w:p>
                  <w:p w:rsidR="00DC2E6E" w:rsidRPr="00091047" w:rsidRDefault="00DC2E6E" w:rsidP="00E45626">
                    <w:pPr>
                      <w:rPr>
                        <w:rFonts w:ascii="Arial" w:hAnsi="Arial" w:cs="Arial"/>
                        <w:b/>
                        <w:sz w:val="56"/>
                        <w:szCs w:val="56"/>
                      </w:rPr>
                    </w:pPr>
                    <w:r>
                      <w:t xml:space="preserve">                   </w:t>
                    </w:r>
                  </w:p>
                </w:txbxContent>
              </v:textbox>
            </v:rect>
            <v:rect id="Rectangle 8457" o:spid="_x0000_s1690" style="position:absolute;width:15036;height:3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SqMcA&#10;AADdAAAADwAAAGRycy9kb3ducmV2LnhtbESPS0/DMBCE75X4D9YicUHUeagQhboVffC4IQoHjqt4&#10;sSPidRSbNPx7XAmpx9HMfKNZrifXiZGG0HpWkM8zEMSN1y0bBR/vjzcViBCRNXaeScEvBVivLmZL&#10;rLU/8huNh2hEgnCoUYGNsa+lDI0lh2Hue+LkffnBYUxyMFIPeExw18kiy26lw5bTgsWetpaa78OP&#10;UzAWd9Wm2X/a8rUvnkyZP++uTanU1eX0cA8i0hTP4f/2i1ZQLfIST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UqjHAAAA3QAAAA8AAAAAAAAAAAAAAAAAmAIAAGRy&#10;cy9kb3ducmV2LnhtbFBLBQYAAAAABAAEAPUAAACMAwAAAAA=&#10;" fillcolor="#d8d8d8" stroked="f" strokecolor="#7f7f7f" strokeweight="2.25pt">
              <v:stroke endarrowwidth="wide" endarrowlength="long"/>
              <v:textbox>
                <w:txbxContent>
                  <w:p w:rsidR="00DC2E6E" w:rsidRPr="008156C0" w:rsidRDefault="00DC2E6E" w:rsidP="00E45626">
                    <w:pPr>
                      <w:rPr>
                        <w:rFonts w:ascii="Arial" w:hAnsi="Arial" w:cs="Arial"/>
                        <w:b/>
                        <w:sz w:val="36"/>
                        <w:szCs w:val="36"/>
                      </w:rPr>
                    </w:pPr>
                    <w:r w:rsidRPr="008156C0">
                      <w:rPr>
                        <w:rFonts w:ascii="Arial" w:hAnsi="Arial" w:cs="Arial"/>
                        <w:b/>
                        <w:sz w:val="36"/>
                        <w:szCs w:val="36"/>
                      </w:rPr>
                      <w:t>Όνομα:</w:t>
                    </w:r>
                  </w:p>
                </w:txbxContent>
              </v:textbox>
            </v:rect>
            <v:rect id="Rectangle 8458" o:spid="_x0000_s1691" style="position:absolute;top:6477;width:27031;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3McA&#10;AADdAAAADwAAAGRycy9kb3ducmV2LnhtbESPS0/DMBCE70j9D9ZW4oJa5wElCnUrnoUbonDguIq3&#10;dtR4HcUmDf8eIyFxHM3MN5r1dnKdGGkIrWcF+TIDQdx43bJR8PH+tKhAhIissfNMCr4pwHYzO1tj&#10;rf2J32jcRyMShEONCmyMfS1laCw5DEvfEyfv4AeHMcnBSD3gKcFdJ4ssW0mHLacFiz3dW2qO+y+n&#10;YCyuq7vm8dOWr32xM2X+/HBhSqXO59PtDYhIU/wP/7VftILqKr+E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DytzHAAAA3QAAAA8AAAAAAAAAAAAAAAAAmAIAAGRy&#10;cy9kb3ducmV2LnhtbFBLBQYAAAAABAAEAPUAAACMAwAAAAA=&#10;" fillcolor="#d8d8d8" stroked="f" strokecolor="#7f7f7f" strokeweight="2.25pt">
              <v:stroke endarrowwidth="wide" endarrowlength="long"/>
              <v:textbox>
                <w:txbxContent>
                  <w:p w:rsidR="00DC2E6E" w:rsidRPr="008156C0" w:rsidRDefault="00DC2E6E" w:rsidP="00E45626">
                    <w:pPr>
                      <w:rPr>
                        <w:rFonts w:ascii="Arial" w:hAnsi="Arial" w:cs="Arial"/>
                        <w:b/>
                        <w:sz w:val="36"/>
                        <w:szCs w:val="36"/>
                      </w:rPr>
                    </w:pPr>
                    <w:r w:rsidRPr="008156C0">
                      <w:rPr>
                        <w:rFonts w:ascii="Arial" w:hAnsi="Arial" w:cs="Arial"/>
                        <w:b/>
                        <w:sz w:val="36"/>
                        <w:szCs w:val="36"/>
                      </w:rPr>
                      <w:t>Οδηγία:</w:t>
                    </w:r>
                  </w:p>
                </w:txbxContent>
              </v:textbox>
            </v:rect>
            <v:rect id="Rectangle 8460" o:spid="_x0000_s1692" style="position:absolute;left:32385;top:11144;width:21221;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xMMYA&#10;AADdAAAADwAAAGRycy9kb3ducmV2LnhtbESPS2vDMBCE74X+B7GBXkoiP2hi3Cih7/QWkvbQ42Jt&#10;JFNrZSzVcf99VSj0OMzMN8x6O7lOjDSE1rOCfJGBIG68btkoeH97nlcgQkTW2HkmBd8UYLu5vFhj&#10;rf2ZDzQeoxEJwqFGBTbGvpYyNJYchoXviZN38oPDmORgpB7wnOCuk0WWLaXDltOCxZ4eLDWfxy+n&#10;YCxW1X3z9GHLfV+8mDLfPV6bUqmr2XR3CyLSFP/Df+1XraC6yZf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3xMMYAAADdAAAADwAAAAAAAAAAAAAAAACYAgAAZHJz&#10;L2Rvd25yZXYueG1sUEsFBgAAAAAEAAQA9QAAAIsDAAAAAA==&#10;" fillcolor="#d8d8d8" stroked="f" strokecolor="#7f7f7f" strokeweight="2.25pt">
              <v:stroke endarrowwidth="wide" endarrowlength="long"/>
              <v:textbox>
                <w:txbxContent>
                  <w:p w:rsidR="00DC2E6E" w:rsidRPr="008156C0" w:rsidRDefault="00DC2E6E" w:rsidP="00E45626">
                    <w:pPr>
                      <w:rPr>
                        <w:rFonts w:ascii="Arial" w:hAnsi="Arial" w:cs="Arial"/>
                        <w:b/>
                        <w:sz w:val="36"/>
                        <w:szCs w:val="36"/>
                      </w:rPr>
                    </w:pPr>
                    <w:r w:rsidRPr="008156C0">
                      <w:rPr>
                        <w:rFonts w:ascii="Arial" w:hAnsi="Arial" w:cs="Arial"/>
                        <w:b/>
                        <w:sz w:val="36"/>
                        <w:szCs w:val="36"/>
                      </w:rPr>
                      <w:t>Μία φορά</w:t>
                    </w:r>
                  </w:p>
                </w:txbxContent>
              </v:textbox>
            </v:rect>
            <v:rect id="Rectangle 8461" o:spid="_x0000_s1693" style="position:absolute;left:16573;top:6477;width:4004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I7sQA&#10;AADdAAAADwAAAGRycy9kb3ducmV2LnhtbESPQYvCMBSE78L+h/AWvGnqom6tRikryh5EqK73R/Ns&#10;i81LaaLWf28WBI/DzHzDLFadqcWNWldZVjAaRiCIc6srLhT8HTeDGITzyBpry6TgQQ5Wy4/eAhNt&#10;75zR7eALESDsElRQet8kUrq8JINuaBvi4J1ta9AH2RZSt3gPcFPLryiaSoMVh4USG/opKb8crkbB&#10;bFyc0t1kt0336+P2fJVxmpFTqv/ZpXMQnjr/Dr/av1pBPBl9w/+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iO7EAAAA3QAAAA8AAAAAAAAAAAAAAAAAmAIAAGRycy9k&#10;b3ducmV2LnhtbFBLBQYAAAAABAAEAPUAAACJAwAAAAA=&#10;" strokecolor="#7f7f7f" strokeweight="2.25pt">
              <v:stroke endarrowwidth="wide" endarrowlength="long"/>
              <v:shadow on="t"/>
              <v:textbox>
                <w:txbxContent>
                  <w:p w:rsidR="00DC2E6E" w:rsidRPr="00781CDB" w:rsidRDefault="00DC2E6E" w:rsidP="00E45626">
                    <w:pPr>
                      <w:rPr>
                        <w:rFonts w:ascii="Arial" w:hAnsi="Arial" w:cs="Arial"/>
                        <w:b/>
                        <w:sz w:val="56"/>
                        <w:szCs w:val="56"/>
                      </w:rPr>
                    </w:pPr>
                  </w:p>
                </w:txbxContent>
              </v:textbox>
            </v:rect>
            <v:group id="Group 8462" o:spid="_x0000_s1694" style="position:absolute;left:28860;top:12287;width:2521;height:4667" coordorigin="4084,10249" coordsize="397,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iSsMAAADdAAAADwAAAGRycy9kb3ducmV2LnhtbERPy4rCMBTdC/5DuII7&#10;TTuDIh1TEZkZXIjgA2R2l+baljY3pcm09e/NQnB5OO/1ZjC16Kh1pWUF8TwCQZxZXXKu4Hr5ma1A&#10;OI+ssbZMCh7kYJOOR2tMtO35RN3Z5yKEsEtQQeF9k0jpsoIMurltiAN3t61BH2CbS91iH8JNLT+i&#10;aCkNlhwaCmxoV1BWnf+Ngt8e++1n/N0dqvvu8XdZHG+HmJSaTobtFwhPg3+LX+69VrBaxG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CJKwwAAAN0AAAAP&#10;AAAAAAAAAAAAAAAAAKoCAABkcnMvZG93bnJldi54bWxQSwUGAAAAAAQABAD6AAAAmgMAAAAA&#10;">
              <v:oval id="Oval 8463" o:spid="_x0000_s1695" style="position:absolute;left:4084;top:10249;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A08cA&#10;AADdAAAADwAAAGRycy9kb3ducmV2LnhtbESPQWvCQBSE7wX/w/KE3upGoVZTV6lioagtVAten9ln&#10;Epp9G3e3Sfz3XaHQ4zAz3zCzRWcq0ZDzpWUFw0ECgjizuuRcwdfh9WECwgdkjZVlUnAlD4t5726G&#10;qbYtf1KzD7mIEPYpKihCqFMpfVaQQT+wNXH0ztYZDFG6XGqHbYSbSo6SZCwNlhwXCqxpVVD2vf8x&#10;ChpX7jb4PuLlJtk+Hdv16XL8cErd97uXZxCBuvAf/mu/aQWTx+EUbm/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IwNPHAAAA3QAAAA8AAAAAAAAAAAAAAAAAmAIAAGRy&#10;cy9kb3ducmV2LnhtbFBLBQYAAAAABAAEAPUAAACMAwAAAAA=&#10;" strokecolor="#7f7f7f" strokeweight="2.25pt">
                <v:textbox inset="0,0,0"/>
              </v:oval>
              <v:oval id="Oval 8464" o:spid="_x0000_s1696" style="position:absolute;left:4084;top:10851;width:39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GaMcA&#10;AADdAAAADwAAAGRycy9kb3ducmV2LnhtbESP3WrCQBSE7wXfYTlC73RjoFVSV6mlgtgfqC14e5o9&#10;TYLZs3F3TeLbuwWhl8PMfMMsVr2pRUvOV5YVTCcJCOLc6ooLBd9fm/EchA/IGmvLpOBCHlbL4WCB&#10;mbYdf1K7D4WIEPYZKihDaDIpfV6SQT+xDXH0fq0zGKJ0hdQOuwg3tUyT5EEarDgulNjQc0n5cX82&#10;ClpXve3wPeX1LnmdHbqXn9Phwyl1N+qfHkEE6sN/+NbeagXz+3QKf2/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SBmjHAAAA3QAAAA8AAAAAAAAAAAAAAAAAmAIAAGRy&#10;cy9kb3ducmV2LnhtbFBLBQYAAAAABAAEAPUAAACMAwAAAAA=&#10;" strokecolor="#7f7f7f" strokeweight="2.25pt">
                <v:textbox inset="0,0,0"/>
              </v:oval>
              <v:oval id="Oval 8465" o:spid="_x0000_s1697" style="position:absolute;left:4177;top:10329;width:227;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DMUA&#10;AADdAAAADwAAAGRycy9kb3ducmV2LnhtbESPT0sDMRTE74LfITzBm826Yq1r0yItgvTWtQe9PTbP&#10;zdbNy5Jk//jtm0Khx2FmfsMs15NtxUA+NI4VPM4yEMSV0w3XCg5fHw8LECEia2wdk4J/CrBe3d4s&#10;sdBu5D0NZaxFgnAoUIGJsSukDJUhi2HmOuLk/TpvMSbpa6k9jgluW5ln2VxabDgtGOxoY6j6K3ub&#10;KIPZmeNPY/vy5fV7PPRb/2SPSt3fTe9vICJN8Rq+tD+1gsVznsP5TXoCcn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70MxQAAAN0AAAAPAAAAAAAAAAAAAAAAAJgCAABkcnMv&#10;ZG93bnJldi54bWxQSwUGAAAAAAQABAD1AAAAigMAAAAA&#10;" fillcolor="black" strokeweight="2.25pt">
                <v:textbox inset="0,0,0"/>
              </v:oval>
            </v:group>
            <v:rect id="Rectangle 8466" o:spid="_x0000_s1698" style="position:absolute;left:31527;top:15811;width:27058;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YFccA&#10;AADdAAAADwAAAGRycy9kb3ducmV2LnhtbESPzU7DMBCE75V4B2uRuKDWaSIgCnUr/lq4IVIOHFfx&#10;YkfE6yg2afr2NRJSj6OZ+Uaz2kyuEyMNofWsYLnIQBA3XrdsFHzut/MSRIjIGjvPpOBIATbri9kK&#10;K+0P/EFjHY1IEA4VKrAx9pWUobHkMCx8T5y8bz84jEkORuoBDwnuOpln2a102HJasNjTk6Xmp/51&#10;Csb8rnxsXr5s8d7nO1MsX5+vTaHU1eX0cA8i0hTP4f/2m1ZQ3uQF/L1JT0Cu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GmBXHAAAA3QAAAA8AAAAAAAAAAAAAAAAAmAIAAGRy&#10;cy9kb3ducmV2LnhtbFBLBQYAAAAABAAEAPUAAACMAwAAAAA=&#10;" fillcolor="#d8d8d8" stroked="f" strokecolor="#7f7f7f" strokeweight="2.25pt">
              <v:stroke endarrowwidth="wide" endarrowlength="long"/>
              <v:textbox>
                <w:txbxContent>
                  <w:p w:rsidR="00DC2E6E" w:rsidRPr="008156C0" w:rsidRDefault="00DC2E6E" w:rsidP="00E45626">
                    <w:pPr>
                      <w:rPr>
                        <w:rFonts w:ascii="Arial" w:hAnsi="Arial" w:cs="Arial"/>
                        <w:b/>
                        <w:sz w:val="36"/>
                        <w:szCs w:val="36"/>
                      </w:rPr>
                    </w:pPr>
                    <w:r w:rsidRPr="008156C0">
                      <w:rPr>
                        <w:rFonts w:ascii="Arial" w:hAnsi="Arial" w:cs="Arial"/>
                        <w:b/>
                        <w:sz w:val="36"/>
                        <w:szCs w:val="36"/>
                      </w:rPr>
                      <w:t>Πολλές φορές</w:t>
                    </w:r>
                  </w:p>
                </w:txbxContent>
              </v:textbox>
            </v:rect>
            <v:rect id="Rectangle 8467" o:spid="_x0000_s1699" style="position:absolute;left:16573;width:40043;height:3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cJMQA&#10;AADdAAAADwAAAGRycy9kb3ducmV2LnhtbESPT4vCMBTE78J+h/AWvGmqqHRro5RdFA8iqOv90bz+&#10;wealNFG7334jCB6HmfkNk65704g7da62rGAyjkAQ51bXXCr4PW9GMQjnkTU2lknBHzlYrz4GKSba&#10;PvhI95MvRYCwS1BB5X2bSOnyigy6sW2Jg1fYzqAPsiul7vAR4KaR0yhaSIM1h4UKW/quKL+ebkbB&#10;16y8ZPv5fpsdfs7b4ibj7EhOqeFnny1BeOr9O/xq77SCeD6dwfN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3CTEAAAA3QAAAA8AAAAAAAAAAAAAAAAAmAIAAGRycy9k&#10;b3ducmV2LnhtbFBLBQYAAAAABAAEAPUAAACJAwAAAAA=&#10;" strokecolor="#7f7f7f" strokeweight="2.25pt">
              <v:stroke endarrowwidth="wide" endarrowlength="long"/>
              <v:shadow on="t"/>
              <v:textbox>
                <w:txbxContent>
                  <w:p w:rsidR="00DC2E6E" w:rsidRPr="008156C0" w:rsidRDefault="00DC2E6E" w:rsidP="00E45626">
                    <w:pPr>
                      <w:rPr>
                        <w:rFonts w:ascii="Arial" w:hAnsi="Arial" w:cs="Arial"/>
                        <w:b/>
                        <w:sz w:val="36"/>
                        <w:szCs w:val="36"/>
                      </w:rPr>
                    </w:pPr>
                    <w:r w:rsidRPr="008156C0">
                      <w:rPr>
                        <w:rFonts w:ascii="Arial" w:hAnsi="Arial" w:cs="Arial"/>
                        <w:b/>
                        <w:sz w:val="36"/>
                        <w:szCs w:val="36"/>
                      </w:rPr>
                      <w:t>γάτα</w:t>
                    </w:r>
                  </w:p>
                </w:txbxContent>
              </v:textbox>
            </v:rect>
          </v:group>
        </w:pict>
      </w: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rPr>
          <w:rFonts w:ascii="Arial" w:hAnsi="Arial"/>
          <w:b/>
          <w:color w:val="FF0000"/>
          <w:sz w:val="36"/>
          <w:szCs w:val="36"/>
        </w:rPr>
      </w:pPr>
    </w:p>
    <w:p w:rsidR="00E45626" w:rsidRPr="00E45626" w:rsidRDefault="00E95531" w:rsidP="00E45626">
      <w:pPr>
        <w:shd w:val="clear" w:color="auto" w:fill="FFFF66"/>
        <w:rPr>
          <w:rFonts w:ascii="Arial" w:hAnsi="Arial"/>
          <w:b/>
          <w:color w:val="FF0000"/>
          <w:sz w:val="36"/>
          <w:szCs w:val="36"/>
        </w:rPr>
      </w:pPr>
      <w:r w:rsidRPr="00E95531">
        <w:rPr>
          <w:rFonts w:ascii="Arial" w:hAnsi="Arial"/>
          <w:b/>
          <w:noProof/>
          <w:color w:val="FF0000"/>
          <w:sz w:val="36"/>
          <w:szCs w:val="36"/>
          <w:lang w:val="en-US" w:eastAsia="en-US"/>
        </w:rPr>
        <w:pict>
          <v:rect id="Rectangle 8459" o:spid="_x0000_s1700" style="position:absolute;margin-left:5.55pt;margin-top:1.3pt;width:212.85pt;height:28.1pt;z-index:251735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" fillcolor="#d8d8d8" stroked="f" strokecolor="#7f7f7f" strokeweight="2.25pt">
            <v:stroke endarrowwidth="wide" endarrowlength="long"/>
            <v:textbox>
              <w:txbxContent>
                <w:p w:rsidR="00DC2E6E" w:rsidRPr="008156C0" w:rsidRDefault="00DC2E6E" w:rsidP="00E45626">
                  <w:pPr>
                    <w:rPr>
                      <w:rFonts w:ascii="Arial" w:hAnsi="Arial" w:cs="Arial"/>
                      <w:b/>
                      <w:sz w:val="36"/>
                      <w:szCs w:val="36"/>
                    </w:rPr>
                  </w:pPr>
                  <w:r w:rsidRPr="008156C0">
                    <w:rPr>
                      <w:rFonts w:ascii="Arial" w:hAnsi="Arial" w:cs="Arial"/>
                      <w:b/>
                      <w:sz w:val="36"/>
                      <w:szCs w:val="36"/>
                    </w:rPr>
                    <w:t>Εκτέλεση:</w:t>
                  </w:r>
                </w:p>
              </w:txbxContent>
            </v:textbox>
          </v:rect>
        </w:pict>
      </w: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autoSpaceDE w:val="0"/>
        <w:autoSpaceDN w:val="0"/>
        <w:adjustRightInd w:val="0"/>
        <w:ind w:firstLine="720"/>
        <w:rPr>
          <w:rFonts w:ascii="Arial" w:hAnsi="Arial" w:cs="Arial"/>
          <w:b/>
          <w:sz w:val="36"/>
          <w:szCs w:val="36"/>
        </w:rPr>
      </w:pPr>
    </w:p>
    <w:p w:rsidR="00E45626" w:rsidRPr="00E45626" w:rsidRDefault="00E45626" w:rsidP="00E45626">
      <w:pPr>
        <w:shd w:val="clear" w:color="auto" w:fill="FFFF66"/>
        <w:autoSpaceDE w:val="0"/>
        <w:autoSpaceDN w:val="0"/>
        <w:adjustRightInd w:val="0"/>
        <w:ind w:firstLine="720"/>
        <w:rPr>
          <w:rFonts w:ascii="Arial" w:hAnsi="Arial" w:cs="Arial"/>
          <w:b/>
          <w:sz w:val="36"/>
          <w:szCs w:val="36"/>
        </w:rPr>
      </w:pPr>
    </w:p>
    <w:p w:rsidR="00E45626" w:rsidRPr="00E45626" w:rsidRDefault="00E45626" w:rsidP="00E45626">
      <w:pPr>
        <w:shd w:val="clear" w:color="auto" w:fill="FFFF66"/>
        <w:autoSpaceDE w:val="0"/>
        <w:autoSpaceDN w:val="0"/>
        <w:adjustRightInd w:val="0"/>
        <w:ind w:firstLine="720"/>
        <w:rPr>
          <w:rFonts w:ascii="Arial" w:hAnsi="Arial" w:cs="Arial"/>
          <w:b/>
          <w:sz w:val="36"/>
          <w:szCs w:val="36"/>
        </w:rPr>
      </w:pPr>
    </w:p>
    <w:p w:rsidR="00E45626" w:rsidRPr="00E45626" w:rsidRDefault="00E45626" w:rsidP="00E45626">
      <w:pPr>
        <w:shd w:val="clear" w:color="auto" w:fill="FFFF66"/>
        <w:autoSpaceDE w:val="0"/>
        <w:autoSpaceDN w:val="0"/>
        <w:adjustRightInd w:val="0"/>
        <w:ind w:firstLine="720"/>
        <w:rPr>
          <w:rFonts w:ascii="Arial" w:hAnsi="Arial" w:cs="Arial"/>
          <w:b/>
          <w:sz w:val="36"/>
          <w:szCs w:val="36"/>
        </w:rPr>
      </w:pPr>
    </w:p>
    <w:p w:rsidR="00E45626" w:rsidRPr="00E45626" w:rsidRDefault="00021432" w:rsidP="00021432">
      <w:pPr>
        <w:shd w:val="clear" w:color="auto" w:fill="FFFF66"/>
        <w:autoSpaceDE w:val="0"/>
        <w:autoSpaceDN w:val="0"/>
        <w:adjustRightInd w:val="0"/>
        <w:rPr>
          <w:rFonts w:ascii="Arial" w:hAnsi="Arial" w:cs="Arial"/>
          <w:b/>
          <w:sz w:val="36"/>
          <w:szCs w:val="36"/>
        </w:rPr>
      </w:pPr>
      <w:r>
        <w:rPr>
          <w:rFonts w:ascii="Arial" w:hAnsi="Arial" w:cs="Arial"/>
          <w:b/>
          <w:sz w:val="36"/>
          <w:szCs w:val="36"/>
        </w:rPr>
        <w:t xml:space="preserve">  </w:t>
      </w:r>
      <w:r w:rsidR="00E45626" w:rsidRPr="00E45626">
        <w:rPr>
          <w:rFonts w:ascii="Arial" w:hAnsi="Arial" w:cs="Arial"/>
          <w:b/>
          <w:sz w:val="36"/>
          <w:szCs w:val="36"/>
        </w:rPr>
        <w:t>Δημιουργήστε ένα κουμπί με το όνομα κυνήγι στην Επιφάνεια εργασίας.</w:t>
      </w:r>
    </w:p>
    <w:p w:rsidR="00E45626" w:rsidRPr="00E45626" w:rsidRDefault="00E95531" w:rsidP="00E45626">
      <w:pPr>
        <w:shd w:val="clear" w:color="auto" w:fill="FFFF66"/>
        <w:autoSpaceDE w:val="0"/>
        <w:autoSpaceDN w:val="0"/>
        <w:adjustRightInd w:val="0"/>
        <w:ind w:firstLine="720"/>
        <w:rPr>
          <w:rFonts w:ascii="Arial" w:hAnsi="Arial" w:cs="Arial"/>
          <w:b/>
          <w:sz w:val="36"/>
          <w:szCs w:val="36"/>
        </w:rPr>
      </w:pPr>
      <w:r w:rsidRPr="00E95531">
        <w:rPr>
          <w:rFonts w:ascii="Arial" w:hAnsi="Arial" w:cs="Arial"/>
          <w:b/>
          <w:noProof/>
          <w:sz w:val="36"/>
          <w:szCs w:val="36"/>
          <w:lang w:val="en-US" w:eastAsia="en-US"/>
        </w:rPr>
        <w:pict>
          <v:shape id="_x0000_s1701" type="#_x0000_t202" style="position:absolute;left:0;text-align:left;margin-left:247.7pt;margin-top:785.3pt;width:123.85pt;height:28.35pt;z-index:251774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106</w:t>
                  </w:r>
                  <w:r w:rsidR="00DC2E6E" w:rsidRPr="00432B70">
                    <w:rPr>
                      <w:rFonts w:ascii="Arial" w:hAnsi="Arial"/>
                      <w:b/>
                      <w:sz w:val="36"/>
                      <w:szCs w:val="36"/>
                    </w:rPr>
                    <w:t xml:space="preserve"> /</w:t>
                  </w:r>
                  <w:r>
                    <w:rPr>
                      <w:rFonts w:ascii="Arial" w:hAnsi="Arial"/>
                      <w:b/>
                      <w:sz w:val="36"/>
                      <w:szCs w:val="36"/>
                    </w:rPr>
                    <w:t>198-</w:t>
                  </w:r>
                  <w:r w:rsidR="00DC2E6E" w:rsidRPr="00432B70">
                    <w:rPr>
                      <w:rFonts w:ascii="Arial" w:hAnsi="Arial"/>
                      <w:b/>
                      <w:sz w:val="36"/>
                      <w:szCs w:val="36"/>
                    </w:rPr>
                    <w:t xml:space="preserve"> </w:t>
                  </w:r>
                  <w:r w:rsidR="00DC2E6E">
                    <w:rPr>
                      <w:rFonts w:ascii="Arial" w:hAnsi="Arial"/>
                      <w:b/>
                      <w:sz w:val="36"/>
                      <w:szCs w:val="36"/>
                    </w:rPr>
                    <w:t>199</w:t>
                  </w:r>
                </w:p>
              </w:txbxContent>
            </v:textbox>
            <w10:wrap anchorx="page" anchory="page"/>
          </v:shape>
        </w:pict>
      </w:r>
      <w:r w:rsidR="00E45626" w:rsidRPr="00E45626">
        <w:rPr>
          <w:rFonts w:ascii="Arial" w:hAnsi="Arial" w:cs="Arial"/>
          <w:b/>
          <w:sz w:val="36"/>
          <w:szCs w:val="36"/>
        </w:rPr>
        <w:t xml:space="preserve">Η δημιουργία της διαδικασίας κυνήγι έχει ως αποτέλεσμα ένα «κυνηγητό» μεταξύ γάτας και σκύλου μέχρι ο σκύλος να ακουμπήσει τη γάτα. Τότε η </w:t>
      </w:r>
      <w:r w:rsidR="00E45626" w:rsidRPr="00E45626">
        <w:rPr>
          <w:rFonts w:ascii="Arial" w:hAnsi="Arial" w:cs="Arial"/>
          <w:b/>
          <w:sz w:val="36"/>
          <w:szCs w:val="36"/>
        </w:rPr>
        <w:lastRenderedPageBreak/>
        <w:t>διαδικασία σταματάει και εμφανίζει το μήνυμα «σ' έπιασα».</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για κυνήγι </w:t>
      </w:r>
    </w:p>
    <w:p w:rsidR="00E45626" w:rsidRPr="00E45626" w:rsidRDefault="00E45626" w:rsidP="00E45626">
      <w:pPr>
        <w:shd w:val="clear" w:color="auto" w:fill="FFFF66"/>
        <w:autoSpaceDE w:val="0"/>
        <w:autoSpaceDN w:val="0"/>
        <w:adjustRightInd w:val="0"/>
        <w:ind w:firstLine="720"/>
        <w:rPr>
          <w:rFonts w:ascii="Arial" w:hAnsi="Arial" w:cs="Arial"/>
          <w:b/>
          <w:sz w:val="36"/>
          <w:szCs w:val="36"/>
        </w:rPr>
      </w:pPr>
      <w:r w:rsidRPr="00E45626">
        <w:rPr>
          <w:rFonts w:ascii="Arial" w:hAnsi="Arial" w:cs="Arial"/>
          <w:b/>
          <w:sz w:val="36"/>
          <w:szCs w:val="36"/>
        </w:rPr>
        <w:t>συνεχώς[</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    Ανδιαφορετικά αγγίζει? "γάτα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    "σκύλος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    [Ανακοίνωση [σ’ έπιασα]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    σταμάτησέμε]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    [γάτα, μπ 7 δε 3 περίμενε 1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 xml:space="preserve">    σκύλος,  κοίταπρος "γάτα μπ 8]] </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τέλος</w:t>
      </w:r>
    </w:p>
    <w:p w:rsidR="00E45626" w:rsidRPr="00E45626" w:rsidRDefault="00E45626" w:rsidP="00E45626">
      <w:pPr>
        <w:shd w:val="clear" w:color="auto" w:fill="FFFF66"/>
        <w:rPr>
          <w:rFonts w:ascii="Arial" w:hAnsi="Arial"/>
          <w:b/>
          <w:color w:val="FF0000"/>
          <w:sz w:val="36"/>
          <w:szCs w:val="36"/>
        </w:rPr>
      </w:pPr>
    </w:p>
    <w:p w:rsidR="00E45626" w:rsidRPr="00E45626" w:rsidRDefault="00E45626" w:rsidP="00E45626">
      <w:pPr>
        <w:shd w:val="clear" w:color="auto" w:fill="FFFF66"/>
        <w:autoSpaceDE w:val="0"/>
        <w:autoSpaceDN w:val="0"/>
        <w:adjustRightInd w:val="0"/>
        <w:ind w:firstLine="720"/>
        <w:rPr>
          <w:rFonts w:ascii="Arial" w:hAnsi="Arial" w:cs="Arial"/>
          <w:b/>
          <w:sz w:val="36"/>
          <w:szCs w:val="36"/>
        </w:rPr>
      </w:pPr>
      <w:r w:rsidRPr="00E45626">
        <w:rPr>
          <w:rFonts w:ascii="Arial" w:hAnsi="Arial" w:cs="Arial"/>
          <w:b/>
          <w:sz w:val="36"/>
          <w:szCs w:val="36"/>
        </w:rPr>
        <w:t>Η εντολή ΑνΔιαφορετικά στη διαδικασία κυνήγι δεν χρησιμοποιεί μια λογική πρόταση με τη μορ</w:t>
      </w:r>
      <w:r w:rsidRPr="00E45626">
        <w:rPr>
          <w:rFonts w:ascii="Arial" w:hAnsi="Arial" w:cs="Arial"/>
          <w:b/>
          <w:sz w:val="36"/>
          <w:szCs w:val="36"/>
        </w:rPr>
        <w:softHyphen/>
        <w:t>φή που έχουμε χρησιμοποιήσει μέχρι τώρα. Η λογική πρόταση αυτή τη φορά είναι η: «αγγίζει? "γάτα "σκύλος», η οποία είναι ΑΛΗΘΗΣ, όταν οι δύο χελώνες σκύλος και γάτα έρχονται σε επαφή. Η εντολή σταμάτησέμε σταματάει την εκτέλεση της διαδικασίας. Η εντολή κοίταπρος αλλάζει συνεχώς την κατεύθυνση της χελώνας σκύλος, ώστε να κοιτάει προς τη χελώνα γάτα.</w:t>
      </w:r>
    </w:p>
    <w:p w:rsidR="00E45626" w:rsidRPr="00E45626" w:rsidRDefault="00E45626" w:rsidP="00E45626">
      <w:pPr>
        <w:rPr>
          <w:rFonts w:ascii="Arial" w:hAnsi="Arial"/>
          <w:b/>
          <w:color w:val="FF0000"/>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Tahoma" w:hAnsi="Tahoma" w:cs="Tahoma"/>
          <w:b/>
          <w:sz w:val="36"/>
          <w:szCs w:val="36"/>
        </w:rPr>
        <w:t>Άσκηση:</w:t>
      </w:r>
      <w:r w:rsidRPr="00E45626">
        <w:rPr>
          <w:rFonts w:ascii="Arial" w:hAnsi="Arial" w:cs="Arial"/>
          <w:b/>
          <w:sz w:val="36"/>
          <w:szCs w:val="36"/>
        </w:rPr>
        <w:t xml:space="preserve"> Τροποποιήστε την παραπάνω </w:t>
      </w:r>
      <w:r w:rsidR="00E95531" w:rsidRPr="00E95531">
        <w:rPr>
          <w:rFonts w:ascii="Arial" w:hAnsi="Arial" w:cs="Arial"/>
          <w:b/>
          <w:noProof/>
          <w:sz w:val="36"/>
          <w:szCs w:val="36"/>
          <w:lang w:val="en-US" w:eastAsia="en-US"/>
        </w:rPr>
        <w:pict>
          <v:shape id="_x0000_s1702" type="#_x0000_t202" style="position:absolute;margin-left:248.05pt;margin-top:785.3pt;width:99.2pt;height:28.35pt;z-index:251800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KvsQIAADM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107</w:t>
                  </w:r>
                  <w:r w:rsidR="00DC2E6E" w:rsidRPr="00432B70">
                    <w:rPr>
                      <w:rFonts w:ascii="Arial" w:hAnsi="Arial"/>
                      <w:b/>
                      <w:sz w:val="36"/>
                      <w:szCs w:val="36"/>
                    </w:rPr>
                    <w:t xml:space="preserve"> / </w:t>
                  </w:r>
                  <w:r w:rsidR="00DC2E6E">
                    <w:rPr>
                      <w:rFonts w:ascii="Arial" w:hAnsi="Arial"/>
                      <w:b/>
                      <w:sz w:val="36"/>
                      <w:szCs w:val="36"/>
                    </w:rPr>
                    <w:t>199</w:t>
                  </w:r>
                </w:p>
              </w:txbxContent>
            </v:textbox>
            <w10:wrap anchorx="page" anchory="page"/>
          </v:shape>
        </w:pict>
      </w:r>
      <w:r w:rsidRPr="00E45626">
        <w:rPr>
          <w:rFonts w:ascii="Arial" w:hAnsi="Arial" w:cs="Arial"/>
          <w:b/>
          <w:sz w:val="36"/>
          <w:szCs w:val="36"/>
        </w:rPr>
        <w:t>δραστηριότητα, ώστε η γάτα να κινείται σε μία διεύθυνση μόνο. Ποια εντολή πρέπει να διαγράψετε;</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Στη συνέχεια δημιουργήστε δύο κουμπιά που το καθένα απ' αυτά θα ενεργοποιεί μία διαδικασία με τα ντίστοιχα ονόματα «Δ» και «Α». Το κουμπί με το όνομα «Δ» θα αλλάζει τη διεύθυνση της χελώνας με το όνομα γάτα προς τα δεξιά κατά 90 μοίρες. Αντίστοιχα το κουμπί με το όνομα «Α» θα αλλάζει τη διεύθυνση της χελώνας με το όνομα γάτα προς τα αριστε</w:t>
      </w:r>
      <w:r w:rsidRPr="00E45626">
        <w:rPr>
          <w:rFonts w:ascii="Arial" w:hAnsi="Arial" w:cs="Arial"/>
          <w:b/>
          <w:sz w:val="36"/>
          <w:szCs w:val="36"/>
        </w:rPr>
        <w:softHyphen/>
        <w:t>ρά κατά 90 μοίρες.</w:t>
      </w:r>
    </w:p>
    <w:p w:rsidR="00E45626" w:rsidRPr="00E45626" w:rsidRDefault="00E45626" w:rsidP="00E45626">
      <w:pPr>
        <w:rPr>
          <w:rFonts w:ascii="Arial" w:hAnsi="Arial"/>
          <w:b/>
          <w:sz w:val="36"/>
          <w:szCs w:val="36"/>
        </w:rPr>
      </w:pPr>
      <w:r w:rsidRPr="00E45626">
        <w:rPr>
          <w:rFonts w:ascii="Arial" w:hAnsi="Arial"/>
          <w:b/>
          <w:color w:val="FF0000"/>
          <w:sz w:val="36"/>
          <w:szCs w:val="36"/>
        </w:rPr>
        <w:br w:type="page"/>
      </w:r>
    </w:p>
    <w:p w:rsidR="00E45626" w:rsidRPr="00E45626" w:rsidRDefault="00E45626" w:rsidP="003E1183">
      <w:pPr>
        <w:ind w:left="2700" w:firstLine="900"/>
        <w:rPr>
          <w:rFonts w:ascii="Arial" w:hAnsi="Arial"/>
          <w:b/>
          <w:color w:val="0000FF"/>
          <w:sz w:val="36"/>
          <w:szCs w:val="36"/>
        </w:rPr>
      </w:pPr>
      <w:r w:rsidRPr="00E45626">
        <w:rPr>
          <w:rFonts w:ascii="Arial" w:hAnsi="Arial"/>
          <w:b/>
          <w:color w:val="0000FF"/>
          <w:sz w:val="36"/>
          <w:szCs w:val="36"/>
        </w:rPr>
        <w:lastRenderedPageBreak/>
        <w:t>ΑΝΑΚΕΦΑΛΑΙΩΣΗ</w:t>
      </w:r>
    </w:p>
    <w:p w:rsidR="00E45626" w:rsidRPr="00E45626" w:rsidRDefault="00E45626" w:rsidP="00E45626">
      <w:pPr>
        <w:rPr>
          <w:rFonts w:ascii="Arial" w:hAnsi="Arial"/>
          <w:b/>
          <w:color w:val="0000FF"/>
          <w:sz w:val="36"/>
          <w:szCs w:val="36"/>
        </w:rPr>
      </w:pPr>
      <w:r w:rsidRPr="00E45626">
        <w:rPr>
          <w:rFonts w:ascii="Arial" w:hAnsi="Arial"/>
          <w:b/>
          <w:noProof/>
          <w:sz w:val="36"/>
          <w:szCs w:val="36"/>
        </w:rPr>
        <w:drawing>
          <wp:anchor distT="0" distB="0" distL="114300" distR="114300" simplePos="0" relativeHeight="251758080" behindDoc="1" locked="0" layoutInCell="1" allowOverlap="1">
            <wp:simplePos x="0" y="0"/>
            <wp:positionH relativeFrom="column">
              <wp:posOffset>84980</wp:posOffset>
            </wp:positionH>
            <wp:positionV relativeFrom="paragraph">
              <wp:posOffset>150081</wp:posOffset>
            </wp:positionV>
            <wp:extent cx="1529715" cy="1097280"/>
            <wp:effectExtent l="0" t="0" r="0" b="7620"/>
            <wp:wrapTight wrapText="bothSides">
              <wp:wrapPolygon edited="0">
                <wp:start x="0" y="0"/>
                <wp:lineTo x="0" y="21375"/>
                <wp:lineTo x="21250" y="21375"/>
                <wp:lineTo x="21250" y="0"/>
                <wp:lineTo x="0" y="0"/>
              </wp:wrapPolygon>
            </wp:wrapTight>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715" cy="1097280"/>
                    </a:xfrm>
                    <a:prstGeom prst="rect">
                      <a:avLst/>
                    </a:prstGeom>
                    <a:noFill/>
                  </pic:spPr>
                </pic:pic>
              </a:graphicData>
            </a:graphic>
          </wp:anchor>
        </w:drawing>
      </w:r>
    </w:p>
    <w:p w:rsidR="00E45626" w:rsidRPr="003E1183" w:rsidRDefault="003E1183" w:rsidP="00E45626">
      <w:pPr>
        <w:rPr>
          <w:rFonts w:ascii="Arial" w:hAnsi="Arial"/>
          <w:b/>
          <w:sz w:val="36"/>
          <w:szCs w:val="36"/>
        </w:rPr>
      </w:pPr>
      <w:r>
        <w:rPr>
          <w:rFonts w:ascii="Arial" w:hAnsi="Arial"/>
          <w:b/>
          <w:sz w:val="36"/>
          <w:szCs w:val="36"/>
        </w:rPr>
        <w:t xml:space="preserve">     </w:t>
      </w:r>
      <w:r w:rsidR="00E45626" w:rsidRPr="00E45626">
        <w:rPr>
          <w:rFonts w:ascii="Arial" w:hAnsi="Arial" w:cs="Arial"/>
          <w:b/>
          <w:sz w:val="36"/>
          <w:szCs w:val="36"/>
        </w:rPr>
        <w:t>Στη ζωή μας πολλές φορές καλούμαστε να λύσουμε πολλά και ποικίλα προβλήματα. Μερικά από αυτά τα προβλήματα μπορούμε να τα λύσουμε και με τη βοήθεια υπολογιστή. Η περιγραφή της λύσης ενός προβλήματος με λογικά βήματα ονομάζεται «αλγόριθμος». Για να υλοποιήσουμε έναν αλγόριθμο στον υπολογιστή, πρέπει να τον γράψουμε με μια γλώσσα προγραμματισμού. Η συγγραφή ενός προγράμματος σε μια γλώσσα προγραμματισμού γίνεται συνήθως σε ειδικά περιβάλλοντα που μας διευκολύνουν στη σύνταξή του. Επίσης μετατρέπουν τον κώδικα με τον οποίο γράφουμε σε μορφή κατάλληλη, ώστε να τον εκτελέσει ο υπολογιστής.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Υπάρχουν πολυάριθμες γλώσσες προγραμματισμού· η καθεμία έχει δικά της χαρακτηριστικά (αλφάβητο, λεξιλόγιο, συντακτικό) και δυνατότητες. Η επιλογή της κατάλληλης γλώσσας προγραμματισμού εξαρτάται σε μεγάλο βαθμό από τις λειτουργίες του προγράμματος που σχεδιάζουμε.</w:t>
      </w:r>
      <w:r w:rsidR="00E95531" w:rsidRPr="00E95531">
        <w:rPr>
          <w:rFonts w:ascii="Arial" w:hAnsi="Arial" w:cs="Arial"/>
          <w:b/>
          <w:noProof/>
          <w:sz w:val="36"/>
          <w:szCs w:val="36"/>
          <w:lang w:val="en-US" w:eastAsia="en-US"/>
        </w:rPr>
        <w:pict>
          <v:shape id="_x0000_s1703" type="#_x0000_t202" style="position:absolute;margin-left:248.05pt;margin-top:785.3pt;width:99.2pt;height:28.35pt;z-index:251801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e8sQIAADM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108</w:t>
                  </w:r>
                  <w:r w:rsidR="00DC2E6E" w:rsidRPr="00432B70">
                    <w:rPr>
                      <w:rFonts w:ascii="Arial" w:hAnsi="Arial"/>
                      <w:b/>
                      <w:sz w:val="36"/>
                      <w:szCs w:val="36"/>
                    </w:rPr>
                    <w:t xml:space="preserve"> / </w:t>
                  </w:r>
                  <w:r w:rsidR="00DC2E6E">
                    <w:rPr>
                      <w:rFonts w:ascii="Arial" w:hAnsi="Arial"/>
                      <w:b/>
                      <w:sz w:val="36"/>
                      <w:szCs w:val="36"/>
                    </w:rPr>
                    <w:t>200</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Σε αυτό το βιβλίο παρουσιάζεται η γλώσσα προ</w:t>
      </w:r>
      <w:r w:rsidRPr="00E45626">
        <w:rPr>
          <w:rFonts w:ascii="Arial" w:hAnsi="Arial" w:cs="Arial"/>
          <w:b/>
          <w:sz w:val="36"/>
          <w:szCs w:val="36"/>
        </w:rPr>
        <w:softHyphen/>
        <w:t xml:space="preserve">γραμματισμού </w:t>
      </w:r>
      <w:r w:rsidRPr="00E45626">
        <w:rPr>
          <w:rFonts w:ascii="Arial" w:hAnsi="Arial" w:cs="Arial"/>
          <w:b/>
          <w:sz w:val="36"/>
          <w:szCs w:val="36"/>
          <w:lang w:val="en-US"/>
        </w:rPr>
        <w:t>Logo</w:t>
      </w:r>
      <w:r w:rsidRPr="00E45626">
        <w:rPr>
          <w:rFonts w:ascii="Arial" w:hAnsi="Arial" w:cs="Arial"/>
          <w:b/>
          <w:sz w:val="36"/>
          <w:szCs w:val="36"/>
        </w:rPr>
        <w:t xml:space="preserve"> και χρησιμοποιείται το περιβάλλον προγραμματισμού </w:t>
      </w:r>
      <w:r w:rsidRPr="00E45626">
        <w:rPr>
          <w:rFonts w:ascii="Arial" w:hAnsi="Arial" w:cs="Arial"/>
          <w:b/>
          <w:sz w:val="36"/>
          <w:szCs w:val="36"/>
          <w:lang w:val="en-US"/>
        </w:rPr>
        <w:t>MicroWorlds</w:t>
      </w:r>
      <w:r w:rsidRPr="00E45626">
        <w:rPr>
          <w:rFonts w:ascii="Arial" w:hAnsi="Arial" w:cs="Arial"/>
          <w:b/>
          <w:sz w:val="36"/>
          <w:szCs w:val="36"/>
        </w:rPr>
        <w:t xml:space="preserve"> </w:t>
      </w:r>
      <w:r w:rsidRPr="00E45626">
        <w:rPr>
          <w:rFonts w:ascii="Arial" w:hAnsi="Arial" w:cs="Arial"/>
          <w:b/>
          <w:sz w:val="36"/>
          <w:szCs w:val="36"/>
          <w:lang w:val="en-US"/>
        </w:rPr>
        <w:t>Pro</w:t>
      </w:r>
      <w:r w:rsidRPr="00E45626">
        <w:rPr>
          <w:rFonts w:ascii="Arial" w:hAnsi="Arial" w:cs="Arial"/>
          <w:b/>
          <w:sz w:val="36"/>
          <w:szCs w:val="36"/>
        </w:rPr>
        <w:t>.</w:t>
      </w:r>
    </w:p>
    <w:p w:rsidR="003E1183" w:rsidRDefault="00EF1003" w:rsidP="003E1183">
      <w:pPr>
        <w:autoSpaceDE w:val="0"/>
        <w:autoSpaceDN w:val="0"/>
        <w:adjustRightInd w:val="0"/>
        <w:rPr>
          <w:rFonts w:ascii="Arial" w:hAnsi="Arial" w:cs="Arial"/>
          <w:b/>
          <w:sz w:val="36"/>
          <w:szCs w:val="36"/>
        </w:rPr>
      </w:pPr>
      <w:r w:rsidRPr="00E45626">
        <w:rPr>
          <w:rFonts w:ascii="Courier" w:eastAsia="Athens" w:hAnsi="Courier"/>
          <w:noProof/>
          <w:sz w:val="36"/>
          <w:szCs w:val="36"/>
        </w:rPr>
        <w:drawing>
          <wp:anchor distT="0" distB="0" distL="114300" distR="114300" simplePos="0" relativeHeight="251747328" behindDoc="1" locked="0" layoutInCell="1" allowOverlap="1">
            <wp:simplePos x="0" y="0"/>
            <wp:positionH relativeFrom="column">
              <wp:posOffset>229870</wp:posOffset>
            </wp:positionH>
            <wp:positionV relativeFrom="paragraph">
              <wp:posOffset>202057</wp:posOffset>
            </wp:positionV>
            <wp:extent cx="1195070" cy="807085"/>
            <wp:effectExtent l="0" t="0" r="5080" b="0"/>
            <wp:wrapTight wrapText="bothSides">
              <wp:wrapPolygon edited="0">
                <wp:start x="0" y="0"/>
                <wp:lineTo x="0" y="20903"/>
                <wp:lineTo x="21348" y="20903"/>
                <wp:lineTo x="21348" y="0"/>
                <wp:lineTo x="0" y="0"/>
              </wp:wrapPolygon>
            </wp:wrapTight>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5070" cy="807085"/>
                    </a:xfrm>
                    <a:prstGeom prst="rect">
                      <a:avLst/>
                    </a:prstGeom>
                    <a:noFill/>
                  </pic:spPr>
                </pic:pic>
              </a:graphicData>
            </a:graphic>
          </wp:anchor>
        </w:drawing>
      </w:r>
    </w:p>
    <w:p w:rsidR="00E45626" w:rsidRPr="003E1183" w:rsidRDefault="00E45626" w:rsidP="003E1183">
      <w:pPr>
        <w:autoSpaceDE w:val="0"/>
        <w:autoSpaceDN w:val="0"/>
        <w:adjustRightInd w:val="0"/>
        <w:ind w:left="2160" w:firstLine="720"/>
        <w:rPr>
          <w:rFonts w:ascii="Arial" w:hAnsi="Arial" w:cs="Arial"/>
          <w:b/>
          <w:sz w:val="36"/>
          <w:szCs w:val="36"/>
        </w:rPr>
      </w:pPr>
      <w:r w:rsidRPr="00E45626">
        <w:rPr>
          <w:rFonts w:ascii="Tahoma" w:hAnsi="Tahoma" w:cs="Tahoma"/>
          <w:b/>
          <w:color w:val="0000FF"/>
          <w:sz w:val="36"/>
          <w:szCs w:val="36"/>
        </w:rPr>
        <w:t>ΑΣΚΗΣΕΙΣ ΑΥΤΟ-ΑΞΙΟΛΟΓΗΣΗΣ</w:t>
      </w:r>
    </w:p>
    <w:p w:rsidR="00E45626" w:rsidRPr="00E45626" w:rsidRDefault="00E45626" w:rsidP="00E45626">
      <w:pPr>
        <w:shd w:val="clear" w:color="auto" w:fill="FFFF66"/>
        <w:rPr>
          <w:rFonts w:ascii="Arial" w:hAnsi="Arial"/>
          <w:b/>
          <w:sz w:val="36"/>
          <w:szCs w:val="36"/>
        </w:rPr>
      </w:pPr>
    </w:p>
    <w:p w:rsidR="00E45626" w:rsidRPr="003E1183" w:rsidRDefault="00E45626" w:rsidP="003E1183">
      <w:pPr>
        <w:pStyle w:val="a5"/>
        <w:numPr>
          <w:ilvl w:val="0"/>
          <w:numId w:val="8"/>
        </w:numPr>
        <w:shd w:val="clear" w:color="auto" w:fill="FFFF66"/>
        <w:rPr>
          <w:rFonts w:ascii="Arial" w:hAnsi="Arial" w:cs="Arial"/>
          <w:b/>
          <w:sz w:val="36"/>
          <w:szCs w:val="36"/>
        </w:rPr>
      </w:pPr>
      <w:r w:rsidRPr="003E1183">
        <w:rPr>
          <w:rFonts w:ascii="Arial" w:hAnsi="Arial" w:cs="Arial"/>
          <w:b/>
          <w:sz w:val="36"/>
          <w:szCs w:val="36"/>
        </w:rPr>
        <w:t xml:space="preserve">Χαρακτηρίστε τις παρακάτω προτάσεις ως σωστές ή λάθος βάζοντας δίπλα στα αντίστοιχα κελιά </w:t>
      </w:r>
      <w:r w:rsidRPr="003E1183">
        <w:rPr>
          <w:rFonts w:ascii="Arial" w:hAnsi="Arial" w:cs="Arial"/>
          <w:b/>
          <w:color w:val="0070C0"/>
          <w:sz w:val="36"/>
          <w:szCs w:val="36"/>
        </w:rPr>
        <w:t>Σ</w:t>
      </w:r>
      <w:r w:rsidRPr="003E1183">
        <w:rPr>
          <w:rFonts w:ascii="Arial" w:hAnsi="Arial" w:cs="Arial"/>
          <w:b/>
          <w:sz w:val="36"/>
          <w:szCs w:val="36"/>
        </w:rPr>
        <w:t xml:space="preserve"> ή </w:t>
      </w:r>
      <w:r w:rsidRPr="003E1183">
        <w:rPr>
          <w:rFonts w:ascii="Arial" w:hAnsi="Arial" w:cs="Arial"/>
          <w:b/>
          <w:color w:val="0070C0"/>
          <w:sz w:val="36"/>
          <w:szCs w:val="36"/>
        </w:rPr>
        <w:t>Λ</w:t>
      </w:r>
      <w:r w:rsidRPr="003E1183">
        <w:rPr>
          <w:rFonts w:ascii="Arial" w:hAnsi="Arial" w:cs="Arial"/>
          <w:b/>
          <w:sz w:val="36"/>
          <w:szCs w:val="36"/>
        </w:rPr>
        <w:t>. Στην περίπτωση που πιστεύετε ότι είναι λάθος σκεφτείτε ποια θα μπορούσε να είναι η αντίστοιχη σωστή πρόταση.</w:t>
      </w:r>
    </w:p>
    <w:p w:rsidR="00E45626" w:rsidRPr="00E45626" w:rsidRDefault="00E45626" w:rsidP="00E45626">
      <w:pPr>
        <w:rPr>
          <w:rFonts w:ascii="Arial" w:hAnsi="Arial"/>
          <w:b/>
          <w:color w:val="FF0000"/>
          <w:sz w:val="36"/>
          <w:szCs w:val="36"/>
        </w:rPr>
      </w:pPr>
    </w:p>
    <w:tbl>
      <w:tblPr>
        <w:tblW w:w="5000"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930"/>
        <w:gridCol w:w="7251"/>
        <w:gridCol w:w="1673"/>
      </w:tblGrid>
      <w:tr w:rsidR="00E45626" w:rsidRPr="00E45626" w:rsidTr="003E1183">
        <w:tc>
          <w:tcPr>
            <w:tcW w:w="472" w:type="pct"/>
            <w:shd w:val="clear" w:color="auto" w:fill="99FF99"/>
          </w:tcPr>
          <w:p w:rsidR="00E45626" w:rsidRPr="00E45626" w:rsidRDefault="00E45626" w:rsidP="00E45626">
            <w:pPr>
              <w:rPr>
                <w:rFonts w:ascii="Arial" w:hAnsi="Arial"/>
                <w:b/>
                <w:sz w:val="36"/>
                <w:szCs w:val="36"/>
              </w:rPr>
            </w:pPr>
          </w:p>
        </w:tc>
        <w:tc>
          <w:tcPr>
            <w:tcW w:w="3679" w:type="pct"/>
            <w:shd w:val="clear" w:color="auto" w:fill="99FF99"/>
          </w:tcPr>
          <w:p w:rsidR="00E45626" w:rsidRPr="00E45626" w:rsidRDefault="00E45626" w:rsidP="00E45626">
            <w:pPr>
              <w:rPr>
                <w:rFonts w:ascii="Tahoma" w:hAnsi="Tahoma" w:cs="Tahoma"/>
                <w:b/>
                <w:sz w:val="36"/>
                <w:szCs w:val="36"/>
              </w:rPr>
            </w:pPr>
            <w:r w:rsidRPr="00E45626">
              <w:rPr>
                <w:rFonts w:ascii="Tahoma" w:hAnsi="Tahoma" w:cs="Tahoma"/>
                <w:b/>
                <w:sz w:val="36"/>
                <w:szCs w:val="36"/>
              </w:rPr>
              <w:t>Προτάσεις</w:t>
            </w:r>
          </w:p>
          <w:p w:rsidR="00E45626" w:rsidRPr="00E45626" w:rsidRDefault="00E45626" w:rsidP="00E45626">
            <w:pPr>
              <w:rPr>
                <w:rFonts w:ascii="Tahoma" w:hAnsi="Tahoma" w:cs="Tahoma"/>
                <w:b/>
                <w:sz w:val="36"/>
                <w:szCs w:val="36"/>
              </w:rPr>
            </w:pPr>
            <w:r w:rsidRPr="00E45626">
              <w:rPr>
                <w:rFonts w:ascii="Tahoma" w:hAnsi="Tahoma" w:cs="Tahoma"/>
                <w:b/>
                <w:sz w:val="36"/>
                <w:szCs w:val="36"/>
              </w:rPr>
              <w:t xml:space="preserve">Σωστού </w:t>
            </w:r>
            <w:r w:rsidR="008D46A5">
              <w:rPr>
                <w:rFonts w:ascii="Tahoma" w:hAnsi="Tahoma" w:cs="Tahoma"/>
                <w:b/>
                <w:sz w:val="36"/>
                <w:szCs w:val="36"/>
              </w:rPr>
              <w:t>–</w:t>
            </w:r>
            <w:r w:rsidRPr="00E45626">
              <w:rPr>
                <w:rFonts w:ascii="Tahoma" w:hAnsi="Tahoma" w:cs="Tahoma"/>
                <w:b/>
                <w:sz w:val="36"/>
                <w:szCs w:val="36"/>
              </w:rPr>
              <w:t xml:space="preserve"> Λάθους</w:t>
            </w:r>
          </w:p>
        </w:tc>
        <w:tc>
          <w:tcPr>
            <w:tcW w:w="849" w:type="pct"/>
            <w:shd w:val="clear" w:color="auto" w:fill="99FF99"/>
          </w:tcPr>
          <w:p w:rsidR="00E45626" w:rsidRPr="00E45626" w:rsidRDefault="00E45626" w:rsidP="00E45626">
            <w:pPr>
              <w:rPr>
                <w:rFonts w:ascii="Tahoma" w:hAnsi="Tahoma" w:cs="Tahoma"/>
                <w:b/>
                <w:sz w:val="36"/>
                <w:szCs w:val="36"/>
              </w:rPr>
            </w:pPr>
            <w:r w:rsidRPr="00E45626">
              <w:rPr>
                <w:rFonts w:ascii="Tahoma" w:hAnsi="Tahoma" w:cs="Tahoma"/>
                <w:b/>
                <w:sz w:val="36"/>
                <w:szCs w:val="36"/>
              </w:rPr>
              <w:t>Σ ή Λ</w:t>
            </w: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rPr>
            </w:pPr>
            <w:r w:rsidRPr="00E45626">
              <w:rPr>
                <w:rFonts w:ascii="Arial" w:hAnsi="Arial"/>
                <w:b/>
                <w:sz w:val="36"/>
                <w:szCs w:val="36"/>
              </w:rPr>
              <w:t>1</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Ένα πρόβλημα μπορεί να λυθεί πάντα με μαθηματικούς υπολογισμούς.</w:t>
            </w:r>
          </w:p>
        </w:tc>
        <w:tc>
          <w:tcPr>
            <w:tcW w:w="849" w:type="pct"/>
            <w:shd w:val="clear" w:color="auto" w:fill="CCFFCC"/>
          </w:tcPr>
          <w:p w:rsidR="00E45626" w:rsidRPr="00E45626" w:rsidRDefault="00E45626" w:rsidP="00E45626">
            <w:pPr>
              <w:rPr>
                <w:rFonts w:ascii="Arial" w:hAnsi="Arial"/>
                <w:b/>
                <w:sz w:val="36"/>
                <w:szCs w:val="36"/>
              </w:rPr>
            </w:pP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rPr>
            </w:pPr>
            <w:r w:rsidRPr="00E45626">
              <w:rPr>
                <w:rFonts w:ascii="Arial" w:hAnsi="Arial"/>
                <w:b/>
                <w:sz w:val="36"/>
                <w:szCs w:val="36"/>
              </w:rPr>
              <w:t>2</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Η επίλυση ενός προβλήματος προηγείται της κατανόησής του.</w:t>
            </w:r>
          </w:p>
        </w:tc>
        <w:tc>
          <w:tcPr>
            <w:tcW w:w="849" w:type="pct"/>
            <w:shd w:val="clear" w:color="auto" w:fill="CCFFCC"/>
          </w:tcPr>
          <w:p w:rsidR="00E45626" w:rsidRPr="00E45626" w:rsidRDefault="00E45626" w:rsidP="00E45626">
            <w:pPr>
              <w:rPr>
                <w:rFonts w:ascii="Arial" w:hAnsi="Arial"/>
                <w:b/>
                <w:sz w:val="36"/>
                <w:szCs w:val="36"/>
              </w:rPr>
            </w:pP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lang w:val="en-US"/>
              </w:rPr>
            </w:pPr>
            <w:r w:rsidRPr="00E45626">
              <w:rPr>
                <w:rFonts w:ascii="Arial" w:hAnsi="Arial"/>
                <w:b/>
                <w:sz w:val="36"/>
                <w:szCs w:val="36"/>
                <w:lang w:val="en-US"/>
              </w:rPr>
              <w:t>3</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Πρέπει να καθορίσουμε τα ζητούμενα ενός προβλήματος, για να μπορέσουμε να το επιλύσουμε.</w:t>
            </w:r>
          </w:p>
        </w:tc>
        <w:tc>
          <w:tcPr>
            <w:tcW w:w="849" w:type="pct"/>
            <w:shd w:val="clear" w:color="auto" w:fill="CCFFCC"/>
          </w:tcPr>
          <w:p w:rsidR="00E45626" w:rsidRPr="00E45626" w:rsidRDefault="00E45626" w:rsidP="00E45626">
            <w:pPr>
              <w:rPr>
                <w:rFonts w:ascii="Arial" w:hAnsi="Arial"/>
                <w:b/>
                <w:sz w:val="36"/>
                <w:szCs w:val="36"/>
              </w:rPr>
            </w:pP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lang w:val="en-US"/>
              </w:rPr>
            </w:pPr>
            <w:r w:rsidRPr="00E45626">
              <w:rPr>
                <w:rFonts w:ascii="Arial" w:hAnsi="Arial"/>
                <w:b/>
                <w:sz w:val="36"/>
                <w:szCs w:val="36"/>
                <w:lang w:val="en-US"/>
              </w:rPr>
              <w:t>4</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Όλα τα προβλήματα έχουν λύση.</w:t>
            </w:r>
          </w:p>
        </w:tc>
        <w:tc>
          <w:tcPr>
            <w:tcW w:w="849" w:type="pct"/>
            <w:shd w:val="clear" w:color="auto" w:fill="CCFFCC"/>
          </w:tcPr>
          <w:p w:rsidR="00E45626" w:rsidRPr="00E45626" w:rsidRDefault="00E45626" w:rsidP="00E45626">
            <w:pPr>
              <w:rPr>
                <w:rFonts w:ascii="Arial" w:hAnsi="Arial"/>
                <w:b/>
                <w:sz w:val="36"/>
                <w:szCs w:val="36"/>
              </w:rPr>
            </w:pP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lang w:val="en-US"/>
              </w:rPr>
            </w:pPr>
            <w:r w:rsidRPr="00E45626">
              <w:rPr>
                <w:rFonts w:ascii="Arial" w:hAnsi="Arial"/>
                <w:b/>
                <w:sz w:val="36"/>
                <w:szCs w:val="36"/>
                <w:lang w:val="en-US"/>
              </w:rPr>
              <w:t>5</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Ένας αλγόριθμος πρέπει πάντοτε να «εξασφαλίζει» το ότι θα τερματίσει.</w:t>
            </w:r>
          </w:p>
        </w:tc>
        <w:tc>
          <w:tcPr>
            <w:tcW w:w="849" w:type="pct"/>
            <w:shd w:val="clear" w:color="auto" w:fill="CCFFCC"/>
          </w:tcPr>
          <w:p w:rsidR="00E45626" w:rsidRPr="00E45626" w:rsidRDefault="00E45626" w:rsidP="00E45626">
            <w:pPr>
              <w:rPr>
                <w:rFonts w:ascii="Arial" w:hAnsi="Arial"/>
                <w:b/>
                <w:sz w:val="36"/>
                <w:szCs w:val="36"/>
              </w:rPr>
            </w:pP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rPr>
            </w:pPr>
            <w:r w:rsidRPr="00E45626">
              <w:rPr>
                <w:rFonts w:ascii="Arial" w:hAnsi="Arial"/>
                <w:b/>
                <w:sz w:val="36"/>
                <w:szCs w:val="36"/>
              </w:rPr>
              <w:t>6</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Η εντολή «Πες ένα αστείο» είναι αυστηρά καθορισμένη.</w:t>
            </w:r>
          </w:p>
        </w:tc>
        <w:tc>
          <w:tcPr>
            <w:tcW w:w="849" w:type="pct"/>
            <w:shd w:val="clear" w:color="auto" w:fill="CCFFCC"/>
          </w:tcPr>
          <w:p w:rsidR="00E45626" w:rsidRPr="00E45626" w:rsidRDefault="00E45626" w:rsidP="00E45626">
            <w:pPr>
              <w:rPr>
                <w:rFonts w:ascii="Arial" w:hAnsi="Arial"/>
                <w:b/>
                <w:sz w:val="36"/>
                <w:szCs w:val="36"/>
              </w:rPr>
            </w:pP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rPr>
            </w:pPr>
            <w:r w:rsidRPr="00E45626">
              <w:rPr>
                <w:rFonts w:ascii="Arial" w:hAnsi="Arial"/>
                <w:b/>
                <w:sz w:val="36"/>
                <w:szCs w:val="36"/>
              </w:rPr>
              <w:t>7</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Ένα πρόγραμμα είναι η γραφή ενός αλγορίθμου σε μια γλώσσα προγραμματισμού.</w:t>
            </w:r>
          </w:p>
        </w:tc>
        <w:tc>
          <w:tcPr>
            <w:tcW w:w="849" w:type="pct"/>
            <w:shd w:val="clear" w:color="auto" w:fill="CCFFCC"/>
          </w:tcPr>
          <w:p w:rsidR="00E45626" w:rsidRPr="00E45626" w:rsidRDefault="00E45626" w:rsidP="00E45626">
            <w:pPr>
              <w:rPr>
                <w:rFonts w:ascii="Arial" w:hAnsi="Arial"/>
                <w:b/>
                <w:sz w:val="36"/>
                <w:szCs w:val="36"/>
              </w:rPr>
            </w:pP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rPr>
            </w:pPr>
            <w:r w:rsidRPr="00E45626">
              <w:rPr>
                <w:rFonts w:ascii="Arial" w:hAnsi="Arial"/>
                <w:b/>
                <w:sz w:val="36"/>
                <w:szCs w:val="36"/>
              </w:rPr>
              <w:t>8</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Υπάρχουν πολλές διαφορετικές γλώσσες, για να προγραμματίσουμε έναν υπολογιστή.</w:t>
            </w:r>
          </w:p>
        </w:tc>
        <w:tc>
          <w:tcPr>
            <w:tcW w:w="849" w:type="pct"/>
            <w:shd w:val="clear" w:color="auto" w:fill="CCFFCC"/>
          </w:tcPr>
          <w:p w:rsidR="00E45626" w:rsidRPr="00E45626" w:rsidRDefault="00E45626" w:rsidP="00E45626">
            <w:pPr>
              <w:rPr>
                <w:rFonts w:ascii="Arial" w:hAnsi="Arial"/>
                <w:b/>
                <w:sz w:val="36"/>
                <w:szCs w:val="36"/>
              </w:rPr>
            </w:pP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rPr>
            </w:pPr>
            <w:r w:rsidRPr="00E45626">
              <w:rPr>
                <w:rFonts w:ascii="Arial" w:hAnsi="Arial"/>
                <w:b/>
                <w:sz w:val="36"/>
                <w:szCs w:val="36"/>
              </w:rPr>
              <w:t>9</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Ο μεταφραστής βρίσκει τα λογικά λάθη ενός προγράμματος.</w:t>
            </w:r>
          </w:p>
        </w:tc>
        <w:tc>
          <w:tcPr>
            <w:tcW w:w="849" w:type="pct"/>
            <w:shd w:val="clear" w:color="auto" w:fill="CCFFCC"/>
          </w:tcPr>
          <w:p w:rsidR="00E45626" w:rsidRPr="00E45626" w:rsidRDefault="00E45626" w:rsidP="00E45626">
            <w:pPr>
              <w:rPr>
                <w:rFonts w:ascii="Arial" w:hAnsi="Arial"/>
                <w:b/>
                <w:sz w:val="36"/>
                <w:szCs w:val="36"/>
              </w:rPr>
            </w:pPr>
          </w:p>
        </w:tc>
      </w:tr>
      <w:tr w:rsidR="00E45626" w:rsidRPr="00E45626" w:rsidTr="003E1183">
        <w:tc>
          <w:tcPr>
            <w:tcW w:w="472" w:type="pct"/>
            <w:shd w:val="clear" w:color="auto" w:fill="CCFFCC"/>
            <w:vAlign w:val="center"/>
          </w:tcPr>
          <w:p w:rsidR="00E45626" w:rsidRPr="00E45626" w:rsidRDefault="00E45626" w:rsidP="00E45626">
            <w:pPr>
              <w:rPr>
                <w:rFonts w:ascii="Arial" w:hAnsi="Arial"/>
                <w:b/>
                <w:sz w:val="36"/>
                <w:szCs w:val="36"/>
              </w:rPr>
            </w:pPr>
            <w:r w:rsidRPr="00E45626">
              <w:rPr>
                <w:rFonts w:ascii="Arial" w:hAnsi="Arial"/>
                <w:b/>
                <w:sz w:val="36"/>
                <w:szCs w:val="36"/>
              </w:rPr>
              <w:t>10</w:t>
            </w:r>
          </w:p>
        </w:tc>
        <w:tc>
          <w:tcPr>
            <w:tcW w:w="3679" w:type="pct"/>
            <w:shd w:val="clear" w:color="auto" w:fill="CCFFCC"/>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Η γλώσσα που καταλαβαίνει ο υπολογιστής είναι η γλώσσα μηχανής.</w:t>
            </w:r>
          </w:p>
        </w:tc>
        <w:tc>
          <w:tcPr>
            <w:tcW w:w="849" w:type="pct"/>
            <w:shd w:val="clear" w:color="auto" w:fill="CCFFCC"/>
          </w:tcPr>
          <w:p w:rsidR="00E45626" w:rsidRPr="00E45626" w:rsidRDefault="00E45626" w:rsidP="00E45626">
            <w:pPr>
              <w:rPr>
                <w:rFonts w:ascii="Arial" w:hAnsi="Arial"/>
                <w:b/>
                <w:sz w:val="36"/>
                <w:szCs w:val="36"/>
              </w:rPr>
            </w:pPr>
          </w:p>
        </w:tc>
      </w:tr>
    </w:tbl>
    <w:p w:rsidR="00E45626" w:rsidRPr="00E45626" w:rsidRDefault="00E45626" w:rsidP="00E45626">
      <w:pPr>
        <w:rPr>
          <w:rFonts w:ascii="Arial" w:hAnsi="Arial" w:cs="Arial"/>
          <w:b/>
          <w:sz w:val="36"/>
          <w:szCs w:val="36"/>
        </w:rPr>
      </w:pPr>
    </w:p>
    <w:p w:rsidR="00E45626" w:rsidRPr="00E45626" w:rsidRDefault="00E45626" w:rsidP="00E45626">
      <w:pPr>
        <w:shd w:val="clear" w:color="auto" w:fill="FFFF66"/>
        <w:rPr>
          <w:rFonts w:ascii="Arial" w:hAnsi="Arial" w:cs="Arial"/>
          <w:b/>
          <w:sz w:val="36"/>
          <w:szCs w:val="36"/>
        </w:rPr>
      </w:pPr>
      <w:r w:rsidRPr="00E45626">
        <w:rPr>
          <w:rFonts w:ascii="Arial" w:hAnsi="Arial" w:cs="Arial"/>
          <w:b/>
          <w:sz w:val="36"/>
          <w:szCs w:val="36"/>
        </w:rPr>
        <w:t xml:space="preserve">2. Σχεδίασε το αποτέλεσμα που προκύπτει από τις παρακάτω εντολές στο περιβάλλον της </w:t>
      </w:r>
    </w:p>
    <w:p w:rsidR="00E45626" w:rsidRPr="00E45626" w:rsidRDefault="00E45626" w:rsidP="00E45626">
      <w:pPr>
        <w:shd w:val="clear" w:color="auto" w:fill="FFFF66"/>
        <w:rPr>
          <w:rFonts w:ascii="Arial" w:hAnsi="Arial"/>
          <w:b/>
          <w:color w:val="FF0000"/>
          <w:sz w:val="36"/>
          <w:szCs w:val="36"/>
        </w:rPr>
      </w:pPr>
      <w:r w:rsidRPr="00E45626">
        <w:rPr>
          <w:rFonts w:ascii="Arial" w:hAnsi="Arial" w:cs="Arial"/>
          <w:b/>
          <w:sz w:val="36"/>
          <w:szCs w:val="36"/>
          <w:lang w:val="en-US"/>
        </w:rPr>
        <w:t>MicroWords</w:t>
      </w:r>
      <w:r w:rsidRPr="00E45626">
        <w:rPr>
          <w:rFonts w:ascii="Arial" w:hAnsi="Arial" w:cs="Arial"/>
          <w:b/>
          <w:sz w:val="36"/>
          <w:szCs w:val="36"/>
        </w:rPr>
        <w:t xml:space="preserve"> </w:t>
      </w:r>
      <w:r w:rsidRPr="00E45626">
        <w:rPr>
          <w:rFonts w:ascii="Arial" w:hAnsi="Arial" w:cs="Arial"/>
          <w:b/>
          <w:sz w:val="36"/>
          <w:szCs w:val="36"/>
          <w:lang w:val="en-US"/>
        </w:rPr>
        <w:t>Pro</w:t>
      </w:r>
      <w:r w:rsidRPr="00E45626">
        <w:rPr>
          <w:rFonts w:ascii="Arial" w:hAnsi="Arial" w:cs="Arial"/>
          <w:b/>
          <w:sz w:val="36"/>
          <w:szCs w:val="36"/>
        </w:rPr>
        <w:t>. (Σημείωση: στο περιβάλλον έχουμε τοποθετήσει μία χελώνα, ώστε να μπορούν να εκτελεστούν οι εντολές που ακολουθούν.)</w:t>
      </w:r>
      <w:r w:rsidRPr="00E45626">
        <w:rPr>
          <w:rFonts w:ascii="Arial" w:hAnsi="Arial"/>
          <w:b/>
          <w:color w:val="FF0000"/>
          <w:sz w:val="36"/>
          <w:szCs w:val="36"/>
        </w:rPr>
        <w:t xml:space="preserve"> </w:t>
      </w:r>
    </w:p>
    <w:p w:rsidR="00E45626" w:rsidRPr="00E45626" w:rsidRDefault="00E95531" w:rsidP="00E45626">
      <w:pPr>
        <w:shd w:val="clear" w:color="auto" w:fill="FFFF66"/>
        <w:rPr>
          <w:rFonts w:ascii="Arial" w:hAnsi="Arial"/>
          <w:b/>
          <w:color w:val="FF0000"/>
          <w:sz w:val="36"/>
          <w:szCs w:val="36"/>
        </w:rPr>
      </w:pPr>
      <w:r w:rsidRPr="00E95531">
        <w:rPr>
          <w:rFonts w:ascii="Arial" w:hAnsi="Arial" w:cs="Arial"/>
          <w:b/>
          <w:noProof/>
          <w:color w:val="FF0000"/>
          <w:sz w:val="36"/>
          <w:szCs w:val="36"/>
          <w:lang w:val="en-US" w:eastAsia="en-US"/>
        </w:rPr>
        <w:pict>
          <v:shape id="_x0000_s1704" type="#_x0000_t202" style="position:absolute;margin-left:248.05pt;margin-top:785.3pt;width:99.2pt;height:28.35pt;z-index:251803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e3rgXr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109</w:t>
                  </w:r>
                  <w:r w:rsidR="00DC2E6E" w:rsidRPr="00432B70">
                    <w:rPr>
                      <w:rFonts w:ascii="Arial" w:hAnsi="Arial"/>
                      <w:b/>
                      <w:sz w:val="36"/>
                      <w:szCs w:val="36"/>
                    </w:rPr>
                    <w:t xml:space="preserve"> / </w:t>
                  </w:r>
                  <w:r w:rsidR="00DC2E6E">
                    <w:rPr>
                      <w:rFonts w:ascii="Arial" w:hAnsi="Arial"/>
                      <w:b/>
                      <w:sz w:val="36"/>
                      <w:szCs w:val="36"/>
                    </w:rPr>
                    <w:t>200</w:t>
                  </w:r>
                </w:p>
              </w:txbxContent>
            </v:textbox>
            <w10:wrap anchorx="page" anchory="page"/>
          </v:shape>
        </w:pict>
      </w: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tbl>
      <w:tblPr>
        <w:tblpPr w:leftFromText="180" w:rightFromText="180" w:vertAnchor="text" w:horzAnchor="margin" w:tblpXSpec="center" w:tblpY="18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5812"/>
        <w:gridCol w:w="3584"/>
      </w:tblGrid>
      <w:tr w:rsidR="00E45626" w:rsidRPr="00E45626" w:rsidTr="008D46A5">
        <w:trPr>
          <w:trHeight w:val="590"/>
        </w:trPr>
        <w:tc>
          <w:tcPr>
            <w:tcW w:w="5812" w:type="dxa"/>
          </w:tcPr>
          <w:p w:rsidR="00E45626" w:rsidRPr="00E45626" w:rsidRDefault="008D46A5"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lastRenderedPageBreak/>
              <w:t>Σ</w:t>
            </w:r>
            <w:r w:rsidR="00E45626" w:rsidRPr="00E45626">
              <w:rPr>
                <w:rFonts w:ascii="Arial" w:hAnsi="Arial" w:cs="Arial"/>
                <w:b/>
                <w:sz w:val="36"/>
                <w:szCs w:val="36"/>
              </w:rPr>
              <w:t>τκ</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επανάλαβε 2[μπ 30 δε 90] μπ 30 αρ 90</w:t>
            </w:r>
          </w:p>
        </w:tc>
        <w:tc>
          <w:tcPr>
            <w:tcW w:w="3584" w:type="dxa"/>
            <w:shd w:val="clear" w:color="auto" w:fill="FFFF66"/>
          </w:tcPr>
          <w:p w:rsidR="00E45626" w:rsidRPr="00E45626" w:rsidRDefault="00E45626" w:rsidP="00E45626">
            <w:pPr>
              <w:shd w:val="clear" w:color="auto" w:fill="FFFF66"/>
              <w:autoSpaceDE w:val="0"/>
              <w:autoSpaceDN w:val="0"/>
              <w:adjustRightInd w:val="0"/>
              <w:rPr>
                <w:rFonts w:ascii="Arial" w:hAnsi="Arial" w:cs="Arial"/>
                <w:b/>
                <w:sz w:val="36"/>
                <w:szCs w:val="36"/>
              </w:rPr>
            </w:pPr>
          </w:p>
        </w:tc>
      </w:tr>
      <w:tr w:rsidR="00E45626" w:rsidRPr="00E45626" w:rsidTr="008D46A5">
        <w:trPr>
          <w:trHeight w:val="605"/>
        </w:trPr>
        <w:tc>
          <w:tcPr>
            <w:tcW w:w="5812" w:type="dxa"/>
          </w:tcPr>
          <w:p w:rsidR="00E45626" w:rsidRPr="00E45626" w:rsidRDefault="008D46A5"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Σ</w:t>
            </w:r>
            <w:r w:rsidR="00E45626" w:rsidRPr="00E45626">
              <w:rPr>
                <w:rFonts w:ascii="Arial" w:hAnsi="Arial" w:cs="Arial"/>
                <w:b/>
                <w:sz w:val="36"/>
                <w:szCs w:val="36"/>
              </w:rPr>
              <w:t>τκ</w:t>
            </w:r>
          </w:p>
          <w:p w:rsidR="00E45626" w:rsidRPr="00E45626" w:rsidRDefault="00E45626" w:rsidP="00E45626">
            <w:pPr>
              <w:shd w:val="clear" w:color="auto" w:fill="FFFF66"/>
              <w:autoSpaceDE w:val="0"/>
              <w:autoSpaceDN w:val="0"/>
              <w:adjustRightInd w:val="0"/>
              <w:rPr>
                <w:rFonts w:ascii="Arial" w:hAnsi="Arial" w:cs="Arial"/>
                <w:b/>
                <w:sz w:val="36"/>
                <w:szCs w:val="36"/>
              </w:rPr>
            </w:pPr>
            <w:r w:rsidRPr="00E45626">
              <w:rPr>
                <w:rFonts w:ascii="Arial" w:hAnsi="Arial" w:cs="Arial"/>
                <w:b/>
                <w:sz w:val="36"/>
                <w:szCs w:val="36"/>
              </w:rPr>
              <w:t>επανάλαβε   4[επανάλαβε 2[μπ 30 δε 90] μπ 30 αρ 90]</w:t>
            </w:r>
          </w:p>
        </w:tc>
        <w:tc>
          <w:tcPr>
            <w:tcW w:w="3584" w:type="dxa"/>
            <w:shd w:val="clear" w:color="auto" w:fill="FFFF66"/>
          </w:tcPr>
          <w:p w:rsidR="00E45626" w:rsidRPr="00E45626" w:rsidRDefault="00E45626" w:rsidP="00E45626">
            <w:pPr>
              <w:shd w:val="clear" w:color="auto" w:fill="FFFF66"/>
              <w:autoSpaceDE w:val="0"/>
              <w:autoSpaceDN w:val="0"/>
              <w:adjustRightInd w:val="0"/>
              <w:rPr>
                <w:rFonts w:ascii="Arial" w:hAnsi="Arial" w:cs="Arial"/>
                <w:b/>
                <w:sz w:val="36"/>
                <w:szCs w:val="36"/>
              </w:rPr>
            </w:pPr>
          </w:p>
        </w:tc>
      </w:tr>
    </w:tbl>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3. Αντιστοιχίστε τα σχήματα στα δεξιά με τα τμήματα του κώδικα στα αριστερά.</w:t>
      </w:r>
    </w:p>
    <w:p w:rsidR="00E45626" w:rsidRPr="00E45626" w:rsidRDefault="00E45626" w:rsidP="00E45626">
      <w:pPr>
        <w:rPr>
          <w:rFonts w:ascii="Arial" w:hAnsi="Arial"/>
          <w:b/>
          <w:color w:val="FF0000"/>
          <w:sz w:val="36"/>
          <w:szCs w:val="36"/>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914"/>
        <w:gridCol w:w="4940"/>
      </w:tblGrid>
      <w:tr w:rsidR="00E45626" w:rsidRPr="00E45626" w:rsidTr="00B3400A">
        <w:tc>
          <w:tcPr>
            <w:tcW w:w="4927" w:type="dxa"/>
          </w:tcPr>
          <w:p w:rsidR="00E45626" w:rsidRPr="00E45626" w:rsidRDefault="00E45626" w:rsidP="00E45626">
            <w:pPr>
              <w:rPr>
                <w:rFonts w:ascii="Arial" w:hAnsi="Arial"/>
                <w:b/>
                <w:color w:val="000000"/>
                <w:sz w:val="36"/>
                <w:szCs w:val="36"/>
              </w:rPr>
            </w:pPr>
            <w:r w:rsidRPr="00E45626">
              <w:rPr>
                <w:rFonts w:ascii="Arial" w:hAnsi="Arial"/>
                <w:b/>
                <w:color w:val="000000"/>
                <w:sz w:val="36"/>
                <w:szCs w:val="36"/>
              </w:rPr>
              <w:t>Α.</w:t>
            </w:r>
            <w:r w:rsidRPr="00E45626">
              <w:rPr>
                <w:rFonts w:ascii="Arial" w:hAnsi="Arial"/>
                <w:b/>
                <w:color w:val="000000"/>
                <w:sz w:val="36"/>
                <w:szCs w:val="36"/>
              </w:rPr>
              <w:tab/>
              <w:t>στκ</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δε 45</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 δε 90</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 αρ 90</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 δε 90</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 αρ 90</w:t>
            </w:r>
          </w:p>
        </w:tc>
        <w:tc>
          <w:tcPr>
            <w:tcW w:w="4927" w:type="dxa"/>
            <w:vAlign w:val="center"/>
          </w:tcPr>
          <w:p w:rsidR="00E45626" w:rsidRPr="00E45626" w:rsidRDefault="00E45626" w:rsidP="00E45626">
            <w:pPr>
              <w:rPr>
                <w:rFonts w:ascii="Arial" w:hAnsi="Arial"/>
                <w:b/>
                <w:color w:val="FF0000"/>
                <w:sz w:val="36"/>
                <w:szCs w:val="36"/>
              </w:rPr>
            </w:pPr>
            <w:r w:rsidRPr="00E45626">
              <w:rPr>
                <w:rFonts w:ascii="Arial" w:hAnsi="Arial"/>
                <w:b/>
                <w:noProof/>
                <w:color w:val="FF0000"/>
                <w:sz w:val="36"/>
                <w:szCs w:val="36"/>
              </w:rPr>
              <w:drawing>
                <wp:inline distT="0" distB="0" distL="0" distR="0">
                  <wp:extent cx="1475740" cy="1475740"/>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5740" cy="1475740"/>
                          </a:xfrm>
                          <a:prstGeom prst="rect">
                            <a:avLst/>
                          </a:prstGeom>
                          <a:noFill/>
                          <a:ln>
                            <a:noFill/>
                          </a:ln>
                        </pic:spPr>
                      </pic:pic>
                    </a:graphicData>
                  </a:graphic>
                </wp:inline>
              </w:drawing>
            </w:r>
          </w:p>
        </w:tc>
      </w:tr>
      <w:tr w:rsidR="00E45626" w:rsidRPr="00E45626" w:rsidTr="00B3400A">
        <w:tc>
          <w:tcPr>
            <w:tcW w:w="4927" w:type="dxa"/>
          </w:tcPr>
          <w:p w:rsidR="00E45626" w:rsidRPr="00E45626" w:rsidRDefault="00E45626" w:rsidP="00E45626">
            <w:pPr>
              <w:rPr>
                <w:rFonts w:ascii="Arial" w:hAnsi="Arial"/>
                <w:b/>
                <w:color w:val="000000"/>
                <w:sz w:val="36"/>
                <w:szCs w:val="36"/>
              </w:rPr>
            </w:pPr>
            <w:r w:rsidRPr="00E45626">
              <w:rPr>
                <w:rFonts w:ascii="Arial" w:hAnsi="Arial"/>
                <w:b/>
                <w:color w:val="000000"/>
                <w:sz w:val="36"/>
                <w:szCs w:val="36"/>
              </w:rPr>
              <w:t>Β.</w:t>
            </w:r>
            <w:r w:rsidRPr="00E45626">
              <w:rPr>
                <w:rFonts w:ascii="Arial" w:hAnsi="Arial"/>
                <w:b/>
                <w:color w:val="000000"/>
                <w:sz w:val="36"/>
                <w:szCs w:val="36"/>
              </w:rPr>
              <w:tab/>
              <w:t>στκ</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δε 45</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 δε 90</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 αρ 90</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w:t>
            </w:r>
          </w:p>
        </w:tc>
        <w:tc>
          <w:tcPr>
            <w:tcW w:w="4927" w:type="dxa"/>
            <w:vAlign w:val="center"/>
          </w:tcPr>
          <w:p w:rsidR="00E45626" w:rsidRPr="00E45626" w:rsidRDefault="00E45626" w:rsidP="00E45626">
            <w:pPr>
              <w:rPr>
                <w:rFonts w:ascii="Arial" w:hAnsi="Arial"/>
                <w:b/>
                <w:color w:val="FF0000"/>
                <w:sz w:val="36"/>
                <w:szCs w:val="36"/>
              </w:rPr>
            </w:pPr>
            <w:r w:rsidRPr="00E45626">
              <w:rPr>
                <w:rFonts w:ascii="Arial" w:hAnsi="Arial"/>
                <w:b/>
                <w:noProof/>
                <w:color w:val="FF0000"/>
                <w:sz w:val="36"/>
                <w:szCs w:val="36"/>
              </w:rPr>
              <w:drawing>
                <wp:inline distT="0" distB="0" distL="0" distR="0">
                  <wp:extent cx="2999740" cy="834390"/>
                  <wp:effectExtent l="0" t="0" r="0" b="381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834390"/>
                          </a:xfrm>
                          <a:prstGeom prst="rect">
                            <a:avLst/>
                          </a:prstGeom>
                          <a:noFill/>
                          <a:ln>
                            <a:noFill/>
                          </a:ln>
                        </pic:spPr>
                      </pic:pic>
                    </a:graphicData>
                  </a:graphic>
                </wp:inline>
              </w:drawing>
            </w:r>
          </w:p>
        </w:tc>
      </w:tr>
      <w:tr w:rsidR="00E45626" w:rsidRPr="00E45626" w:rsidTr="00B3400A">
        <w:tc>
          <w:tcPr>
            <w:tcW w:w="4927" w:type="dxa"/>
          </w:tcPr>
          <w:p w:rsidR="00E45626" w:rsidRPr="00E45626" w:rsidRDefault="00E45626" w:rsidP="00E45626">
            <w:pPr>
              <w:rPr>
                <w:rFonts w:ascii="Arial" w:hAnsi="Arial"/>
                <w:b/>
                <w:color w:val="000000"/>
                <w:sz w:val="36"/>
                <w:szCs w:val="36"/>
              </w:rPr>
            </w:pPr>
            <w:r w:rsidRPr="00E45626">
              <w:rPr>
                <w:rFonts w:ascii="Arial" w:hAnsi="Arial"/>
                <w:b/>
                <w:color w:val="000000"/>
                <w:sz w:val="36"/>
                <w:szCs w:val="36"/>
              </w:rPr>
              <w:t>Γ.</w:t>
            </w:r>
            <w:r w:rsidRPr="00E45626">
              <w:rPr>
                <w:rFonts w:ascii="Arial" w:hAnsi="Arial"/>
                <w:b/>
                <w:color w:val="000000"/>
                <w:sz w:val="36"/>
                <w:szCs w:val="36"/>
              </w:rPr>
              <w:tab/>
              <w:t>στκ</w:t>
            </w:r>
          </w:p>
          <w:p w:rsidR="00E45626" w:rsidRPr="00E45626" w:rsidRDefault="00E45626" w:rsidP="00E45626">
            <w:pPr>
              <w:rPr>
                <w:rFonts w:ascii="Arial" w:hAnsi="Arial"/>
                <w:b/>
                <w:color w:val="000000"/>
                <w:sz w:val="36"/>
                <w:szCs w:val="36"/>
              </w:rPr>
            </w:pPr>
            <w:r w:rsidRPr="00E45626">
              <w:rPr>
                <w:rFonts w:ascii="Arial" w:hAnsi="Arial"/>
                <w:b/>
                <w:color w:val="000000"/>
                <w:sz w:val="36"/>
                <w:szCs w:val="36"/>
              </w:rPr>
              <w:tab/>
              <w:t>δε 45</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 δε 90</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 δε 90</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 δε 90</w:t>
            </w:r>
          </w:p>
          <w:p w:rsidR="00E45626" w:rsidRPr="00E45626" w:rsidRDefault="00E45626" w:rsidP="00E45626">
            <w:pPr>
              <w:ind w:firstLine="851"/>
              <w:rPr>
                <w:rFonts w:ascii="Arial" w:hAnsi="Arial"/>
                <w:b/>
                <w:color w:val="000000"/>
                <w:sz w:val="36"/>
                <w:szCs w:val="36"/>
              </w:rPr>
            </w:pPr>
            <w:r w:rsidRPr="00E45626">
              <w:rPr>
                <w:rFonts w:ascii="Arial" w:hAnsi="Arial"/>
                <w:b/>
                <w:color w:val="000000"/>
                <w:sz w:val="36"/>
                <w:szCs w:val="36"/>
              </w:rPr>
              <w:t>μπ 100</w:t>
            </w:r>
          </w:p>
        </w:tc>
        <w:tc>
          <w:tcPr>
            <w:tcW w:w="4927" w:type="dxa"/>
            <w:vAlign w:val="center"/>
          </w:tcPr>
          <w:p w:rsidR="00E45626" w:rsidRPr="00E45626" w:rsidRDefault="00E45626" w:rsidP="00E45626">
            <w:pPr>
              <w:rPr>
                <w:rFonts w:ascii="Arial" w:hAnsi="Arial"/>
                <w:b/>
                <w:color w:val="FF0000"/>
                <w:sz w:val="36"/>
                <w:szCs w:val="36"/>
              </w:rPr>
            </w:pPr>
            <w:r w:rsidRPr="00E45626">
              <w:rPr>
                <w:rFonts w:ascii="Arial" w:hAnsi="Arial"/>
                <w:b/>
                <w:noProof/>
                <w:color w:val="FF0000"/>
                <w:sz w:val="36"/>
                <w:szCs w:val="36"/>
              </w:rPr>
              <w:drawing>
                <wp:inline distT="0" distB="0" distL="0" distR="0">
                  <wp:extent cx="2727325" cy="1411605"/>
                  <wp:effectExtent l="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325" cy="1411605"/>
                          </a:xfrm>
                          <a:prstGeom prst="rect">
                            <a:avLst/>
                          </a:prstGeom>
                          <a:noFill/>
                          <a:ln>
                            <a:noFill/>
                          </a:ln>
                        </pic:spPr>
                      </pic:pic>
                    </a:graphicData>
                  </a:graphic>
                </wp:inline>
              </w:drawing>
            </w:r>
          </w:p>
        </w:tc>
      </w:tr>
    </w:tbl>
    <w:p w:rsidR="00E45626" w:rsidRPr="00E45626" w:rsidRDefault="00E45626" w:rsidP="00E45626">
      <w:pPr>
        <w:rPr>
          <w:rFonts w:ascii="Arial" w:hAnsi="Arial"/>
          <w:b/>
          <w:color w:val="FF0000"/>
          <w:sz w:val="36"/>
          <w:szCs w:val="36"/>
        </w:rPr>
      </w:pPr>
    </w:p>
    <w:p w:rsidR="00E45626" w:rsidRDefault="00E45626" w:rsidP="00E45626">
      <w:pPr>
        <w:rPr>
          <w:rFonts w:ascii="Arial" w:hAnsi="Arial"/>
          <w:b/>
          <w:color w:val="FF0000"/>
          <w:sz w:val="36"/>
          <w:szCs w:val="36"/>
        </w:rPr>
      </w:pPr>
    </w:p>
    <w:p w:rsidR="003E1183" w:rsidRDefault="003E1183" w:rsidP="00E45626">
      <w:pPr>
        <w:rPr>
          <w:rFonts w:ascii="Arial" w:hAnsi="Arial"/>
          <w:b/>
          <w:color w:val="FF0000"/>
          <w:sz w:val="36"/>
          <w:szCs w:val="36"/>
        </w:rPr>
      </w:pPr>
    </w:p>
    <w:p w:rsidR="003E1183" w:rsidRDefault="003E1183" w:rsidP="00E45626">
      <w:pPr>
        <w:rPr>
          <w:rFonts w:ascii="Arial" w:hAnsi="Arial"/>
          <w:b/>
          <w:color w:val="FF0000"/>
          <w:sz w:val="36"/>
          <w:szCs w:val="36"/>
        </w:rPr>
      </w:pPr>
    </w:p>
    <w:p w:rsidR="003E1183" w:rsidRPr="00E45626" w:rsidRDefault="00E95531" w:rsidP="00E45626">
      <w:pPr>
        <w:rPr>
          <w:rFonts w:ascii="Arial" w:hAnsi="Arial"/>
          <w:b/>
          <w:color w:val="FF0000"/>
          <w:sz w:val="36"/>
          <w:szCs w:val="36"/>
        </w:rPr>
      </w:pPr>
      <w:r w:rsidRPr="00E95531">
        <w:rPr>
          <w:noProof/>
          <w:lang w:val="en-US" w:eastAsia="en-US"/>
        </w:rPr>
        <w:pict>
          <v:shape id="_x0000_s1705" type="#_x0000_t202" style="position:absolute;margin-left:266pt;margin-top:766.05pt;width:99.2pt;height:28.35pt;z-index:251789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ODsQIAADM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" o:allowincell="f" o:allowoverlap="f" fillcolor="#fc9" stroked="f" strokeweight="2.25pt">
            <v:textbox inset="1.5mm,1.5mm,1.5mm,1.5mm">
              <w:txbxContent>
                <w:p w:rsidR="006B169C" w:rsidRPr="00432B70" w:rsidRDefault="006B169C" w:rsidP="006B169C">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200</w:t>
                  </w:r>
                </w:p>
              </w:txbxContent>
            </v:textbox>
            <w10:wrap anchorx="page" anchory="page"/>
          </v:shape>
        </w:pict>
      </w:r>
    </w:p>
    <w:p w:rsidR="00E45626" w:rsidRPr="00E45626" w:rsidRDefault="00E45626" w:rsidP="00E45626">
      <w:pPr>
        <w:rPr>
          <w:rFonts w:ascii="Arial" w:hAnsi="Arial"/>
          <w:b/>
          <w:color w:val="FF0000"/>
          <w:sz w:val="36"/>
          <w:szCs w:val="36"/>
        </w:rPr>
      </w:pPr>
      <w:r w:rsidRPr="00E45626">
        <w:rPr>
          <w:rFonts w:ascii="Arial" w:hAnsi="Arial"/>
          <w:b/>
          <w:noProof/>
          <w:sz w:val="36"/>
          <w:szCs w:val="36"/>
        </w:rPr>
        <w:lastRenderedPageBreak/>
        <w:drawing>
          <wp:anchor distT="0" distB="0" distL="114300" distR="114300" simplePos="0" relativeHeight="251827712" behindDoc="1" locked="0" layoutInCell="1" allowOverlap="1">
            <wp:simplePos x="0" y="0"/>
            <wp:positionH relativeFrom="column">
              <wp:posOffset>94919</wp:posOffset>
            </wp:positionH>
            <wp:positionV relativeFrom="paragraph">
              <wp:posOffset>35285</wp:posOffset>
            </wp:positionV>
            <wp:extent cx="1076325" cy="931600"/>
            <wp:effectExtent l="0" t="0" r="0" b="1905"/>
            <wp:wrapNone/>
            <wp:docPr id="74" name="Εικόνα 74" descr="drastir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5" descr="drastiriotites"/>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795" cy="933738"/>
                    </a:xfrm>
                    <a:prstGeom prst="rect">
                      <a:avLst/>
                    </a:prstGeom>
                    <a:noFill/>
                  </pic:spPr>
                </pic:pic>
              </a:graphicData>
            </a:graphic>
          </wp:anchor>
        </w:drawing>
      </w:r>
    </w:p>
    <w:p w:rsidR="00E45626" w:rsidRPr="00E45626" w:rsidRDefault="00E45626" w:rsidP="00E45626">
      <w:pPr>
        <w:rPr>
          <w:rFonts w:ascii="Arial" w:hAnsi="Arial"/>
          <w:b/>
          <w:sz w:val="36"/>
          <w:szCs w:val="36"/>
        </w:rPr>
      </w:pPr>
    </w:p>
    <w:p w:rsidR="00E45626" w:rsidRPr="00E45626" w:rsidRDefault="00E45626" w:rsidP="00E45626">
      <w:pPr>
        <w:tabs>
          <w:tab w:val="left" w:pos="2370"/>
        </w:tabs>
        <w:rPr>
          <w:rFonts w:ascii="Tahoma" w:hAnsi="Tahoma" w:cs="Tahoma"/>
          <w:b/>
          <w:color w:val="0000FF"/>
          <w:sz w:val="36"/>
          <w:szCs w:val="36"/>
        </w:rPr>
      </w:pPr>
      <w:r w:rsidRPr="00E45626">
        <w:rPr>
          <w:rFonts w:ascii="Arial" w:hAnsi="Arial"/>
          <w:b/>
          <w:sz w:val="36"/>
          <w:szCs w:val="36"/>
        </w:rPr>
        <w:tab/>
      </w:r>
      <w:r w:rsidRPr="00E45626">
        <w:rPr>
          <w:rFonts w:ascii="Tahoma" w:hAnsi="Tahoma" w:cs="Tahoma"/>
          <w:b/>
          <w:sz w:val="36"/>
          <w:szCs w:val="36"/>
        </w:rPr>
        <w:t xml:space="preserve">  </w:t>
      </w:r>
      <w:r w:rsidRPr="00E45626">
        <w:rPr>
          <w:rFonts w:ascii="Tahoma" w:hAnsi="Tahoma" w:cs="Tahoma"/>
          <w:b/>
          <w:color w:val="0000FF"/>
          <w:sz w:val="36"/>
          <w:szCs w:val="36"/>
        </w:rPr>
        <w:t>ΔΡΑΣΤΗΡΙΟΤΗΤΕΣ</w:t>
      </w:r>
    </w:p>
    <w:p w:rsidR="00E45626" w:rsidRPr="00E45626" w:rsidRDefault="00E45626" w:rsidP="00E45626">
      <w:pPr>
        <w:tabs>
          <w:tab w:val="left" w:pos="2370"/>
        </w:tabs>
        <w:rPr>
          <w:rFonts w:ascii="Arial" w:hAnsi="Arial"/>
          <w:b/>
          <w:sz w:val="36"/>
          <w:szCs w:val="36"/>
        </w:rPr>
      </w:pPr>
    </w:p>
    <w:p w:rsidR="00E45626" w:rsidRPr="00E45626" w:rsidRDefault="00E45626" w:rsidP="00E45626">
      <w:pPr>
        <w:shd w:val="clear" w:color="auto" w:fill="CCFFCC"/>
        <w:rPr>
          <w:rFonts w:ascii="Arial" w:hAnsi="Arial"/>
          <w:b/>
          <w:color w:val="000000"/>
          <w:sz w:val="36"/>
          <w:szCs w:val="36"/>
        </w:rPr>
      </w:pPr>
      <w:r w:rsidRPr="00E45626">
        <w:rPr>
          <w:rFonts w:ascii="Arial" w:hAnsi="Arial"/>
          <w:b/>
          <w:color w:val="000000"/>
          <w:sz w:val="36"/>
          <w:szCs w:val="36"/>
        </w:rPr>
        <w:t xml:space="preserve">Κεφάλαιο 1. </w:t>
      </w:r>
      <w:r w:rsidRPr="00E45626">
        <w:rPr>
          <w:rFonts w:ascii="Arial" w:eastAsia="Athens" w:hAnsi="Arial" w:cs="Arial"/>
          <w:b/>
          <w:sz w:val="36"/>
          <w:szCs w:val="36"/>
        </w:rPr>
        <w:t>Εισαγωγή στην Έννοια του Αλγορίθμου και στον Προγραμματισμό</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rPr>
          <w:rFonts w:ascii="Arial" w:hAnsi="Arial" w:cs="Arial"/>
          <w:b/>
          <w:sz w:val="36"/>
          <w:szCs w:val="36"/>
        </w:rPr>
      </w:pPr>
      <w:r w:rsidRPr="00E45626">
        <w:rPr>
          <w:rFonts w:ascii="Arial" w:hAnsi="Arial" w:cs="Arial"/>
          <w:b/>
          <w:color w:val="0070C0"/>
          <w:sz w:val="36"/>
          <w:szCs w:val="36"/>
        </w:rPr>
        <w:t>1.</w:t>
      </w:r>
      <w:r w:rsidRPr="00E45626">
        <w:rPr>
          <w:rFonts w:ascii="Arial" w:hAnsi="Arial" w:cs="Arial"/>
          <w:b/>
          <w:sz w:val="36"/>
          <w:szCs w:val="36"/>
        </w:rPr>
        <w:t xml:space="preserve"> Σε ποια απλούστερα προβλήματα μπορεί να χωριστεί το πρόβλημα των μαθητικών εκλογών; Σε τι μας βοηθάει η ανάλυση του προβλήματος σε επιμέρους προβλήματα; Ποιος είναι ο χώρος του προβλήματος;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color w:val="0070C0"/>
          <w:sz w:val="36"/>
          <w:szCs w:val="36"/>
        </w:rPr>
        <w:t>2.</w:t>
      </w:r>
      <w:r w:rsidRPr="00E45626">
        <w:rPr>
          <w:rFonts w:ascii="Arial" w:hAnsi="Arial" w:cs="Arial"/>
          <w:b/>
          <w:sz w:val="36"/>
          <w:szCs w:val="36"/>
        </w:rPr>
        <w:t xml:space="preserve"> Να αναλύσετε το πρόβλημα «αγορά Η/Υ» σε απλούστερα προβλήματα.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color w:val="0070C0"/>
          <w:sz w:val="36"/>
          <w:szCs w:val="36"/>
        </w:rPr>
        <w:t>3.</w:t>
      </w:r>
      <w:r w:rsidRPr="00E45626">
        <w:rPr>
          <w:rFonts w:ascii="Arial" w:hAnsi="Arial" w:cs="Arial"/>
          <w:b/>
          <w:sz w:val="36"/>
          <w:szCs w:val="36"/>
        </w:rPr>
        <w:t xml:space="preserve"> Προσπαθήστε να επιλύσετε το παρακάτω πρόβλημα: Έστω ότι δεν διαθέτουμε ρολόι αλλά δύο κλεψύδρες, των 7 λεπτών η μία και των 4 λεπτών η άλλη. Πώς μπορούμε να ξέρουμε πότε ακριβώς περάσανε 9 λεπτά;</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color w:val="0070C0"/>
          <w:sz w:val="36"/>
          <w:szCs w:val="36"/>
        </w:rPr>
        <w:t>4.</w:t>
      </w:r>
      <w:r w:rsidRPr="00E45626">
        <w:rPr>
          <w:rFonts w:ascii="Arial" w:hAnsi="Arial" w:cs="Arial"/>
          <w:b/>
          <w:sz w:val="36"/>
          <w:szCs w:val="36"/>
        </w:rPr>
        <w:t xml:space="preserve"> Φτιάξτε ένα διάγραμμα με τα βήματα που πρέπει να ακολουθήσουμε, για να κατασκευάσουμε ένα βαρκάκι ή ένα αεροπλανάκι με ένα τετράγωνο χαρτί.</w:t>
      </w:r>
      <w:r w:rsidR="00E95531" w:rsidRPr="00E95531">
        <w:rPr>
          <w:rFonts w:ascii="Arial" w:hAnsi="Arial" w:cs="Arial"/>
          <w:b/>
          <w:noProof/>
          <w:sz w:val="36"/>
          <w:szCs w:val="36"/>
          <w:lang w:val="en-US" w:eastAsia="en-US"/>
        </w:rPr>
        <w:pict>
          <v:shape id="_x0000_s1706" type="#_x0000_t202" style="position:absolute;margin-left:248.05pt;margin-top:785.3pt;width:99.2pt;height:28.35pt;z-index:251804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u/sgIAADM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WTLLv7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111</w:t>
                  </w:r>
                  <w:r w:rsidR="00DC2E6E" w:rsidRPr="00432B70">
                    <w:rPr>
                      <w:rFonts w:ascii="Arial" w:hAnsi="Arial"/>
                      <w:b/>
                      <w:sz w:val="36"/>
                      <w:szCs w:val="36"/>
                    </w:rPr>
                    <w:t xml:space="preserve"> / </w:t>
                  </w:r>
                  <w:r w:rsidR="00DC2E6E">
                    <w:rPr>
                      <w:rFonts w:ascii="Arial" w:hAnsi="Arial"/>
                      <w:b/>
                      <w:sz w:val="36"/>
                      <w:szCs w:val="36"/>
                    </w:rPr>
                    <w:t>201</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color w:val="0070C0"/>
          <w:sz w:val="36"/>
          <w:szCs w:val="36"/>
        </w:rPr>
        <w:t>5.</w:t>
      </w:r>
      <w:r w:rsidRPr="00E45626">
        <w:rPr>
          <w:rFonts w:ascii="Arial" w:hAnsi="Arial" w:cs="Arial"/>
          <w:b/>
          <w:sz w:val="36"/>
          <w:szCs w:val="36"/>
        </w:rPr>
        <w:t xml:space="preserve"> Να γραφεί ένας αλγόριθμος που να περιγράφει σε κάποιον που δεν ξέρει, πώς μπορεί να κάνει ποδήλατο. Τι πρόβλημα μπορεί να έχει αυτός ο αλγόριθμος;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color w:val="0070C0"/>
          <w:sz w:val="36"/>
          <w:szCs w:val="36"/>
        </w:rPr>
        <w:t>6.</w:t>
      </w:r>
      <w:r w:rsidRPr="00E45626">
        <w:rPr>
          <w:rFonts w:ascii="Arial" w:hAnsi="Arial" w:cs="Arial"/>
          <w:b/>
          <w:sz w:val="36"/>
          <w:szCs w:val="36"/>
        </w:rPr>
        <w:t xml:space="preserve"> Να γραφεί ένας αλγόριθμος που να περιγράφει σε ένα μικρό παιδί πώς να σχηματίσει ένα ορθογώνιο παραλληλόγραμμο με τα βήματά του στην άμμο.</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color w:val="0070C0"/>
          <w:sz w:val="36"/>
          <w:szCs w:val="36"/>
        </w:rPr>
        <w:t>7.</w:t>
      </w:r>
      <w:r w:rsidRPr="00E45626">
        <w:rPr>
          <w:rFonts w:ascii="Arial" w:hAnsi="Arial" w:cs="Arial"/>
          <w:b/>
          <w:sz w:val="36"/>
          <w:szCs w:val="36"/>
        </w:rPr>
        <w:t xml:space="preserve"> Στον παρακάτω αλγόριθμο:</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Δώσε μου το έτος που έχουμε σήμερα. </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Δώσε μου το έτος που γεννήθηκες.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Η ηλικία σου υπολογίζεται με το άθροισμα του έτους που γεννήθηκες και του έτους που έχουμε σήμερα. </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Εμφάνιση της ηλικίας.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Πώς θα χαρακτηρίζαμε το λάθος που υπάρχει;</w:t>
      </w:r>
    </w:p>
    <w:p w:rsidR="00E45626" w:rsidRDefault="00E45626" w:rsidP="00E45626">
      <w:pPr>
        <w:autoSpaceDE w:val="0"/>
        <w:autoSpaceDN w:val="0"/>
        <w:adjustRightInd w:val="0"/>
        <w:rPr>
          <w:rFonts w:ascii="Arial" w:hAnsi="Arial" w:cs="Arial"/>
          <w:b/>
          <w:sz w:val="36"/>
          <w:szCs w:val="36"/>
        </w:rPr>
      </w:pPr>
    </w:p>
    <w:p w:rsidR="003E1183" w:rsidRPr="00E45626" w:rsidRDefault="003E1183" w:rsidP="00E45626">
      <w:pPr>
        <w:autoSpaceDE w:val="0"/>
        <w:autoSpaceDN w:val="0"/>
        <w:adjustRightInd w:val="0"/>
        <w:rPr>
          <w:rFonts w:ascii="Arial" w:hAnsi="Arial" w:cs="Arial"/>
          <w:b/>
          <w:sz w:val="36"/>
          <w:szCs w:val="36"/>
        </w:rPr>
      </w:pPr>
    </w:p>
    <w:p w:rsidR="00E45626" w:rsidRPr="00E45626" w:rsidRDefault="00E45626" w:rsidP="00E45626">
      <w:pPr>
        <w:shd w:val="clear" w:color="auto" w:fill="CCFFCC"/>
        <w:rPr>
          <w:rFonts w:ascii="Arial" w:eastAsia="Athens" w:hAnsi="Arial" w:cs="Arial"/>
          <w:b/>
          <w:sz w:val="36"/>
          <w:szCs w:val="36"/>
        </w:rPr>
      </w:pPr>
      <w:r w:rsidRPr="00E45626">
        <w:rPr>
          <w:rFonts w:ascii="Arial" w:eastAsia="Athens" w:hAnsi="Arial" w:cs="Arial"/>
          <w:b/>
          <w:sz w:val="36"/>
          <w:szCs w:val="36"/>
        </w:rPr>
        <w:lastRenderedPageBreak/>
        <w:t>Κεφάλαιο 2: Ο Προγραμματισμός στην Πράξη</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color w:val="0070C0"/>
          <w:sz w:val="36"/>
          <w:szCs w:val="36"/>
        </w:rPr>
        <w:t>8.</w:t>
      </w:r>
      <w:r w:rsidRPr="00E45626">
        <w:rPr>
          <w:rFonts w:ascii="Arial" w:hAnsi="Arial" w:cs="Arial"/>
          <w:b/>
          <w:sz w:val="36"/>
          <w:szCs w:val="36"/>
        </w:rPr>
        <w:t xml:space="preserve"> Σχεδιάστε μια σκακιέρα, όπως το σχήμα που ακολουθεί, στο περιβάλλον </w:t>
      </w:r>
      <w:r w:rsidRPr="00E45626">
        <w:rPr>
          <w:rFonts w:ascii="Arial" w:hAnsi="Arial" w:cs="Arial"/>
          <w:b/>
          <w:sz w:val="36"/>
          <w:szCs w:val="36"/>
          <w:lang w:val="en-US"/>
        </w:rPr>
        <w:t>MicroWorlds</w:t>
      </w:r>
      <w:r w:rsidRPr="00E45626">
        <w:rPr>
          <w:rFonts w:ascii="Arial" w:hAnsi="Arial" w:cs="Arial"/>
          <w:b/>
          <w:sz w:val="36"/>
          <w:szCs w:val="36"/>
        </w:rPr>
        <w:t xml:space="preserve"> </w:t>
      </w:r>
      <w:r w:rsidRPr="00E45626">
        <w:rPr>
          <w:rFonts w:ascii="Arial" w:hAnsi="Arial" w:cs="Arial"/>
          <w:b/>
          <w:sz w:val="36"/>
          <w:szCs w:val="36"/>
          <w:lang w:val="en-US"/>
        </w:rPr>
        <w:t>Pro</w:t>
      </w:r>
      <w:r w:rsidRPr="00E45626">
        <w:rPr>
          <w:rFonts w:ascii="Arial" w:hAnsi="Arial" w:cs="Arial"/>
          <w:b/>
          <w:sz w:val="36"/>
          <w:szCs w:val="36"/>
        </w:rPr>
        <w:t xml:space="preserve"> ή σε κάποιο άλλο περιβάλλον της γλώσσας </w:t>
      </w:r>
      <w:r w:rsidRPr="00E45626">
        <w:rPr>
          <w:rFonts w:ascii="Arial" w:hAnsi="Arial" w:cs="Arial"/>
          <w:b/>
          <w:sz w:val="36"/>
          <w:szCs w:val="36"/>
          <w:lang w:val="en-US"/>
        </w:rPr>
        <w:t>Logo</w:t>
      </w:r>
      <w:r w:rsidRPr="00E45626">
        <w:rPr>
          <w:rFonts w:ascii="Arial" w:hAnsi="Arial" w:cs="Arial"/>
          <w:b/>
          <w:sz w:val="36"/>
          <w:szCs w:val="36"/>
        </w:rPr>
        <w:t>.</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Προαπαιτούμενες γνώσεις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Εντολές: </w:t>
      </w:r>
      <w:r w:rsidRPr="00E45626">
        <w:rPr>
          <w:rFonts w:ascii="Tahoma" w:hAnsi="Tahoma" w:cs="Tahoma"/>
          <w:b/>
          <w:sz w:val="36"/>
          <w:szCs w:val="36"/>
        </w:rPr>
        <w:t>μπροστά</w:t>
      </w:r>
      <w:r w:rsidRPr="00E45626">
        <w:rPr>
          <w:rFonts w:ascii="Arial" w:hAnsi="Arial" w:cs="Arial"/>
          <w:b/>
          <w:sz w:val="36"/>
          <w:szCs w:val="36"/>
        </w:rPr>
        <w:t xml:space="preserve"> (μπ), πίσω (πι), </w:t>
      </w:r>
      <w:r w:rsidRPr="00E45626">
        <w:rPr>
          <w:rFonts w:ascii="Tahoma" w:hAnsi="Tahoma" w:cs="Tahoma"/>
          <w:b/>
          <w:sz w:val="36"/>
          <w:szCs w:val="36"/>
        </w:rPr>
        <w:t xml:space="preserve">δεξιά </w:t>
      </w:r>
      <w:r w:rsidRPr="00E45626">
        <w:rPr>
          <w:rFonts w:ascii="Arial" w:hAnsi="Arial" w:cs="Arial"/>
          <w:b/>
          <w:sz w:val="36"/>
          <w:szCs w:val="36"/>
        </w:rPr>
        <w:t xml:space="preserve">(δε), </w:t>
      </w:r>
      <w:r w:rsidRPr="00E45626">
        <w:rPr>
          <w:rFonts w:ascii="Tahoma" w:hAnsi="Tahoma" w:cs="Tahoma"/>
          <w:b/>
          <w:sz w:val="36"/>
          <w:szCs w:val="36"/>
        </w:rPr>
        <w:t xml:space="preserve">αριστερά </w:t>
      </w:r>
      <w:r w:rsidRPr="00E45626">
        <w:rPr>
          <w:rFonts w:ascii="Arial" w:hAnsi="Arial" w:cs="Arial"/>
          <w:b/>
          <w:sz w:val="36"/>
          <w:szCs w:val="36"/>
        </w:rPr>
        <w:t xml:space="preserve">(αρ), </w:t>
      </w:r>
      <w:r w:rsidRPr="00E45626">
        <w:rPr>
          <w:rFonts w:ascii="Tahoma" w:hAnsi="Tahoma" w:cs="Tahoma"/>
          <w:b/>
          <w:sz w:val="36"/>
          <w:szCs w:val="36"/>
        </w:rPr>
        <w:t>επανάλαβε</w:t>
      </w:r>
      <w:r w:rsidRPr="00E45626">
        <w:rPr>
          <w:rFonts w:ascii="Arial" w:hAnsi="Arial" w:cs="Arial"/>
          <w:b/>
          <w:sz w:val="36"/>
          <w:szCs w:val="36"/>
        </w:rPr>
        <w:t>. Χρήση διαδικασιών.</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Κάλεσμα διαδικασιών μέσα σε άλλες διαδικασίες. Νέες εντολές: </w:t>
      </w:r>
      <w:r w:rsidRPr="00E45626">
        <w:rPr>
          <w:rFonts w:ascii="Tahoma" w:hAnsi="Tahoma" w:cs="Tahoma"/>
          <w:b/>
          <w:sz w:val="36"/>
          <w:szCs w:val="36"/>
        </w:rPr>
        <w:t>γέμισε, ΘέσεΧρώμα</w:t>
      </w:r>
      <w:r w:rsidRPr="00E45626">
        <w:rPr>
          <w:rFonts w:ascii="Arial" w:hAnsi="Arial" w:cs="Arial"/>
          <w:b/>
          <w:sz w:val="36"/>
          <w:szCs w:val="36"/>
        </w:rPr>
        <w:t xml:space="preserve"> (προαιρετικά).</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Η εντολή «γέμισε» γεμίζει με χρώμα ένα κλειστό σχήμα, μέσα στο οποίο βρίσκε</w:t>
      </w:r>
      <w:r w:rsidRPr="00E45626">
        <w:rPr>
          <w:rFonts w:ascii="Arial" w:hAnsi="Arial" w:cs="Arial"/>
          <w:b/>
          <w:sz w:val="36"/>
          <w:szCs w:val="36"/>
        </w:rPr>
        <w:softHyphen/>
        <w:t>ται η χελώνα. Αν δεν έχει επιλεγεί χρώμα, τότε το χρώμα είναι το μαύρο.</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Η εντολή «Θέσε Χρώμα» αλλάζει το χρώμα της χελώνας. Π.χ. </w:t>
      </w:r>
      <w:r w:rsidRPr="00E45626">
        <w:rPr>
          <w:rFonts w:ascii="Tahoma" w:hAnsi="Tahoma" w:cs="Tahoma"/>
          <w:b/>
          <w:sz w:val="36"/>
          <w:szCs w:val="36"/>
        </w:rPr>
        <w:t>Θέσε Χρώμα "κίτρινο</w:t>
      </w:r>
      <w:r w:rsidR="00E95531" w:rsidRPr="00E95531">
        <w:rPr>
          <w:rFonts w:ascii="Arial" w:hAnsi="Arial" w:cs="Arial"/>
          <w:b/>
          <w:noProof/>
          <w:sz w:val="36"/>
          <w:szCs w:val="36"/>
          <w:lang w:val="en-US" w:eastAsia="en-US"/>
        </w:rPr>
        <w:pict>
          <v:shape id="_x0000_s1707" type="#_x0000_t202" style="position:absolute;margin-left:248.05pt;margin-top:785.3pt;width:99.2pt;height:28.35pt;z-index:251805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kswIAADM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112</w:t>
                  </w:r>
                  <w:r w:rsidR="00DC2E6E" w:rsidRPr="00432B70">
                    <w:rPr>
                      <w:rFonts w:ascii="Arial" w:hAnsi="Arial"/>
                      <w:b/>
                      <w:sz w:val="36"/>
                      <w:szCs w:val="36"/>
                    </w:rPr>
                    <w:t xml:space="preserve"> / </w:t>
                  </w:r>
                  <w:r w:rsidR="00DC2E6E">
                    <w:rPr>
                      <w:rFonts w:ascii="Arial" w:hAnsi="Arial"/>
                      <w:b/>
                      <w:sz w:val="36"/>
                      <w:szCs w:val="36"/>
                    </w:rPr>
                    <w:t>201</w:t>
                  </w:r>
                </w:p>
              </w:txbxContent>
            </v:textbox>
            <w10:wrap anchorx="page" anchory="page"/>
          </v:shape>
        </w:pict>
      </w:r>
    </w:p>
    <w:p w:rsidR="00E45626" w:rsidRPr="00E45626" w:rsidRDefault="00E45626" w:rsidP="00E45626">
      <w:pPr>
        <w:rPr>
          <w:rFonts w:ascii="Arial" w:hAnsi="Arial"/>
          <w:b/>
          <w:color w:val="FF0000"/>
          <w:sz w:val="36"/>
          <w:szCs w:val="36"/>
        </w:rPr>
      </w:pPr>
    </w:p>
    <w:tbl>
      <w:tblPr>
        <w:tblpPr w:leftFromText="180" w:rightFromText="180" w:vertAnchor="text" w:horzAnchor="margin" w:tblpXSpec="center" w:tblpY="-109"/>
        <w:tblW w:w="39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95"/>
        <w:gridCol w:w="495"/>
        <w:gridCol w:w="495"/>
        <w:gridCol w:w="495"/>
        <w:gridCol w:w="495"/>
        <w:gridCol w:w="495"/>
        <w:gridCol w:w="495"/>
        <w:gridCol w:w="495"/>
      </w:tblGrid>
      <w:tr w:rsidR="00E45626" w:rsidRPr="00E45626" w:rsidTr="003769E7">
        <w:trPr>
          <w:trHeight w:val="372"/>
        </w:trPr>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r>
      <w:tr w:rsidR="00E45626" w:rsidRPr="00E45626" w:rsidTr="003769E7">
        <w:trPr>
          <w:trHeight w:val="372"/>
        </w:trPr>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r>
      <w:tr w:rsidR="00E45626" w:rsidRPr="00E45626" w:rsidTr="003769E7">
        <w:trPr>
          <w:trHeight w:val="372"/>
        </w:trPr>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r>
      <w:tr w:rsidR="00E45626" w:rsidRPr="00E45626" w:rsidTr="003769E7">
        <w:trPr>
          <w:trHeight w:val="372"/>
        </w:trPr>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r>
      <w:tr w:rsidR="00E45626" w:rsidRPr="00E45626" w:rsidTr="003769E7">
        <w:trPr>
          <w:trHeight w:val="372"/>
        </w:trPr>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r>
      <w:tr w:rsidR="00E45626" w:rsidRPr="00E45626" w:rsidTr="003769E7">
        <w:trPr>
          <w:trHeight w:val="372"/>
        </w:trPr>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r>
      <w:tr w:rsidR="00E45626" w:rsidRPr="00E45626" w:rsidTr="003769E7">
        <w:trPr>
          <w:trHeight w:val="372"/>
        </w:trPr>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r>
      <w:tr w:rsidR="00E45626" w:rsidRPr="00E45626" w:rsidTr="003769E7">
        <w:trPr>
          <w:trHeight w:val="372"/>
        </w:trPr>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c>
          <w:tcPr>
            <w:tcW w:w="495" w:type="dxa"/>
            <w:shd w:val="clear" w:color="auto" w:fill="000000"/>
          </w:tcPr>
          <w:p w:rsidR="00E45626" w:rsidRPr="00E45626" w:rsidRDefault="00E45626" w:rsidP="00E45626">
            <w:pPr>
              <w:rPr>
                <w:rFonts w:ascii="Arial" w:hAnsi="Arial"/>
                <w:b/>
                <w:color w:val="FF0000"/>
                <w:sz w:val="36"/>
                <w:szCs w:val="36"/>
              </w:rPr>
            </w:pPr>
          </w:p>
        </w:tc>
        <w:tc>
          <w:tcPr>
            <w:tcW w:w="495" w:type="dxa"/>
          </w:tcPr>
          <w:p w:rsidR="00E45626" w:rsidRPr="00E45626" w:rsidRDefault="00E45626" w:rsidP="00E45626">
            <w:pPr>
              <w:rPr>
                <w:rFonts w:ascii="Arial" w:hAnsi="Arial"/>
                <w:b/>
                <w:color w:val="FF0000"/>
                <w:sz w:val="36"/>
                <w:szCs w:val="36"/>
              </w:rPr>
            </w:pPr>
          </w:p>
        </w:tc>
      </w:tr>
    </w:tbl>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p>
    <w:p w:rsidR="00E45626" w:rsidRPr="00E45626" w:rsidRDefault="00E45626" w:rsidP="00E45626">
      <w:pPr>
        <w:rPr>
          <w:rFonts w:ascii="Arial" w:hAnsi="Arial"/>
          <w:b/>
          <w:color w:val="FF0000"/>
          <w:sz w:val="36"/>
          <w:szCs w:val="36"/>
        </w:rPr>
      </w:pPr>
      <w:r w:rsidRPr="00E45626">
        <w:rPr>
          <w:rFonts w:ascii="Arial" w:hAnsi="Arial"/>
          <w:b/>
          <w:color w:val="FF0000"/>
          <w:sz w:val="36"/>
          <w:szCs w:val="36"/>
        </w:rPr>
        <w:br w:type="page"/>
      </w:r>
    </w:p>
    <w:tbl>
      <w:tblPr>
        <w:tblpPr w:leftFromText="180" w:rightFromText="180" w:vertAnchor="text" w:horzAnchor="margin" w:tblpXSpec="center" w:tblpY="82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361"/>
        <w:gridCol w:w="2846"/>
      </w:tblGrid>
      <w:tr w:rsidR="00E45626" w:rsidRPr="00E45626" w:rsidTr="00B3400A">
        <w:tc>
          <w:tcPr>
            <w:tcW w:w="3361" w:type="dxa"/>
            <w:shd w:val="clear" w:color="auto" w:fill="00B050"/>
          </w:tcPr>
          <w:p w:rsidR="00E45626" w:rsidRPr="00E45626" w:rsidRDefault="00E45626" w:rsidP="00E45626">
            <w:pPr>
              <w:autoSpaceDE w:val="0"/>
              <w:autoSpaceDN w:val="0"/>
              <w:adjustRightInd w:val="0"/>
              <w:rPr>
                <w:rFonts w:ascii="Arial" w:hAnsi="Arial" w:cs="Arial"/>
                <w:b/>
                <w:sz w:val="36"/>
                <w:szCs w:val="36"/>
                <w:lang w:val="en-US"/>
              </w:rPr>
            </w:pPr>
            <w:r w:rsidRPr="00E45626">
              <w:rPr>
                <w:rFonts w:ascii="Arial" w:hAnsi="Arial" w:cs="Arial"/>
                <w:b/>
                <w:color w:val="FFFFFF"/>
                <w:sz w:val="36"/>
                <w:szCs w:val="36"/>
              </w:rPr>
              <w:lastRenderedPageBreak/>
              <w:t>Χρώμα</w:t>
            </w:r>
          </w:p>
        </w:tc>
        <w:tc>
          <w:tcPr>
            <w:tcW w:w="2846" w:type="dxa"/>
            <w:shd w:val="clear" w:color="auto" w:fill="00B050"/>
          </w:tcPr>
          <w:p w:rsidR="00E45626" w:rsidRPr="00E45626" w:rsidRDefault="00E45626" w:rsidP="00E45626">
            <w:pPr>
              <w:autoSpaceDE w:val="0"/>
              <w:autoSpaceDN w:val="0"/>
              <w:adjustRightInd w:val="0"/>
              <w:rPr>
                <w:rFonts w:ascii="Arial" w:hAnsi="Arial" w:cs="Arial"/>
                <w:b/>
                <w:sz w:val="36"/>
                <w:szCs w:val="36"/>
                <w:lang w:val="en-US"/>
              </w:rPr>
            </w:pPr>
            <w:r w:rsidRPr="00E45626">
              <w:rPr>
                <w:rFonts w:ascii="Arial" w:hAnsi="Arial" w:cs="Arial"/>
                <w:b/>
                <w:color w:val="FFFFFF"/>
                <w:sz w:val="36"/>
                <w:szCs w:val="36"/>
              </w:rPr>
              <w:t>Κωδικός</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λευκό</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0</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γκρί</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μαύρο</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9</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κόκκινο</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πορτοκαλί</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25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καφέ</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35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κίτρινο</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45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πράσινο</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55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λεμονί</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65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τυρκουάζ</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75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κυανό</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85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γαλάζιο</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95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μπλε </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105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μωβ</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115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ροζ</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125</w:t>
            </w:r>
          </w:p>
        </w:tc>
      </w:tr>
      <w:tr w:rsidR="00E45626" w:rsidRPr="00E45626" w:rsidTr="00B3400A">
        <w:tc>
          <w:tcPr>
            <w:tcW w:w="3361"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φούξια</w:t>
            </w:r>
          </w:p>
        </w:tc>
        <w:tc>
          <w:tcPr>
            <w:tcW w:w="2846" w:type="dxa"/>
          </w:tcPr>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135</w:t>
            </w:r>
          </w:p>
        </w:tc>
      </w:tr>
    </w:tbl>
    <w:p w:rsidR="008D46A5" w:rsidRDefault="00E45626" w:rsidP="008D46A5">
      <w:pPr>
        <w:autoSpaceDE w:val="0"/>
        <w:autoSpaceDN w:val="0"/>
        <w:adjustRightInd w:val="0"/>
        <w:rPr>
          <w:rFonts w:ascii="Arial" w:hAnsi="Arial" w:cs="Arial"/>
          <w:b/>
          <w:sz w:val="36"/>
          <w:szCs w:val="36"/>
        </w:rPr>
      </w:pPr>
      <w:r w:rsidRPr="00E45626">
        <w:rPr>
          <w:rFonts w:ascii="Arial" w:hAnsi="Arial" w:cs="Arial"/>
          <w:b/>
          <w:sz w:val="36"/>
          <w:szCs w:val="36"/>
        </w:rPr>
        <w:t>Μερικά από τα διαθέσιμα χρώματα είναι τα:</w:t>
      </w:r>
      <w:r w:rsidR="00E95531" w:rsidRPr="00E95531">
        <w:rPr>
          <w:rFonts w:ascii="Arial" w:hAnsi="Arial" w:cs="Arial"/>
          <w:b/>
          <w:noProof/>
          <w:color w:val="FF0000"/>
          <w:sz w:val="36"/>
          <w:szCs w:val="36"/>
          <w:lang w:val="en-US" w:eastAsia="en-US"/>
        </w:rPr>
        <w:pict>
          <v:shape id="_x0000_s1708" type="#_x0000_t202" style="position:absolute;margin-left:248.05pt;margin-top:785.3pt;width:99.2pt;height:28.35pt;z-index:251790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113</w:t>
                  </w:r>
                  <w:r w:rsidR="00DC2E6E" w:rsidRPr="00432B70">
                    <w:rPr>
                      <w:rFonts w:ascii="Arial" w:hAnsi="Arial"/>
                      <w:b/>
                      <w:sz w:val="36"/>
                      <w:szCs w:val="36"/>
                    </w:rPr>
                    <w:t xml:space="preserve"> / </w:t>
                  </w:r>
                  <w:r w:rsidR="00DC2E6E">
                    <w:rPr>
                      <w:rFonts w:ascii="Arial" w:hAnsi="Arial"/>
                      <w:b/>
                      <w:sz w:val="36"/>
                      <w:szCs w:val="36"/>
                    </w:rPr>
                    <w:t>201</w:t>
                  </w:r>
                </w:p>
              </w:txbxContent>
            </v:textbox>
            <w10:wrap anchorx="page" anchory="page"/>
          </v:shape>
        </w:pict>
      </w: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Default="008D46A5" w:rsidP="008D46A5">
      <w:pPr>
        <w:rPr>
          <w:rFonts w:ascii="Arial" w:hAnsi="Arial" w:cs="Arial"/>
          <w:sz w:val="36"/>
          <w:szCs w:val="36"/>
        </w:rPr>
      </w:pPr>
    </w:p>
    <w:p w:rsidR="008D46A5" w:rsidRPr="008D46A5" w:rsidRDefault="008D46A5" w:rsidP="008D46A5">
      <w:pPr>
        <w:rPr>
          <w:rFonts w:ascii="Arial" w:hAnsi="Arial" w:cs="Arial"/>
          <w:sz w:val="36"/>
          <w:szCs w:val="36"/>
        </w:rPr>
      </w:pPr>
    </w:p>
    <w:p w:rsidR="008D46A5" w:rsidRDefault="008D46A5" w:rsidP="008D46A5">
      <w:pPr>
        <w:rPr>
          <w:rFonts w:ascii="Arial" w:hAnsi="Arial" w:cs="Arial"/>
          <w:sz w:val="36"/>
          <w:szCs w:val="36"/>
        </w:rPr>
      </w:pPr>
    </w:p>
    <w:p w:rsidR="008D46A5" w:rsidRDefault="008D46A5" w:rsidP="008D46A5">
      <w:pPr>
        <w:rPr>
          <w:rFonts w:ascii="Arial" w:hAnsi="Arial" w:cs="Arial"/>
          <w:sz w:val="36"/>
          <w:szCs w:val="36"/>
        </w:rPr>
      </w:pPr>
    </w:p>
    <w:p w:rsidR="008D46A5" w:rsidRPr="00E45626" w:rsidRDefault="008D46A5" w:rsidP="008D46A5">
      <w:pPr>
        <w:autoSpaceDE w:val="0"/>
        <w:autoSpaceDN w:val="0"/>
        <w:adjustRightInd w:val="0"/>
        <w:rPr>
          <w:rFonts w:ascii="Arial" w:hAnsi="Arial" w:cs="Arial"/>
          <w:b/>
          <w:sz w:val="36"/>
          <w:szCs w:val="36"/>
        </w:rPr>
      </w:pPr>
      <w:r w:rsidRPr="00E45626">
        <w:rPr>
          <w:rFonts w:ascii="Arial" w:hAnsi="Arial" w:cs="Arial"/>
          <w:b/>
          <w:sz w:val="36"/>
          <w:szCs w:val="36"/>
        </w:rPr>
        <w:t>Μπορούμε να αλλάζουμε το όνομα του χρώματος και με έναν αριθμό. Για παράδειγμα:</w:t>
      </w:r>
    </w:p>
    <w:p w:rsidR="008D46A5" w:rsidRPr="00E45626" w:rsidRDefault="008D46A5" w:rsidP="008D46A5">
      <w:pPr>
        <w:autoSpaceDE w:val="0"/>
        <w:autoSpaceDN w:val="0"/>
        <w:adjustRightInd w:val="0"/>
        <w:rPr>
          <w:rFonts w:ascii="Tahoma" w:hAnsi="Tahoma" w:cs="Tahoma"/>
          <w:b/>
          <w:sz w:val="36"/>
          <w:szCs w:val="36"/>
        </w:rPr>
      </w:pPr>
      <w:r w:rsidRPr="00E45626">
        <w:rPr>
          <w:rFonts w:ascii="Tahoma" w:hAnsi="Tahoma" w:cs="Tahoma"/>
          <w:b/>
          <w:sz w:val="36"/>
          <w:szCs w:val="36"/>
        </w:rPr>
        <w:t>Θέσε Χρώμα 105</w:t>
      </w:r>
    </w:p>
    <w:p w:rsidR="008D46A5" w:rsidRPr="00E45626" w:rsidRDefault="008D46A5" w:rsidP="008D46A5">
      <w:pPr>
        <w:autoSpaceDE w:val="0"/>
        <w:autoSpaceDN w:val="0"/>
        <w:adjustRightInd w:val="0"/>
        <w:rPr>
          <w:rFonts w:ascii="Arial" w:hAnsi="Arial" w:cs="Arial"/>
          <w:b/>
          <w:sz w:val="36"/>
          <w:szCs w:val="36"/>
        </w:rPr>
      </w:pPr>
      <w:r w:rsidRPr="00E45626">
        <w:rPr>
          <w:rFonts w:ascii="Arial" w:hAnsi="Arial" w:cs="Arial"/>
          <w:b/>
          <w:sz w:val="36"/>
          <w:szCs w:val="36"/>
        </w:rPr>
        <w:t>Οι δεκάδες του αριθμού (π.χ. το 100) μας δίνουν το χρώμα, ενώ οι μονάδες του αριθμού (π.χ. το 5) μας δίνουν πόσο σκούρο είναι το χρώμα.</w:t>
      </w:r>
    </w:p>
    <w:p w:rsidR="00E45626" w:rsidRPr="008D46A5" w:rsidRDefault="00E45626" w:rsidP="008D46A5">
      <w:pPr>
        <w:rPr>
          <w:rFonts w:ascii="Arial" w:hAnsi="Arial" w:cs="Arial"/>
          <w:sz w:val="36"/>
          <w:szCs w:val="36"/>
        </w:rPr>
        <w:sectPr w:rsidR="00E45626" w:rsidRPr="008D46A5" w:rsidSect="00B3400A">
          <w:pgSz w:w="11906" w:h="16838" w:code="9"/>
          <w:pgMar w:top="1134" w:right="1134" w:bottom="1134" w:left="1134" w:header="567" w:footer="567" w:gutter="0"/>
          <w:cols w:space="708"/>
          <w:docGrid w:linePitch="360"/>
        </w:sectPr>
      </w:pPr>
    </w:p>
    <w:p w:rsidR="00E45626" w:rsidRPr="00E45626" w:rsidRDefault="00E45626" w:rsidP="00E45626">
      <w:pPr>
        <w:autoSpaceDE w:val="0"/>
        <w:autoSpaceDN w:val="0"/>
        <w:adjustRightInd w:val="0"/>
        <w:rPr>
          <w:rFonts w:ascii="Arial" w:hAnsi="Arial" w:cs="Arial"/>
          <w:b/>
          <w:sz w:val="36"/>
          <w:szCs w:val="36"/>
        </w:rPr>
      </w:pPr>
    </w:p>
    <w:p w:rsidR="00E45626" w:rsidRPr="003E1183" w:rsidRDefault="00E45626" w:rsidP="00E45626">
      <w:pPr>
        <w:autoSpaceDE w:val="0"/>
        <w:autoSpaceDN w:val="0"/>
        <w:adjustRightInd w:val="0"/>
        <w:rPr>
          <w:rFonts w:ascii="Arial" w:hAnsi="Arial" w:cs="Arial"/>
          <w:b/>
          <w:sz w:val="36"/>
          <w:szCs w:val="36"/>
        </w:rPr>
      </w:pPr>
      <w:r w:rsidRPr="00E45626">
        <w:rPr>
          <w:rFonts w:ascii="Arial" w:hAnsi="Arial" w:cs="Arial"/>
          <w:b/>
          <w:noProof/>
          <w:sz w:val="36"/>
          <w:szCs w:val="36"/>
        </w:rPr>
        <w:drawing>
          <wp:anchor distT="0" distB="0" distL="114300" distR="114300" simplePos="0" relativeHeight="251784192" behindDoc="1" locked="0" layoutInCell="1" allowOverlap="1">
            <wp:simplePos x="0" y="0"/>
            <wp:positionH relativeFrom="column">
              <wp:posOffset>-4473</wp:posOffset>
            </wp:positionH>
            <wp:positionV relativeFrom="paragraph">
              <wp:posOffset>994</wp:posOffset>
            </wp:positionV>
            <wp:extent cx="1331595" cy="914400"/>
            <wp:effectExtent l="0" t="0" r="1905" b="0"/>
            <wp:wrapTight wrapText="bothSides">
              <wp:wrapPolygon edited="0">
                <wp:start x="0" y="0"/>
                <wp:lineTo x="0" y="21150"/>
                <wp:lineTo x="21322" y="21150"/>
                <wp:lineTo x="21322" y="0"/>
                <wp:lineTo x="0" y="0"/>
              </wp:wrapPolygon>
            </wp:wrapTight>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1595" cy="914400"/>
                    </a:xfrm>
                    <a:prstGeom prst="rect">
                      <a:avLst/>
                    </a:prstGeom>
                    <a:noFill/>
                    <a:ln>
                      <a:noFill/>
                    </a:ln>
                  </pic:spPr>
                </pic:pic>
              </a:graphicData>
            </a:graphic>
          </wp:anchor>
        </w:drawing>
      </w:r>
      <w:r w:rsidRPr="00E45626">
        <w:rPr>
          <w:rFonts w:ascii="Tahoma" w:hAnsi="Tahoma" w:cs="Tahoma"/>
          <w:b/>
          <w:sz w:val="36"/>
          <w:szCs w:val="36"/>
        </w:rPr>
        <w:t>ΘΕΜΑΤΑ ΓΙΑ ΣΥΖΗΤΗΣΗ</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 Να αναφέρετε, από τις εγκυκλοπαιδικές σας γνώσεις, μερικά προβλήματα που παραμένουν άλυτα ή που έχει αποδειχτεί ότι δεν έχουν λύση.</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2. Γιατί νομίζετε ότι υπάρχουν πολλές γλώσσες προγραμματισμού; Θα μπορούσαν να αντικατασταθούν όλες οι γλώσσες προγραμματισμού με μία;</w:t>
      </w:r>
    </w:p>
    <w:p w:rsidR="00E45626" w:rsidRPr="00E45626" w:rsidRDefault="00E95531" w:rsidP="00E45626">
      <w:pPr>
        <w:rPr>
          <w:rFonts w:ascii="Arial" w:eastAsia="Athens" w:hAnsi="Arial"/>
          <w:b/>
          <w:color w:val="FF0000"/>
          <w:sz w:val="36"/>
          <w:szCs w:val="36"/>
        </w:rPr>
      </w:pPr>
      <w:r w:rsidRPr="00E95531">
        <w:rPr>
          <w:rFonts w:ascii="Arial" w:hAnsi="Arial" w:cs="Arial"/>
          <w:b/>
          <w:noProof/>
          <w:sz w:val="36"/>
          <w:szCs w:val="36"/>
          <w:lang w:val="en-US" w:eastAsia="en-US"/>
        </w:rPr>
        <w:pict>
          <v:shape id="_x0000_s1709" type="#_x0000_t202" style="position:absolute;margin-left:254.1pt;margin-top:794.9pt;width:99.2pt;height:28.35pt;z-index:251783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" o:allowincell="f" o:allowoverlap="f" fillcolor="#fc9" stroked="f" strokeweight="2.25pt">
            <v:textbox inset="1.5mm,1.5mm,1.5mm,1.5mm">
              <w:txbxContent>
                <w:p w:rsidR="00DC2E6E" w:rsidRPr="00432B70" w:rsidRDefault="006B169C" w:rsidP="008D46A5">
                  <w:pPr>
                    <w:suppressAutoHyphens/>
                    <w:autoSpaceDE w:val="0"/>
                    <w:autoSpaceDN w:val="0"/>
                    <w:adjustRightInd w:val="0"/>
                    <w:jc w:val="center"/>
                    <w:rPr>
                      <w:rFonts w:ascii="Arial" w:hAnsi="Arial"/>
                      <w:b/>
                      <w:sz w:val="36"/>
                      <w:szCs w:val="36"/>
                    </w:rPr>
                  </w:pPr>
                  <w:r>
                    <w:rPr>
                      <w:rFonts w:ascii="Arial" w:hAnsi="Arial"/>
                      <w:b/>
                      <w:sz w:val="36"/>
                      <w:szCs w:val="36"/>
                    </w:rPr>
                    <w:t>114</w:t>
                  </w:r>
                  <w:r w:rsidR="00DC2E6E" w:rsidRPr="00432B70">
                    <w:rPr>
                      <w:rFonts w:ascii="Arial" w:hAnsi="Arial"/>
                      <w:b/>
                      <w:sz w:val="36"/>
                      <w:szCs w:val="36"/>
                    </w:rPr>
                    <w:t xml:space="preserve"> / </w:t>
                  </w:r>
                  <w:r w:rsidR="00DC2E6E">
                    <w:rPr>
                      <w:rFonts w:ascii="Arial" w:hAnsi="Arial"/>
                      <w:b/>
                      <w:sz w:val="36"/>
                      <w:szCs w:val="36"/>
                    </w:rPr>
                    <w:t>202</w:t>
                  </w:r>
                </w:p>
              </w:txbxContent>
            </v:textbox>
            <w10:wrap anchorx="page" anchory="page"/>
          </v:shape>
        </w:pict>
      </w:r>
      <w:r w:rsidR="00E45626" w:rsidRPr="00E45626">
        <w:rPr>
          <w:rFonts w:ascii="Arial" w:eastAsia="Athens" w:hAnsi="Arial"/>
          <w:b/>
          <w:color w:val="FF0000"/>
          <w:sz w:val="36"/>
          <w:szCs w:val="36"/>
        </w:rPr>
        <w:br w:type="page"/>
      </w:r>
      <w:r w:rsidR="00E45626" w:rsidRPr="00E45626">
        <w:rPr>
          <w:rFonts w:ascii="Arial" w:eastAsia="Athens" w:hAnsi="Arial"/>
          <w:b/>
          <w:color w:val="FF0000"/>
          <w:sz w:val="36"/>
          <w:szCs w:val="36"/>
        </w:rPr>
        <w:lastRenderedPageBreak/>
        <w:t xml:space="preserve"> </w:t>
      </w:r>
    </w:p>
    <w:p w:rsidR="00E45626" w:rsidRPr="00E45626" w:rsidRDefault="00E45626" w:rsidP="00E45626">
      <w:pPr>
        <w:rPr>
          <w:rFonts w:ascii="Arial" w:eastAsia="Athens" w:hAnsi="Arial"/>
          <w:b/>
          <w:color w:val="FF0000"/>
          <w:sz w:val="36"/>
          <w:szCs w:val="36"/>
        </w:rPr>
      </w:pPr>
    </w:p>
    <w:p w:rsidR="00E45626" w:rsidRPr="00E45626" w:rsidRDefault="00E45626" w:rsidP="00E45626">
      <w:pPr>
        <w:shd w:val="clear" w:color="auto" w:fill="FABF8F"/>
        <w:autoSpaceDE w:val="0"/>
        <w:autoSpaceDN w:val="0"/>
        <w:adjustRightInd w:val="0"/>
        <w:rPr>
          <w:rFonts w:ascii="Tahoma" w:hAnsi="Tahoma" w:cs="Tahoma"/>
          <w:b/>
          <w:sz w:val="36"/>
          <w:szCs w:val="36"/>
        </w:rPr>
      </w:pPr>
    </w:p>
    <w:p w:rsidR="008D46A5" w:rsidRDefault="008D46A5" w:rsidP="00E45626">
      <w:pPr>
        <w:shd w:val="clear" w:color="auto" w:fill="FABF8F"/>
        <w:autoSpaceDE w:val="0"/>
        <w:autoSpaceDN w:val="0"/>
        <w:adjustRightInd w:val="0"/>
        <w:rPr>
          <w:rFonts w:ascii="Tahoma" w:hAnsi="Tahoma" w:cs="Tahoma"/>
          <w:b/>
          <w:sz w:val="36"/>
          <w:szCs w:val="36"/>
        </w:rPr>
      </w:pPr>
    </w:p>
    <w:p w:rsidR="003E1183" w:rsidRDefault="003E1183" w:rsidP="008D46A5">
      <w:pPr>
        <w:shd w:val="clear" w:color="auto" w:fill="FABF8F"/>
        <w:autoSpaceDE w:val="0"/>
        <w:autoSpaceDN w:val="0"/>
        <w:adjustRightInd w:val="0"/>
        <w:jc w:val="center"/>
        <w:rPr>
          <w:rFonts w:ascii="Tahoma" w:hAnsi="Tahoma" w:cs="Tahoma"/>
          <w:b/>
          <w:sz w:val="36"/>
          <w:szCs w:val="36"/>
        </w:rPr>
      </w:pPr>
    </w:p>
    <w:p w:rsidR="003E1183" w:rsidRDefault="003E1183" w:rsidP="008D46A5">
      <w:pPr>
        <w:shd w:val="clear" w:color="auto" w:fill="FABF8F"/>
        <w:autoSpaceDE w:val="0"/>
        <w:autoSpaceDN w:val="0"/>
        <w:adjustRightInd w:val="0"/>
        <w:jc w:val="center"/>
        <w:rPr>
          <w:rFonts w:ascii="Tahoma" w:hAnsi="Tahoma" w:cs="Tahoma"/>
          <w:b/>
          <w:sz w:val="36"/>
          <w:szCs w:val="36"/>
        </w:rPr>
      </w:pPr>
    </w:p>
    <w:p w:rsidR="00E45626" w:rsidRPr="00E45626" w:rsidRDefault="00E45626" w:rsidP="008D46A5">
      <w:pPr>
        <w:shd w:val="clear" w:color="auto" w:fill="FABF8F"/>
        <w:autoSpaceDE w:val="0"/>
        <w:autoSpaceDN w:val="0"/>
        <w:adjustRightInd w:val="0"/>
        <w:jc w:val="center"/>
        <w:rPr>
          <w:rFonts w:ascii="Tahoma" w:hAnsi="Tahoma" w:cs="Tahoma"/>
          <w:b/>
          <w:sz w:val="36"/>
          <w:szCs w:val="36"/>
        </w:rPr>
      </w:pPr>
      <w:r w:rsidRPr="00E45626">
        <w:rPr>
          <w:rFonts w:ascii="Tahoma" w:hAnsi="Tahoma" w:cs="Tahoma"/>
          <w:b/>
          <w:sz w:val="36"/>
          <w:szCs w:val="36"/>
        </w:rPr>
        <w:t>ΕΝΟΤΗΤΑ 2:</w:t>
      </w:r>
    </w:p>
    <w:p w:rsidR="00E45626" w:rsidRPr="00E45626" w:rsidRDefault="00E45626" w:rsidP="008D46A5">
      <w:pPr>
        <w:shd w:val="clear" w:color="auto" w:fill="FABF8F"/>
        <w:autoSpaceDE w:val="0"/>
        <w:autoSpaceDN w:val="0"/>
        <w:adjustRightInd w:val="0"/>
        <w:jc w:val="center"/>
        <w:rPr>
          <w:rFonts w:ascii="Tahoma" w:hAnsi="Tahoma" w:cs="Tahoma"/>
          <w:b/>
          <w:sz w:val="36"/>
          <w:szCs w:val="36"/>
        </w:rPr>
      </w:pPr>
      <w:r w:rsidRPr="00E45626">
        <w:rPr>
          <w:rFonts w:ascii="Tahoma" w:hAnsi="Tahoma" w:cs="Tahoma"/>
          <w:b/>
          <w:sz w:val="36"/>
          <w:szCs w:val="36"/>
        </w:rPr>
        <w:t xml:space="preserve">Χρήση εργαλείων έκφρασης, επικοινωνίας, </w:t>
      </w:r>
      <w:r w:rsidR="00E95531" w:rsidRPr="00E95531">
        <w:rPr>
          <w:rFonts w:ascii="Arial" w:hAnsi="Arial" w:cs="Arial"/>
          <w:b/>
          <w:noProof/>
          <w:sz w:val="36"/>
          <w:szCs w:val="36"/>
          <w:lang w:val="en-US" w:eastAsia="en-US"/>
        </w:rPr>
        <w:pict>
          <v:shape id="_x0000_s1710" type="#_x0000_t202" style="position:absolute;left:0;text-align:left;margin-left:248.15pt;margin-top:785.3pt;width:99.2pt;height:28.35pt;z-index:251806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7WswIAADM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11</w:t>
                  </w:r>
                  <w:r w:rsidR="00DC2E6E">
                    <w:rPr>
                      <w:rFonts w:ascii="Arial" w:hAnsi="Arial"/>
                      <w:b/>
                      <w:sz w:val="36"/>
                      <w:szCs w:val="36"/>
                    </w:rPr>
                    <w:t>5</w:t>
                  </w:r>
                  <w:r w:rsidR="00DC2E6E" w:rsidRPr="00432B70">
                    <w:rPr>
                      <w:rFonts w:ascii="Arial" w:hAnsi="Arial"/>
                      <w:b/>
                      <w:sz w:val="36"/>
                      <w:szCs w:val="36"/>
                    </w:rPr>
                    <w:t xml:space="preserve"> / </w:t>
                  </w:r>
                  <w:r w:rsidR="00DC2E6E">
                    <w:rPr>
                      <w:rFonts w:ascii="Arial" w:hAnsi="Arial"/>
                      <w:b/>
                      <w:sz w:val="36"/>
                      <w:szCs w:val="36"/>
                    </w:rPr>
                    <w:t>203</w:t>
                  </w:r>
                </w:p>
              </w:txbxContent>
            </v:textbox>
            <w10:wrap anchorx="page" anchory="page"/>
          </v:shape>
        </w:pict>
      </w:r>
      <w:r w:rsidRPr="00E45626">
        <w:rPr>
          <w:rFonts w:ascii="Tahoma" w:hAnsi="Tahoma" w:cs="Tahoma"/>
          <w:b/>
          <w:sz w:val="36"/>
          <w:szCs w:val="36"/>
        </w:rPr>
        <w:t>ανακάλυψης και δημιουργίας</w:t>
      </w:r>
    </w:p>
    <w:p w:rsidR="00E45626" w:rsidRPr="00E45626" w:rsidRDefault="00E45626" w:rsidP="00E45626">
      <w:pPr>
        <w:shd w:val="clear" w:color="auto" w:fill="FABF8F"/>
        <w:rPr>
          <w:rFonts w:ascii="Tahoma" w:hAnsi="Tahoma" w:cs="Tahoma"/>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r w:rsidRPr="00E45626">
        <w:rPr>
          <w:noProof/>
          <w:sz w:val="36"/>
          <w:szCs w:val="36"/>
        </w:rPr>
        <w:drawing>
          <wp:anchor distT="0" distB="0" distL="114300" distR="114300" simplePos="0" relativeHeight="251761152" behindDoc="0" locked="0" layoutInCell="1" allowOverlap="1">
            <wp:simplePos x="0" y="0"/>
            <wp:positionH relativeFrom="column">
              <wp:posOffset>641984</wp:posOffset>
            </wp:positionH>
            <wp:positionV relativeFrom="paragraph">
              <wp:posOffset>130809</wp:posOffset>
            </wp:positionV>
            <wp:extent cx="4200525" cy="3413035"/>
            <wp:effectExtent l="0" t="0" r="0" b="0"/>
            <wp:wrapNone/>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0"/>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2268" cy="3414451"/>
                    </a:xfrm>
                    <a:prstGeom prst="rect">
                      <a:avLst/>
                    </a:prstGeom>
                    <a:noFill/>
                  </pic:spPr>
                </pic:pic>
              </a:graphicData>
            </a:graphic>
          </wp:anchor>
        </w:drawing>
      </w: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Default="00E45626" w:rsidP="00E45626">
      <w:pPr>
        <w:shd w:val="clear" w:color="auto" w:fill="FABF8F"/>
        <w:rPr>
          <w:rFonts w:ascii="Arial" w:hAnsi="Arial"/>
          <w:b/>
          <w:sz w:val="36"/>
          <w:szCs w:val="36"/>
        </w:rPr>
      </w:pPr>
    </w:p>
    <w:p w:rsidR="003E1183" w:rsidRDefault="003E1183" w:rsidP="00E45626">
      <w:pPr>
        <w:shd w:val="clear" w:color="auto" w:fill="FABF8F"/>
        <w:rPr>
          <w:rFonts w:ascii="Arial" w:hAnsi="Arial"/>
          <w:b/>
          <w:sz w:val="36"/>
          <w:szCs w:val="36"/>
        </w:rPr>
      </w:pPr>
      <w:r w:rsidRPr="00DC2E6E">
        <w:rPr>
          <w:rFonts w:ascii="Arial" w:hAnsi="Arial"/>
          <w:b/>
          <w:sz w:val="36"/>
          <w:szCs w:val="36"/>
        </w:rPr>
        <w:t>Μεγάλες Δραστηριότητες......................................</w:t>
      </w:r>
      <w:r w:rsidR="006B169C">
        <w:rPr>
          <w:rFonts w:ascii="Arial" w:hAnsi="Arial"/>
          <w:b/>
          <w:sz w:val="36"/>
          <w:szCs w:val="36"/>
        </w:rPr>
        <w:t>116</w:t>
      </w:r>
    </w:p>
    <w:p w:rsidR="003E1183" w:rsidRDefault="003E1183" w:rsidP="00E45626">
      <w:pPr>
        <w:shd w:val="clear" w:color="auto" w:fill="FABF8F"/>
        <w:rPr>
          <w:rFonts w:ascii="Arial" w:hAnsi="Arial"/>
          <w:b/>
          <w:sz w:val="36"/>
          <w:szCs w:val="36"/>
        </w:rPr>
      </w:pPr>
    </w:p>
    <w:p w:rsidR="003E1183" w:rsidRPr="00E45626" w:rsidRDefault="003E1183"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br w:type="page"/>
      </w:r>
      <w:r w:rsidRPr="00E45626">
        <w:rPr>
          <w:rFonts w:ascii="Tahoma" w:hAnsi="Tahoma" w:cs="Tahoma"/>
          <w:b/>
          <w:sz w:val="36"/>
          <w:szCs w:val="36"/>
        </w:rPr>
        <w:lastRenderedPageBreak/>
        <w:t>Μεγάλες δραστηριότητες</w:t>
      </w:r>
      <w:r w:rsidR="00E95531" w:rsidRPr="00E95531">
        <w:rPr>
          <w:rFonts w:ascii="Arial" w:hAnsi="Arial" w:cs="Arial"/>
          <w:b/>
          <w:noProof/>
          <w:sz w:val="36"/>
          <w:szCs w:val="36"/>
          <w:lang w:val="en-US" w:eastAsia="en-US"/>
        </w:rPr>
        <w:pict>
          <v:shape id="_x0000_s1711" type="#_x0000_t202" style="position:absolute;margin-left:248.15pt;margin-top:785.3pt;width:99.2pt;height:28.35pt;z-index:251807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116</w:t>
                  </w:r>
                  <w:r w:rsidR="00DC2E6E" w:rsidRPr="00432B70">
                    <w:rPr>
                      <w:rFonts w:ascii="Arial" w:hAnsi="Arial"/>
                      <w:b/>
                      <w:sz w:val="36"/>
                      <w:szCs w:val="36"/>
                    </w:rPr>
                    <w:t xml:space="preserve"> / </w:t>
                  </w:r>
                  <w:r w:rsidR="00DC2E6E">
                    <w:rPr>
                      <w:rFonts w:ascii="Arial" w:hAnsi="Arial"/>
                      <w:b/>
                      <w:sz w:val="36"/>
                      <w:szCs w:val="36"/>
                    </w:rPr>
                    <w:t>204</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 Επιμεληθείτε με τους συμμαθητές σας την έκδοση μιας μαθητικής εφημερίδας τοίχου. Επιλέξτε να παρουσιάσετε διάφορα θέματα που σας ενδιαφέρουν, καταγράψτε τα με τη βοήθεια ενός προγράμματος Επεξεργασίας Κειμένου και τοποθετήστε ένα αντίτυπο στο σχετικό πίνακα ανακοινώσεων του σχολείου σας.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2. Δημιουργείστε ένα λεύκωμα της τάξης, με τη βοήθεια του προγράμματος Επεξεργασίας Κειμένου, όπου να εμφανίζεται το όνομα και, αν το αποφασί</w:t>
      </w:r>
      <w:r w:rsidRPr="00E45626">
        <w:rPr>
          <w:rFonts w:ascii="Arial" w:hAnsi="Arial" w:cs="Arial"/>
          <w:b/>
          <w:sz w:val="36"/>
          <w:szCs w:val="36"/>
        </w:rPr>
        <w:softHyphen/>
        <w:t>σετε, η φωτογραφία του κάθε μαθητή της τάξης σας. Δίπλα από το όνομα του κάθε μαθητή παραθέστε μικρά κείμενα-σχόλια γι' αυτόν, γραμμένα από τους συμμαθητές του.</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3. Δημιουργήστε ένα κόμικ με θέμα ένα μύθο του Αισώπου ή ένα παραμύθι σε ένα λογισμικό Παρουσιάσεων. Χρησιμοποιείστε εικόνες που μπορείτε να βρείτε έτοιμες (από </w:t>
      </w:r>
      <w:r w:rsidRPr="00E45626">
        <w:rPr>
          <w:rFonts w:ascii="Arial" w:hAnsi="Arial" w:cs="Arial"/>
          <w:b/>
          <w:sz w:val="36"/>
          <w:szCs w:val="36"/>
          <w:lang w:val="en-US"/>
        </w:rPr>
        <w:t>clip</w:t>
      </w:r>
      <w:r w:rsidRPr="00E45626">
        <w:rPr>
          <w:rFonts w:ascii="Arial" w:hAnsi="Arial" w:cs="Arial"/>
          <w:b/>
          <w:sz w:val="36"/>
          <w:szCs w:val="36"/>
        </w:rPr>
        <w:t xml:space="preserve"> </w:t>
      </w:r>
      <w:r w:rsidRPr="00E45626">
        <w:rPr>
          <w:rFonts w:ascii="Arial" w:hAnsi="Arial" w:cs="Arial"/>
          <w:b/>
          <w:sz w:val="36"/>
          <w:szCs w:val="36"/>
          <w:lang w:val="en-US"/>
        </w:rPr>
        <w:t>art</w:t>
      </w:r>
      <w:r w:rsidRPr="00E45626">
        <w:rPr>
          <w:rFonts w:ascii="Arial" w:hAnsi="Arial" w:cs="Arial"/>
          <w:b/>
          <w:sz w:val="36"/>
          <w:szCs w:val="36"/>
        </w:rPr>
        <w:t xml:space="preserve"> του λογισμικού Παρουσιάσεων ή με τη βοήθεια μιας Μηχανής Ανα-ζήτησης) ή να τις δημιουργήσετε μόνοι σας στη Ζωγρα</w:t>
      </w:r>
      <w:r w:rsidRPr="00E45626">
        <w:rPr>
          <w:rFonts w:ascii="Arial" w:hAnsi="Arial" w:cs="Arial"/>
          <w:b/>
          <w:sz w:val="36"/>
          <w:szCs w:val="36"/>
        </w:rPr>
        <w:softHyphen/>
        <w:t>φική. Το κείμενο του μύθου ή του παραμυθιού μπορεί να είναι η δική σας εκδοχή στην αρχική ιστορία.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4. Δημιουργήστε μια παρουσίαση με θέμα: «Το σχολείο μου».</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5. Δημιουργήστε μια ιστοσελίδα για το σχολείο σας, όπου θα προβάλλονται οι δραστηριότητες των μαθητών του σχολείου σας, όπως π.χ. ζωγραφιές, εργασίες, εκθέσεις, φωτογραφίες ή λογοτεχνικά κείμενα.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6. Σχεδιάστε ένα παιχνίδι στο περιβάλλον </w:t>
      </w:r>
      <w:r w:rsidRPr="00E45626">
        <w:rPr>
          <w:rFonts w:ascii="Arial" w:hAnsi="Arial" w:cs="Arial"/>
          <w:b/>
          <w:sz w:val="36"/>
          <w:szCs w:val="36"/>
          <w:lang w:val="en-US"/>
        </w:rPr>
        <w:t>MicroWorlds</w:t>
      </w:r>
      <w:r w:rsidRPr="00E45626">
        <w:rPr>
          <w:rFonts w:ascii="Arial" w:hAnsi="Arial" w:cs="Arial"/>
          <w:b/>
          <w:sz w:val="36"/>
          <w:szCs w:val="36"/>
        </w:rPr>
        <w:t xml:space="preserve"> </w:t>
      </w:r>
      <w:r w:rsidRPr="00E45626">
        <w:rPr>
          <w:rFonts w:ascii="Arial" w:hAnsi="Arial" w:cs="Arial"/>
          <w:b/>
          <w:sz w:val="36"/>
          <w:szCs w:val="36"/>
          <w:lang w:val="en-US"/>
        </w:rPr>
        <w:t>Pro</w:t>
      </w:r>
      <w:r w:rsidRPr="00E45626">
        <w:rPr>
          <w:rFonts w:ascii="Arial" w:hAnsi="Arial" w:cs="Arial"/>
          <w:b/>
          <w:sz w:val="36"/>
          <w:szCs w:val="36"/>
        </w:rPr>
        <w:t xml:space="preserve"> με τα εξής χαρακτηριστικά: Στο παιχνίδι θα υπάρχει ένα ζωάκι (π.χ. χελώνα) που ξεκινάει την κίνησή του, μόλις πατήσουμε το κουμπί «έναρξη». Θα υπάρχουν τέσσερα πλήκτρα κίνησης, που θα καθορίζουν την κίνησή του αριστερά, δεξιά, πάνω και κάτω. Στην πίστα </w:t>
      </w:r>
      <w:r w:rsidRPr="00E45626">
        <w:rPr>
          <w:rFonts w:ascii="Arial" w:hAnsi="Arial" w:cs="Arial"/>
          <w:b/>
          <w:sz w:val="36"/>
          <w:szCs w:val="36"/>
        </w:rPr>
        <w:lastRenderedPageBreak/>
        <w:t>θα υπάρχουν χρωματικές περιοχές, όπου, αν ακουμπή</w:t>
      </w:r>
      <w:r w:rsidRPr="00E45626">
        <w:rPr>
          <w:rFonts w:ascii="Arial" w:hAnsi="Arial" w:cs="Arial"/>
          <w:b/>
          <w:sz w:val="36"/>
          <w:szCs w:val="36"/>
        </w:rPr>
        <w:softHyphen/>
        <w:t>σει η χελώνα, θα σταματάει με ένα μήνυμα τερματισμού. Σκοπός του παιχνι</w:t>
      </w:r>
      <w:r w:rsidRPr="00E45626">
        <w:rPr>
          <w:rFonts w:ascii="Arial" w:hAnsi="Arial" w:cs="Arial"/>
          <w:b/>
          <w:sz w:val="36"/>
          <w:szCs w:val="36"/>
        </w:rPr>
        <w:softHyphen/>
        <w:t>διού είναι να οδηγηθεί η χελώνα, με τα πλήκτρα πλοήγησης, στον προορισμό της (π.χ. σε έναν θησαυρό). Με την επίτευξη του στόχου θα εμφανίζεται ένα μήνυμα «Μπράβο» καθώς και ο χρόνος που πέρασε, για να επιτευχθεί ο στόχος. Η ταχύτητα μπορεί να μεταβάλλεται από έναν μεταβολέα, ώστε να φτάσει η χελώνα στον προορισμό της στον καλύτερο δυνατό χρόνο.</w:t>
      </w:r>
      <w:r w:rsidR="00E95531" w:rsidRPr="00E95531">
        <w:rPr>
          <w:rFonts w:ascii="Arial" w:hAnsi="Arial" w:cs="Arial"/>
          <w:b/>
          <w:noProof/>
          <w:sz w:val="36"/>
          <w:szCs w:val="36"/>
          <w:lang w:val="en-US" w:eastAsia="en-US"/>
        </w:rPr>
        <w:pict>
          <v:shape id="_x0000_s1712" type="#_x0000_t202" style="position:absolute;margin-left:248.15pt;margin-top:785.3pt;width:99.2pt;height:28.35pt;z-index:251808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QEV8x7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11</w:t>
                  </w:r>
                  <w:r w:rsidR="00DC2E6E">
                    <w:rPr>
                      <w:rFonts w:ascii="Arial" w:hAnsi="Arial"/>
                      <w:b/>
                      <w:sz w:val="36"/>
                      <w:szCs w:val="36"/>
                    </w:rPr>
                    <w:t>7</w:t>
                  </w:r>
                  <w:r w:rsidR="00DC2E6E" w:rsidRPr="00432B70">
                    <w:rPr>
                      <w:rFonts w:ascii="Arial" w:hAnsi="Arial"/>
                      <w:b/>
                      <w:sz w:val="36"/>
                      <w:szCs w:val="36"/>
                    </w:rPr>
                    <w:t xml:space="preserve"> / </w:t>
                  </w:r>
                  <w:r w:rsidR="00DC2E6E">
                    <w:rPr>
                      <w:rFonts w:ascii="Arial" w:hAnsi="Arial"/>
                      <w:b/>
                      <w:sz w:val="36"/>
                      <w:szCs w:val="36"/>
                    </w:rPr>
                    <w:t>204</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7. Δημιουργήστε με τη γλώσσα </w:t>
      </w:r>
      <w:r w:rsidRPr="00E45626">
        <w:rPr>
          <w:rFonts w:ascii="Arial" w:hAnsi="Arial" w:cs="Arial"/>
          <w:b/>
          <w:sz w:val="36"/>
          <w:szCs w:val="36"/>
          <w:lang w:val="en-US"/>
        </w:rPr>
        <w:t>Logo</w:t>
      </w:r>
      <w:r w:rsidRPr="00E45626">
        <w:rPr>
          <w:rFonts w:ascii="Arial" w:hAnsi="Arial" w:cs="Arial"/>
          <w:b/>
          <w:sz w:val="36"/>
          <w:szCs w:val="36"/>
        </w:rPr>
        <w:t xml:space="preserve"> εικοσιτέσσερις (24) διαδικασίες η καθεμία από τις οποίες να σχεδιάζει ένα από τα κεφαλαία γράμματα του ελληνικού αλφαβήτου.</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8. Μεταφέρετε τη μελωδία ενός γνωστού τραγουδιού ή δημιουργήστε μια δική σας στο περιβάλλον της </w:t>
      </w:r>
      <w:r w:rsidRPr="00E45626">
        <w:rPr>
          <w:rFonts w:ascii="Arial" w:hAnsi="Arial" w:cs="Arial"/>
          <w:b/>
          <w:sz w:val="36"/>
          <w:szCs w:val="36"/>
          <w:lang w:val="en-US"/>
        </w:rPr>
        <w:t>MicroWorlds</w:t>
      </w:r>
      <w:r w:rsidRPr="00E45626">
        <w:rPr>
          <w:rFonts w:ascii="Arial" w:hAnsi="Arial" w:cs="Arial"/>
          <w:b/>
          <w:sz w:val="36"/>
          <w:szCs w:val="36"/>
        </w:rPr>
        <w:t xml:space="preserve"> </w:t>
      </w:r>
      <w:r w:rsidRPr="00E45626">
        <w:rPr>
          <w:rFonts w:ascii="Arial" w:hAnsi="Arial" w:cs="Arial"/>
          <w:b/>
          <w:sz w:val="36"/>
          <w:szCs w:val="36"/>
          <w:lang w:val="en-US"/>
        </w:rPr>
        <w:t>Pro</w:t>
      </w:r>
      <w:r w:rsidRPr="00E45626">
        <w:rPr>
          <w:rFonts w:ascii="Arial" w:hAnsi="Arial" w:cs="Arial"/>
          <w:b/>
          <w:sz w:val="36"/>
          <w:szCs w:val="36"/>
        </w:rPr>
        <w:t>, με τη βοήθεια της λειτουργίας «Δημιουργία μελωδίας».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9. Δημιουργείστε ένα Υπερκείμενο από ορθογώνια χαρτόνια-καρτέλες: Βρείτε πληροφορίες από την αρχαία ελληνική μυθολογία και καταγράψτε τις πάνω σε κάθε καρτέλα- για παράδειγμα, την ιστορία των:</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Αγαμέμνονα,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Κλυταιμνήστρας,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Ηλέκτρας,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Ορέστη,</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Αίγισθου.</w:t>
      </w:r>
    </w:p>
    <w:p w:rsidR="00E45626" w:rsidRPr="00E45626" w:rsidRDefault="00E45626" w:rsidP="00E45626">
      <w:pPr>
        <w:shd w:val="clear" w:color="auto" w:fill="FFFFFF"/>
        <w:rPr>
          <w:rFonts w:ascii="Arial" w:hAnsi="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Σε κάθε καρτέλα θα υπάρχει ο τίτλος του κεντρικού ήρωα και με συντομία η ιστορία του. Παρατηρήστε ότι τα υπόλοιπα ονόματα εμφανίζονται και στις ιστορίες των άλλων ηρώων. Δίπλα από κάθε αναφορά ενός ονόματος στις καρτέλες (εκτός από το κεντρικό όνομα της καρτέλας) δημιουργήστε μια τρύπα, περάστε ένα σπάγκο και σταθεροποιήστε τον με έναν κόμπο. Την </w:t>
      </w:r>
      <w:r w:rsidRPr="00E45626">
        <w:rPr>
          <w:rFonts w:ascii="Arial" w:hAnsi="Arial" w:cs="Arial"/>
          <w:b/>
          <w:sz w:val="36"/>
          <w:szCs w:val="36"/>
        </w:rPr>
        <w:lastRenderedPageBreak/>
        <w:t>επόμενη άκρη του σπάγκου σταθεροποιήστε την σε τρύπα που έχετε ανοίξει δίπλα στον τίτλο της καρτέλας με την ιστορία του ήρωα με το συγκεκριμένο όνομα. Όταν ολοκληρώσετε όλες τις αντίστοιχες συνδέσεις των καρτελών με σπάγκο, θα έχετε δημιουργήσει ένα υπερκείμενο με συνδεδεμένες καρτέλες.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10. Στην πόλη </w:t>
      </w:r>
      <w:r w:rsidRPr="00E45626">
        <w:rPr>
          <w:rFonts w:ascii="Arial" w:hAnsi="Arial" w:cs="Arial"/>
          <w:b/>
          <w:sz w:val="36"/>
          <w:szCs w:val="36"/>
          <w:lang w:val="en-US"/>
        </w:rPr>
        <w:t>Shetland</w:t>
      </w:r>
      <w:r w:rsidRPr="00E45626">
        <w:rPr>
          <w:rFonts w:ascii="Arial" w:hAnsi="Arial" w:cs="Arial"/>
          <w:b/>
          <w:sz w:val="36"/>
          <w:szCs w:val="36"/>
        </w:rPr>
        <w:t xml:space="preserve"> της Βόρειας Σκοτίας με πληθυσμό 24.000 κατοίκους εκδίδονται δυο ηλεκτρονικές εφημερίδες οι </w:t>
      </w:r>
      <w:r w:rsidRPr="00E45626">
        <w:rPr>
          <w:rFonts w:ascii="Arial" w:hAnsi="Arial" w:cs="Arial"/>
          <w:b/>
          <w:sz w:val="36"/>
          <w:szCs w:val="36"/>
          <w:lang w:val="en-US"/>
        </w:rPr>
        <w:t>Shetland</w:t>
      </w:r>
      <w:r w:rsidRPr="00E45626">
        <w:rPr>
          <w:rFonts w:ascii="Arial" w:hAnsi="Arial" w:cs="Arial"/>
          <w:b/>
          <w:sz w:val="36"/>
          <w:szCs w:val="36"/>
        </w:rPr>
        <w:t xml:space="preserve"> </w:t>
      </w:r>
      <w:r w:rsidRPr="00E45626">
        <w:rPr>
          <w:rFonts w:ascii="Arial" w:hAnsi="Arial" w:cs="Arial"/>
          <w:b/>
          <w:sz w:val="36"/>
          <w:szCs w:val="36"/>
          <w:lang w:val="en-US"/>
        </w:rPr>
        <w:t>Times</w:t>
      </w:r>
      <w:r w:rsidRPr="00E45626">
        <w:rPr>
          <w:rFonts w:ascii="Arial" w:hAnsi="Arial" w:cs="Arial"/>
          <w:b/>
          <w:sz w:val="36"/>
          <w:szCs w:val="36"/>
        </w:rPr>
        <w:t xml:space="preserve"> και </w:t>
      </w:r>
      <w:r w:rsidRPr="00E45626">
        <w:rPr>
          <w:rFonts w:ascii="Arial" w:hAnsi="Arial" w:cs="Arial"/>
          <w:b/>
          <w:sz w:val="36"/>
          <w:szCs w:val="36"/>
          <w:lang w:val="en-US"/>
        </w:rPr>
        <w:t>Shetland</w:t>
      </w:r>
      <w:r w:rsidRPr="00E45626">
        <w:rPr>
          <w:rFonts w:ascii="Arial" w:hAnsi="Arial" w:cs="Arial"/>
          <w:b/>
          <w:sz w:val="36"/>
          <w:szCs w:val="36"/>
        </w:rPr>
        <w:t xml:space="preserve"> </w:t>
      </w:r>
      <w:r w:rsidRPr="00E45626">
        <w:rPr>
          <w:rFonts w:ascii="Arial" w:hAnsi="Arial" w:cs="Arial"/>
          <w:b/>
          <w:sz w:val="36"/>
          <w:szCs w:val="36"/>
          <w:lang w:val="en-US"/>
        </w:rPr>
        <w:t>News</w:t>
      </w:r>
      <w:r w:rsidRPr="00E45626">
        <w:rPr>
          <w:rFonts w:ascii="Arial" w:hAnsi="Arial" w:cs="Arial"/>
          <w:b/>
          <w:sz w:val="36"/>
          <w:szCs w:val="36"/>
        </w:rPr>
        <w:t>.</w:t>
      </w:r>
      <w:r w:rsidR="00E95531" w:rsidRPr="00E95531">
        <w:rPr>
          <w:rFonts w:ascii="Arial" w:hAnsi="Arial" w:cs="Arial"/>
          <w:b/>
          <w:noProof/>
          <w:sz w:val="36"/>
          <w:szCs w:val="36"/>
          <w:lang w:val="en-US" w:eastAsia="en-US"/>
        </w:rPr>
        <w:pict>
          <v:shape id="_x0000_s1713" type="#_x0000_t202" style="position:absolute;margin-left:248.15pt;margin-top:785.3pt;width:99.2pt;height:28.35pt;z-index:251809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fRyHhL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11</w:t>
                  </w:r>
                  <w:r w:rsidR="00DC2E6E">
                    <w:rPr>
                      <w:rFonts w:ascii="Arial" w:hAnsi="Arial"/>
                      <w:b/>
                      <w:sz w:val="36"/>
                      <w:szCs w:val="36"/>
                    </w:rPr>
                    <w:t>8</w:t>
                  </w:r>
                  <w:r w:rsidR="00DC2E6E" w:rsidRPr="00432B70">
                    <w:rPr>
                      <w:rFonts w:ascii="Arial" w:hAnsi="Arial"/>
                      <w:b/>
                      <w:sz w:val="36"/>
                      <w:szCs w:val="36"/>
                    </w:rPr>
                    <w:t xml:space="preserve"> / </w:t>
                  </w:r>
                  <w:r w:rsidR="00DC2E6E">
                    <w:rPr>
                      <w:rFonts w:ascii="Arial" w:hAnsi="Arial"/>
                      <w:b/>
                      <w:sz w:val="36"/>
                      <w:szCs w:val="36"/>
                    </w:rPr>
                    <w:t>205</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Η εφημερίδα </w:t>
      </w:r>
      <w:r w:rsidRPr="00E45626">
        <w:rPr>
          <w:rFonts w:ascii="Microsoft Sans Serif" w:hAnsi="Microsoft Sans Serif" w:cs="Microsoft Sans Serif"/>
          <w:b/>
          <w:sz w:val="36"/>
          <w:szCs w:val="36"/>
          <w:lang w:val="en-US"/>
        </w:rPr>
        <w:t>Shetland</w:t>
      </w:r>
      <w:r w:rsidRPr="00E45626">
        <w:rPr>
          <w:rFonts w:ascii="Microsoft Sans Serif" w:hAnsi="Microsoft Sans Serif" w:cs="Microsoft Sans Serif"/>
          <w:b/>
          <w:sz w:val="36"/>
          <w:szCs w:val="36"/>
        </w:rPr>
        <w:t xml:space="preserve"> </w:t>
      </w:r>
      <w:r w:rsidRPr="00E45626">
        <w:rPr>
          <w:rFonts w:ascii="Microsoft Sans Serif" w:hAnsi="Microsoft Sans Serif" w:cs="Microsoft Sans Serif"/>
          <w:b/>
          <w:sz w:val="36"/>
          <w:szCs w:val="36"/>
          <w:lang w:val="en-US"/>
        </w:rPr>
        <w:t>News</w:t>
      </w:r>
      <w:r w:rsidRPr="00E45626">
        <w:rPr>
          <w:rFonts w:ascii="Arial" w:hAnsi="Arial" w:cs="Arial"/>
          <w:b/>
          <w:sz w:val="36"/>
          <w:szCs w:val="36"/>
        </w:rPr>
        <w:t xml:space="preserve"> χρησιμοποιούσε συνδέσμους στην ιστοσελίδα της, που παρέπεμπαν σε άρθρα της εφημερίδας </w:t>
      </w:r>
      <w:r w:rsidRPr="00E45626">
        <w:rPr>
          <w:rFonts w:ascii="Microsoft Sans Serif" w:hAnsi="Microsoft Sans Serif" w:cs="Microsoft Sans Serif"/>
          <w:b/>
          <w:sz w:val="36"/>
          <w:szCs w:val="36"/>
          <w:lang w:val="en-US"/>
        </w:rPr>
        <w:t>Shetland</w:t>
      </w:r>
      <w:r w:rsidRPr="00E45626">
        <w:rPr>
          <w:rFonts w:ascii="Microsoft Sans Serif" w:hAnsi="Microsoft Sans Serif" w:cs="Microsoft Sans Serif"/>
          <w:b/>
          <w:sz w:val="36"/>
          <w:szCs w:val="36"/>
        </w:rPr>
        <w:t xml:space="preserve"> </w:t>
      </w:r>
      <w:r w:rsidRPr="00E45626">
        <w:rPr>
          <w:rFonts w:ascii="Microsoft Sans Serif" w:hAnsi="Microsoft Sans Serif" w:cs="Microsoft Sans Serif"/>
          <w:b/>
          <w:sz w:val="36"/>
          <w:szCs w:val="36"/>
          <w:lang w:val="en-US"/>
        </w:rPr>
        <w:t>Times</w:t>
      </w:r>
      <w:r w:rsidRPr="00E45626">
        <w:rPr>
          <w:rFonts w:ascii="Arial" w:hAnsi="Arial" w:cs="Arial"/>
          <w:b/>
          <w:sz w:val="36"/>
          <w:szCs w:val="36"/>
        </w:rPr>
        <w:t>. Η πρακτική αυτή, όμως, είχε τα εξής αποτελέσματα: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Οι κάτοικοι της περιοχής επισκέπτονταν μόνο την ιστοσελίδα της </w:t>
      </w:r>
      <w:r w:rsidRPr="00E45626">
        <w:rPr>
          <w:rFonts w:ascii="Microsoft Sans Serif" w:hAnsi="Microsoft Sans Serif" w:cs="Microsoft Sans Serif"/>
          <w:b/>
          <w:sz w:val="36"/>
          <w:szCs w:val="36"/>
          <w:lang w:val="en-US"/>
        </w:rPr>
        <w:t>Shetland</w:t>
      </w:r>
      <w:r w:rsidRPr="00E45626">
        <w:rPr>
          <w:rFonts w:ascii="Microsoft Sans Serif" w:hAnsi="Microsoft Sans Serif" w:cs="Microsoft Sans Serif"/>
          <w:b/>
          <w:sz w:val="36"/>
          <w:szCs w:val="36"/>
        </w:rPr>
        <w:t xml:space="preserve"> </w:t>
      </w:r>
      <w:r w:rsidRPr="00E45626">
        <w:rPr>
          <w:rFonts w:ascii="Microsoft Sans Serif" w:hAnsi="Microsoft Sans Serif" w:cs="Microsoft Sans Serif"/>
          <w:b/>
          <w:sz w:val="36"/>
          <w:szCs w:val="36"/>
          <w:lang w:val="en-US"/>
        </w:rPr>
        <w:t>News</w:t>
      </w:r>
      <w:r w:rsidRPr="00E45626">
        <w:rPr>
          <w:rFonts w:ascii="Arial" w:hAnsi="Arial" w:cs="Arial"/>
          <w:b/>
          <w:sz w:val="36"/>
          <w:szCs w:val="36"/>
        </w:rPr>
        <w:t xml:space="preserve"> και μάθαιναν τα νέα και από τις δυο εφημερίδες.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Η εφημερίδα </w:t>
      </w:r>
      <w:r w:rsidRPr="00E45626">
        <w:rPr>
          <w:rFonts w:ascii="Microsoft Sans Serif" w:hAnsi="Microsoft Sans Serif" w:cs="Microsoft Sans Serif"/>
          <w:b/>
          <w:sz w:val="36"/>
          <w:szCs w:val="36"/>
          <w:lang w:val="en-US"/>
        </w:rPr>
        <w:t>Shetland</w:t>
      </w:r>
      <w:r w:rsidRPr="00E45626">
        <w:rPr>
          <w:rFonts w:ascii="Microsoft Sans Serif" w:hAnsi="Microsoft Sans Serif" w:cs="Microsoft Sans Serif"/>
          <w:b/>
          <w:sz w:val="36"/>
          <w:szCs w:val="36"/>
        </w:rPr>
        <w:t xml:space="preserve"> </w:t>
      </w:r>
      <w:r w:rsidRPr="00E45626">
        <w:rPr>
          <w:rFonts w:ascii="Microsoft Sans Serif" w:hAnsi="Microsoft Sans Serif" w:cs="Microsoft Sans Serif"/>
          <w:b/>
          <w:sz w:val="36"/>
          <w:szCs w:val="36"/>
          <w:lang w:val="en-US"/>
        </w:rPr>
        <w:t>Times</w:t>
      </w:r>
      <w:r w:rsidRPr="00E45626">
        <w:rPr>
          <w:rFonts w:ascii="Arial" w:hAnsi="Arial" w:cs="Arial"/>
          <w:b/>
          <w:sz w:val="36"/>
          <w:szCs w:val="36"/>
        </w:rPr>
        <w:t xml:space="preserve"> είχε μειωμένα έσοδα από διαφημίσεις, εφόσον λιγότεροι επισκέπτες διάβαζαν τα άρθρα της μέσω της αρχικής της σελίδας, στην οποία υπήρχαν διαφημίσεις.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Η εφημερίδα </w:t>
      </w:r>
      <w:r w:rsidRPr="00E45626">
        <w:rPr>
          <w:rFonts w:ascii="Microsoft Sans Serif" w:hAnsi="Microsoft Sans Serif" w:cs="Microsoft Sans Serif"/>
          <w:b/>
          <w:sz w:val="36"/>
          <w:szCs w:val="36"/>
          <w:lang w:val="en-US"/>
        </w:rPr>
        <w:t>Shetland</w:t>
      </w:r>
      <w:r w:rsidRPr="00E45626">
        <w:rPr>
          <w:rFonts w:ascii="Microsoft Sans Serif" w:hAnsi="Microsoft Sans Serif" w:cs="Microsoft Sans Serif"/>
          <w:b/>
          <w:sz w:val="36"/>
          <w:szCs w:val="36"/>
        </w:rPr>
        <w:t xml:space="preserve"> </w:t>
      </w:r>
      <w:r w:rsidRPr="00E45626">
        <w:rPr>
          <w:rFonts w:ascii="Microsoft Sans Serif" w:hAnsi="Microsoft Sans Serif" w:cs="Microsoft Sans Serif"/>
          <w:b/>
          <w:sz w:val="36"/>
          <w:szCs w:val="36"/>
          <w:lang w:val="en-US"/>
        </w:rPr>
        <w:t>Times</w:t>
      </w:r>
      <w:r w:rsidRPr="00E45626">
        <w:rPr>
          <w:rFonts w:ascii="Arial" w:hAnsi="Arial" w:cs="Arial"/>
          <w:b/>
          <w:sz w:val="36"/>
          <w:szCs w:val="36"/>
        </w:rPr>
        <w:t xml:space="preserve"> το 1996 προσέφυγε στα δικαστήρια, ζητώντας η ανταγωνίστρια εφημερίδα </w:t>
      </w:r>
      <w:r w:rsidRPr="00E45626">
        <w:rPr>
          <w:rFonts w:ascii="Microsoft Sans Serif" w:hAnsi="Microsoft Sans Serif" w:cs="Microsoft Sans Serif"/>
          <w:b/>
          <w:sz w:val="36"/>
          <w:szCs w:val="36"/>
          <w:lang w:val="en-US"/>
        </w:rPr>
        <w:t>Shetland</w:t>
      </w:r>
      <w:r w:rsidRPr="00E45626">
        <w:rPr>
          <w:rFonts w:ascii="Microsoft Sans Serif" w:hAnsi="Microsoft Sans Serif" w:cs="Microsoft Sans Serif"/>
          <w:b/>
          <w:sz w:val="36"/>
          <w:szCs w:val="36"/>
        </w:rPr>
        <w:t xml:space="preserve"> </w:t>
      </w:r>
      <w:r w:rsidRPr="00E45626">
        <w:rPr>
          <w:rFonts w:ascii="Microsoft Sans Serif" w:hAnsi="Microsoft Sans Serif" w:cs="Microsoft Sans Serif"/>
          <w:b/>
          <w:sz w:val="36"/>
          <w:szCs w:val="36"/>
          <w:lang w:val="en-US"/>
        </w:rPr>
        <w:t>News</w:t>
      </w:r>
      <w:r w:rsidRPr="00E45626">
        <w:rPr>
          <w:rFonts w:ascii="Arial" w:hAnsi="Arial" w:cs="Arial"/>
          <w:b/>
          <w:sz w:val="36"/>
          <w:szCs w:val="36"/>
        </w:rPr>
        <w:t xml:space="preserve"> να σταματήσει να βάζει συνδέσμους στην ιστοσελίδα της, οι οποίοι παρέπεμπαν σε άρθρα που βρί</w:t>
      </w:r>
      <w:r w:rsidRPr="00E45626">
        <w:rPr>
          <w:rFonts w:ascii="Arial" w:hAnsi="Arial" w:cs="Arial"/>
          <w:b/>
          <w:sz w:val="36"/>
          <w:szCs w:val="36"/>
        </w:rPr>
        <w:softHyphen/>
        <w:t>σκονταν στην ιστοσελίδα της πρώτης.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Το ζήτημα για το οποίο το τοπικό δικαστήριο κλήθηκε να αποφασίσει είναι: «αν, για να έχει μία ιστοσελίδα συνδέσμους-παραπομπές σε άλλες ιστοσελίδες, πρέπει να πάρει άδεια από τους ιδιοκτήτες αυτών των ιστοσελίδων».</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Οργανώστε ένα φανταστικό δικαστήριο ενόρκων στην τάξη σας, για να «εκδικαστεί» αυτή η υπόθεση. Οι κύριοι ένορκοι, αφού ακούσουν όλες τις απόψ</w:t>
      </w:r>
      <w:r w:rsidR="006B169C">
        <w:rPr>
          <w:rFonts w:ascii="Arial" w:hAnsi="Arial" w:cs="Arial"/>
          <w:b/>
          <w:sz w:val="36"/>
          <w:szCs w:val="36"/>
        </w:rPr>
        <w:t>εις, θα ψηφί</w:t>
      </w:r>
      <w:r w:rsidRPr="00E45626">
        <w:rPr>
          <w:rFonts w:ascii="Arial" w:hAnsi="Arial" w:cs="Arial"/>
          <w:b/>
          <w:sz w:val="36"/>
          <w:szCs w:val="36"/>
        </w:rPr>
        <w:t xml:space="preserve">σουν για το αποτέλεσμα της εκδίκασης της </w:t>
      </w:r>
      <w:r w:rsidRPr="00E45626">
        <w:rPr>
          <w:rFonts w:ascii="Arial" w:hAnsi="Arial" w:cs="Arial"/>
          <w:b/>
          <w:sz w:val="36"/>
          <w:szCs w:val="36"/>
        </w:rPr>
        <w:lastRenderedPageBreak/>
        <w:t>υπόθεσης: αν δηλαδή μπορεί μια ιστοσελίδα να περιέχει συνδέσμους που παραπέμπουν σε άλλη ιστοσελίδα, χωρίς την άδεια του ιδιοκτήτη της ή όχι.</w:t>
      </w:r>
      <w:r w:rsidR="00E95531" w:rsidRPr="00E95531">
        <w:rPr>
          <w:rFonts w:ascii="Arial" w:hAnsi="Arial" w:cs="Arial"/>
          <w:b/>
          <w:noProof/>
          <w:sz w:val="36"/>
          <w:szCs w:val="36"/>
          <w:lang w:val="en-US" w:eastAsia="en-US"/>
        </w:rPr>
        <w:pict>
          <v:shape id="_x0000_s1714" type="#_x0000_t202" style="position:absolute;margin-left:248.15pt;margin-top:785.3pt;width:99.2pt;height:28.35pt;z-index:251810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MgsgIAADM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URCTIL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11</w:t>
                  </w:r>
                  <w:r w:rsidR="00DC2E6E">
                    <w:rPr>
                      <w:rFonts w:ascii="Arial" w:hAnsi="Arial"/>
                      <w:b/>
                      <w:sz w:val="36"/>
                      <w:szCs w:val="36"/>
                    </w:rPr>
                    <w:t>9</w:t>
                  </w:r>
                  <w:r w:rsidR="00DC2E6E" w:rsidRPr="00432B70">
                    <w:rPr>
                      <w:rFonts w:ascii="Arial" w:hAnsi="Arial"/>
                      <w:b/>
                      <w:sz w:val="36"/>
                      <w:szCs w:val="36"/>
                    </w:rPr>
                    <w:t xml:space="preserve"> / </w:t>
                  </w:r>
                  <w:r w:rsidR="00DC2E6E">
                    <w:rPr>
                      <w:rFonts w:ascii="Arial" w:hAnsi="Arial"/>
                      <w:b/>
                      <w:sz w:val="36"/>
                      <w:szCs w:val="36"/>
                    </w:rPr>
                    <w:t>205</w:t>
                  </w:r>
                </w:p>
              </w:txbxContent>
            </v:textbox>
            <w10:wrap anchorx="page" anchory="page"/>
          </v:shape>
        </w:pict>
      </w: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rPr>
          <w:rFonts w:ascii="Arial" w:hAnsi="Arial"/>
          <w:b/>
          <w:sz w:val="36"/>
          <w:szCs w:val="36"/>
        </w:rPr>
      </w:pPr>
      <w:r w:rsidRPr="00E45626">
        <w:rPr>
          <w:rFonts w:ascii="Arial" w:hAnsi="Arial"/>
          <w:b/>
          <w:sz w:val="36"/>
          <w:szCs w:val="36"/>
        </w:rPr>
        <w:br w:type="page"/>
      </w:r>
    </w:p>
    <w:p w:rsidR="00E45626" w:rsidRPr="00E45626" w:rsidRDefault="00E95531" w:rsidP="00E45626">
      <w:pPr>
        <w:rPr>
          <w:rFonts w:ascii="Tahoma" w:hAnsi="Tahoma" w:cs="Tahoma"/>
          <w:b/>
          <w:sz w:val="36"/>
          <w:szCs w:val="36"/>
        </w:rPr>
      </w:pPr>
      <w:r w:rsidRPr="00E95531">
        <w:rPr>
          <w:rFonts w:ascii="Arial" w:hAnsi="Arial" w:cs="Arial"/>
          <w:b/>
          <w:noProof/>
          <w:sz w:val="36"/>
          <w:szCs w:val="36"/>
          <w:lang w:val="en-US" w:eastAsia="en-US"/>
        </w:rPr>
        <w:lastRenderedPageBreak/>
        <w:pict>
          <v:shape id="Πλαίσιο κειμένου 28" o:spid="_x0000_s1715" type="#_x0000_t202" style="position:absolute;margin-left:0;margin-top:785.3pt;width:99.2pt;height:28.35pt;z-index:251830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W6k7OvAgAAMg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DC2E6E" w:rsidRPr="00E87DD1"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12</w:t>
                  </w:r>
                  <w:r w:rsidR="00DC2E6E">
                    <w:rPr>
                      <w:rFonts w:ascii="Arial" w:hAnsi="Arial"/>
                      <w:b/>
                      <w:sz w:val="36"/>
                      <w:szCs w:val="36"/>
                    </w:rPr>
                    <w:t>0</w:t>
                  </w:r>
                  <w:r w:rsidR="00DC2E6E" w:rsidRPr="00432B70">
                    <w:rPr>
                      <w:rFonts w:ascii="Arial" w:hAnsi="Arial"/>
                      <w:b/>
                      <w:sz w:val="36"/>
                      <w:szCs w:val="36"/>
                    </w:rPr>
                    <w:t xml:space="preserve"> / </w:t>
                  </w:r>
                  <w:r w:rsidR="00DC2E6E">
                    <w:rPr>
                      <w:rFonts w:ascii="Arial" w:hAnsi="Arial"/>
                      <w:b/>
                      <w:sz w:val="36"/>
                      <w:szCs w:val="36"/>
                    </w:rPr>
                    <w:t>20</w:t>
                  </w:r>
                  <w:r>
                    <w:rPr>
                      <w:rFonts w:ascii="Arial" w:hAnsi="Arial"/>
                      <w:b/>
                      <w:sz w:val="36"/>
                      <w:szCs w:val="36"/>
                    </w:rPr>
                    <w:t>7</w:t>
                  </w:r>
                </w:p>
              </w:txbxContent>
            </v:textbox>
            <w10:wrap anchorx="page" anchory="margin"/>
          </v:shape>
        </w:pict>
      </w:r>
    </w:p>
    <w:p w:rsidR="008D46A5" w:rsidRDefault="008D46A5" w:rsidP="00E45626">
      <w:pPr>
        <w:shd w:val="clear" w:color="auto" w:fill="FABF8F"/>
        <w:autoSpaceDE w:val="0"/>
        <w:autoSpaceDN w:val="0"/>
        <w:adjustRightInd w:val="0"/>
        <w:rPr>
          <w:rFonts w:ascii="Tahoma" w:hAnsi="Tahoma" w:cs="Tahoma"/>
          <w:b/>
          <w:sz w:val="36"/>
          <w:szCs w:val="36"/>
        </w:rPr>
      </w:pPr>
    </w:p>
    <w:p w:rsidR="003E1183" w:rsidRDefault="003E1183" w:rsidP="008D46A5">
      <w:pPr>
        <w:shd w:val="clear" w:color="auto" w:fill="FABF8F"/>
        <w:autoSpaceDE w:val="0"/>
        <w:autoSpaceDN w:val="0"/>
        <w:adjustRightInd w:val="0"/>
        <w:jc w:val="center"/>
        <w:rPr>
          <w:rFonts w:ascii="Tahoma" w:hAnsi="Tahoma" w:cs="Tahoma"/>
          <w:b/>
          <w:sz w:val="36"/>
          <w:szCs w:val="36"/>
        </w:rPr>
      </w:pPr>
    </w:p>
    <w:p w:rsidR="003E1183" w:rsidRDefault="003E1183" w:rsidP="008D46A5">
      <w:pPr>
        <w:shd w:val="clear" w:color="auto" w:fill="FABF8F"/>
        <w:autoSpaceDE w:val="0"/>
        <w:autoSpaceDN w:val="0"/>
        <w:adjustRightInd w:val="0"/>
        <w:jc w:val="center"/>
        <w:rPr>
          <w:rFonts w:ascii="Tahoma" w:hAnsi="Tahoma" w:cs="Tahoma"/>
          <w:b/>
          <w:sz w:val="36"/>
          <w:szCs w:val="36"/>
        </w:rPr>
      </w:pPr>
    </w:p>
    <w:p w:rsidR="00E45626" w:rsidRPr="00E45626" w:rsidRDefault="00E45626" w:rsidP="008D46A5">
      <w:pPr>
        <w:shd w:val="clear" w:color="auto" w:fill="FABF8F"/>
        <w:autoSpaceDE w:val="0"/>
        <w:autoSpaceDN w:val="0"/>
        <w:adjustRightInd w:val="0"/>
        <w:jc w:val="center"/>
        <w:rPr>
          <w:rFonts w:ascii="Tahoma" w:hAnsi="Tahoma" w:cs="Tahoma"/>
          <w:b/>
          <w:sz w:val="36"/>
          <w:szCs w:val="36"/>
        </w:rPr>
      </w:pPr>
      <w:r w:rsidRPr="00E45626">
        <w:rPr>
          <w:rFonts w:ascii="Tahoma" w:hAnsi="Tahoma" w:cs="Tahoma"/>
          <w:b/>
          <w:sz w:val="36"/>
          <w:szCs w:val="36"/>
        </w:rPr>
        <w:t>ΕΝΟΤΗΤΑ 3:</w:t>
      </w:r>
    </w:p>
    <w:p w:rsidR="00E45626" w:rsidRPr="00E45626" w:rsidRDefault="00E45626" w:rsidP="00E45626">
      <w:pPr>
        <w:shd w:val="clear" w:color="auto" w:fill="FABF8F"/>
        <w:autoSpaceDE w:val="0"/>
        <w:autoSpaceDN w:val="0"/>
        <w:adjustRightInd w:val="0"/>
        <w:rPr>
          <w:rFonts w:ascii="Tahoma" w:hAnsi="Tahoma" w:cs="Tahoma"/>
          <w:b/>
          <w:sz w:val="36"/>
          <w:szCs w:val="36"/>
        </w:rPr>
      </w:pPr>
      <w:r w:rsidRPr="00E45626">
        <w:rPr>
          <w:rFonts w:ascii="Tahoma" w:hAnsi="Tahoma" w:cs="Tahoma"/>
          <w:b/>
          <w:sz w:val="36"/>
          <w:szCs w:val="36"/>
        </w:rPr>
        <w:t>Ο υπολογιστής στην κοινωνία και στον πολιτισμό</w:t>
      </w:r>
    </w:p>
    <w:p w:rsidR="00E45626" w:rsidRPr="00E45626" w:rsidRDefault="00E45626" w:rsidP="00E45626">
      <w:pPr>
        <w:shd w:val="clear" w:color="auto" w:fill="FABF8F"/>
        <w:rPr>
          <w:rFonts w:ascii="Tahoma" w:hAnsi="Tahoma" w:cs="Tahoma"/>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3E1183" w:rsidP="00E45626">
      <w:pPr>
        <w:shd w:val="clear" w:color="auto" w:fill="FABF8F"/>
        <w:rPr>
          <w:rFonts w:ascii="Arial" w:hAnsi="Arial"/>
          <w:b/>
          <w:sz w:val="36"/>
          <w:szCs w:val="36"/>
        </w:rPr>
      </w:pPr>
      <w:r w:rsidRPr="00E45626">
        <w:rPr>
          <w:noProof/>
          <w:sz w:val="36"/>
          <w:szCs w:val="36"/>
        </w:rPr>
        <w:drawing>
          <wp:anchor distT="0" distB="0" distL="114300" distR="114300" simplePos="0" relativeHeight="251704832" behindDoc="0" locked="0" layoutInCell="1" allowOverlap="1">
            <wp:simplePos x="0" y="0"/>
            <wp:positionH relativeFrom="column">
              <wp:posOffset>134675</wp:posOffset>
            </wp:positionH>
            <wp:positionV relativeFrom="paragraph">
              <wp:posOffset>57149</wp:posOffset>
            </wp:positionV>
            <wp:extent cx="5780373" cy="5655365"/>
            <wp:effectExtent l="0" t="0" r="0" b="2540"/>
            <wp:wrapNone/>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0"/>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5614" cy="5660492"/>
                    </a:xfrm>
                    <a:prstGeom prst="rect">
                      <a:avLst/>
                    </a:prstGeom>
                    <a:noFill/>
                  </pic:spPr>
                </pic:pic>
              </a:graphicData>
            </a:graphic>
          </wp:anchor>
        </w:drawing>
      </w: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E45626" w:rsidRPr="00E45626" w:rsidRDefault="00E45626" w:rsidP="00E45626">
      <w:pPr>
        <w:shd w:val="clear" w:color="auto" w:fill="FABF8F"/>
        <w:rPr>
          <w:rFonts w:ascii="Arial" w:hAnsi="Arial"/>
          <w:b/>
          <w:sz w:val="36"/>
          <w:szCs w:val="36"/>
        </w:rPr>
      </w:pPr>
    </w:p>
    <w:p w:rsidR="008D46A5" w:rsidRPr="003E1183" w:rsidRDefault="00E45626" w:rsidP="003E1183">
      <w:pPr>
        <w:suppressAutoHyphens/>
        <w:rPr>
          <w:rFonts w:ascii="Arial" w:hAnsi="Arial" w:cs="Arial"/>
          <w:b/>
          <w:sz w:val="36"/>
          <w:szCs w:val="36"/>
        </w:rPr>
      </w:pPr>
      <w:r w:rsidRPr="00E45626">
        <w:rPr>
          <w:rFonts w:ascii="Tahoma" w:hAnsi="Tahoma" w:cs="Tahoma"/>
          <w:b/>
          <w:sz w:val="36"/>
          <w:szCs w:val="36"/>
        </w:rPr>
        <w:br w:type="page"/>
      </w:r>
      <w:r w:rsidRPr="00E45626">
        <w:rPr>
          <w:rFonts w:ascii="Arial" w:hAnsi="Arial"/>
          <w:b/>
          <w:sz w:val="36"/>
          <w:szCs w:val="36"/>
        </w:rPr>
        <w:lastRenderedPageBreak/>
        <w:t xml:space="preserve"> </w:t>
      </w:r>
    </w:p>
    <w:p w:rsidR="00E45626" w:rsidRPr="00E45626" w:rsidRDefault="008D46A5" w:rsidP="00E45626">
      <w:pPr>
        <w:ind w:firstLine="2340"/>
        <w:rPr>
          <w:rFonts w:ascii="Tahoma" w:hAnsi="Tahoma" w:cs="Tahoma"/>
          <w:b/>
          <w:sz w:val="36"/>
          <w:szCs w:val="36"/>
        </w:rPr>
      </w:pPr>
      <w:r w:rsidRPr="00E45626">
        <w:rPr>
          <w:rFonts w:ascii="Tahoma" w:hAnsi="Tahoma" w:cs="Tahoma"/>
          <w:b/>
          <w:noProof/>
          <w:sz w:val="36"/>
          <w:szCs w:val="36"/>
        </w:rPr>
        <w:drawing>
          <wp:anchor distT="0" distB="0" distL="114300" distR="114300" simplePos="0" relativeHeight="251741696" behindDoc="0" locked="0" layoutInCell="1" allowOverlap="1">
            <wp:simplePos x="0" y="0"/>
            <wp:positionH relativeFrom="column">
              <wp:posOffset>43584</wp:posOffset>
            </wp:positionH>
            <wp:positionV relativeFrom="paragraph">
              <wp:posOffset>22700</wp:posOffset>
            </wp:positionV>
            <wp:extent cx="1115367" cy="730885"/>
            <wp:effectExtent l="0" t="0" r="8890" b="0"/>
            <wp:wrapNone/>
            <wp:docPr id="78" name="Εικόνα 78"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1" descr="Εικ"/>
                    <pic:cNvPicPr>
                      <a:picLocks noChangeAspect="1" noChangeArrowheads="1"/>
                    </pic:cNvPicPr>
                  </pic:nvPicPr>
                  <pic:blipFill>
                    <a:blip r:embed="rId9"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636" cy="731717"/>
                    </a:xfrm>
                    <a:prstGeom prst="rect">
                      <a:avLst/>
                    </a:prstGeom>
                    <a:noFill/>
                  </pic:spPr>
                </pic:pic>
              </a:graphicData>
            </a:graphic>
          </wp:anchor>
        </w:drawing>
      </w:r>
      <w:r w:rsidR="00E45626" w:rsidRPr="00E45626">
        <w:rPr>
          <w:rFonts w:ascii="Tahoma" w:hAnsi="Tahoma" w:cs="Tahoma"/>
          <w:b/>
          <w:sz w:val="36"/>
          <w:szCs w:val="36"/>
        </w:rPr>
        <w:t>Εισαγωγή</w:t>
      </w:r>
    </w:p>
    <w:p w:rsidR="00E45626" w:rsidRPr="00E45626" w:rsidRDefault="00E45626" w:rsidP="00E45626">
      <w:pPr>
        <w:rPr>
          <w:rFonts w:ascii="Arial" w:hAnsi="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Αν προσπαθήσουμε να μετρήσουμε τις φορές που ερχόμαστε σε επαφή με οποιαδήποτε μορφή τεχνολογίας μέσα στη διάρκεια μιας ημέρας, θα διαπιστώσουμε ότι η τεχνολογία έχει γίνει αναπόσπαστο μέρος της ζωής μας. Το πρωί μας ξυπνάει ο ήχος από το ξυπνητήρι, στη συνέχεια ανάβουμε τον ηλεκτρικό λαμπτήρα του δωματίου, πλενόμαστε με το νερό που έρχεται στο σπίτι από το δίκτυο ύδρευσης, πίνουμε γάλα που συντηρείται στο ψυγείο, παίρνουμε πρωινό που έχει ετοιμαστεί από διάφορες ηλεκτρικές συσκευές, ενώ ταυτόχρονα η τηλεόραση ή το ραδιόφωνο μας ενημερώνει για τον καιρό, ώστε να ντυθούμε ανάλογα. Η τεχνολογία εξελίσσεται με γοργούς ρυθμούς και καθημερινά παράγονται νέα προϊόντα, που υπόσχονται νέες ανέσεις στο σύγχρονο άνθρωπο.</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Τις τελευταίες δεκαετίες οι Νέες Τεχνολογίες της Πληροφορικής και της Επικοινωνίας έχουν αλλάξει σημαντικά τον τρόπο που επικοινωνούμε και εργαζόμαστε. Το κινητό τηλέφωνο, η δορυφορική τηλεόραση, το Διαδίκτυο, ο προσωπικός υπολογιστής είναι μερικά από τα επιτεύγματα των νέων τεχνολογιών, που μας υπόσχονται καλύτερη ανθρώπινη επικοινωνία και μεγαλύτερο έλεγχο της φύσης μέσα από την πληροφορία.</w:t>
      </w:r>
      <w:r w:rsidR="00E95531" w:rsidRPr="00E95531">
        <w:rPr>
          <w:rFonts w:ascii="Arial" w:hAnsi="Arial" w:cs="Arial"/>
          <w:b/>
          <w:noProof/>
          <w:sz w:val="36"/>
          <w:szCs w:val="36"/>
          <w:lang w:val="en-US" w:eastAsia="en-US"/>
        </w:rPr>
        <w:pict>
          <v:shape id="_x0000_s1716" type="#_x0000_t202" style="position:absolute;margin-left:248.15pt;margin-top:785.3pt;width:99.2pt;height:28.35pt;z-index:251813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uJsgIAADM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YZjbib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121</w:t>
                  </w:r>
                  <w:r w:rsidR="00DC2E6E" w:rsidRPr="00432B70">
                    <w:rPr>
                      <w:rFonts w:ascii="Arial" w:hAnsi="Arial"/>
                      <w:b/>
                      <w:sz w:val="36"/>
                      <w:szCs w:val="36"/>
                    </w:rPr>
                    <w:t xml:space="preserve"> / </w:t>
                  </w:r>
                  <w:r w:rsidR="00DC2E6E">
                    <w:rPr>
                      <w:rFonts w:ascii="Arial" w:hAnsi="Arial"/>
                      <w:b/>
                      <w:sz w:val="36"/>
                      <w:szCs w:val="36"/>
                    </w:rPr>
                    <w:t>208</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eastAsia="MS Mincho" w:hAnsi="MS Mincho" w:cs="Arial"/>
          <w:b/>
          <w:sz w:val="36"/>
          <w:szCs w:val="36"/>
        </w:rPr>
        <w:t>✓</w:t>
      </w:r>
      <w:r w:rsidRPr="00E45626">
        <w:rPr>
          <w:rFonts w:ascii="Arial" w:hAnsi="Arial" w:cs="Arial"/>
          <w:b/>
          <w:sz w:val="36"/>
          <w:szCs w:val="36"/>
        </w:rPr>
        <w:t xml:space="preserve"> Επικοινωνούν ουσιαστικότερα οι άνθρωποι σε σχέση με το παρελθόν;</w:t>
      </w:r>
    </w:p>
    <w:p w:rsidR="00E45626" w:rsidRPr="00E45626" w:rsidRDefault="00E45626" w:rsidP="00E45626">
      <w:pPr>
        <w:autoSpaceDE w:val="0"/>
        <w:autoSpaceDN w:val="0"/>
        <w:adjustRightInd w:val="0"/>
        <w:rPr>
          <w:rFonts w:ascii="Arial" w:hAnsi="Arial" w:cs="Arial"/>
          <w:b/>
          <w:sz w:val="36"/>
          <w:szCs w:val="36"/>
        </w:rPr>
      </w:pPr>
      <w:r w:rsidRPr="00E45626">
        <w:rPr>
          <w:rFonts w:ascii="Arial" w:eastAsia="MS Mincho" w:hAnsi="MS Mincho" w:cs="Arial"/>
          <w:b/>
          <w:sz w:val="36"/>
          <w:szCs w:val="36"/>
        </w:rPr>
        <w:t>✓</w:t>
      </w:r>
      <w:r w:rsidRPr="00E45626">
        <w:rPr>
          <w:rFonts w:ascii="Arial" w:hAnsi="Arial" w:cs="Arial"/>
          <w:b/>
          <w:sz w:val="36"/>
          <w:szCs w:val="36"/>
        </w:rPr>
        <w:t xml:space="preserve"> Νοιώθουν περισσότερο ασφαλείς από τον έλεγχο που ασκούν στη φύση;</w:t>
      </w:r>
    </w:p>
    <w:p w:rsidR="00E45626" w:rsidRPr="00E45626" w:rsidRDefault="00E45626" w:rsidP="00E45626">
      <w:pPr>
        <w:autoSpaceDE w:val="0"/>
        <w:autoSpaceDN w:val="0"/>
        <w:adjustRightInd w:val="0"/>
        <w:rPr>
          <w:rFonts w:ascii="Arial" w:hAnsi="Arial" w:cs="Arial"/>
          <w:b/>
          <w:sz w:val="36"/>
          <w:szCs w:val="36"/>
        </w:rPr>
      </w:pPr>
      <w:r w:rsidRPr="00E45626">
        <w:rPr>
          <w:rFonts w:ascii="Arial" w:eastAsia="MS Mincho" w:hAnsi="MS Mincho" w:cs="Arial"/>
          <w:b/>
          <w:sz w:val="36"/>
          <w:szCs w:val="36"/>
        </w:rPr>
        <w:lastRenderedPageBreak/>
        <w:t>✓</w:t>
      </w:r>
      <w:r w:rsidRPr="00E45626">
        <w:rPr>
          <w:rFonts w:ascii="Arial" w:hAnsi="Arial" w:cs="Arial"/>
          <w:b/>
          <w:sz w:val="36"/>
          <w:szCs w:val="36"/>
        </w:rPr>
        <w:t xml:space="preserve"> Οι άνθρωποι που αποκτούν όλο και περισσότερες συσκευές τεχνολογίας, είναι περισσότερο πολιτισμένοι από εκείνους που δεν μπορούν ή δε θέλουν να τις αποκτήσουν;</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Ο κόσμος αλλάζει και μαζί του αλλάζει και ο τρόπος που ζούμε, χωρίς πολλές φορές να το αντιλαμβανόμαστε. Στο Κεφάλαιο που ακολουθεί θα προσπαθήσου</w:t>
      </w:r>
      <w:r w:rsidRPr="00E45626">
        <w:rPr>
          <w:rFonts w:ascii="Arial" w:hAnsi="Arial" w:cs="Arial"/>
          <w:b/>
          <w:sz w:val="36"/>
          <w:szCs w:val="36"/>
        </w:rPr>
        <w:softHyphen/>
        <w:t>με να σχολιάσουμε διάφορες καθημερινές ιστορίες τεχνολογίας, ώστε να τεθούν κάποιοι προβληματισμοί γύρω από την αξία της τεχνολογίας για το σύγχρονο πολιτισμό.</w:t>
      </w:r>
      <w:r w:rsidR="00E95531" w:rsidRPr="00E95531">
        <w:rPr>
          <w:rFonts w:ascii="Arial" w:hAnsi="Arial" w:cs="Arial"/>
          <w:b/>
          <w:noProof/>
          <w:sz w:val="36"/>
          <w:szCs w:val="36"/>
          <w:lang w:val="en-US" w:eastAsia="en-US"/>
        </w:rPr>
        <w:pict>
          <v:shape id="_x0000_s1717" type="#_x0000_t202" style="position:absolute;margin-left:248.15pt;margin-top:785.3pt;width:99.2pt;height:28.35pt;z-index:251814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122</w:t>
                  </w:r>
                  <w:r w:rsidR="00DC2E6E" w:rsidRPr="00432B70">
                    <w:rPr>
                      <w:rFonts w:ascii="Arial" w:hAnsi="Arial"/>
                      <w:b/>
                      <w:sz w:val="36"/>
                      <w:szCs w:val="36"/>
                    </w:rPr>
                    <w:t xml:space="preserve"> / </w:t>
                  </w:r>
                  <w:r w:rsidR="00DC2E6E">
                    <w:rPr>
                      <w:rFonts w:ascii="Arial" w:hAnsi="Arial"/>
                      <w:b/>
                      <w:sz w:val="36"/>
                      <w:szCs w:val="36"/>
                    </w:rPr>
                    <w:t>208</w:t>
                  </w:r>
                </w:p>
              </w:txbxContent>
            </v:textbox>
            <w10:wrap anchorx="page" anchory="page"/>
          </v:shape>
        </w:pict>
      </w:r>
    </w:p>
    <w:p w:rsidR="00E45626" w:rsidRPr="00E45626" w:rsidRDefault="00E45626" w:rsidP="00E45626">
      <w:pPr>
        <w:shd w:val="clear" w:color="auto" w:fill="FFFFFF"/>
        <w:rPr>
          <w:rFonts w:ascii="Arial" w:hAnsi="Arial"/>
          <w:b/>
          <w:sz w:val="36"/>
          <w:szCs w:val="36"/>
        </w:rPr>
      </w:pP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b/>
          <w:i/>
          <w:noProof/>
          <w:color w:val="FF0000"/>
          <w:sz w:val="36"/>
          <w:szCs w:val="36"/>
        </w:rPr>
        <w:drawing>
          <wp:anchor distT="0" distB="0" distL="114300" distR="114300" simplePos="0" relativeHeight="251763200" behindDoc="0" locked="0" layoutInCell="1" allowOverlap="1">
            <wp:simplePos x="0" y="0"/>
            <wp:positionH relativeFrom="column">
              <wp:posOffset>164493</wp:posOffset>
            </wp:positionH>
            <wp:positionV relativeFrom="paragraph">
              <wp:posOffset>45140</wp:posOffset>
            </wp:positionV>
            <wp:extent cx="935597" cy="674895"/>
            <wp:effectExtent l="0" t="0" r="0" b="0"/>
            <wp:wrapNone/>
            <wp:docPr id="79" name="Εικόνα 79"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4" descr="Ει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8770" cy="677184"/>
                    </a:xfrm>
                    <a:prstGeom prst="rect">
                      <a:avLst/>
                    </a:prstGeom>
                    <a:noFill/>
                  </pic:spPr>
                </pic:pic>
              </a:graphicData>
            </a:graphic>
          </wp:anchor>
        </w:drawing>
      </w:r>
    </w:p>
    <w:p w:rsidR="00E45626" w:rsidRPr="00E45626" w:rsidRDefault="00E45626" w:rsidP="003E1183">
      <w:pPr>
        <w:ind w:left="1440" w:firstLine="720"/>
        <w:rPr>
          <w:rFonts w:ascii="Microsoft Sans Serif" w:hAnsi="Microsoft Sans Serif" w:cs="Microsoft Sans Serif"/>
          <w:b/>
          <w:color w:val="FF0000"/>
          <w:sz w:val="38"/>
          <w:szCs w:val="38"/>
        </w:rPr>
      </w:pPr>
      <w:r w:rsidRPr="00E45626">
        <w:rPr>
          <w:rFonts w:ascii="Microsoft Sans Serif" w:hAnsi="Microsoft Sans Serif" w:cs="Microsoft Sans Serif"/>
          <w:b/>
          <w:color w:val="FF0000"/>
          <w:sz w:val="38"/>
          <w:szCs w:val="38"/>
        </w:rPr>
        <w:t>Λέξεις Κλειδιά</w:t>
      </w:r>
    </w:p>
    <w:p w:rsidR="00E45626" w:rsidRPr="00E45626" w:rsidRDefault="00E45626" w:rsidP="00E45626">
      <w:pPr>
        <w:rPr>
          <w:rFonts w:ascii="Microsoft Sans Serif" w:hAnsi="Microsoft Sans Serif" w:cs="Microsoft Sans Serif"/>
          <w:b/>
          <w:color w:val="FF0000"/>
          <w:sz w:val="38"/>
          <w:szCs w:val="38"/>
        </w:rPr>
      </w:pP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Διαδίκτυο,</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Εικονικός Κόσμος, </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Έξυπνο Σπίτι, </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Πολιτισμός, </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Νέες Τεχνολο</w:t>
      </w:r>
      <w:r w:rsidRPr="00E45626">
        <w:rPr>
          <w:rFonts w:ascii="Microsoft Sans Serif" w:hAnsi="Microsoft Sans Serif" w:cs="Microsoft Sans Serif"/>
          <w:b/>
          <w:sz w:val="38"/>
          <w:szCs w:val="38"/>
        </w:rPr>
        <w:softHyphen/>
        <w:t xml:space="preserve">γίες της  </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 xml:space="preserve">Πληροφορίας και της  Επικοινωνίας, </w:t>
      </w:r>
    </w:p>
    <w:p w:rsidR="00E45626" w:rsidRPr="00E45626" w:rsidRDefault="00E45626" w:rsidP="00E45626">
      <w:pPr>
        <w:shd w:val="clear" w:color="auto" w:fill="CCFFCC"/>
        <w:ind w:firstLine="360"/>
        <w:rPr>
          <w:rFonts w:ascii="Microsoft Sans Serif" w:hAnsi="Microsoft Sans Serif" w:cs="Microsoft Sans Serif"/>
          <w:b/>
          <w:sz w:val="38"/>
          <w:szCs w:val="38"/>
        </w:rPr>
      </w:pPr>
      <w:r w:rsidRPr="00E45626">
        <w:rPr>
          <w:rFonts w:ascii="Microsoft Sans Serif" w:hAnsi="Microsoft Sans Serif" w:cs="Microsoft Sans Serif"/>
          <w:b/>
          <w:sz w:val="38"/>
          <w:szCs w:val="38"/>
        </w:rPr>
        <w:t>Τεχνολογία</w:t>
      </w:r>
    </w:p>
    <w:p w:rsidR="00E45626" w:rsidRPr="00E45626" w:rsidRDefault="00E45626" w:rsidP="00E45626">
      <w:pPr>
        <w:shd w:val="clear" w:color="auto" w:fill="CCFFCC"/>
        <w:ind w:firstLine="360"/>
        <w:rPr>
          <w:rFonts w:ascii="Microsoft Sans Serif" w:hAnsi="Microsoft Sans Serif" w:cs="Microsoft Sans Serif"/>
          <w:b/>
          <w:sz w:val="38"/>
          <w:szCs w:val="38"/>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3.1 Ζώντας σε ένα κόσμο που αλλάζει</w:t>
      </w:r>
    </w:p>
    <w:p w:rsidR="00E45626" w:rsidRPr="00E45626" w:rsidRDefault="00E45626" w:rsidP="00E45626">
      <w:pPr>
        <w:autoSpaceDE w:val="0"/>
        <w:autoSpaceDN w:val="0"/>
        <w:adjustRightInd w:val="0"/>
        <w:rPr>
          <w:rFonts w:ascii="Arial" w:hAnsi="Arial" w:cs="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Διαβάζοντας διάφορα δημοσιεύματα επιστημόνων της Πληροφορικής για το μελλοντικό κόσμο, θα βρούμε περιγραφές ενός κόσμου όπου κυριαρχούν τεχνο</w:t>
      </w:r>
      <w:r w:rsidRPr="00E45626">
        <w:rPr>
          <w:rFonts w:ascii="Arial" w:hAnsi="Arial" w:cs="Arial"/>
          <w:b/>
          <w:sz w:val="36"/>
          <w:szCs w:val="36"/>
        </w:rPr>
        <w:softHyphen/>
        <w:t>λογικά επιτεύγματα που προσφέρουν ποικίλες ανέσεις στον άνθρωπο. Το «έξυπνο» σπίτι, για παράδειγμα, «υπόσχεται» ότι θα διαθέτει πάντα σταθερή θερμο</w:t>
      </w:r>
      <w:r w:rsidRPr="00E45626">
        <w:rPr>
          <w:rFonts w:ascii="Arial" w:hAnsi="Arial" w:cs="Arial"/>
          <w:b/>
          <w:sz w:val="36"/>
          <w:szCs w:val="36"/>
        </w:rPr>
        <w:softHyphen/>
        <w:t xml:space="preserve">κρασία στο εσωτερικό του, ενεργοποιώντας τη θέρμαν-ση, όταν πρέπει (με τη βοήθεια αισθητήρων </w:t>
      </w:r>
      <w:r w:rsidRPr="00E45626">
        <w:rPr>
          <w:rFonts w:ascii="Arial" w:hAnsi="Arial" w:cs="Arial"/>
          <w:b/>
          <w:sz w:val="36"/>
          <w:szCs w:val="36"/>
        </w:rPr>
        <w:lastRenderedPageBreak/>
        <w:t>θερμοκρασίας) ή ανοίγοντας αυτόματα τα παράθυρα, όταν έχει ηλιοφάνεια. Παράλληλα διάφορες συσκευές θα ετοιμάζουν για μας το πρωινό, ηλεκτρονικά ψυγεία θα ελέγχουν τις ελλείψεις σε τρόφιμα και θα κάνουν αυτόματα τις παραγγελίες αγαθών μέσα από το Διαδίκτυο. Το απόγευμα, όταν γυρνάμε στο σπίτι, συσκευές διασκέδασης θα μας προσφέρουν τη δυνατό-τητα να επιλέξουμε μέσα από ψηφιακές βιβλιοθήκες του Διαδικτύου την αναπαραγωγή μιας κινηματογραφικής ταινίας, ενός μουσικού θέματος ή ενός ηλεκτρονικού παιχνιδιού.</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Άλλα δημοσιεύματα υπόσχονται «έξυπνους» υπολογιστές, «γραμματείς» που θα μπορούν να οργανώνουν καλύτερα τη ζωή μας, εξασφαλίζοντάς μας περισσότερο χρόνο. Μια τέτοια μηχανή συνδεδεμένη στο Διαδίκτυο θα μπορεί, εξοπλισμένη με το κατάλληλο λογισμικό, να οργανώνει τις διακοπές μας αυτόματα και σύμφωνα με τις προτιμήσεις μας. Το μόνο που θα έχουμε να κάνουμε είναι να παραλάβουμε τα εισιτήριά μας με το ταχυδρομείο και να φύγουμε για διακοπές!</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t>Παρόλο που οι παραπάνω περιγραφές μπορεί σε πολλούς να φαίνονται αρκετά ελκυστικές, πρέπει να έχουμε κριτική στάση απέναντι στη χρήση τέτοιων</w:t>
      </w:r>
    </w:p>
    <w:p w:rsidR="00E45626" w:rsidRPr="00E45626" w:rsidRDefault="00E95531" w:rsidP="00E45626">
      <w:pPr>
        <w:autoSpaceDE w:val="0"/>
        <w:autoSpaceDN w:val="0"/>
        <w:adjustRightInd w:val="0"/>
        <w:rPr>
          <w:rFonts w:ascii="Arial" w:hAnsi="Arial" w:cs="Arial"/>
          <w:b/>
          <w:sz w:val="36"/>
          <w:szCs w:val="36"/>
        </w:rPr>
      </w:pPr>
      <w:r w:rsidRPr="00E95531">
        <w:rPr>
          <w:rFonts w:ascii="Arial" w:hAnsi="Arial" w:cs="Arial"/>
          <w:b/>
          <w:noProof/>
          <w:sz w:val="36"/>
          <w:szCs w:val="36"/>
          <w:lang w:val="en-US" w:eastAsia="en-US"/>
        </w:rPr>
        <w:pict>
          <v:shape id="_x0000_s1718" type="#_x0000_t202" style="position:absolute;margin-left:247.7pt;margin-top:785.3pt;width:128.65pt;height:28.35pt;z-index:251777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123</w:t>
                  </w:r>
                  <w:r w:rsidR="00DC2E6E" w:rsidRPr="00432B70">
                    <w:rPr>
                      <w:rFonts w:ascii="Arial" w:hAnsi="Arial"/>
                      <w:b/>
                      <w:sz w:val="36"/>
                      <w:szCs w:val="36"/>
                    </w:rPr>
                    <w:t xml:space="preserve"> / </w:t>
                  </w:r>
                  <w:r w:rsidR="00DC2E6E">
                    <w:rPr>
                      <w:rFonts w:ascii="Arial" w:hAnsi="Arial"/>
                      <w:b/>
                      <w:sz w:val="36"/>
                      <w:szCs w:val="36"/>
                    </w:rPr>
                    <w:t>208-209</w:t>
                  </w:r>
                </w:p>
              </w:txbxContent>
            </v:textbox>
            <w10:wrap anchorx="page" anchory="page"/>
          </v:shape>
        </w:pict>
      </w:r>
      <w:r w:rsidR="00E45626" w:rsidRPr="00E45626">
        <w:rPr>
          <w:rFonts w:ascii="Arial" w:hAnsi="Arial" w:cs="Arial"/>
          <w:b/>
          <w:sz w:val="36"/>
          <w:szCs w:val="36"/>
        </w:rPr>
        <w:t>τεχνολογιών. Η χρήση μιας νέας συσκευής ή η παροχή μιας νέας υπηρεσίας έχει αρκετά πλεονεκτήματα, αλλά και σημαντικά μειονεκτήματα. Η αυτόματη παραγγελία προϊόντων μπορεί να συντελεί στην εξοικονόμηση χρόνου και να μας δίνει πληροφορίες για την αγορά του καλύτερου προϊόντος στη χαμηλότερη τιμή, χωρίς να βγαίνουμε από το σπίτι, αλλά έχει και αρκετά μειονεκτήματα και κινδύνους. Μας στερεί, για παράδειγμα, τη χαρά να βγαίνουμε έξω και να συνανα</w:t>
      </w:r>
      <w:r w:rsidR="00E45626" w:rsidRPr="00E45626">
        <w:rPr>
          <w:rFonts w:ascii="Arial" w:hAnsi="Arial" w:cs="Arial"/>
          <w:b/>
          <w:sz w:val="36"/>
          <w:szCs w:val="36"/>
        </w:rPr>
        <w:softHyphen/>
        <w:t>στρεφόμαστε με άλλους ανθρώπους, καθώς ψάχνουμε για τα προϊόντα που θέλουμε να αγοράζουμε.</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lastRenderedPageBreak/>
        <w:t xml:space="preserve">   Αν θέλουμε να επεκτείνουμε ακόμα περισσότερο τον προβληματισμό μας, ας αναρωτηθούμε πώς αξιοποιούμε το χρόνο που κερδίζουμε από τη χρήση τέτοιων τεχνολογιών. Τον αξιοποιούμε επιλέγοντας να κάνουμε κάτι δημιουργικό, να συναντήσουμε τους φίλους μας και να παίξουμε ή αποτελεί κενό χρόνο που προσπαθούμε να τον γεμίσουμε με περισσότερη </w:t>
      </w:r>
      <w:r w:rsidR="00E95531" w:rsidRPr="00E95531">
        <w:rPr>
          <w:rFonts w:ascii="Arial" w:hAnsi="Arial" w:cs="Arial"/>
          <w:b/>
          <w:noProof/>
          <w:sz w:val="36"/>
          <w:szCs w:val="36"/>
          <w:lang w:val="en-US" w:eastAsia="en-US"/>
        </w:rPr>
        <w:pict>
          <v:shape id="_x0000_s1719" type="#_x0000_t202" style="position:absolute;margin-left:248.15pt;margin-top:785.3pt;width:99.2pt;height:28.35pt;z-index:251816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OlsgIAADM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6EgDpb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124</w:t>
                  </w:r>
                  <w:r w:rsidR="00DC2E6E" w:rsidRPr="00432B70">
                    <w:rPr>
                      <w:rFonts w:ascii="Arial" w:hAnsi="Arial"/>
                      <w:b/>
                      <w:sz w:val="36"/>
                      <w:szCs w:val="36"/>
                    </w:rPr>
                    <w:t xml:space="preserve"> / </w:t>
                  </w:r>
                  <w:r w:rsidR="00DC2E6E">
                    <w:rPr>
                      <w:rFonts w:ascii="Arial" w:hAnsi="Arial"/>
                      <w:b/>
                      <w:sz w:val="36"/>
                      <w:szCs w:val="36"/>
                    </w:rPr>
                    <w:t>209</w:t>
                  </w:r>
                </w:p>
              </w:txbxContent>
            </v:textbox>
            <w10:wrap anchorx="page" anchory="page"/>
          </v:shape>
        </w:pict>
      </w:r>
      <w:r w:rsidRPr="00E45626">
        <w:rPr>
          <w:rFonts w:ascii="Arial" w:hAnsi="Arial" w:cs="Arial"/>
          <w:b/>
          <w:sz w:val="36"/>
          <w:szCs w:val="36"/>
        </w:rPr>
        <w:t>τεχνολογία και εικονικούς κόσμους ηλεκτρονικών παιχνιδιών; Πολλές φορές οι κόσμοι αυτοί είναι τόσο ελκυστικοί και μας απορροφούν, ώστε να συγχέουμε το φανταστικό με το πραγματικό. Έτσι, βρίσκουμε τον αληθινό κόσμο ανιαρό σε σχέση με αυτόν των ηλεκτρονικών παιχνιδιών. Η ποικιλία της φύσης, η μαγεία των χρωμάτων της και οι προκλήσεις της πραγματικής ζωής δεν μπορούν να συγκριθούν ούτε με τον τελειότερο εικονικό κόσμο. Ο εικονικός κόσμος μάς παρέχει την ψευδαίσθηση της ασφάλειας ενός αποστειρωμένου κόσμου, που μας υπόσχεται χαρά. Όμως το απρόβλεπτο του πραγματικού κόσμου, όπως για παράδειγμα η αυθόρμητη συμπεριφορά ενός φίλου μας παίζοντας στο προαύλιο του σχολείου, έχει μεγαλύτερο ενδιαφέρον, έστω κι αν καμιά φορά μπορεί να μας στενοχωρήσει. Οφείλουμε να γνωρίζουμε τον εαυτό μας και να μεγαλώνουμε αποδεχόμενοι όλα τα υγιή συναισθήματά μας χωρίς το άγχος της αέναης ευτυχίας.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Πολλές από τις τεχνολογίες που χρησιμοποιούν οι ενήλικοι χρησιμεύουν, ώστε να μπορούμε να ελέγχουμε καλύτερα τους απρόβλεπτους παράγοντες της ζωής και της φύσης. Οι δορυφόροι στέλνουν φωτογραφίες για τις κλιματολογικές αλλαγές του πλανήτη, ενώ Υπερυπολογιστές επεξεργάζονται πλήθος δεδομένων, για να προβλέψουν τον καιρό της επόμενης εβδομάδας. Τέτοιες προβλέψεις έχουν σημαντική εφαρμογή στη γεωργική παραγωγή ή στην ασφαλή ναυσιπλοΐα. </w:t>
      </w:r>
      <w:r w:rsidRPr="00E45626">
        <w:rPr>
          <w:rFonts w:ascii="Arial" w:hAnsi="Arial" w:cs="Arial"/>
          <w:b/>
          <w:sz w:val="36"/>
          <w:szCs w:val="36"/>
        </w:rPr>
        <w:lastRenderedPageBreak/>
        <w:t>Αναμφισβήτητα οι Νέες Τεχνολογίες έχουν συνδράμει στην ανάπτυξη και βελτίωση πολλών ανθρώπι</w:t>
      </w:r>
      <w:r w:rsidRPr="00E45626">
        <w:rPr>
          <w:rFonts w:ascii="Arial" w:hAnsi="Arial" w:cs="Arial"/>
          <w:b/>
          <w:sz w:val="36"/>
          <w:szCs w:val="36"/>
        </w:rPr>
        <w:softHyphen/>
        <w:t>νων δραστηριοτήτων. Η ιατρική πρόβλεψη, για παράδειγμα, στηρίζεται σε μεγάλο βαθμό στην τεχνολογία. Όμως ο απόλυτος έλεγχος της ζωής και της φύσης δεν μπορεί να είναι αυτοσκοπός. Ήδη έχουμε αρκετές αρνητικές επιπτώσεις από την προ</w:t>
      </w:r>
      <w:r w:rsidRPr="00E45626">
        <w:rPr>
          <w:rFonts w:ascii="Arial" w:hAnsi="Arial" w:cs="Arial"/>
          <w:b/>
          <w:sz w:val="36"/>
          <w:szCs w:val="36"/>
        </w:rPr>
        <w:softHyphen/>
        <w:t>σπάθεια του ανθρώπου να ελέγξει τη φύση και να κυριαρχήσει σ’ αυτή. Η μόλυνση του περιβάλλοντος και τα ακραία καιρικά φαινόμενα είναι μερικές από αυτές.</w:t>
      </w:r>
      <w:r w:rsidR="00E95531" w:rsidRPr="00E95531">
        <w:rPr>
          <w:rFonts w:ascii="Arial" w:hAnsi="Arial" w:cs="Arial"/>
          <w:b/>
          <w:noProof/>
          <w:sz w:val="36"/>
          <w:szCs w:val="36"/>
          <w:lang w:val="en-US" w:eastAsia="en-US"/>
        </w:rPr>
        <w:pict>
          <v:shape id="_x0000_s1720" type="#_x0000_t202" style="position:absolute;margin-left:248.15pt;margin-top:785.3pt;width:99.2pt;height:28.35pt;z-index:251817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20sgIAADM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be7NtL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6B169C" w:rsidP="00E45626">
                  <w:pPr>
                    <w:suppressAutoHyphens/>
                    <w:autoSpaceDE w:val="0"/>
                    <w:autoSpaceDN w:val="0"/>
                    <w:adjustRightInd w:val="0"/>
                    <w:jc w:val="center"/>
                    <w:rPr>
                      <w:rFonts w:ascii="Arial" w:hAnsi="Arial"/>
                      <w:b/>
                      <w:sz w:val="36"/>
                      <w:szCs w:val="36"/>
                    </w:rPr>
                  </w:pPr>
                  <w:r>
                    <w:rPr>
                      <w:rFonts w:ascii="Arial" w:hAnsi="Arial"/>
                      <w:b/>
                      <w:sz w:val="36"/>
                      <w:szCs w:val="36"/>
                    </w:rPr>
                    <w:t>125</w:t>
                  </w:r>
                  <w:r w:rsidR="00DC2E6E" w:rsidRPr="00432B70">
                    <w:rPr>
                      <w:rFonts w:ascii="Arial" w:hAnsi="Arial"/>
                      <w:b/>
                      <w:sz w:val="36"/>
                      <w:szCs w:val="36"/>
                    </w:rPr>
                    <w:t xml:space="preserve"> / </w:t>
                  </w:r>
                  <w:r w:rsidR="00DC2E6E">
                    <w:rPr>
                      <w:rFonts w:ascii="Arial" w:hAnsi="Arial"/>
                      <w:b/>
                      <w:sz w:val="36"/>
                      <w:szCs w:val="36"/>
                    </w:rPr>
                    <w:t>209</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Το παράδοξο είναι ότι, αν και έχουμε αναπτύξει αρκετές τεχνολογίες ελέγχου και πρόβλεψης, ο σύγχρονος άνθρωπος τρομάζει περισσότερο μπροστά σε κάποιο απρόσμενο γεγονός, ίσως επειδή συνειδητοποιεί πόσο αδύναμος είναι. Η ιστορία του ανθρώπου έχει αποδείξει ότι είναι ένα αρκετά ευέλικτο ον. Οπλισμένος με το νου και το ανάλογο ψυχικό σθένος μπορεί να αντιδρά και να προσαρ</w:t>
      </w:r>
      <w:r w:rsidRPr="00E45626">
        <w:rPr>
          <w:rFonts w:ascii="Arial" w:hAnsi="Arial" w:cs="Arial"/>
          <w:b/>
          <w:sz w:val="36"/>
          <w:szCs w:val="36"/>
        </w:rPr>
        <w:softHyphen/>
        <w:t>μόζεται σε απρόβλεπτες συνθήκες, χωρίς απαραίτητα να προσπαθεί να τις ελέγξει. Εξάλλου ο ίδιος ο άνθρωπος είναι απρόβλεπτος. Αυτό είναι που τον καθιστά ελεύθερο και κάνει τη ζωή πιο ενδιαφέρουσα. Ποια θα είναι η πρόκληση και το ενδιαφέρον της ζωής μας, αν ξέρουμε με ακρίβεια από την αρχή της τι πρόκειται να συμβεί στα χρόνια που ακολουθούν;</w:t>
      </w:r>
    </w:p>
    <w:p w:rsidR="00E45626" w:rsidRPr="00E45626" w:rsidRDefault="00E45626" w:rsidP="00E45626">
      <w:pPr>
        <w:autoSpaceDE w:val="0"/>
        <w:autoSpaceDN w:val="0"/>
        <w:adjustRightInd w:val="0"/>
        <w:ind w:firstLine="720"/>
        <w:rPr>
          <w:rFonts w:ascii="Arial" w:hAnsi="Arial" w:cs="Arial"/>
          <w:b/>
          <w:sz w:val="36"/>
          <w:szCs w:val="36"/>
        </w:rPr>
      </w:pPr>
      <w:r w:rsidRPr="00E45626">
        <w:rPr>
          <w:rFonts w:ascii="Arial" w:hAnsi="Arial" w:cs="Arial"/>
          <w:b/>
          <w:sz w:val="36"/>
          <w:szCs w:val="36"/>
        </w:rPr>
        <w:br w:type="page"/>
      </w:r>
    </w:p>
    <w:p w:rsidR="00E45626" w:rsidRPr="00E45626" w:rsidRDefault="00E45626" w:rsidP="00E45626">
      <w:pPr>
        <w:shd w:val="clear" w:color="auto" w:fill="FFFFFF"/>
        <w:rPr>
          <w:rFonts w:ascii="Arial" w:hAnsi="Arial"/>
          <w:b/>
          <w:sz w:val="36"/>
          <w:szCs w:val="36"/>
        </w:rPr>
      </w:pPr>
    </w:p>
    <w:p w:rsidR="00E45626" w:rsidRPr="00E45626" w:rsidRDefault="003E1183" w:rsidP="00E45626">
      <w:pPr>
        <w:shd w:val="clear" w:color="auto" w:fill="FFFFFF"/>
        <w:rPr>
          <w:rFonts w:ascii="Arial" w:hAnsi="Arial"/>
          <w:b/>
          <w:sz w:val="36"/>
          <w:szCs w:val="36"/>
        </w:rPr>
      </w:pPr>
      <w:r w:rsidRPr="00E45626">
        <w:rPr>
          <w:noProof/>
          <w:sz w:val="36"/>
          <w:szCs w:val="36"/>
        </w:rPr>
        <w:drawing>
          <wp:anchor distT="0" distB="0" distL="114300" distR="114300" simplePos="0" relativeHeight="251706880" behindDoc="0" locked="0" layoutInCell="1" allowOverlap="1">
            <wp:simplePos x="0" y="0"/>
            <wp:positionH relativeFrom="column">
              <wp:posOffset>301653</wp:posOffset>
            </wp:positionH>
            <wp:positionV relativeFrom="paragraph">
              <wp:posOffset>40585</wp:posOffset>
            </wp:positionV>
            <wp:extent cx="5500887" cy="2236304"/>
            <wp:effectExtent l="0" t="0" r="5080" b="0"/>
            <wp:wrapNone/>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3"/>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0887" cy="2236304"/>
                    </a:xfrm>
                    <a:prstGeom prst="rect">
                      <a:avLst/>
                    </a:prstGeom>
                    <a:noFill/>
                  </pic:spPr>
                </pic:pic>
              </a:graphicData>
            </a:graphic>
          </wp:anchor>
        </w:drawing>
      </w: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autoSpaceDE w:val="0"/>
        <w:autoSpaceDN w:val="0"/>
        <w:adjustRightInd w:val="0"/>
        <w:rPr>
          <w:rFonts w:ascii="Microsoft Sans Serif" w:hAnsi="Microsoft Sans Serif" w:cs="Microsoft Sans Serif"/>
          <w:b/>
          <w:sz w:val="36"/>
          <w:szCs w:val="36"/>
        </w:rPr>
      </w:pPr>
      <w:r w:rsidRPr="00E45626">
        <w:rPr>
          <w:rFonts w:ascii="Microsoft Sans Serif" w:hAnsi="Microsoft Sans Serif" w:cs="Microsoft Sans Serif"/>
          <w:b/>
          <w:sz w:val="36"/>
          <w:szCs w:val="36"/>
        </w:rPr>
        <w:t xml:space="preserve">Δημιουργία τοπίου στον υπολογιστή δημοσιευμένη στο Διαδίκτυο από τον </w:t>
      </w:r>
      <w:r w:rsidRPr="00E45626">
        <w:rPr>
          <w:rFonts w:ascii="Microsoft Sans Serif" w:hAnsi="Microsoft Sans Serif" w:cs="Microsoft Sans Serif"/>
          <w:b/>
          <w:sz w:val="36"/>
          <w:szCs w:val="36"/>
          <w:lang w:val="en-US"/>
        </w:rPr>
        <w:t>Gorshkov</w:t>
      </w:r>
      <w:r w:rsidRPr="00E45626">
        <w:rPr>
          <w:rFonts w:ascii="Microsoft Sans Serif" w:hAnsi="Microsoft Sans Serif" w:cs="Microsoft Sans Serif"/>
          <w:b/>
          <w:sz w:val="36"/>
          <w:szCs w:val="36"/>
        </w:rPr>
        <w:t xml:space="preserve"> </w:t>
      </w:r>
      <w:r w:rsidRPr="00E45626">
        <w:rPr>
          <w:rFonts w:ascii="Microsoft Sans Serif" w:hAnsi="Microsoft Sans Serif" w:cs="Microsoft Sans Serif"/>
          <w:b/>
          <w:sz w:val="36"/>
          <w:szCs w:val="36"/>
          <w:lang w:val="en-US"/>
        </w:rPr>
        <w:t>Vladimir</w:t>
      </w:r>
      <w:r w:rsidRPr="00E45626">
        <w:rPr>
          <w:rFonts w:ascii="Microsoft Sans Serif" w:hAnsi="Microsoft Sans Serif" w:cs="Microsoft Sans Serif"/>
          <w:b/>
          <w:sz w:val="36"/>
          <w:szCs w:val="36"/>
        </w:rPr>
        <w:t>, Ρωσία</w:t>
      </w: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99D9EA"/>
        <w:autoSpaceDE w:val="0"/>
        <w:autoSpaceDN w:val="0"/>
        <w:adjustRightInd w:val="0"/>
        <w:rPr>
          <w:rFonts w:ascii="Arial" w:hAnsi="Arial" w:cs="Arial"/>
          <w:b/>
          <w:color w:val="000000"/>
          <w:sz w:val="36"/>
          <w:szCs w:val="36"/>
        </w:rPr>
      </w:pPr>
      <w:r w:rsidRPr="00E45626">
        <w:rPr>
          <w:rFonts w:ascii="Arial" w:hAnsi="Arial" w:cs="Arial"/>
          <w:b/>
          <w:noProof/>
          <w:color w:val="000000"/>
          <w:sz w:val="36"/>
          <w:szCs w:val="36"/>
        </w:rPr>
        <w:drawing>
          <wp:inline distT="0" distB="0" distL="0" distR="0">
            <wp:extent cx="417195" cy="513080"/>
            <wp:effectExtent l="0" t="0" r="1905" b="127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513080"/>
                    </a:xfrm>
                    <a:prstGeom prst="rect">
                      <a:avLst/>
                    </a:prstGeom>
                    <a:noFill/>
                    <a:ln>
                      <a:noFill/>
                    </a:ln>
                  </pic:spPr>
                </pic:pic>
              </a:graphicData>
            </a:graphic>
          </wp:inline>
        </w:drawing>
      </w:r>
      <w:r w:rsidRPr="00E45626">
        <w:rPr>
          <w:rFonts w:ascii="Arial" w:hAnsi="Arial" w:cs="Arial"/>
          <w:b/>
          <w:color w:val="000000"/>
          <w:sz w:val="36"/>
          <w:szCs w:val="36"/>
        </w:rPr>
        <w:t>Γνωστή εταιρεία έτοιμων ενδυμάτων σκέφτηκε να προσαρμόσει δοκιμαστικά ένα μικροτσίπ στις ετικέτες των ρούχων για την καλύτερη εξυπηρέτηση των πελατών. Όταν ο πελάτης επισκεφτεί ξανά το κατά-στημα φορώντας κά</w:t>
      </w:r>
      <w:r w:rsidRPr="00E45626">
        <w:rPr>
          <w:rFonts w:ascii="Arial" w:hAnsi="Arial" w:cs="Arial"/>
          <w:b/>
          <w:color w:val="000000"/>
          <w:sz w:val="36"/>
          <w:szCs w:val="36"/>
        </w:rPr>
        <w:softHyphen/>
        <w:t>ποια από τα ρούχα της εταιρείας, οι πωλητές θα μπορούν να τον εξυπηρετήσουν γρήγορα γνωρίζοντας τις προτιμήσεις και τα μεγέθη του.</w:t>
      </w:r>
    </w:p>
    <w:p w:rsidR="00E45626" w:rsidRPr="00E45626" w:rsidRDefault="00E45626" w:rsidP="00E45626">
      <w:pPr>
        <w:shd w:val="clear" w:color="auto" w:fill="FFFFFF"/>
        <w:rPr>
          <w:rFonts w:ascii="Arial" w:hAnsi="Arial"/>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1η Δραστηριότητα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Μεγάλη εταιρεία ιατρικού εξοπλισμού στην Αμερική κατασκεύασε ένα μικροτσίπ ικανό να αποθηκεύσει τον ιατρικό φάκελο ενός πολίτη. Το μικροτσίπ μπορεί να εμφυτευτεί στο δέρμα του ενδιαφερόμενου και να αναγνωριστεί αυτόματα από ειδικό σαρωτή, στην περίπτωση που ο πολίτης εισέλθει εσπευσμένα στο νοσοκομείο ως ασθενής.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 Σε τι μπορεί να εξυπηρετεί μια τέτοια τεχνολογία;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2. Ποιους κινδύνους για τα προσωπικά δεδομένα του πολίτη εγκυμονούν οι παραπάνω τεχνολογίες;</w:t>
      </w:r>
    </w:p>
    <w:p w:rsidR="00E45626" w:rsidRPr="00E45626" w:rsidRDefault="00E95531" w:rsidP="00E45626">
      <w:pPr>
        <w:shd w:val="clear" w:color="auto" w:fill="FFFFFF"/>
        <w:rPr>
          <w:rFonts w:ascii="Arial" w:hAnsi="Arial"/>
          <w:b/>
          <w:sz w:val="36"/>
          <w:szCs w:val="36"/>
        </w:rPr>
      </w:pPr>
      <w:r w:rsidRPr="00E95531">
        <w:rPr>
          <w:rFonts w:ascii="Arial" w:hAnsi="Arial" w:cs="Arial"/>
          <w:b/>
          <w:noProof/>
          <w:color w:val="FF0000"/>
          <w:sz w:val="36"/>
          <w:szCs w:val="36"/>
          <w:lang w:val="en-US" w:eastAsia="en-US"/>
        </w:rPr>
        <w:pict>
          <v:shape id="_x0000_s1721" type="#_x0000_t202" style="position:absolute;margin-left:247.7pt;margin-top:785.3pt;width:2in;height:28.35pt;z-index:251778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" o:allowincell="f" o:allowoverlap="f" fillcolor="#fc9" stroked="f" strokeweight="2.25pt">
            <v:textbox inset="1.5mm,1.5mm,1.5mm,1.5mm">
              <w:txbxContent>
                <w:p w:rsidR="00DC2E6E" w:rsidRPr="00432B70" w:rsidRDefault="00D92C6A" w:rsidP="00E45626">
                  <w:pPr>
                    <w:suppressAutoHyphens/>
                    <w:autoSpaceDE w:val="0"/>
                    <w:autoSpaceDN w:val="0"/>
                    <w:adjustRightInd w:val="0"/>
                    <w:jc w:val="center"/>
                    <w:rPr>
                      <w:rFonts w:ascii="Arial" w:hAnsi="Arial"/>
                      <w:b/>
                      <w:sz w:val="36"/>
                      <w:szCs w:val="36"/>
                    </w:rPr>
                  </w:pPr>
                  <w:r>
                    <w:rPr>
                      <w:rFonts w:ascii="Arial" w:hAnsi="Arial"/>
                      <w:b/>
                      <w:sz w:val="36"/>
                      <w:szCs w:val="36"/>
                    </w:rPr>
                    <w:t>126</w:t>
                  </w:r>
                  <w:r w:rsidR="00DC2E6E" w:rsidRPr="00432B70">
                    <w:rPr>
                      <w:rFonts w:ascii="Arial" w:hAnsi="Arial"/>
                      <w:b/>
                      <w:sz w:val="36"/>
                      <w:szCs w:val="36"/>
                    </w:rPr>
                    <w:t xml:space="preserve"> / </w:t>
                  </w:r>
                  <w:r w:rsidR="00DC2E6E">
                    <w:rPr>
                      <w:rFonts w:ascii="Arial" w:hAnsi="Arial"/>
                      <w:b/>
                      <w:sz w:val="36"/>
                      <w:szCs w:val="36"/>
                    </w:rPr>
                    <w:t>209-210</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lastRenderedPageBreak/>
        <w:t xml:space="preserve">   Διάφορα συστήματα πληροφοριών έχουν ήδη δημιουργηθεί, για να προβλέψουν ανθρώπινες συμπεριφορές. Για παράδειγμα, συστήματα υπολογιστών αντλώντας δεδομένα από τις </w:t>
      </w:r>
      <w:r w:rsidR="00E95531" w:rsidRPr="00E95531">
        <w:rPr>
          <w:rFonts w:ascii="Arial" w:hAnsi="Arial" w:cs="Arial"/>
          <w:b/>
          <w:noProof/>
          <w:sz w:val="36"/>
          <w:szCs w:val="36"/>
          <w:lang w:val="en-US" w:eastAsia="en-US"/>
        </w:rPr>
        <w:pict>
          <v:shape id="_x0000_s1722" type="#_x0000_t202" style="position:absolute;margin-left:248.15pt;margin-top:785.3pt;width:99.2pt;height:28.35pt;z-index:251819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rsgIAADM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127Ja7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D92C6A" w:rsidP="00E45626">
                  <w:pPr>
                    <w:suppressAutoHyphens/>
                    <w:autoSpaceDE w:val="0"/>
                    <w:autoSpaceDN w:val="0"/>
                    <w:adjustRightInd w:val="0"/>
                    <w:jc w:val="center"/>
                    <w:rPr>
                      <w:rFonts w:ascii="Arial" w:hAnsi="Arial"/>
                      <w:b/>
                      <w:sz w:val="36"/>
                      <w:szCs w:val="36"/>
                    </w:rPr>
                  </w:pPr>
                  <w:r>
                    <w:rPr>
                      <w:rFonts w:ascii="Arial" w:hAnsi="Arial"/>
                      <w:b/>
                      <w:sz w:val="36"/>
                      <w:szCs w:val="36"/>
                    </w:rPr>
                    <w:t>127</w:t>
                  </w:r>
                  <w:r w:rsidR="00DC2E6E" w:rsidRPr="00432B70">
                    <w:rPr>
                      <w:rFonts w:ascii="Arial" w:hAnsi="Arial"/>
                      <w:b/>
                      <w:sz w:val="36"/>
                      <w:szCs w:val="36"/>
                    </w:rPr>
                    <w:t xml:space="preserve"> / </w:t>
                  </w:r>
                  <w:r w:rsidR="00DC2E6E">
                    <w:rPr>
                      <w:rFonts w:ascii="Arial" w:hAnsi="Arial"/>
                      <w:b/>
                      <w:sz w:val="36"/>
                      <w:szCs w:val="36"/>
                    </w:rPr>
                    <w:t>210</w:t>
                  </w:r>
                </w:p>
              </w:txbxContent>
            </v:textbox>
            <w10:wrap anchorx="page" anchory="page"/>
          </v:shape>
        </w:pict>
      </w:r>
      <w:r w:rsidRPr="00E45626">
        <w:rPr>
          <w:rFonts w:ascii="Arial" w:hAnsi="Arial" w:cs="Arial"/>
          <w:b/>
          <w:sz w:val="36"/>
          <w:szCs w:val="36"/>
        </w:rPr>
        <w:t>προσωπικές μας αγορές προσπαθούν να προβλέψουν τις καταναλωτικές μας συνήθειες, έτσι ώστε να μας παρέχουν διάφορα προϊόντα, πριν ακόμα σκεφτούμε, αν τα χρειαζόμαστε. Πλήθος νέων αναγκών μάς δημιουργούνται έντεχνα. Οι περισσότεροι θεωρούμε ότι είναι αναγκαίο να αποκτούμε κάθε τόσο τα καινούργια μοντέλα των συσκευών της κινητής τηλεφωνίας ή υπερσύγχρονους υπολογιστές, χωρίς να αναρωτιόμαστε, αν έχουμε εξαντλήσει τις δυνατότητες των προηγούμενων συσκευών.</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Χρειαζόμαστε άραγε να έχουμε ψηφιακή φωτογραφική μηχανή ενσωματωμένη στο κινητό μας τηλέφωνο; Οι περισσότεροι το θεωρούν απαραίτητο χωρίς να έχουν ποτέ αναρωτηθεί για την αναγκαιότητα μιας τέτοιας συσκευής. Παρόλο που η φωτογραφία είναι μια μορφή τέχνης, πολλοί λίγοι χρησιμοποιούν πλέον την ψηφιακή φωτογραφική μηχανή ως μέσο έκφρασης. Οι ηλεκτρονικοί υπολογιστές παρέχουν σημαντικό λογισμικό Επεξεργασίας Εικόνας, για να μπορούμε να επεξεργαζόμαστε τις ψηφιακές μας φωτογραφίες και να δημιουργούμε άρτιες αποτυπώσεις ή δικούς μας φανταστικούς κόσμους. Όμως αυτό δεν είναι πάντοτε αρκετό. Χρειάζεται μια περισσότερο κριτική και ευαίσθητη ματιά, ώστε να απαθανατίσουμε την αίσθηση της στιγμής. Αντίθετα, πολλοί περιορι-ζόμαστε στην επαναληπτική αποτύπωση στιγμών χωρίς ιδιαίτερη σκέψη και φαντασία. Έχοντας τη σιγουριά ότι μπορούμε να αποτυπώνουμε εύκολα σε μία ψηφιακή φωτογραφία την εκάστοτε στιγμή χωρίς κόστος, χάνουμε μερικές φορές την ίδια τη στιγμή και δεν τη ζούμε. Παύουμε να χρησιμοποιούμε τις </w:t>
      </w:r>
      <w:r w:rsidRPr="00E45626">
        <w:rPr>
          <w:rFonts w:ascii="Arial" w:hAnsi="Arial" w:cs="Arial"/>
          <w:b/>
          <w:sz w:val="36"/>
          <w:szCs w:val="36"/>
        </w:rPr>
        <w:lastRenderedPageBreak/>
        <w:t>αισθήσεις μας και τη μνήμη μας. Απλώς προσπαθούμε να αποτυπώσου</w:t>
      </w:r>
      <w:r w:rsidRPr="00E45626">
        <w:rPr>
          <w:rFonts w:ascii="Arial" w:hAnsi="Arial" w:cs="Arial"/>
          <w:b/>
          <w:sz w:val="36"/>
          <w:szCs w:val="36"/>
        </w:rPr>
        <w:softHyphen/>
        <w:t>με όσο το δυνατό περισσότερες εικόνες ως απόδειξη της παρουσίας μας σε μια συγκεκριμένη περίσταση, άρα και της ίδιας της ύπαρξής μας.</w:t>
      </w:r>
      <w:r w:rsidR="00E95531" w:rsidRPr="00E95531">
        <w:rPr>
          <w:rFonts w:ascii="Arial" w:hAnsi="Arial" w:cs="Arial"/>
          <w:b/>
          <w:noProof/>
          <w:sz w:val="36"/>
          <w:szCs w:val="36"/>
          <w:lang w:val="en-US" w:eastAsia="en-US"/>
        </w:rPr>
        <w:pict>
          <v:shape id="_x0000_s1723" type="#_x0000_t202" style="position:absolute;margin-left:248.15pt;margin-top:785.3pt;width:99.2pt;height:28.35pt;z-index:251820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4xksgIAADM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VPOMZL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D92C6A" w:rsidP="00E45626">
                  <w:pPr>
                    <w:suppressAutoHyphens/>
                    <w:autoSpaceDE w:val="0"/>
                    <w:autoSpaceDN w:val="0"/>
                    <w:adjustRightInd w:val="0"/>
                    <w:jc w:val="center"/>
                    <w:rPr>
                      <w:rFonts w:ascii="Arial" w:hAnsi="Arial"/>
                      <w:b/>
                      <w:sz w:val="36"/>
                      <w:szCs w:val="36"/>
                    </w:rPr>
                  </w:pPr>
                  <w:r>
                    <w:rPr>
                      <w:rFonts w:ascii="Arial" w:hAnsi="Arial"/>
                      <w:b/>
                      <w:sz w:val="36"/>
                      <w:szCs w:val="36"/>
                    </w:rPr>
                    <w:t>128</w:t>
                  </w:r>
                  <w:r w:rsidR="00DC2E6E" w:rsidRPr="00432B70">
                    <w:rPr>
                      <w:rFonts w:ascii="Arial" w:hAnsi="Arial"/>
                      <w:b/>
                      <w:sz w:val="36"/>
                      <w:szCs w:val="36"/>
                    </w:rPr>
                    <w:t xml:space="preserve"> / </w:t>
                  </w:r>
                  <w:r w:rsidR="00DC2E6E">
                    <w:rPr>
                      <w:rFonts w:ascii="Arial" w:hAnsi="Arial"/>
                      <w:b/>
                      <w:sz w:val="36"/>
                      <w:szCs w:val="36"/>
                    </w:rPr>
                    <w:t>210</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Σε πολλούς θα είναι αρκετά οικεία η εικόνα ανθρώπων που μιλούν επανειλημμένα στο κινητό τηλέφωνο κατά τη διάρκεια μιας κινηματογραφικής ταινίας ή μέσα στο καράβι κατευθυνόμενοι προς κάποιο νησί. Μιλώντας όμως ακατάπαυ</w:t>
      </w:r>
      <w:r w:rsidRPr="00E45626">
        <w:rPr>
          <w:rFonts w:ascii="Arial" w:hAnsi="Arial" w:cs="Arial"/>
          <w:b/>
          <w:sz w:val="36"/>
          <w:szCs w:val="36"/>
        </w:rPr>
        <w:softHyphen/>
        <w:t xml:space="preserve">στα, χάνουν την ευκαιρία να απολαύσουν την ίδια τη στιγμή, παρατηρώντας τη θάλασσα ή γνωρίζοντας καινούργιους ανθρώπους. Τότε ποιο είναι το νόημα της παρακολούθησης μιας ταινίας ή ενός ταξιδιού; Η κατάχρηση της τεχνολογίας μας οδηγεί στην εξάρτηση από αυτή. Αρκετοί άνθρωποι αισθάνονται ανασφάλεια σε περίπτωση που ξεχάσουν το κινητό τους τηλέφωνο ή αν χρειαστεί να το κλείσουν κάποια στιγμή. Πώς άραγε επικοινωνούσαν οι άνθρωποι δύο μόλις δεκαετίες πριν; Επικοινωνούσαν λιγότερο απ' ότι εμείς; Μπορεί ένα μήνυμα </w:t>
      </w:r>
      <w:r w:rsidRPr="00E45626">
        <w:rPr>
          <w:rFonts w:ascii="Arial" w:hAnsi="Arial" w:cs="Arial"/>
          <w:b/>
          <w:sz w:val="36"/>
          <w:szCs w:val="36"/>
          <w:lang w:val="en-US"/>
        </w:rPr>
        <w:t>SMS</w:t>
      </w:r>
      <w:r w:rsidRPr="00E45626">
        <w:rPr>
          <w:rFonts w:ascii="Arial" w:hAnsi="Arial" w:cs="Arial"/>
          <w:b/>
          <w:sz w:val="36"/>
          <w:szCs w:val="36"/>
        </w:rPr>
        <w:t xml:space="preserve"> να είναι σημαντικό, για να κανονίσουμε μια συνάντηση ή για να εκφράσουμε ένα συναίσθημα, δεν μπορεί όμως να υποκαταστήσει ένα βλέμμα, ένα άγγιγμα ή μια χειραψία.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Πολλοί άνθρωποι ονειρεύονται να αποκτήσουν ένα αυτοκίνητο που να έχει μέγιστη ταχύτητα πάνω από 250 χιλιόμετρα την ώρα. Δεν σκέφτονται όμως ότι η μέση ταχύτητα σε μια πόλη μπορεί να είναι 10-20 χιλιόμετρα την ώρα, λόγω της κυκλοφοριακής συμφό-ρησης. Άλλοι θέλουν να εξοπλίσουν το αυτοκίνητο τους με σύγχρονες τεχνολογίες </w:t>
      </w:r>
      <w:r w:rsidRPr="00E45626">
        <w:rPr>
          <w:rFonts w:ascii="Arial" w:hAnsi="Arial" w:cs="Arial"/>
          <w:b/>
          <w:sz w:val="36"/>
          <w:szCs w:val="36"/>
          <w:lang w:val="en-US"/>
        </w:rPr>
        <w:t>GPS</w:t>
      </w:r>
      <w:r w:rsidRPr="00E45626">
        <w:rPr>
          <w:rFonts w:ascii="Arial" w:hAnsi="Arial" w:cs="Arial"/>
          <w:b/>
          <w:sz w:val="36"/>
          <w:szCs w:val="36"/>
        </w:rPr>
        <w:t>, για να έχουν με τη βοήθεια δορυφόρου και ενός ηλε</w:t>
      </w:r>
      <w:r w:rsidRPr="00E45626">
        <w:rPr>
          <w:rFonts w:ascii="Arial" w:hAnsi="Arial" w:cs="Arial"/>
          <w:b/>
          <w:sz w:val="36"/>
          <w:szCs w:val="36"/>
        </w:rPr>
        <w:softHyphen/>
        <w:t xml:space="preserve">κτρονικού υπολογιστή την απαραίτητη καθοδήγηση σε άγνωστες διαδρομές ή σημαντική πληροφόρηση, ώστε να επιλέξουν την πιο σύντομη διαδρομή με τη λιγότερη κίνηση. Η προσφορά </w:t>
      </w:r>
      <w:r w:rsidRPr="00E45626">
        <w:rPr>
          <w:rFonts w:ascii="Arial" w:hAnsi="Arial" w:cs="Arial"/>
          <w:b/>
          <w:sz w:val="36"/>
          <w:szCs w:val="36"/>
        </w:rPr>
        <w:lastRenderedPageBreak/>
        <w:t>τέτοιων τεχνολογιών είναι σημαντική, ιδίως σε αυτούς που ταξιδεύουν συχνά, αλλά μερικές φορές η εξερεύνηση μιας διαφορε</w:t>
      </w:r>
      <w:r w:rsidRPr="00E45626">
        <w:rPr>
          <w:rFonts w:ascii="Arial" w:hAnsi="Arial" w:cs="Arial"/>
          <w:b/>
          <w:sz w:val="36"/>
          <w:szCs w:val="36"/>
        </w:rPr>
        <w:softHyphen/>
        <w:t>τικής διαδρομής μπορεί να κρύβει ευχάριστες εκπλήξεις. Εξάλλου, ορισμένες φορές το ίδιο το ταξίδι έχει περισσότερη σημασία από τον τελικό προορισμό.</w:t>
      </w:r>
      <w:r w:rsidR="00E95531" w:rsidRPr="00E95531">
        <w:rPr>
          <w:rFonts w:ascii="Arial" w:hAnsi="Arial" w:cs="Arial"/>
          <w:b/>
          <w:noProof/>
          <w:sz w:val="36"/>
          <w:szCs w:val="36"/>
          <w:lang w:val="en-US" w:eastAsia="en-US"/>
        </w:rPr>
        <w:pict>
          <v:shape id="_x0000_s1724" type="#_x0000_t202" style="position:absolute;margin-left:248.15pt;margin-top:785.3pt;width:99.2pt;height:28.35pt;z-index:251821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7jsgIAADM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YDTu47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D92C6A" w:rsidP="00E45626">
                  <w:pPr>
                    <w:suppressAutoHyphens/>
                    <w:autoSpaceDE w:val="0"/>
                    <w:autoSpaceDN w:val="0"/>
                    <w:adjustRightInd w:val="0"/>
                    <w:jc w:val="center"/>
                    <w:rPr>
                      <w:rFonts w:ascii="Arial" w:hAnsi="Arial"/>
                      <w:b/>
                      <w:sz w:val="36"/>
                      <w:szCs w:val="36"/>
                    </w:rPr>
                  </w:pPr>
                  <w:r>
                    <w:rPr>
                      <w:rFonts w:ascii="Arial" w:hAnsi="Arial"/>
                      <w:b/>
                      <w:sz w:val="36"/>
                      <w:szCs w:val="36"/>
                    </w:rPr>
                    <w:t>129</w:t>
                  </w:r>
                  <w:r w:rsidR="00DC2E6E" w:rsidRPr="00432B70">
                    <w:rPr>
                      <w:rFonts w:ascii="Arial" w:hAnsi="Arial"/>
                      <w:b/>
                      <w:sz w:val="36"/>
                      <w:szCs w:val="36"/>
                    </w:rPr>
                    <w:t xml:space="preserve"> / </w:t>
                  </w:r>
                  <w:r w:rsidR="00DC2E6E">
                    <w:rPr>
                      <w:rFonts w:ascii="Arial" w:hAnsi="Arial"/>
                      <w:b/>
                      <w:sz w:val="36"/>
                      <w:szCs w:val="36"/>
                    </w:rPr>
                    <w:t>211</w:t>
                  </w:r>
                </w:p>
              </w:txbxContent>
            </v:textbox>
            <w10:wrap anchorx="page" anchory="page"/>
          </v:shape>
        </w:pic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Αναμφισβήτητα, η τεχνολογία έχει βελτιώσει κατά πολύ τις συνθήκες διαβίωσης μας. Πόσοι, άραγε, θα ήθελαν να ξαναγυρίσουμε στην εποχή που πλέναμε τα ρούχα στο ποτάμι με τον κόπανο ή που ανάβαμε φωτιά με ξύλα, για να μαγειρέψουμε το μεσημεριανό. Η απόκτηση, όμως, όλο και περισσότερων τεχνολογικών αγαθών δεν οδηγεί απαραίτητα και σε έναν ανώτερο πολιτισμό. Λαοί που δε διαθέτουν υψηλή τεχνολογία μπορεί να έχουν έναν εξίσου σημαντικό πολιτισμό, που απλώς είναι διαφορετικός από το δικό μας και δυσκολευόμαστε να τον κατανοήσουμε. Ένα ποίημα, ή ένα λογοτέχνημα δεν είναι απαραίτητο να είναι γραμμένο στον Επεξεργαστή Κειμένου, για να θεωρείται σημαντικό και όμορφο. Η μουσική που παράγεται από ένα αναλογικό όργανο (μία ακουστική κιθάρα) είναι σε πολλές περιπτώσεις ανώτερη από τη μουσική ενός ηλεκτρονικού υπολογιστή. Αν ένας νέος συμμαθητής μας στο σχολείο προέρχεται από μία χώρα στην οποία δε διαθέτουν κινητά τηλέφωνα ή εξελιγμένους υπολογιστές, δε σημαίνει ότι δεν έχει κάτι σημαντικό να μας προσφέρει. Μπορεί να είναι ένας καλλιτέχνης που παίζει όμορφα ένα μουσικό όργανο ή γράφει εξαιρετικά ποιήματα στη γλώσσα του.</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 xml:space="preserve">   Το Διαδίκτυο είναι ένα σπουδαίο μέσο ανταλλαγής πολιτιστικών στοιχείων μεταξύ των λαών. Είναι αναγκαίο όμως να έχουμε την κατάλληλη παιδεία, για να το αντιληφθούμε. Το Διαδίκτυο αποτελεί ένα παράθυρο στον κόσμο. Όμως, είναι εύκολο μέσα στον κυκεώνα των πληροφοριών να χαθούμε. Σ' αυτό </w:t>
      </w:r>
      <w:r w:rsidRPr="00E45626">
        <w:rPr>
          <w:rFonts w:ascii="Arial" w:hAnsi="Arial" w:cs="Arial"/>
          <w:b/>
          <w:sz w:val="36"/>
          <w:szCs w:val="36"/>
        </w:rPr>
        <w:lastRenderedPageBreak/>
        <w:t>μπορούν να μας βοηθήσουν οι μεγαλύτεροι σε ηλικία άνθρωποι που μας περιβάλλουν. Πολύ συχνά απορρίπτουμε εύκολα τις γνώσεις ενός ηλικιωμένου που δεν ξέρει να χειρίζεται τις Νέες Τεχνολογίες, απορώντας με την αδυναμία του να κατανοήσει απλά για μας πράγματα. Η γνώση του, όμως, μπορεί να μας βοηθήσει στην επιλογή των σωστών πληροφοριών. Εμείς με τη σειρά μας μπορούμε να του παρέχουμε σημαντικό γι’ αυτόν υλικό από το Διαδίκτυο- κάποιο βιβλίο, που ίσως χρειάζεται, κάποιο μουσικό θέμα ή ειδήσεις από διάφορα μέρη του πλανήτη. Κάθε άνθρωπος είναι ιδιαίτερος και μπορεί να προσφέρει κάτι μοναδικό στην κοινωνία. Ανεξάρτητα από την οικονομική του επιφάνεια, την καταγωγή του, το χρώ</w:t>
      </w:r>
      <w:r w:rsidRPr="00E45626">
        <w:rPr>
          <w:rFonts w:ascii="Arial" w:hAnsi="Arial" w:cs="Arial"/>
          <w:b/>
          <w:sz w:val="36"/>
          <w:szCs w:val="36"/>
        </w:rPr>
        <w:softHyphen/>
        <w:t>μα, το φύλο ή την ηλικία του μπορεί να έχει κάτι σημαντικό να μας προσφέρει.</w:t>
      </w:r>
    </w:p>
    <w:p w:rsidR="00E45626" w:rsidRPr="00E45626" w:rsidRDefault="00E95531" w:rsidP="00E45626">
      <w:pPr>
        <w:shd w:val="clear" w:color="auto" w:fill="FFFFFF"/>
        <w:rPr>
          <w:rFonts w:ascii="Arial" w:hAnsi="Arial"/>
          <w:b/>
          <w:sz w:val="36"/>
          <w:szCs w:val="36"/>
        </w:rPr>
      </w:pPr>
      <w:r w:rsidRPr="00E95531">
        <w:rPr>
          <w:rFonts w:ascii="Arial" w:hAnsi="Arial" w:cs="Arial"/>
          <w:b/>
          <w:noProof/>
          <w:sz w:val="36"/>
          <w:szCs w:val="36"/>
          <w:lang w:val="en-US" w:eastAsia="en-US"/>
        </w:rPr>
        <w:pict>
          <v:shape id="_x0000_s1725" type="#_x0000_t202" style="position:absolute;margin-left:248.15pt;margin-top:785.3pt;width:99.2pt;height:28.35pt;z-index:251822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" o:allowincell="f" o:allowoverlap="f" fillcolor="#fc9" stroked="f" strokeweight="2.25pt">
            <v:textbox inset="1.5mm,1.5mm,1.5mm,1.5mm">
              <w:txbxContent>
                <w:p w:rsidR="00DC2E6E" w:rsidRPr="00432B70" w:rsidRDefault="00D92C6A" w:rsidP="00E45626">
                  <w:pPr>
                    <w:suppressAutoHyphens/>
                    <w:autoSpaceDE w:val="0"/>
                    <w:autoSpaceDN w:val="0"/>
                    <w:adjustRightInd w:val="0"/>
                    <w:jc w:val="center"/>
                    <w:rPr>
                      <w:rFonts w:ascii="Arial" w:hAnsi="Arial"/>
                      <w:b/>
                      <w:sz w:val="36"/>
                      <w:szCs w:val="36"/>
                    </w:rPr>
                  </w:pPr>
                  <w:r>
                    <w:rPr>
                      <w:rFonts w:ascii="Arial" w:hAnsi="Arial"/>
                      <w:b/>
                      <w:sz w:val="36"/>
                      <w:szCs w:val="36"/>
                    </w:rPr>
                    <w:t>130</w:t>
                  </w:r>
                  <w:r w:rsidR="00DC2E6E" w:rsidRPr="00432B70">
                    <w:rPr>
                      <w:rFonts w:ascii="Arial" w:hAnsi="Arial"/>
                      <w:b/>
                      <w:sz w:val="36"/>
                      <w:szCs w:val="36"/>
                    </w:rPr>
                    <w:t xml:space="preserve"> / </w:t>
                  </w:r>
                  <w:r w:rsidR="00DC2E6E">
                    <w:rPr>
                      <w:rFonts w:ascii="Arial" w:hAnsi="Arial"/>
                      <w:b/>
                      <w:sz w:val="36"/>
                      <w:szCs w:val="36"/>
                    </w:rPr>
                    <w:t>211</w:t>
                  </w:r>
                </w:p>
              </w:txbxContent>
            </v:textbox>
            <w10:wrap anchorx="page" anchory="page"/>
          </v:shape>
        </w:pict>
      </w:r>
    </w:p>
    <w:p w:rsidR="00E45626" w:rsidRPr="00E45626" w:rsidRDefault="00E45626" w:rsidP="00E45626">
      <w:pPr>
        <w:rPr>
          <w:rFonts w:ascii="Arial" w:hAnsi="Arial"/>
          <w:b/>
          <w:color w:val="FF0000"/>
          <w:sz w:val="36"/>
          <w:szCs w:val="36"/>
        </w:rPr>
      </w:pPr>
    </w:p>
    <w:p w:rsidR="00E45626" w:rsidRPr="00E45626" w:rsidRDefault="00E45626" w:rsidP="00E45626">
      <w:pPr>
        <w:shd w:val="clear" w:color="auto" w:fill="99D9EA"/>
        <w:autoSpaceDE w:val="0"/>
        <w:autoSpaceDN w:val="0"/>
        <w:adjustRightInd w:val="0"/>
        <w:rPr>
          <w:rFonts w:ascii="Arial" w:hAnsi="Arial" w:cs="Arial"/>
          <w:b/>
          <w:color w:val="000000"/>
          <w:sz w:val="36"/>
          <w:szCs w:val="36"/>
        </w:rPr>
      </w:pPr>
      <w:r w:rsidRPr="00E45626">
        <w:rPr>
          <w:rFonts w:ascii="Arial" w:hAnsi="Arial" w:cs="Arial"/>
          <w:b/>
          <w:noProof/>
          <w:color w:val="000000"/>
          <w:sz w:val="36"/>
          <w:szCs w:val="36"/>
        </w:rPr>
        <w:drawing>
          <wp:inline distT="0" distB="0" distL="0" distR="0">
            <wp:extent cx="417195" cy="513080"/>
            <wp:effectExtent l="0" t="0" r="1905" b="127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 cy="513080"/>
                    </a:xfrm>
                    <a:prstGeom prst="rect">
                      <a:avLst/>
                    </a:prstGeom>
                    <a:noFill/>
                    <a:ln>
                      <a:noFill/>
                    </a:ln>
                  </pic:spPr>
                </pic:pic>
              </a:graphicData>
            </a:graphic>
          </wp:inline>
        </w:drawing>
      </w:r>
      <w:r w:rsidRPr="00E45626">
        <w:rPr>
          <w:rFonts w:ascii="Tahoma" w:hAnsi="Tahoma" w:cs="Tahoma"/>
          <w:b/>
          <w:color w:val="000000"/>
          <w:sz w:val="36"/>
          <w:szCs w:val="36"/>
        </w:rPr>
        <w:t>Στο παζάρι της δωρεάν μουσικής</w:t>
      </w:r>
      <w:r w:rsidRPr="00E45626">
        <w:rPr>
          <w:rFonts w:ascii="Arial" w:hAnsi="Arial" w:cs="Arial"/>
          <w:b/>
          <w:color w:val="000000"/>
          <w:sz w:val="36"/>
          <w:szCs w:val="36"/>
        </w:rPr>
        <w:t>!</w:t>
      </w:r>
    </w:p>
    <w:p w:rsidR="00E45626" w:rsidRPr="00E45626" w:rsidRDefault="00E45626" w:rsidP="00E45626">
      <w:pPr>
        <w:shd w:val="clear" w:color="auto" w:fill="99D9EA"/>
        <w:autoSpaceDE w:val="0"/>
        <w:autoSpaceDN w:val="0"/>
        <w:adjustRightInd w:val="0"/>
        <w:rPr>
          <w:rFonts w:ascii="Arial" w:hAnsi="Arial" w:cs="Arial"/>
          <w:b/>
          <w:color w:val="000000"/>
          <w:sz w:val="36"/>
          <w:szCs w:val="36"/>
        </w:rPr>
      </w:pPr>
      <w:r w:rsidRPr="00E45626">
        <w:rPr>
          <w:rFonts w:ascii="Arial" w:hAnsi="Arial" w:cs="Arial"/>
          <w:b/>
          <w:color w:val="000000"/>
          <w:sz w:val="36"/>
          <w:szCs w:val="36"/>
        </w:rPr>
        <w:t>«Μουσικοί και δισκογραφικές εταιρείες διαθέτουν χι</w:t>
      </w:r>
      <w:r w:rsidRPr="00E45626">
        <w:rPr>
          <w:rFonts w:ascii="Arial" w:hAnsi="Arial" w:cs="Arial"/>
          <w:b/>
          <w:color w:val="000000"/>
          <w:sz w:val="36"/>
          <w:szCs w:val="36"/>
        </w:rPr>
        <w:softHyphen/>
        <w:t>λιάδες τραγούδια στις ιστοσελίδες τους για δωρεάν α</w:t>
      </w:r>
      <w:r w:rsidRPr="00E45626">
        <w:rPr>
          <w:rFonts w:ascii="Arial" w:hAnsi="Arial" w:cs="Arial"/>
          <w:b/>
          <w:color w:val="000000"/>
          <w:sz w:val="36"/>
          <w:szCs w:val="36"/>
        </w:rPr>
        <w:softHyphen/>
        <w:t>ντιγραφή στον υπολογιστή. Οι καλλιτέχνες και οι ανεξάρτητες δισκογραφικές εταιρεί</w:t>
      </w:r>
      <w:r w:rsidRPr="00E45626">
        <w:rPr>
          <w:rFonts w:ascii="Arial" w:hAnsi="Arial" w:cs="Arial"/>
          <w:b/>
          <w:color w:val="000000"/>
          <w:sz w:val="36"/>
          <w:szCs w:val="36"/>
        </w:rPr>
        <w:softHyphen/>
        <w:t>ες έχουν βρει την ευκαιρία να προωθήσουν τη δουλειά τους μέσα από τα προσωπι</w:t>
      </w:r>
      <w:r w:rsidRPr="00E45626">
        <w:rPr>
          <w:rFonts w:ascii="Arial" w:hAnsi="Arial" w:cs="Arial"/>
          <w:b/>
          <w:color w:val="000000"/>
          <w:sz w:val="36"/>
          <w:szCs w:val="36"/>
        </w:rPr>
        <w:softHyphen/>
        <w:t>κά τους sites.»</w:t>
      </w:r>
    </w:p>
    <w:p w:rsidR="00E45626" w:rsidRPr="00E45626" w:rsidRDefault="00E45626" w:rsidP="00E45626">
      <w:pPr>
        <w:shd w:val="clear" w:color="auto" w:fill="99D9EA"/>
        <w:autoSpaceDE w:val="0"/>
        <w:autoSpaceDN w:val="0"/>
        <w:adjustRightInd w:val="0"/>
        <w:rPr>
          <w:rFonts w:ascii="Microsoft Sans Serif" w:hAnsi="Microsoft Sans Serif" w:cs="Microsoft Sans Serif"/>
          <w:b/>
          <w:color w:val="000000"/>
          <w:sz w:val="36"/>
          <w:szCs w:val="36"/>
        </w:rPr>
      </w:pPr>
      <w:r w:rsidRPr="00E45626">
        <w:rPr>
          <w:rFonts w:ascii="Microsoft Sans Serif" w:hAnsi="Microsoft Sans Serif" w:cs="Microsoft Sans Serif"/>
          <w:b/>
          <w:color w:val="000000"/>
          <w:sz w:val="36"/>
          <w:szCs w:val="36"/>
        </w:rPr>
        <w:t xml:space="preserve">Ημερήσιος Τύπος, </w:t>
      </w:r>
    </w:p>
    <w:p w:rsidR="00E45626" w:rsidRPr="00E45626" w:rsidRDefault="00E45626" w:rsidP="00E45626">
      <w:pPr>
        <w:shd w:val="clear" w:color="auto" w:fill="99D9EA"/>
        <w:autoSpaceDE w:val="0"/>
        <w:autoSpaceDN w:val="0"/>
        <w:adjustRightInd w:val="0"/>
        <w:rPr>
          <w:rFonts w:ascii="Microsoft Sans Serif" w:hAnsi="Microsoft Sans Serif" w:cs="Microsoft Sans Serif"/>
          <w:b/>
          <w:color w:val="000000"/>
          <w:sz w:val="36"/>
          <w:szCs w:val="36"/>
        </w:rPr>
      </w:pPr>
      <w:r w:rsidRPr="00E45626">
        <w:rPr>
          <w:rFonts w:ascii="Microsoft Sans Serif" w:hAnsi="Microsoft Sans Serif" w:cs="Microsoft Sans Serif"/>
          <w:b/>
          <w:color w:val="000000"/>
          <w:sz w:val="36"/>
          <w:szCs w:val="36"/>
        </w:rPr>
        <w:t>Πέμπτη 13/01/2005</w:t>
      </w:r>
    </w:p>
    <w:p w:rsidR="003E1183" w:rsidRDefault="003E1183" w:rsidP="00E45626">
      <w:pPr>
        <w:autoSpaceDE w:val="0"/>
        <w:autoSpaceDN w:val="0"/>
        <w:adjustRightInd w:val="0"/>
        <w:rPr>
          <w:rFonts w:ascii="Tahoma" w:hAnsi="Tahoma" w:cs="Tahoma"/>
          <w:b/>
          <w:sz w:val="36"/>
          <w:szCs w:val="36"/>
        </w:rPr>
      </w:pP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2η Δραστηριότητα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Περίεργο πράγμα οι λέξεις και τι μπορείς να φτιάξεις συνδυάζοντάς τες. Μου αρέσει να παίζω μ' αυτές. Γράφω ποιήματα. Δε με ενδιαφέρει, αν κάποιοι τα βρίσκουν καλά ή κακά. Με ενδιαφέρει, όμως, να τα μοι-</w:t>
      </w:r>
      <w:r w:rsidRPr="00E45626">
        <w:rPr>
          <w:rFonts w:ascii="Arial" w:hAnsi="Arial" w:cs="Arial"/>
          <w:b/>
          <w:sz w:val="36"/>
          <w:szCs w:val="36"/>
        </w:rPr>
        <w:lastRenderedPageBreak/>
        <w:t>ράζομαι. Πιστεύω ότι με κάποιους ανθρώπους μπορούμε να επικοινωνήσουμε με κοινούς κώδικες. Στην ιστοσελίδα μου δημοσιεύω τα «πνευματικά μου παιδιά», μιας και ξέρω ότι δεν πρόκειται ποτέ να εκδοθούν. Είναι πολύ σημαντικό για μένα κάποιοι φίλοι, γνωστοί ή άγνωστοι, να τα διαβάζουν και να τους αρέσουν. Γιώργος, 16 ετών.</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 Πόσοι άνθρωποι μπορούν να επισκεφτούν την ιστοσελίδα που έχει δημοσιεύσει ο Γιώργος στο Διαδίκτυο;</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2. Υπήρχε παλαιότερα η δυνατότητα να δημοσιοποιήσουμε την πνευματική μας δουλειά σε ευρύτερο κοινό, χωρίς να ξοδέψουμε χρήματα;</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3. Πόσο σημαντικό είναι αυτό για κάποιον που μπορεί να έχει προβλήματα μετακίνησης ή ζει σε ένα απομακρυσμένο μέρος;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4. Μπορεί κάποιος να εκδώσει τα ποιήματα του Γιώργου ως δικά του;</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5. Πώς μπορεί να προστατευτεί ο Γιώργος;</w:t>
      </w:r>
    </w:p>
    <w:p w:rsidR="00E45626" w:rsidRPr="00E45626" w:rsidRDefault="00E45626" w:rsidP="00E45626">
      <w:pPr>
        <w:shd w:val="clear" w:color="auto" w:fill="FFFFFF"/>
        <w:rPr>
          <w:rFonts w:ascii="Arial" w:hAnsi="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Ο κόσμος αλλάζει με τη συνεχή εξέλιξη των τεχνολογιών της Πληροφορίας και της Επικοινωνίας και ο σύγχρονος πολίτης δεν μπορεί να σταματήσει αυτή την αλλαγή. Παρόλ' αυτά ο άνθρωπος δεν πρέπει να αισθάνεται όμηρος των αλλαγών. Αποκτώντας κριτική στάση απέναντι στις τεχνολογίες που του παρουσιάζονται, πρέπει να σκέφτεται ποιες θα υιοθετήσει και με ποιους όρους. Αυτό δε σημαίνει ότι πρέπει να φοβόμαστε οποιοδήποτε νέο τεχνολογικό επίτευγμα παρουσιάζεται. Με όπλο τη γνώση, που παράγεται από τη συστηματική εκπαίδευση, μπορούμε να διερευνούμε τη χρηστικότητα κάθε τεχνολογίας, να την απορρίπτουμε ή να την προσαρμόζουμε στις πραγματικές μας ανάγκες.</w:t>
      </w:r>
    </w:p>
    <w:p w:rsidR="00E45626" w:rsidRPr="00E45626" w:rsidRDefault="00E95531" w:rsidP="00E45626">
      <w:pPr>
        <w:shd w:val="clear" w:color="auto" w:fill="FFFFFF"/>
        <w:rPr>
          <w:rFonts w:ascii="Arial" w:hAnsi="Arial"/>
          <w:b/>
          <w:sz w:val="36"/>
          <w:szCs w:val="36"/>
        </w:rPr>
      </w:pPr>
      <w:r w:rsidRPr="00E95531">
        <w:rPr>
          <w:rFonts w:ascii="Arial" w:hAnsi="Arial" w:cs="Arial"/>
          <w:b/>
          <w:noProof/>
          <w:sz w:val="36"/>
          <w:szCs w:val="36"/>
          <w:lang w:val="en-US" w:eastAsia="en-US"/>
        </w:rPr>
        <w:pict>
          <v:shape id="_x0000_s1726" type="#_x0000_t202" style="position:absolute;margin-left:247.7pt;margin-top:785.3pt;width:128.65pt;height:28.35pt;z-index:251779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" o:allowincell="f" o:allowoverlap="f" fillcolor="#fc9" stroked="f" strokeweight="2.25pt">
            <v:textbox inset="1.5mm,1.5mm,1.5mm,1.5mm">
              <w:txbxContent>
                <w:p w:rsidR="00DC2E6E" w:rsidRPr="00432B70" w:rsidRDefault="00D92C6A" w:rsidP="00E45626">
                  <w:pPr>
                    <w:suppressAutoHyphens/>
                    <w:autoSpaceDE w:val="0"/>
                    <w:autoSpaceDN w:val="0"/>
                    <w:adjustRightInd w:val="0"/>
                    <w:jc w:val="center"/>
                    <w:rPr>
                      <w:rFonts w:ascii="Arial" w:hAnsi="Arial"/>
                      <w:b/>
                      <w:sz w:val="36"/>
                      <w:szCs w:val="36"/>
                    </w:rPr>
                  </w:pPr>
                  <w:r>
                    <w:rPr>
                      <w:rFonts w:ascii="Arial" w:hAnsi="Arial"/>
                      <w:b/>
                      <w:sz w:val="36"/>
                      <w:szCs w:val="36"/>
                    </w:rPr>
                    <w:t>131</w:t>
                  </w:r>
                  <w:r w:rsidR="00DC2E6E" w:rsidRPr="00432B70">
                    <w:rPr>
                      <w:rFonts w:ascii="Arial" w:hAnsi="Arial"/>
                      <w:b/>
                      <w:sz w:val="36"/>
                      <w:szCs w:val="36"/>
                    </w:rPr>
                    <w:t xml:space="preserve"> / </w:t>
                  </w:r>
                  <w:r w:rsidR="00DC2E6E">
                    <w:rPr>
                      <w:rFonts w:ascii="Arial" w:hAnsi="Arial"/>
                      <w:b/>
                      <w:sz w:val="36"/>
                      <w:szCs w:val="36"/>
                    </w:rPr>
                    <w:t>211</w:t>
                  </w:r>
                  <w:r>
                    <w:rPr>
                      <w:rFonts w:ascii="Arial" w:hAnsi="Arial"/>
                      <w:b/>
                      <w:sz w:val="36"/>
                      <w:szCs w:val="36"/>
                    </w:rPr>
                    <w:t>-212</w:t>
                  </w:r>
                </w:p>
              </w:txbxContent>
            </v:textbox>
            <w10:wrap anchorx="page" anchory="page"/>
          </v:shape>
        </w:pict>
      </w: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lastRenderedPageBreak/>
        <w:t>3η Δραστηριότητα</w:t>
      </w:r>
    </w:p>
    <w:p w:rsidR="00E45626" w:rsidRPr="00E45626" w:rsidRDefault="00E45626" w:rsidP="00E45626">
      <w:pPr>
        <w:autoSpaceDE w:val="0"/>
        <w:autoSpaceDN w:val="0"/>
        <w:adjustRightInd w:val="0"/>
        <w:rPr>
          <w:rFonts w:ascii="Tahoma" w:hAnsi="Tahoma" w:cs="Tahoma"/>
          <w:b/>
          <w:sz w:val="36"/>
          <w:szCs w:val="36"/>
        </w:rPr>
      </w:pPr>
      <w:r w:rsidRPr="00E45626">
        <w:rPr>
          <w:rFonts w:ascii="Tahoma" w:hAnsi="Tahoma" w:cs="Tahoma"/>
          <w:b/>
          <w:sz w:val="36"/>
          <w:szCs w:val="36"/>
        </w:rPr>
        <w:t>15.000.000 βιβλία στο Διαδίκτυο!</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Πέντε από τις πλέον περίφημες βιβλιοθήκες του κόσμου μετέχουν στο γιγάντιο εγχείρημα γνωστής Μηχανής Αναζήτησης. «Όλα τα βιβλία, οι επιστημονικές εργασίες και τα πολύτιμα χειρόγραφα του κόσμου θα αποτελούν σύντομα μια τεράστια ηλεκτρονική βιβλιοθήκη, στην οποία θα έχει ελεύθερη πρόσβαση όποιος διαθέτει ηλεκτρονικό υπολογιστή.»</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Ημερήσιος Τύπος, Πέμπτη 16/12/2004</w:t>
      </w:r>
      <w:r w:rsidR="00E95531" w:rsidRPr="00E95531">
        <w:rPr>
          <w:rFonts w:ascii="Arial" w:hAnsi="Arial" w:cs="Arial"/>
          <w:b/>
          <w:noProof/>
          <w:sz w:val="36"/>
          <w:szCs w:val="36"/>
          <w:lang w:val="en-US" w:eastAsia="en-US"/>
        </w:rPr>
        <w:pict>
          <v:shape id="_x0000_s1727" type="#_x0000_t202" style="position:absolute;margin-left:248.15pt;margin-top:785.3pt;width:99.2pt;height:28.35pt;z-index:251825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" o:allowincell="f" o:allowoverlap="f" fillcolor="#fc9" stroked="f" strokeweight="2.25pt">
            <v:textbox inset="1.5mm,1.5mm,1.5mm,1.5mm">
              <w:txbxContent>
                <w:p w:rsidR="00DC2E6E" w:rsidRPr="00432B70" w:rsidRDefault="00D92C6A" w:rsidP="00E45626">
                  <w:pPr>
                    <w:suppressAutoHyphens/>
                    <w:autoSpaceDE w:val="0"/>
                    <w:autoSpaceDN w:val="0"/>
                    <w:adjustRightInd w:val="0"/>
                    <w:jc w:val="center"/>
                    <w:rPr>
                      <w:rFonts w:ascii="Arial" w:hAnsi="Arial"/>
                      <w:b/>
                      <w:sz w:val="36"/>
                      <w:szCs w:val="36"/>
                    </w:rPr>
                  </w:pPr>
                  <w:r>
                    <w:rPr>
                      <w:rFonts w:ascii="Arial" w:hAnsi="Arial"/>
                      <w:b/>
                      <w:sz w:val="36"/>
                      <w:szCs w:val="36"/>
                    </w:rPr>
                    <w:t>132</w:t>
                  </w:r>
                  <w:r w:rsidR="00DC2E6E" w:rsidRPr="00432B70">
                    <w:rPr>
                      <w:rFonts w:ascii="Arial" w:hAnsi="Arial"/>
                      <w:b/>
                      <w:sz w:val="36"/>
                      <w:szCs w:val="36"/>
                    </w:rPr>
                    <w:t xml:space="preserve"> / </w:t>
                  </w:r>
                  <w:r w:rsidR="00DC2E6E">
                    <w:rPr>
                      <w:rFonts w:ascii="Arial" w:hAnsi="Arial"/>
                      <w:b/>
                      <w:sz w:val="36"/>
                      <w:szCs w:val="36"/>
                    </w:rPr>
                    <w:t>212</w:t>
                  </w:r>
                </w:p>
              </w:txbxContent>
            </v:textbox>
            <w10:wrap anchorx="page" anchory="page"/>
          </v:shape>
        </w:pict>
      </w:r>
    </w:p>
    <w:p w:rsidR="00E45626" w:rsidRPr="00E45626" w:rsidRDefault="00E45626" w:rsidP="00E45626">
      <w:pPr>
        <w:shd w:val="clear" w:color="auto" w:fill="FFFFFF"/>
        <w:rPr>
          <w:rFonts w:ascii="Arial" w:hAnsi="Arial"/>
          <w:b/>
          <w:sz w:val="36"/>
          <w:szCs w:val="36"/>
        </w:rPr>
      </w:pP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 Πώς μπορεί κανείς να βρει στο Διαδίκτυο ένα συγκεκριμένο βιβλίο που επιθυμεί να διαβάσει;</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2. Σε τι μορφή θα είναι αποθηκευμένα τα βιβλία αυτά;</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3. Ποιον μπορεί κανείς να συμβουλευτεί για το είδος του βιβλίου που είναι κατάλληλο για την ηλι</w:t>
      </w:r>
      <w:r w:rsidRPr="00E45626">
        <w:rPr>
          <w:rFonts w:ascii="Arial" w:hAnsi="Arial" w:cs="Arial"/>
          <w:b/>
          <w:sz w:val="36"/>
          <w:szCs w:val="36"/>
        </w:rPr>
        <w:softHyphen/>
        <w:t>κία και για τα ενδιαφέροντα του;</w:t>
      </w: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hd w:val="clear" w:color="auto" w:fill="FFFFFF"/>
        <w:rPr>
          <w:rFonts w:ascii="Arial" w:hAnsi="Arial"/>
          <w:b/>
          <w:sz w:val="36"/>
          <w:szCs w:val="36"/>
        </w:rPr>
      </w:pPr>
      <w:r w:rsidRPr="00E45626">
        <w:rPr>
          <w:rFonts w:ascii="Arial" w:hAnsi="Arial"/>
          <w:b/>
          <w:noProof/>
          <w:sz w:val="36"/>
          <w:szCs w:val="36"/>
        </w:rPr>
        <w:drawing>
          <wp:anchor distT="0" distB="0" distL="114300" distR="114300" simplePos="0" relativeHeight="251764224" behindDoc="0" locked="0" layoutInCell="1" allowOverlap="1">
            <wp:simplePos x="0" y="0"/>
            <wp:positionH relativeFrom="column">
              <wp:posOffset>0</wp:posOffset>
            </wp:positionH>
            <wp:positionV relativeFrom="paragraph">
              <wp:posOffset>252730</wp:posOffset>
            </wp:positionV>
            <wp:extent cx="1356995" cy="1000760"/>
            <wp:effectExtent l="0" t="0" r="0" b="8890"/>
            <wp:wrapNone/>
            <wp:docPr id="83" name="Εικόνα 83" descr="Ει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 descr="Εικ"/>
                    <pic:cNvPicPr>
                      <a:picLocks noChangeAspect="1" noChangeArrowheads="1"/>
                    </pic:cNvPicPr>
                  </pic:nvPicPr>
                  <pic:blipFill>
                    <a:blip r:embed="rId50"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995" cy="1000760"/>
                    </a:xfrm>
                    <a:prstGeom prst="rect">
                      <a:avLst/>
                    </a:prstGeom>
                    <a:noFill/>
                  </pic:spPr>
                </pic:pic>
              </a:graphicData>
            </a:graphic>
          </wp:anchor>
        </w:drawing>
      </w:r>
    </w:p>
    <w:p w:rsidR="00E45626" w:rsidRPr="00E45626" w:rsidRDefault="00E45626" w:rsidP="00E45626">
      <w:pPr>
        <w:rPr>
          <w:rFonts w:ascii="Arial" w:hAnsi="Arial"/>
          <w:b/>
          <w:sz w:val="36"/>
          <w:szCs w:val="36"/>
        </w:rPr>
      </w:pPr>
    </w:p>
    <w:p w:rsidR="00E45626" w:rsidRPr="00E45626" w:rsidRDefault="00E45626" w:rsidP="00E45626">
      <w:pPr>
        <w:shd w:val="clear" w:color="auto" w:fill="CCFFCC"/>
        <w:ind w:firstLine="2340"/>
        <w:rPr>
          <w:rFonts w:ascii="Tahoma" w:hAnsi="Tahoma" w:cs="Tahoma"/>
          <w:b/>
          <w:color w:val="FF0000"/>
          <w:sz w:val="36"/>
          <w:szCs w:val="36"/>
        </w:rPr>
      </w:pPr>
      <w:r w:rsidRPr="00E45626">
        <w:rPr>
          <w:rFonts w:ascii="Tahoma" w:hAnsi="Tahoma" w:cs="Tahoma"/>
          <w:b/>
          <w:color w:val="FF0000"/>
          <w:sz w:val="36"/>
          <w:szCs w:val="36"/>
        </w:rPr>
        <w:t>ΕΡΩΤΗΣΕΙΣ</w:t>
      </w:r>
    </w:p>
    <w:p w:rsidR="00E45626" w:rsidRPr="00E45626" w:rsidRDefault="00E45626" w:rsidP="00E45626">
      <w:pPr>
        <w:shd w:val="clear" w:color="auto" w:fill="CCFFCC"/>
        <w:rPr>
          <w:rFonts w:ascii="Arial" w:hAnsi="Arial"/>
          <w:b/>
          <w:sz w:val="36"/>
          <w:szCs w:val="36"/>
        </w:rPr>
      </w:pPr>
    </w:p>
    <w:p w:rsidR="00E45626" w:rsidRPr="00E45626" w:rsidRDefault="00E45626" w:rsidP="00E45626">
      <w:pPr>
        <w:shd w:val="clear" w:color="auto" w:fill="CCFFCC"/>
        <w:rPr>
          <w:rFonts w:ascii="Arial" w:eastAsia="Athens" w:hAnsi="Arial" w:cs="Arial"/>
          <w:b/>
          <w:sz w:val="36"/>
          <w:szCs w:val="36"/>
        </w:rPr>
      </w:pPr>
      <w:r w:rsidRPr="00E45626">
        <w:rPr>
          <w:rFonts w:ascii="Courier" w:eastAsia="Athens" w:hAnsi="Courier"/>
          <w:sz w:val="36"/>
          <w:szCs w:val="36"/>
        </w:rPr>
        <w:t xml:space="preserve">                </w:t>
      </w:r>
      <w:r w:rsidRPr="00E45626">
        <w:rPr>
          <w:rFonts w:ascii="Arial" w:eastAsia="Athens" w:hAnsi="Arial" w:cs="Arial"/>
          <w:b/>
          <w:color w:val="FF0000"/>
          <w:sz w:val="36"/>
          <w:szCs w:val="36"/>
        </w:rPr>
        <w:t>1.</w:t>
      </w:r>
      <w:r w:rsidRPr="00E45626">
        <w:rPr>
          <w:rFonts w:ascii="Arial" w:eastAsia="Athens" w:hAnsi="Arial" w:cs="Arial"/>
          <w:b/>
          <w:sz w:val="36"/>
          <w:szCs w:val="36"/>
        </w:rPr>
        <w:t xml:space="preserve"> Ποια είναι τα πλεονεκτήματα της αγοράς προϊόντων μέσα από το Διαδίκτυο;</w:t>
      </w:r>
    </w:p>
    <w:p w:rsidR="00E45626" w:rsidRPr="00E45626" w:rsidRDefault="00E45626" w:rsidP="00E45626">
      <w:pPr>
        <w:shd w:val="clear" w:color="auto" w:fill="CCFFCC"/>
        <w:rPr>
          <w:rFonts w:ascii="Arial" w:eastAsia="Athens" w:hAnsi="Arial" w:cs="Arial"/>
          <w:b/>
          <w:sz w:val="36"/>
          <w:szCs w:val="36"/>
        </w:rPr>
      </w:pPr>
      <w:r w:rsidRPr="00E45626">
        <w:rPr>
          <w:rFonts w:ascii="Arial" w:eastAsia="Athens" w:hAnsi="Arial" w:cs="Arial"/>
          <w:b/>
          <w:color w:val="FF0000"/>
          <w:sz w:val="36"/>
          <w:szCs w:val="36"/>
        </w:rPr>
        <w:t>2.</w:t>
      </w:r>
      <w:r w:rsidRPr="00E45626">
        <w:rPr>
          <w:rFonts w:ascii="Arial" w:eastAsia="Athens" w:hAnsi="Arial" w:cs="Arial"/>
          <w:b/>
          <w:sz w:val="36"/>
          <w:szCs w:val="36"/>
        </w:rPr>
        <w:t xml:space="preserve"> Ποια είναι τα μειονεκτήματα της αγοράς προϊόντων μέσα από το Διαδίκτυο;</w:t>
      </w:r>
    </w:p>
    <w:p w:rsidR="00E45626" w:rsidRPr="00E45626" w:rsidRDefault="00E45626" w:rsidP="00E45626">
      <w:pPr>
        <w:shd w:val="clear" w:color="auto" w:fill="CCFFCC"/>
        <w:rPr>
          <w:rFonts w:ascii="Arial" w:eastAsia="Athens" w:hAnsi="Arial" w:cs="Arial"/>
          <w:b/>
          <w:sz w:val="36"/>
          <w:szCs w:val="36"/>
        </w:rPr>
      </w:pPr>
      <w:r w:rsidRPr="00E45626">
        <w:rPr>
          <w:rFonts w:ascii="Arial" w:eastAsia="Athens" w:hAnsi="Arial" w:cs="Arial"/>
          <w:b/>
          <w:color w:val="FF0000"/>
          <w:sz w:val="36"/>
          <w:szCs w:val="36"/>
        </w:rPr>
        <w:t>3.</w:t>
      </w:r>
      <w:r w:rsidRPr="00E45626">
        <w:rPr>
          <w:rFonts w:ascii="Arial" w:eastAsia="Athens" w:hAnsi="Arial" w:cs="Arial"/>
          <w:b/>
          <w:sz w:val="36"/>
          <w:szCs w:val="36"/>
        </w:rPr>
        <w:t xml:space="preserve"> Γιατί πρέπει να έχουμε κριτική στάση απέναντι σε μια νέα συσκευή που προωθείται από τις διαφημίσεις;</w:t>
      </w:r>
    </w:p>
    <w:p w:rsidR="00E45626" w:rsidRPr="00E45626" w:rsidRDefault="00E45626" w:rsidP="00E45626">
      <w:pPr>
        <w:shd w:val="clear" w:color="auto" w:fill="CCFFCC"/>
        <w:rPr>
          <w:rFonts w:ascii="Arial" w:eastAsia="Athens" w:hAnsi="Arial" w:cs="Arial"/>
          <w:b/>
          <w:sz w:val="36"/>
          <w:szCs w:val="36"/>
        </w:rPr>
      </w:pPr>
      <w:r w:rsidRPr="00E45626">
        <w:rPr>
          <w:rFonts w:ascii="Arial" w:eastAsia="Athens" w:hAnsi="Arial" w:cs="Arial"/>
          <w:b/>
          <w:color w:val="FF0000"/>
          <w:sz w:val="36"/>
          <w:szCs w:val="36"/>
        </w:rPr>
        <w:t>4.</w:t>
      </w:r>
      <w:r w:rsidRPr="00E45626">
        <w:rPr>
          <w:rFonts w:ascii="Arial" w:eastAsia="Athens" w:hAnsi="Arial" w:cs="Arial"/>
          <w:b/>
          <w:sz w:val="36"/>
          <w:szCs w:val="36"/>
        </w:rPr>
        <w:t xml:space="preserve"> Πώς μπορούν διαφορετικοί λαοί να ανταλλάσσουν πολιτιστικά στοιχεία μέσω Διαδικτύου;</w:t>
      </w:r>
    </w:p>
    <w:p w:rsidR="00E45626" w:rsidRPr="00E45626" w:rsidRDefault="00E45626" w:rsidP="00E45626">
      <w:pPr>
        <w:shd w:val="clear" w:color="auto" w:fill="CCFFCC"/>
        <w:rPr>
          <w:rFonts w:ascii="Arial" w:eastAsia="Athens" w:hAnsi="Arial" w:cs="Arial"/>
          <w:b/>
          <w:sz w:val="36"/>
          <w:szCs w:val="36"/>
        </w:rPr>
      </w:pPr>
      <w:r w:rsidRPr="00E45626">
        <w:rPr>
          <w:rFonts w:ascii="Arial" w:eastAsia="Athens" w:hAnsi="Arial" w:cs="Arial"/>
          <w:b/>
          <w:color w:val="FF0000"/>
          <w:sz w:val="36"/>
          <w:szCs w:val="36"/>
        </w:rPr>
        <w:t>5.</w:t>
      </w:r>
      <w:r w:rsidRPr="00E45626">
        <w:rPr>
          <w:rFonts w:ascii="Arial" w:eastAsia="Athens" w:hAnsi="Arial" w:cs="Arial"/>
          <w:b/>
          <w:sz w:val="36"/>
          <w:szCs w:val="36"/>
        </w:rPr>
        <w:t xml:space="preserve"> Γιατί η κατάχρηση της τεχνολογίας μπορεί να μας κάνει υπόδουλούς της; Αναφέρετε ένα παράδειγμα από την καθημερινή ζωή.</w:t>
      </w:r>
    </w:p>
    <w:p w:rsidR="00E45626" w:rsidRPr="00E45626" w:rsidRDefault="00E45626" w:rsidP="00E45626">
      <w:pPr>
        <w:shd w:val="clear" w:color="auto" w:fill="FFFFFF"/>
        <w:rPr>
          <w:rFonts w:ascii="Arial" w:hAnsi="Arial"/>
          <w:b/>
          <w:sz w:val="36"/>
          <w:szCs w:val="36"/>
        </w:rPr>
      </w:pPr>
    </w:p>
    <w:p w:rsidR="003E1183" w:rsidRPr="00E45626" w:rsidRDefault="003E1183" w:rsidP="003E1183">
      <w:pPr>
        <w:shd w:val="clear" w:color="auto" w:fill="FFFFFF"/>
        <w:ind w:left="1440" w:firstLine="720"/>
        <w:rPr>
          <w:rFonts w:ascii="Tahoma" w:hAnsi="Tahoma" w:cs="Tahoma"/>
          <w:b/>
          <w:sz w:val="36"/>
          <w:szCs w:val="36"/>
        </w:rPr>
      </w:pPr>
      <w:r w:rsidRPr="00E45626">
        <w:rPr>
          <w:rFonts w:ascii="Tahoma" w:hAnsi="Tahoma" w:cs="Tahoma"/>
          <w:b/>
          <w:sz w:val="36"/>
          <w:szCs w:val="36"/>
        </w:rPr>
        <w:lastRenderedPageBreak/>
        <w:t>ΘΕΜΑΤΑ ΓΙΑ ΣΥΖΗΤΗΣΗ</w:t>
      </w:r>
    </w:p>
    <w:p w:rsidR="00E45626" w:rsidRPr="00E45626" w:rsidRDefault="003E1183" w:rsidP="00E45626">
      <w:pPr>
        <w:shd w:val="clear" w:color="auto" w:fill="FFFFFF"/>
        <w:rPr>
          <w:rFonts w:ascii="Arial" w:hAnsi="Arial"/>
          <w:b/>
          <w:sz w:val="36"/>
          <w:szCs w:val="36"/>
        </w:rPr>
      </w:pPr>
      <w:r w:rsidRPr="00E45626">
        <w:rPr>
          <w:rFonts w:ascii="Arial" w:hAnsi="Arial" w:cs="Arial"/>
          <w:b/>
          <w:noProof/>
          <w:sz w:val="36"/>
          <w:szCs w:val="36"/>
        </w:rPr>
        <w:drawing>
          <wp:inline distT="0" distB="0" distL="0" distR="0">
            <wp:extent cx="1331595" cy="914400"/>
            <wp:effectExtent l="0" t="0" r="1905"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1595" cy="914400"/>
                    </a:xfrm>
                    <a:prstGeom prst="rect">
                      <a:avLst/>
                    </a:prstGeom>
                    <a:noFill/>
                    <a:ln>
                      <a:noFill/>
                    </a:ln>
                  </pic:spPr>
                </pic:pic>
              </a:graphicData>
            </a:graphic>
          </wp:inline>
        </w:drawing>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1. Στο διάλογο «Φαίδρος» του Πλάτωνα, ο Σωκράτης ασκεί αρνητική κριτική σ' αυτόν που εφηύρε τη γραφή, λέγοντας ότι θα παραμεληθεί η εξάσκηση της μνήμης με συνέπεια την εξασθένισή της. «Διότι τούτο θα παρέχει λησμοσύνη στις ψυχές, επειδή θα παραμεληθεί η εξάσκηση του μνημονικού των, αφού με την εμπιστοσύνη στη γραφή θα θυμούνται τα πράγματα εκ των έξω, με ξένους χαρακτήρες και όχι γιατί τα εννόησαν σε βάθος στις δικές τους προσπάθειες».</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Κάθε νέα εφεύρεση έχει θετικές αλλά και αρνητικές συνέπειες για τον άνθρωπο. Πρέπει, λοιπόν, να είμαστε ιδιαίτερα προσεκτικοί στη χρήση κάθε καινούργιας τεχνολογίας και να την αντιμετωπίζουμε με κριτική ματιά. Με αφορμή αυτή τη θέση συζητήστε για τις θετικές αλλά και τις αρνητικές συνέπειες των νέων τεχνολογιών της πληροφορίας, επιλέγοντας κάποια νέα μορφή τεχνολογίας (π.χ. κινητό τηλέφωνο).</w:t>
      </w:r>
    </w:p>
    <w:p w:rsidR="00E45626" w:rsidRPr="00E45626" w:rsidRDefault="00E45626" w:rsidP="00E45626">
      <w:pPr>
        <w:autoSpaceDE w:val="0"/>
        <w:autoSpaceDN w:val="0"/>
        <w:adjustRightInd w:val="0"/>
        <w:rPr>
          <w:rFonts w:ascii="Arial" w:hAnsi="Arial" w:cs="Arial"/>
          <w:b/>
          <w:sz w:val="36"/>
          <w:szCs w:val="36"/>
        </w:rPr>
      </w:pPr>
      <w:r w:rsidRPr="00E45626">
        <w:rPr>
          <w:rFonts w:ascii="Arial" w:hAnsi="Arial" w:cs="Arial"/>
          <w:b/>
          <w:sz w:val="36"/>
          <w:szCs w:val="36"/>
        </w:rPr>
        <w:t>2. Με τη βοήθεια μιας Μηχανής Αναζήτησης βρείτε ελληνικά ηλεκτρονικά βιβλία. Ποια είναι τα πλε</w:t>
      </w:r>
      <w:r w:rsidRPr="00E45626">
        <w:rPr>
          <w:rFonts w:ascii="Arial" w:hAnsi="Arial" w:cs="Arial"/>
          <w:b/>
          <w:sz w:val="36"/>
          <w:szCs w:val="36"/>
        </w:rPr>
        <w:softHyphen/>
        <w:t>ονεκτήματα ψηφιοποίησης των βιβλίων και δημοσίευσής τους στο Διαδίκτυο; Προτιμάτε ένα χαρτόδετο βιβλίο ή ένα ηλεκτρονικό βιβλίο;</w:t>
      </w:r>
    </w:p>
    <w:p w:rsidR="00E45626" w:rsidRPr="00E45626" w:rsidRDefault="00E95531" w:rsidP="00E45626">
      <w:pPr>
        <w:shd w:val="clear" w:color="auto" w:fill="FFFFFF"/>
        <w:rPr>
          <w:rFonts w:ascii="Arial" w:hAnsi="Arial"/>
          <w:b/>
          <w:sz w:val="36"/>
          <w:szCs w:val="36"/>
        </w:rPr>
      </w:pPr>
      <w:r w:rsidRPr="00E95531">
        <w:rPr>
          <w:rFonts w:ascii="Arial" w:hAnsi="Arial" w:cs="Arial"/>
          <w:b/>
          <w:noProof/>
          <w:sz w:val="36"/>
          <w:szCs w:val="36"/>
          <w:lang w:val="en-US" w:eastAsia="en-US"/>
        </w:rPr>
        <w:pict>
          <v:shape id="_x0000_s1728" type="#_x0000_t202" style="position:absolute;margin-left:248.15pt;margin-top:785.3pt;width:99.2pt;height:28.35pt;z-index:251826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" o:allowincell="f" o:allowoverlap="f" fillcolor="#fc9" stroked="f" strokeweight="2.25pt">
            <v:textbox inset="1.5mm,1.5mm,1.5mm,1.5mm">
              <w:txbxContent>
                <w:p w:rsidR="00DC2E6E" w:rsidRPr="00432B70" w:rsidRDefault="00D92C6A" w:rsidP="00E45626">
                  <w:pPr>
                    <w:suppressAutoHyphens/>
                    <w:autoSpaceDE w:val="0"/>
                    <w:autoSpaceDN w:val="0"/>
                    <w:adjustRightInd w:val="0"/>
                    <w:jc w:val="center"/>
                    <w:rPr>
                      <w:rFonts w:ascii="Arial" w:hAnsi="Arial"/>
                      <w:b/>
                      <w:sz w:val="36"/>
                      <w:szCs w:val="36"/>
                    </w:rPr>
                  </w:pPr>
                  <w:r>
                    <w:rPr>
                      <w:rFonts w:ascii="Arial" w:hAnsi="Arial"/>
                      <w:b/>
                      <w:sz w:val="36"/>
                      <w:szCs w:val="36"/>
                    </w:rPr>
                    <w:t>133</w:t>
                  </w:r>
                  <w:r w:rsidR="00DC2E6E" w:rsidRPr="00432B70">
                    <w:rPr>
                      <w:rFonts w:ascii="Arial" w:hAnsi="Arial"/>
                      <w:b/>
                      <w:sz w:val="36"/>
                      <w:szCs w:val="36"/>
                    </w:rPr>
                    <w:t xml:space="preserve"> / </w:t>
                  </w:r>
                  <w:r w:rsidR="00DC2E6E">
                    <w:rPr>
                      <w:rFonts w:ascii="Arial" w:hAnsi="Arial"/>
                      <w:b/>
                      <w:sz w:val="36"/>
                      <w:szCs w:val="36"/>
                    </w:rPr>
                    <w:t>212</w:t>
                  </w:r>
                </w:p>
              </w:txbxContent>
            </v:textbox>
            <w10:wrap anchorx="page" anchory="page"/>
          </v:shape>
        </w:pict>
      </w:r>
    </w:p>
    <w:p w:rsidR="005F5C72" w:rsidRPr="006A5DEB" w:rsidRDefault="00E45626" w:rsidP="005F5C72">
      <w:pPr>
        <w:pStyle w:val="a4"/>
        <w:ind w:left="2880" w:firstLine="720"/>
        <w:rPr>
          <w:rFonts w:ascii="Arial" w:hAnsi="Arial" w:cs="Arial"/>
          <w:b/>
          <w:noProof/>
          <w:color w:val="0000FF"/>
          <w:sz w:val="36"/>
          <w:szCs w:val="36"/>
          <w:lang w:val="en-US"/>
        </w:rPr>
      </w:pPr>
      <w:r w:rsidRPr="006A5DEB">
        <w:rPr>
          <w:rFonts w:ascii="Arial" w:hAnsi="Arial"/>
          <w:b/>
          <w:sz w:val="36"/>
          <w:szCs w:val="36"/>
          <w:lang w:val="en-US"/>
        </w:rPr>
        <w:br w:type="page"/>
      </w:r>
      <w:r w:rsidRPr="006A5DEB">
        <w:rPr>
          <w:rFonts w:ascii="Arial" w:hAnsi="Arial" w:cs="Arial"/>
          <w:b/>
          <w:noProof/>
          <w:color w:val="0000FF"/>
          <w:sz w:val="36"/>
          <w:szCs w:val="36"/>
          <w:lang w:val="en-US"/>
        </w:rPr>
        <w:lastRenderedPageBreak/>
        <w:t xml:space="preserve"> </w:t>
      </w:r>
      <w:r w:rsidR="005F5C72" w:rsidRPr="005F5C72">
        <w:rPr>
          <w:rFonts w:ascii="Arial" w:hAnsi="Arial" w:cs="Arial"/>
          <w:b/>
          <w:bCs/>
          <w:noProof/>
          <w:color w:val="0000FF"/>
          <w:sz w:val="36"/>
          <w:szCs w:val="36"/>
        </w:rPr>
        <w:t>Ευρετήριο</w:t>
      </w:r>
    </w:p>
    <w:p w:rsidR="005F5C72" w:rsidRPr="006A5DEB" w:rsidRDefault="005F5C72" w:rsidP="005F5C72">
      <w:pPr>
        <w:rPr>
          <w:rFonts w:ascii="Arial" w:hAnsi="Arial" w:cs="Arial"/>
          <w:b/>
          <w:noProof/>
          <w:color w:val="000000" w:themeColor="text1"/>
          <w:sz w:val="36"/>
          <w:szCs w:val="36"/>
          <w:lang w:val="en-US"/>
        </w:rPr>
      </w:pPr>
      <w:r w:rsidRPr="00DC2E6E">
        <w:rPr>
          <w:rFonts w:ascii="Arial" w:hAnsi="Arial" w:cs="Arial"/>
          <w:b/>
          <w:noProof/>
          <w:color w:val="000000" w:themeColor="text1"/>
          <w:sz w:val="36"/>
          <w:szCs w:val="36"/>
          <w:lang w:val="en-US"/>
        </w:rPr>
        <w:t>Byte</w:t>
      </w:r>
      <w:r w:rsidRPr="006A5DEB">
        <w:rPr>
          <w:rFonts w:ascii="Arial" w:hAnsi="Arial" w:cs="Arial"/>
          <w:b/>
          <w:noProof/>
          <w:color w:val="000000" w:themeColor="text1"/>
          <w:sz w:val="36"/>
          <w:szCs w:val="36"/>
          <w:lang w:val="en-US"/>
        </w:rPr>
        <w:t xml:space="preserve"> 107</w:t>
      </w:r>
    </w:p>
    <w:p w:rsidR="005F5C72" w:rsidRPr="00DC2E6E" w:rsidRDefault="005F5C72" w:rsidP="005F5C72">
      <w:pPr>
        <w:rPr>
          <w:rFonts w:ascii="Arial" w:hAnsi="Arial" w:cs="Arial"/>
          <w:b/>
          <w:noProof/>
          <w:color w:val="000000" w:themeColor="text1"/>
          <w:sz w:val="36"/>
          <w:szCs w:val="36"/>
          <w:lang w:val="en-US"/>
        </w:rPr>
      </w:pPr>
      <w:r w:rsidRPr="00DC2E6E">
        <w:rPr>
          <w:rFonts w:ascii="Arial" w:hAnsi="Arial" w:cs="Arial"/>
          <w:b/>
          <w:noProof/>
          <w:color w:val="000000" w:themeColor="text1"/>
          <w:sz w:val="36"/>
          <w:szCs w:val="36"/>
          <w:lang w:val="en-US"/>
        </w:rPr>
        <w:t>CD-ROM 19</w:t>
      </w:r>
    </w:p>
    <w:p w:rsidR="005F5C72" w:rsidRPr="00DC2E6E" w:rsidRDefault="005F5C72" w:rsidP="005F5C72">
      <w:pPr>
        <w:rPr>
          <w:rFonts w:ascii="Arial" w:hAnsi="Arial" w:cs="Arial"/>
          <w:b/>
          <w:noProof/>
          <w:color w:val="000000" w:themeColor="text1"/>
          <w:sz w:val="36"/>
          <w:szCs w:val="36"/>
          <w:lang w:val="en-US"/>
        </w:rPr>
      </w:pPr>
      <w:r w:rsidRPr="00DC2E6E">
        <w:rPr>
          <w:rFonts w:ascii="Arial" w:hAnsi="Arial" w:cs="Arial"/>
          <w:b/>
          <w:noProof/>
          <w:color w:val="000000" w:themeColor="text1"/>
          <w:sz w:val="36"/>
          <w:szCs w:val="36"/>
          <w:lang w:val="en-US"/>
        </w:rPr>
        <w:t>DVD-ROM 19</w:t>
      </w:r>
    </w:p>
    <w:p w:rsidR="005F5C72" w:rsidRPr="00DC2E6E" w:rsidRDefault="005F5C72" w:rsidP="005F5C72">
      <w:pPr>
        <w:rPr>
          <w:rFonts w:ascii="Arial" w:hAnsi="Arial" w:cs="Arial"/>
          <w:b/>
          <w:noProof/>
          <w:color w:val="000000" w:themeColor="text1"/>
          <w:sz w:val="36"/>
          <w:szCs w:val="36"/>
          <w:lang w:val="en-US"/>
        </w:rPr>
      </w:pPr>
      <w:r w:rsidRPr="00DC2E6E">
        <w:rPr>
          <w:rFonts w:ascii="Arial" w:hAnsi="Arial" w:cs="Arial"/>
          <w:b/>
          <w:noProof/>
          <w:color w:val="000000" w:themeColor="text1"/>
          <w:sz w:val="36"/>
          <w:szCs w:val="36"/>
          <w:lang w:val="en-US"/>
        </w:rPr>
        <w:t>Logo 186-199</w:t>
      </w:r>
    </w:p>
    <w:p w:rsidR="005F5C72" w:rsidRPr="00DC2E6E" w:rsidRDefault="005F5C72" w:rsidP="005F5C72">
      <w:pPr>
        <w:rPr>
          <w:rFonts w:ascii="Arial" w:hAnsi="Arial" w:cs="Arial"/>
          <w:b/>
          <w:noProof/>
          <w:color w:val="000000" w:themeColor="text1"/>
          <w:sz w:val="36"/>
          <w:szCs w:val="36"/>
          <w:lang w:val="en-US"/>
        </w:rPr>
      </w:pPr>
      <w:r w:rsidRPr="00DC2E6E">
        <w:rPr>
          <w:rFonts w:ascii="Arial" w:hAnsi="Arial" w:cs="Arial"/>
          <w:b/>
          <w:noProof/>
          <w:color w:val="000000" w:themeColor="text1"/>
          <w:sz w:val="36"/>
          <w:szCs w:val="36"/>
          <w:lang w:val="en-US"/>
        </w:rPr>
        <w:t>RAM μνήμη 18, 110</w:t>
      </w:r>
    </w:p>
    <w:p w:rsidR="005F5C72" w:rsidRPr="00DC2E6E" w:rsidRDefault="005F5C72" w:rsidP="005F5C72">
      <w:pPr>
        <w:rPr>
          <w:rFonts w:ascii="Arial" w:hAnsi="Arial" w:cs="Arial"/>
          <w:b/>
          <w:noProof/>
          <w:color w:val="000000" w:themeColor="text1"/>
          <w:sz w:val="36"/>
          <w:szCs w:val="36"/>
          <w:lang w:val="en-US"/>
        </w:rPr>
      </w:pPr>
      <w:r w:rsidRPr="00DC2E6E">
        <w:rPr>
          <w:rFonts w:ascii="Arial" w:hAnsi="Arial" w:cs="Arial"/>
          <w:b/>
          <w:noProof/>
          <w:color w:val="000000" w:themeColor="text1"/>
          <w:sz w:val="36"/>
          <w:szCs w:val="36"/>
          <w:lang w:val="en-US"/>
        </w:rPr>
        <w:t>ROM μνήμη 110</w:t>
      </w:r>
    </w:p>
    <w:p w:rsidR="005F5C72" w:rsidRPr="006A5DEB"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lang w:val="en-US"/>
        </w:rPr>
        <w:t>USB</w:t>
      </w:r>
      <w:r w:rsidRPr="006A5DEB">
        <w:rPr>
          <w:rFonts w:ascii="Arial" w:hAnsi="Arial" w:cs="Arial"/>
          <w:b/>
          <w:noProof/>
          <w:color w:val="000000" w:themeColor="text1"/>
          <w:sz w:val="36"/>
          <w:szCs w:val="36"/>
        </w:rPr>
        <w:t xml:space="preserve"> </w:t>
      </w:r>
      <w:r w:rsidRPr="00DC2E6E">
        <w:rPr>
          <w:rFonts w:ascii="Arial" w:hAnsi="Arial" w:cs="Arial"/>
          <w:b/>
          <w:noProof/>
          <w:color w:val="000000" w:themeColor="text1"/>
          <w:sz w:val="36"/>
          <w:szCs w:val="36"/>
        </w:rPr>
        <w:t>θύρα</w:t>
      </w:r>
      <w:r w:rsidRPr="006A5DEB">
        <w:rPr>
          <w:rFonts w:ascii="Arial" w:hAnsi="Arial" w:cs="Arial"/>
          <w:b/>
          <w:noProof/>
          <w:color w:val="000000" w:themeColor="text1"/>
          <w:sz w:val="36"/>
          <w:szCs w:val="36"/>
        </w:rPr>
        <w:t xml:space="preserve"> 111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Ά</w:t>
      </w:r>
      <w:r w:rsidRPr="00DC2E6E">
        <w:rPr>
          <w:rFonts w:ascii="Arial" w:hAnsi="Arial" w:cs="Arial"/>
          <w:b/>
          <w:noProof/>
          <w:color w:val="000000" w:themeColor="text1"/>
          <w:sz w:val="36"/>
          <w:szCs w:val="36"/>
        </w:rPr>
        <w:t>δεια Χρήσης 46</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Αλγόριθμος 178-181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Αλληλεπιδραστικότητα Χρήστη-Υπολογιστή 114</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Ανάκτηση εργασίας 56, 57, 67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Αναλογικός (</w:t>
      </w:r>
      <w:r w:rsidRPr="00DC2E6E">
        <w:rPr>
          <w:rFonts w:ascii="Arial" w:hAnsi="Arial" w:cs="Arial"/>
          <w:b/>
          <w:noProof/>
          <w:color w:val="000000" w:themeColor="text1"/>
          <w:sz w:val="36"/>
          <w:szCs w:val="36"/>
          <w:lang w:val="en-US"/>
        </w:rPr>
        <w:t>Analogue</w:t>
      </w:r>
      <w:r w:rsidRPr="00DC2E6E">
        <w:rPr>
          <w:rFonts w:ascii="Arial" w:hAnsi="Arial" w:cs="Arial"/>
          <w:b/>
          <w:noProof/>
          <w:color w:val="000000" w:themeColor="text1"/>
          <w:sz w:val="36"/>
          <w:szCs w:val="36"/>
        </w:rPr>
        <w:t>) 104-105, 108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Ανάλυση εικόνας 115</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Ανάλυση οθόνης 23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Αναίρεση 67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Αντίγραφα ασφαλείας 44</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Αντιγραφή 57, 67, 68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Αντιϊκό πρόγραμμα (</w:t>
      </w:r>
      <w:r w:rsidRPr="00DC2E6E">
        <w:rPr>
          <w:rFonts w:ascii="Arial" w:hAnsi="Arial" w:cs="Arial"/>
          <w:b/>
          <w:noProof/>
          <w:color w:val="000000" w:themeColor="text1"/>
          <w:sz w:val="36"/>
          <w:szCs w:val="36"/>
          <w:lang w:val="en-US"/>
        </w:rPr>
        <w:t>antivirus</w:t>
      </w:r>
      <w:r w:rsidRPr="00DC2E6E">
        <w:rPr>
          <w:rFonts w:ascii="Arial" w:hAnsi="Arial" w:cs="Arial"/>
          <w:b/>
          <w:noProof/>
          <w:color w:val="000000" w:themeColor="text1"/>
          <w:sz w:val="36"/>
          <w:szCs w:val="36"/>
        </w:rPr>
        <w:t>) 45</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Αποθήκευση 556, 66-67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Αποθηκευτικά μέσα 18-19, 138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Αρχείο (</w:t>
      </w:r>
      <w:r w:rsidRPr="00DC2E6E">
        <w:rPr>
          <w:rFonts w:ascii="Arial" w:hAnsi="Arial" w:cs="Arial"/>
          <w:b/>
          <w:noProof/>
          <w:color w:val="000000" w:themeColor="text1"/>
          <w:sz w:val="36"/>
          <w:szCs w:val="36"/>
          <w:lang w:val="en-US"/>
        </w:rPr>
        <w:t>file</w:t>
      </w:r>
      <w:r w:rsidRPr="00DC2E6E">
        <w:rPr>
          <w:rFonts w:ascii="Arial" w:hAnsi="Arial" w:cs="Arial"/>
          <w:b/>
          <w:noProof/>
          <w:color w:val="000000" w:themeColor="text1"/>
          <w:sz w:val="36"/>
          <w:szCs w:val="36"/>
        </w:rPr>
        <w:t>) 132-134</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Β</w:t>
      </w:r>
      <w:r w:rsidRPr="00DC2E6E">
        <w:rPr>
          <w:rFonts w:ascii="Arial" w:hAnsi="Arial" w:cs="Arial"/>
          <w:b/>
          <w:noProof/>
          <w:color w:val="000000" w:themeColor="text1"/>
          <w:sz w:val="36"/>
          <w:szCs w:val="36"/>
        </w:rPr>
        <w:t>άθος χρώματος 116</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Βοήθεια 139-142</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Γ</w:t>
      </w:r>
      <w:r w:rsidRPr="00DC2E6E">
        <w:rPr>
          <w:rFonts w:ascii="Arial" w:hAnsi="Arial" w:cs="Arial"/>
          <w:b/>
          <w:noProof/>
          <w:color w:val="000000" w:themeColor="text1"/>
          <w:sz w:val="36"/>
          <w:szCs w:val="36"/>
        </w:rPr>
        <w:t>λώσσα Μηχανής 182-183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Γλώσσα Προγραμματισμού 182-183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Γραμματοσειρά 64</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Γραφήματα 159-161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Γραφικό Περιβάλλον Επικοινωνίας 39-42, 134, 151-158,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177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Δ</w:t>
      </w:r>
      <w:r w:rsidRPr="00DC2E6E">
        <w:rPr>
          <w:rFonts w:ascii="Arial" w:hAnsi="Arial" w:cs="Arial"/>
          <w:b/>
          <w:noProof/>
          <w:color w:val="000000" w:themeColor="text1"/>
          <w:sz w:val="36"/>
          <w:szCs w:val="36"/>
        </w:rPr>
        <w:t>εδομένα (</w:t>
      </w:r>
      <w:r w:rsidRPr="00DC2E6E">
        <w:rPr>
          <w:rFonts w:ascii="Arial" w:hAnsi="Arial" w:cs="Arial"/>
          <w:b/>
          <w:noProof/>
          <w:color w:val="000000" w:themeColor="text1"/>
          <w:sz w:val="36"/>
          <w:szCs w:val="36"/>
          <w:lang w:val="en-US"/>
        </w:rPr>
        <w:t>data</w:t>
      </w:r>
      <w:r w:rsidRPr="00DC2E6E">
        <w:rPr>
          <w:rFonts w:ascii="Arial" w:hAnsi="Arial" w:cs="Arial"/>
          <w:b/>
          <w:noProof/>
          <w:color w:val="000000" w:themeColor="text1"/>
          <w:sz w:val="36"/>
          <w:szCs w:val="36"/>
        </w:rPr>
        <w:t>) 12-15, 151-158, 177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Δειγματοληψία 118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Διαγραφή (</w:t>
      </w:r>
      <w:r w:rsidRPr="00DC2E6E">
        <w:rPr>
          <w:rFonts w:ascii="Arial" w:hAnsi="Arial" w:cs="Arial"/>
          <w:b/>
          <w:noProof/>
          <w:color w:val="000000" w:themeColor="text1"/>
          <w:sz w:val="36"/>
          <w:szCs w:val="36"/>
          <w:lang w:val="en-US"/>
        </w:rPr>
        <w:t>delete</w:t>
      </w:r>
      <w:r w:rsidRPr="00DC2E6E">
        <w:rPr>
          <w:rFonts w:ascii="Arial" w:hAnsi="Arial" w:cs="Arial"/>
          <w:b/>
          <w:noProof/>
          <w:color w:val="000000" w:themeColor="text1"/>
          <w:sz w:val="36"/>
          <w:szCs w:val="36"/>
        </w:rPr>
        <w:t>) 44, 138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Διαδικασία 191</w:t>
      </w:r>
      <w:r w:rsidR="00D92C6A" w:rsidRPr="00D92C6A">
        <w:rPr>
          <w:rFonts w:ascii="Arial" w:eastAsia="Athens" w:hAnsi="Arial" w:cs="Arial"/>
          <w:b/>
          <w:noProof/>
          <w:sz w:val="36"/>
          <w:szCs w:val="36"/>
          <w:lang w:eastAsia="en-US"/>
        </w:rPr>
        <w:t xml:space="preserve"> </w:t>
      </w:r>
    </w:p>
    <w:p w:rsidR="005F5C72" w:rsidRPr="00DC2E6E" w:rsidRDefault="00E95531" w:rsidP="005F5C72">
      <w:pPr>
        <w:rPr>
          <w:rFonts w:ascii="Arial" w:hAnsi="Arial" w:cs="Arial"/>
          <w:b/>
          <w:noProof/>
          <w:color w:val="000000" w:themeColor="text1"/>
          <w:sz w:val="36"/>
          <w:szCs w:val="36"/>
        </w:rPr>
      </w:pPr>
      <w:r w:rsidRPr="00E95531">
        <w:rPr>
          <w:rFonts w:ascii="Arial" w:eastAsia="Athens" w:hAnsi="Arial" w:cs="Arial"/>
          <w:b/>
          <w:noProof/>
          <w:sz w:val="36"/>
          <w:szCs w:val="36"/>
          <w:lang w:val="en-US" w:eastAsia="en-US"/>
        </w:rPr>
        <w:pict>
          <v:shape id="_x0000_s1729" type="#_x0000_t202" style="position:absolute;margin-left:236.1pt;margin-top:788.15pt;width:115.2pt;height:28.35pt;z-index:251792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" o:allowincell="f" o:allowoverlap="f" fillcolor="#fc9" stroked="f" strokeweight="2.25pt">
            <v:textbox inset="1.5mm,1.5mm,1.5mm,1.5mm">
              <w:txbxContent>
                <w:p w:rsidR="00D92C6A" w:rsidRPr="00432B70" w:rsidRDefault="00D92C6A" w:rsidP="00D92C6A">
                  <w:pPr>
                    <w:suppressAutoHyphens/>
                    <w:autoSpaceDE w:val="0"/>
                    <w:autoSpaceDN w:val="0"/>
                    <w:adjustRightInd w:val="0"/>
                    <w:jc w:val="center"/>
                    <w:rPr>
                      <w:rFonts w:ascii="Arial" w:hAnsi="Arial"/>
                      <w:b/>
                      <w:sz w:val="36"/>
                      <w:szCs w:val="36"/>
                    </w:rPr>
                  </w:pPr>
                  <w:r>
                    <w:rPr>
                      <w:rFonts w:ascii="Arial" w:hAnsi="Arial"/>
                      <w:b/>
                      <w:sz w:val="36"/>
                      <w:szCs w:val="36"/>
                    </w:rPr>
                    <w:t xml:space="preserve">134 </w:t>
                  </w:r>
                  <w:r w:rsidRPr="00432B70">
                    <w:rPr>
                      <w:rFonts w:ascii="Arial" w:hAnsi="Arial"/>
                      <w:b/>
                      <w:sz w:val="36"/>
                      <w:szCs w:val="36"/>
                    </w:rPr>
                    <w:t>/</w:t>
                  </w:r>
                  <w:r>
                    <w:rPr>
                      <w:rFonts w:ascii="Arial" w:hAnsi="Arial"/>
                      <w:b/>
                      <w:sz w:val="36"/>
                      <w:szCs w:val="36"/>
                    </w:rPr>
                    <w:t xml:space="preserve"> 21</w:t>
                  </w:r>
                  <w:r w:rsidRPr="00432B70">
                    <w:rPr>
                      <w:rFonts w:ascii="Arial" w:hAnsi="Arial"/>
                      <w:b/>
                      <w:sz w:val="36"/>
                      <w:szCs w:val="36"/>
                    </w:rPr>
                    <w:t xml:space="preserve"> </w:t>
                  </w:r>
                  <w:r>
                    <w:rPr>
                      <w:rFonts w:ascii="Arial" w:hAnsi="Arial"/>
                      <w:b/>
                      <w:sz w:val="36"/>
                      <w:szCs w:val="36"/>
                    </w:rPr>
                    <w:t>3</w:t>
                  </w:r>
                </w:p>
              </w:txbxContent>
            </v:textbox>
            <w10:wrap anchorx="page" anchory="page"/>
          </v:shape>
        </w:pict>
      </w:r>
      <w:r w:rsidR="005F5C72" w:rsidRPr="00DC2E6E">
        <w:rPr>
          <w:rFonts w:ascii="Arial" w:hAnsi="Arial" w:cs="Arial"/>
          <w:b/>
          <w:noProof/>
          <w:color w:val="000000" w:themeColor="text1"/>
          <w:sz w:val="36"/>
          <w:szCs w:val="36"/>
        </w:rPr>
        <w:t>Διαδίκτυο (Ι</w:t>
      </w:r>
      <w:r w:rsidR="005F5C72" w:rsidRPr="00DC2E6E">
        <w:rPr>
          <w:rFonts w:ascii="Arial" w:hAnsi="Arial" w:cs="Arial"/>
          <w:b/>
          <w:noProof/>
          <w:color w:val="000000" w:themeColor="text1"/>
          <w:sz w:val="36"/>
          <w:szCs w:val="36"/>
          <w:lang w:val="en-US"/>
        </w:rPr>
        <w:t>nternet</w:t>
      </w:r>
      <w:r w:rsidR="005F5C72" w:rsidRPr="00DC2E6E">
        <w:rPr>
          <w:rFonts w:ascii="Arial" w:hAnsi="Arial" w:cs="Arial"/>
          <w:b/>
          <w:noProof/>
          <w:color w:val="000000" w:themeColor="text1"/>
          <w:sz w:val="36"/>
          <w:szCs w:val="36"/>
        </w:rPr>
        <w:t>) 74-77, 124-126, 211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lastRenderedPageBreak/>
        <w:t>Διαχειριστής Αρχείων (</w:t>
      </w:r>
      <w:r w:rsidRPr="00DC2E6E">
        <w:rPr>
          <w:rFonts w:ascii="Arial" w:hAnsi="Arial" w:cs="Arial"/>
          <w:b/>
          <w:noProof/>
          <w:color w:val="000000" w:themeColor="text1"/>
          <w:sz w:val="36"/>
          <w:szCs w:val="36"/>
          <w:lang w:val="en-US"/>
        </w:rPr>
        <w:t>File</w:t>
      </w:r>
      <w:r w:rsidRPr="00DC2E6E">
        <w:rPr>
          <w:rFonts w:ascii="Arial" w:hAnsi="Arial" w:cs="Arial"/>
          <w:b/>
          <w:noProof/>
          <w:color w:val="000000" w:themeColor="text1"/>
          <w:sz w:val="36"/>
          <w:szCs w:val="36"/>
        </w:rPr>
        <w:t xml:space="preserve"> </w:t>
      </w:r>
      <w:r w:rsidRPr="00DC2E6E">
        <w:rPr>
          <w:rFonts w:ascii="Arial" w:hAnsi="Arial" w:cs="Arial"/>
          <w:b/>
          <w:noProof/>
          <w:color w:val="000000" w:themeColor="text1"/>
          <w:sz w:val="36"/>
          <w:szCs w:val="36"/>
          <w:lang w:val="en-US"/>
        </w:rPr>
        <w:t>Manager</w:t>
      </w:r>
      <w:r w:rsidRPr="00DC2E6E">
        <w:rPr>
          <w:rFonts w:ascii="Arial" w:hAnsi="Arial" w:cs="Arial"/>
          <w:b/>
          <w:noProof/>
          <w:color w:val="000000" w:themeColor="text1"/>
          <w:sz w:val="36"/>
          <w:szCs w:val="36"/>
        </w:rPr>
        <w:t>) 135-138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Διερμηνέας (</w:t>
      </w:r>
      <w:r w:rsidRPr="00DC2E6E">
        <w:rPr>
          <w:rFonts w:ascii="Arial" w:hAnsi="Arial" w:cs="Arial"/>
          <w:b/>
          <w:noProof/>
          <w:color w:val="000000" w:themeColor="text1"/>
          <w:sz w:val="36"/>
          <w:szCs w:val="36"/>
          <w:lang w:val="en-US"/>
        </w:rPr>
        <w:t>Interpreter</w:t>
      </w:r>
      <w:r w:rsidRPr="00DC2E6E">
        <w:rPr>
          <w:rFonts w:ascii="Arial" w:hAnsi="Arial" w:cs="Arial"/>
          <w:b/>
          <w:noProof/>
          <w:color w:val="000000" w:themeColor="text1"/>
          <w:sz w:val="36"/>
          <w:szCs w:val="36"/>
        </w:rPr>
        <w:t>) 184</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Διεύθυνση Ιστοσελίδας (</w:t>
      </w:r>
      <w:r w:rsidRPr="00DC2E6E">
        <w:rPr>
          <w:rFonts w:ascii="Arial" w:hAnsi="Arial" w:cs="Arial"/>
          <w:b/>
          <w:noProof/>
          <w:color w:val="000000" w:themeColor="text1"/>
          <w:sz w:val="36"/>
          <w:szCs w:val="36"/>
          <w:lang w:val="en-US"/>
        </w:rPr>
        <w:t>URL</w:t>
      </w:r>
      <w:r w:rsidRPr="00DC2E6E">
        <w:rPr>
          <w:rFonts w:ascii="Arial" w:hAnsi="Arial" w:cs="Arial"/>
          <w:b/>
          <w:noProof/>
          <w:color w:val="000000" w:themeColor="text1"/>
          <w:sz w:val="36"/>
          <w:szCs w:val="36"/>
        </w:rPr>
        <w:t>) 79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Διεύθυνση Κελιού 153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Δικτυακός τόπος (</w:t>
      </w:r>
      <w:r w:rsidRPr="00DC2E6E">
        <w:rPr>
          <w:rFonts w:ascii="Arial" w:hAnsi="Arial" w:cs="Arial"/>
          <w:b/>
          <w:noProof/>
          <w:color w:val="000000" w:themeColor="text1"/>
          <w:sz w:val="36"/>
          <w:szCs w:val="36"/>
          <w:lang w:val="en-US"/>
        </w:rPr>
        <w:t>Web</w:t>
      </w:r>
      <w:r w:rsidRPr="00DC2E6E">
        <w:rPr>
          <w:rFonts w:ascii="Arial" w:hAnsi="Arial" w:cs="Arial"/>
          <w:b/>
          <w:noProof/>
          <w:color w:val="000000" w:themeColor="text1"/>
          <w:sz w:val="36"/>
          <w:szCs w:val="36"/>
        </w:rPr>
        <w:t xml:space="preserve"> </w:t>
      </w:r>
      <w:r w:rsidRPr="00DC2E6E">
        <w:rPr>
          <w:rFonts w:ascii="Arial" w:hAnsi="Arial" w:cs="Arial"/>
          <w:b/>
          <w:noProof/>
          <w:color w:val="000000" w:themeColor="text1"/>
          <w:sz w:val="36"/>
          <w:szCs w:val="36"/>
          <w:lang w:val="en-US"/>
        </w:rPr>
        <w:t>Site</w:t>
      </w:r>
      <w:r w:rsidRPr="00DC2E6E">
        <w:rPr>
          <w:rFonts w:ascii="Arial" w:hAnsi="Arial" w:cs="Arial"/>
          <w:b/>
          <w:noProof/>
          <w:color w:val="000000" w:themeColor="text1"/>
          <w:sz w:val="36"/>
          <w:szCs w:val="36"/>
        </w:rPr>
        <w:t>) 79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Δίκτυο Ευρείας Περιοχής 124</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Δίκτυο Υπολογιστών 120-124</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Δισκέτα 19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Δυαδικά Ψηφία (</w:t>
      </w:r>
      <w:r w:rsidRPr="00DC2E6E">
        <w:rPr>
          <w:rFonts w:ascii="Arial" w:hAnsi="Arial" w:cs="Arial"/>
          <w:b/>
          <w:noProof/>
          <w:color w:val="000000" w:themeColor="text1"/>
          <w:sz w:val="36"/>
          <w:szCs w:val="36"/>
          <w:lang w:val="en-US"/>
        </w:rPr>
        <w:t>bit</w:t>
      </w:r>
      <w:r w:rsidRPr="00DC2E6E">
        <w:rPr>
          <w:rFonts w:ascii="Arial" w:hAnsi="Arial" w:cs="Arial"/>
          <w:b/>
          <w:noProof/>
          <w:color w:val="000000" w:themeColor="text1"/>
          <w:sz w:val="36"/>
          <w:szCs w:val="36"/>
        </w:rPr>
        <w:t>) 106</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Δωρεάν Λογισμικό 47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Ε</w:t>
      </w:r>
      <w:r w:rsidRPr="00DC2E6E">
        <w:rPr>
          <w:rFonts w:ascii="Arial" w:hAnsi="Arial" w:cs="Arial"/>
          <w:b/>
          <w:noProof/>
          <w:color w:val="000000" w:themeColor="text1"/>
          <w:sz w:val="36"/>
          <w:szCs w:val="36"/>
        </w:rPr>
        <w:t>ικονίδιο 40, 42</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Εικονοστοιχείο (</w:t>
      </w:r>
      <w:r w:rsidRPr="00DC2E6E">
        <w:rPr>
          <w:rFonts w:ascii="Arial" w:hAnsi="Arial" w:cs="Arial"/>
          <w:b/>
          <w:noProof/>
          <w:color w:val="000000" w:themeColor="text1"/>
          <w:sz w:val="36"/>
          <w:szCs w:val="36"/>
          <w:lang w:val="en-US"/>
        </w:rPr>
        <w:t>pixel</w:t>
      </w:r>
      <w:r w:rsidRPr="00DC2E6E">
        <w:rPr>
          <w:rFonts w:ascii="Arial" w:hAnsi="Arial" w:cs="Arial"/>
          <w:b/>
          <w:noProof/>
          <w:color w:val="000000" w:themeColor="text1"/>
          <w:sz w:val="36"/>
          <w:szCs w:val="36"/>
        </w:rPr>
        <w:t>) 22, 107, 115</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Εκτύπωση 55, 66</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Εκτυπωτής (</w:t>
      </w:r>
      <w:r w:rsidRPr="00DC2E6E">
        <w:rPr>
          <w:rFonts w:ascii="Arial" w:hAnsi="Arial" w:cs="Arial"/>
          <w:b/>
          <w:noProof/>
          <w:color w:val="000000" w:themeColor="text1"/>
          <w:sz w:val="36"/>
          <w:szCs w:val="36"/>
          <w:lang w:val="en-US"/>
        </w:rPr>
        <w:t>Printer</w:t>
      </w:r>
      <w:r w:rsidRPr="00DC2E6E">
        <w:rPr>
          <w:rFonts w:ascii="Arial" w:hAnsi="Arial" w:cs="Arial"/>
          <w:b/>
          <w:noProof/>
          <w:color w:val="000000" w:themeColor="text1"/>
          <w:sz w:val="36"/>
          <w:szCs w:val="36"/>
        </w:rPr>
        <w:t>) 17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Εντολή 179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Εντολή Εισόδου 188-189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Εντολή Εξόδου187, 189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Εξυπηρέτης (</w:t>
      </w:r>
      <w:r w:rsidRPr="00DC2E6E">
        <w:rPr>
          <w:rFonts w:ascii="Arial" w:hAnsi="Arial" w:cs="Arial"/>
          <w:b/>
          <w:noProof/>
          <w:color w:val="000000" w:themeColor="text1"/>
          <w:sz w:val="36"/>
          <w:szCs w:val="36"/>
          <w:lang w:val="en-US"/>
        </w:rPr>
        <w:t>Server</w:t>
      </w:r>
      <w:r w:rsidRPr="00DC2E6E">
        <w:rPr>
          <w:rFonts w:ascii="Arial" w:hAnsi="Arial" w:cs="Arial"/>
          <w:b/>
          <w:noProof/>
          <w:color w:val="000000" w:themeColor="text1"/>
          <w:sz w:val="36"/>
          <w:szCs w:val="36"/>
        </w:rPr>
        <w:t>) 125</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Επεξεργαστής Κειμένου 60-68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Επικόλληση 57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Επίλυση Προβλήματος 177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Εργαλειοθήκη 53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Εργονομία 21-23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Εισαγωγή εικόνας σε κείμενο 65, 66, 68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Ζ</w:t>
      </w:r>
      <w:r w:rsidRPr="00DC2E6E">
        <w:rPr>
          <w:rFonts w:ascii="Arial" w:hAnsi="Arial" w:cs="Arial"/>
          <w:b/>
          <w:noProof/>
          <w:color w:val="000000" w:themeColor="text1"/>
          <w:sz w:val="36"/>
          <w:szCs w:val="36"/>
        </w:rPr>
        <w:t>ητούμενο 177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Ζωγραφική 52-59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Η</w:t>
      </w:r>
      <w:r w:rsidRPr="00DC2E6E">
        <w:rPr>
          <w:rFonts w:ascii="Arial" w:hAnsi="Arial" w:cs="Arial"/>
          <w:b/>
          <w:noProof/>
          <w:color w:val="000000" w:themeColor="text1"/>
          <w:sz w:val="36"/>
          <w:szCs w:val="36"/>
        </w:rPr>
        <w:t>λεκτρονική Διακυβέρνηση 98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Ηλεκτρονική Διεύθυνση 86-87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Ηλεκτρονική Λυχνία 27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Ηλεκτρονικό Εμπόριο 98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Ηλεκτρονικό Ταχυδρομείο (</w:t>
      </w:r>
      <w:r w:rsidRPr="00DC2E6E">
        <w:rPr>
          <w:rFonts w:ascii="Arial" w:hAnsi="Arial" w:cs="Arial"/>
          <w:b/>
          <w:noProof/>
          <w:color w:val="000000" w:themeColor="text1"/>
          <w:sz w:val="36"/>
          <w:szCs w:val="36"/>
          <w:lang w:val="en-US"/>
        </w:rPr>
        <w:t>e</w:t>
      </w:r>
      <w:r w:rsidRPr="00DC2E6E">
        <w:rPr>
          <w:rFonts w:ascii="Arial" w:hAnsi="Arial" w:cs="Arial"/>
          <w:b/>
          <w:noProof/>
          <w:color w:val="000000" w:themeColor="text1"/>
          <w:sz w:val="36"/>
          <w:szCs w:val="36"/>
        </w:rPr>
        <w:t>-</w:t>
      </w:r>
      <w:r w:rsidRPr="00DC2E6E">
        <w:rPr>
          <w:rFonts w:ascii="Arial" w:hAnsi="Arial" w:cs="Arial"/>
          <w:b/>
          <w:noProof/>
          <w:color w:val="000000" w:themeColor="text1"/>
          <w:sz w:val="36"/>
          <w:szCs w:val="36"/>
          <w:lang w:val="en-US"/>
        </w:rPr>
        <w:t>mail</w:t>
      </w:r>
      <w:r w:rsidRPr="00DC2E6E">
        <w:rPr>
          <w:rFonts w:ascii="Arial" w:hAnsi="Arial" w:cs="Arial"/>
          <w:b/>
          <w:noProof/>
          <w:color w:val="000000" w:themeColor="text1"/>
          <w:sz w:val="36"/>
          <w:szCs w:val="36"/>
        </w:rPr>
        <w:t>) 75, 86-89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Θ</w:t>
      </w:r>
      <w:r w:rsidRPr="00DC2E6E">
        <w:rPr>
          <w:rFonts w:ascii="Arial" w:hAnsi="Arial" w:cs="Arial"/>
          <w:b/>
          <w:noProof/>
          <w:color w:val="000000" w:themeColor="text1"/>
          <w:sz w:val="36"/>
          <w:szCs w:val="36"/>
        </w:rPr>
        <w:t>εματικός Κατάλογος 147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Θερμή Λέξη 81, 82, 141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Θύρα σύνδεσης 111</w:t>
      </w:r>
    </w:p>
    <w:p w:rsidR="005F5C72" w:rsidRPr="00DC2E6E" w:rsidRDefault="00E95531" w:rsidP="005F5C72">
      <w:pPr>
        <w:rPr>
          <w:rFonts w:ascii="Arial" w:hAnsi="Arial" w:cs="Arial"/>
          <w:b/>
          <w:noProof/>
          <w:color w:val="000000" w:themeColor="text1"/>
          <w:sz w:val="36"/>
          <w:szCs w:val="36"/>
        </w:rPr>
      </w:pPr>
      <w:r w:rsidRPr="00E95531">
        <w:rPr>
          <w:rFonts w:ascii="Arial" w:eastAsia="Athens" w:hAnsi="Arial" w:cs="Arial"/>
          <w:b/>
          <w:noProof/>
          <w:sz w:val="36"/>
          <w:szCs w:val="36"/>
          <w:lang w:val="en-US" w:eastAsia="en-US"/>
        </w:rPr>
        <w:pict>
          <v:shape id="_x0000_s1730" type="#_x0000_t202" style="position:absolute;margin-left:225.65pt;margin-top:790.65pt;width:115.2pt;height:28.35pt;z-index:251793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" o:allowincell="f" o:allowoverlap="f" fillcolor="#fc9" stroked="f" strokeweight="2.25pt">
            <v:textbox inset="1.5mm,1.5mm,1.5mm,1.5mm">
              <w:txbxContent>
                <w:p w:rsidR="00D92C6A" w:rsidRPr="00432B70" w:rsidRDefault="00D92C6A" w:rsidP="00D92C6A">
                  <w:pPr>
                    <w:suppressAutoHyphens/>
                    <w:autoSpaceDE w:val="0"/>
                    <w:autoSpaceDN w:val="0"/>
                    <w:adjustRightInd w:val="0"/>
                    <w:jc w:val="center"/>
                    <w:rPr>
                      <w:rFonts w:ascii="Arial" w:hAnsi="Arial"/>
                      <w:b/>
                      <w:sz w:val="36"/>
                      <w:szCs w:val="36"/>
                    </w:rPr>
                  </w:pPr>
                  <w:r>
                    <w:rPr>
                      <w:rFonts w:ascii="Arial" w:hAnsi="Arial"/>
                      <w:b/>
                      <w:sz w:val="36"/>
                      <w:szCs w:val="36"/>
                    </w:rPr>
                    <w:t xml:space="preserve">135 </w:t>
                  </w:r>
                  <w:r w:rsidRPr="00432B70">
                    <w:rPr>
                      <w:rFonts w:ascii="Arial" w:hAnsi="Arial"/>
                      <w:b/>
                      <w:sz w:val="36"/>
                      <w:szCs w:val="36"/>
                    </w:rPr>
                    <w:t>/</w:t>
                  </w:r>
                  <w:r>
                    <w:rPr>
                      <w:rFonts w:ascii="Arial" w:hAnsi="Arial"/>
                      <w:b/>
                      <w:sz w:val="36"/>
                      <w:szCs w:val="36"/>
                    </w:rPr>
                    <w:t xml:space="preserve"> 21</w:t>
                  </w:r>
                  <w:r w:rsidRPr="00432B70">
                    <w:rPr>
                      <w:rFonts w:ascii="Arial" w:hAnsi="Arial"/>
                      <w:b/>
                      <w:sz w:val="36"/>
                      <w:szCs w:val="36"/>
                    </w:rPr>
                    <w:t xml:space="preserve"> </w:t>
                  </w:r>
                  <w:r>
                    <w:rPr>
                      <w:rFonts w:ascii="Arial" w:hAnsi="Arial"/>
                      <w:b/>
                      <w:sz w:val="36"/>
                      <w:szCs w:val="36"/>
                    </w:rPr>
                    <w:t>3</w:t>
                  </w:r>
                </w:p>
              </w:txbxContent>
            </v:textbox>
            <w10:wrap anchorx="page" anchory="page"/>
          </v:shape>
        </w:pict>
      </w:r>
      <w:r w:rsidR="005F5C72" w:rsidRPr="00DC2E6E">
        <w:rPr>
          <w:rFonts w:ascii="Arial" w:hAnsi="Arial" w:cs="Arial"/>
          <w:b/>
          <w:bCs/>
          <w:noProof/>
          <w:color w:val="000000" w:themeColor="text1"/>
          <w:sz w:val="36"/>
          <w:szCs w:val="36"/>
        </w:rPr>
        <w:t>Ι</w:t>
      </w:r>
      <w:r w:rsidR="005F5C72" w:rsidRPr="00DC2E6E">
        <w:rPr>
          <w:rFonts w:ascii="Arial" w:hAnsi="Arial" w:cs="Arial"/>
          <w:b/>
          <w:noProof/>
          <w:color w:val="000000" w:themeColor="text1"/>
          <w:sz w:val="36"/>
          <w:szCs w:val="36"/>
        </w:rPr>
        <w:t>ός 43-45, 76</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lastRenderedPageBreak/>
        <w:t>Ιστορία της Πληροφορίας και Πληροφορικής 24-28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Ιστοσελίδα (</w:t>
      </w:r>
      <w:r w:rsidRPr="00DC2E6E">
        <w:rPr>
          <w:rFonts w:ascii="Arial" w:hAnsi="Arial" w:cs="Arial"/>
          <w:b/>
          <w:noProof/>
          <w:color w:val="000000" w:themeColor="text1"/>
          <w:sz w:val="36"/>
          <w:szCs w:val="36"/>
          <w:lang w:val="en-US"/>
        </w:rPr>
        <w:t>Web</w:t>
      </w:r>
      <w:r w:rsidRPr="00DC2E6E">
        <w:rPr>
          <w:rFonts w:ascii="Arial" w:hAnsi="Arial" w:cs="Arial"/>
          <w:b/>
          <w:noProof/>
          <w:color w:val="000000" w:themeColor="text1"/>
          <w:sz w:val="36"/>
          <w:szCs w:val="36"/>
        </w:rPr>
        <w:t xml:space="preserve"> </w:t>
      </w:r>
      <w:r w:rsidRPr="00DC2E6E">
        <w:rPr>
          <w:rFonts w:ascii="Arial" w:hAnsi="Arial" w:cs="Arial"/>
          <w:b/>
          <w:noProof/>
          <w:color w:val="000000" w:themeColor="text1"/>
          <w:sz w:val="36"/>
          <w:szCs w:val="36"/>
          <w:lang w:val="en-US"/>
        </w:rPr>
        <w:t>Page</w:t>
      </w:r>
      <w:r w:rsidRPr="00DC2E6E">
        <w:rPr>
          <w:rFonts w:ascii="Arial" w:hAnsi="Arial" w:cs="Arial"/>
          <w:b/>
          <w:noProof/>
          <w:color w:val="000000" w:themeColor="text1"/>
          <w:sz w:val="36"/>
          <w:szCs w:val="36"/>
        </w:rPr>
        <w:t>) 79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Κ</w:t>
      </w:r>
      <w:r w:rsidRPr="00DC2E6E">
        <w:rPr>
          <w:rFonts w:ascii="Arial" w:hAnsi="Arial" w:cs="Arial"/>
          <w:b/>
          <w:noProof/>
          <w:color w:val="000000" w:themeColor="text1"/>
          <w:sz w:val="36"/>
          <w:szCs w:val="36"/>
        </w:rPr>
        <w:t>άδος Ανακύκλωσης 138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Κατανόηση Προβλήματος 177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Κάρτα Οθόνης 111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Κάρτα Επέκτασης 111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Κάρτα Ήχου 111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Κελί 153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 xml:space="preserve">Κεντρική Μονάδα Επεξεργασίας (Κ.Μ.Ε. ή </w:t>
      </w:r>
      <w:r w:rsidRPr="00DC2E6E">
        <w:rPr>
          <w:rFonts w:ascii="Arial" w:hAnsi="Arial" w:cs="Arial"/>
          <w:b/>
          <w:noProof/>
          <w:color w:val="000000" w:themeColor="text1"/>
          <w:sz w:val="36"/>
          <w:szCs w:val="36"/>
          <w:lang w:val="en-US"/>
        </w:rPr>
        <w:t>C</w:t>
      </w:r>
      <w:r w:rsidRPr="00DC2E6E">
        <w:rPr>
          <w:rFonts w:ascii="Arial" w:hAnsi="Arial" w:cs="Arial"/>
          <w:b/>
          <w:noProof/>
          <w:color w:val="000000" w:themeColor="text1"/>
          <w:sz w:val="36"/>
          <w:szCs w:val="36"/>
        </w:rPr>
        <w:t>.</w:t>
      </w:r>
      <w:r w:rsidRPr="00DC2E6E">
        <w:rPr>
          <w:rFonts w:ascii="Arial" w:hAnsi="Arial" w:cs="Arial"/>
          <w:b/>
          <w:noProof/>
          <w:color w:val="000000" w:themeColor="text1"/>
          <w:sz w:val="36"/>
          <w:szCs w:val="36"/>
          <w:lang w:val="en-US"/>
        </w:rPr>
        <w:t>P</w:t>
      </w:r>
      <w:r w:rsidRPr="00DC2E6E">
        <w:rPr>
          <w:rFonts w:ascii="Arial" w:hAnsi="Arial" w:cs="Arial"/>
          <w:b/>
          <w:noProof/>
          <w:color w:val="000000" w:themeColor="text1"/>
          <w:sz w:val="36"/>
          <w:szCs w:val="36"/>
        </w:rPr>
        <w:t>.</w:t>
      </w:r>
      <w:r w:rsidRPr="00DC2E6E">
        <w:rPr>
          <w:rFonts w:ascii="Arial" w:hAnsi="Arial" w:cs="Arial"/>
          <w:b/>
          <w:noProof/>
          <w:color w:val="000000" w:themeColor="text1"/>
          <w:sz w:val="36"/>
          <w:szCs w:val="36"/>
          <w:lang w:val="en-US"/>
        </w:rPr>
        <w:t>U</w:t>
      </w:r>
      <w:r w:rsidRPr="00DC2E6E">
        <w:rPr>
          <w:rFonts w:ascii="Arial" w:hAnsi="Arial" w:cs="Arial"/>
          <w:b/>
          <w:noProof/>
          <w:color w:val="000000" w:themeColor="text1"/>
          <w:sz w:val="36"/>
          <w:szCs w:val="36"/>
        </w:rPr>
        <w:t>.) 17, 110</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Κοινωνία της Πληροφορίας 97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Κόμβος 81, 141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Κύρια Μνήμη 17, 110</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Κύκλος Επεξεργασίας Δεδομένων 14-15</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Κωδικοποίηση 106</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Λ</w:t>
      </w:r>
      <w:r w:rsidRPr="00DC2E6E">
        <w:rPr>
          <w:rFonts w:ascii="Arial" w:hAnsi="Arial" w:cs="Arial"/>
          <w:b/>
          <w:noProof/>
          <w:color w:val="000000" w:themeColor="text1"/>
          <w:sz w:val="36"/>
          <w:szCs w:val="36"/>
        </w:rPr>
        <w:t>ειτουργικό Σύστημα (Ο</w:t>
      </w:r>
      <w:r w:rsidRPr="00DC2E6E">
        <w:rPr>
          <w:rFonts w:ascii="Arial" w:hAnsi="Arial" w:cs="Arial"/>
          <w:b/>
          <w:noProof/>
          <w:color w:val="000000" w:themeColor="text1"/>
          <w:sz w:val="36"/>
          <w:szCs w:val="36"/>
          <w:lang w:val="en-US"/>
        </w:rPr>
        <w:t>perating</w:t>
      </w:r>
      <w:r w:rsidRPr="00DC2E6E">
        <w:rPr>
          <w:rFonts w:ascii="Arial" w:hAnsi="Arial" w:cs="Arial"/>
          <w:b/>
          <w:noProof/>
          <w:color w:val="000000" w:themeColor="text1"/>
          <w:sz w:val="36"/>
          <w:szCs w:val="36"/>
        </w:rPr>
        <w:t xml:space="preserve"> </w:t>
      </w:r>
      <w:r w:rsidRPr="00DC2E6E">
        <w:rPr>
          <w:rFonts w:ascii="Arial" w:hAnsi="Arial" w:cs="Arial"/>
          <w:b/>
          <w:noProof/>
          <w:color w:val="000000" w:themeColor="text1"/>
          <w:sz w:val="36"/>
          <w:szCs w:val="36"/>
          <w:lang w:val="en-US"/>
        </w:rPr>
        <w:t>System</w:t>
      </w:r>
      <w:r w:rsidRPr="00DC2E6E">
        <w:rPr>
          <w:rFonts w:ascii="Arial" w:hAnsi="Arial" w:cs="Arial"/>
          <w:b/>
          <w:noProof/>
          <w:color w:val="000000" w:themeColor="text1"/>
          <w:sz w:val="36"/>
          <w:szCs w:val="36"/>
        </w:rPr>
        <w:t>) 37-38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Λέξη κλειδί 140, 147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Λογικό λάθος 184</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Λογισμικό (</w:t>
      </w:r>
      <w:r w:rsidRPr="00DC2E6E">
        <w:rPr>
          <w:rFonts w:ascii="Arial" w:hAnsi="Arial" w:cs="Arial"/>
          <w:b/>
          <w:noProof/>
          <w:color w:val="000000" w:themeColor="text1"/>
          <w:sz w:val="36"/>
          <w:szCs w:val="36"/>
          <w:lang w:val="en-US"/>
        </w:rPr>
        <w:t>Software</w:t>
      </w:r>
      <w:r w:rsidRPr="00DC2E6E">
        <w:rPr>
          <w:rFonts w:ascii="Arial" w:hAnsi="Arial" w:cs="Arial"/>
          <w:b/>
          <w:noProof/>
          <w:color w:val="000000" w:themeColor="text1"/>
          <w:sz w:val="36"/>
          <w:szCs w:val="36"/>
        </w:rPr>
        <w:t>) 34-38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Λογισμικό ανοικτού κώδικα 47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Λογισμικό Εφαρμογών 36-37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Λογισμικό Παρουσίασης 160-161</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Λογισμικό Πλοήγησης ή Φυλλομετρητής (</w:t>
      </w:r>
      <w:r w:rsidRPr="00DC2E6E">
        <w:rPr>
          <w:rFonts w:ascii="Arial" w:hAnsi="Arial" w:cs="Arial"/>
          <w:b/>
          <w:noProof/>
          <w:color w:val="000000" w:themeColor="text1"/>
          <w:sz w:val="36"/>
          <w:szCs w:val="36"/>
          <w:lang w:val="en-US"/>
        </w:rPr>
        <w:t>Browser</w:t>
      </w:r>
      <w:r w:rsidRPr="00DC2E6E">
        <w:rPr>
          <w:rFonts w:ascii="Arial" w:hAnsi="Arial" w:cs="Arial"/>
          <w:b/>
          <w:noProof/>
          <w:color w:val="000000" w:themeColor="text1"/>
          <w:sz w:val="36"/>
          <w:szCs w:val="36"/>
        </w:rPr>
        <w:t>) 79, 82,</w:t>
      </w:r>
      <w:r w:rsidR="00DC2E6E" w:rsidRPr="00DC2E6E">
        <w:rPr>
          <w:rFonts w:ascii="Arial" w:hAnsi="Arial" w:cs="Arial"/>
          <w:b/>
          <w:noProof/>
          <w:color w:val="000000" w:themeColor="text1"/>
          <w:sz w:val="36"/>
          <w:szCs w:val="36"/>
        </w:rPr>
        <w:t xml:space="preserve"> </w:t>
      </w:r>
      <w:r w:rsidRPr="00DC2E6E">
        <w:rPr>
          <w:rFonts w:ascii="Arial" w:hAnsi="Arial" w:cs="Arial"/>
          <w:b/>
          <w:noProof/>
          <w:color w:val="000000" w:themeColor="text1"/>
          <w:sz w:val="36"/>
          <w:szCs w:val="36"/>
        </w:rPr>
        <w:t>83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Λογισμικό Συστήματος 36, 37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Μ</w:t>
      </w:r>
      <w:r w:rsidRPr="00DC2E6E">
        <w:rPr>
          <w:rFonts w:ascii="Arial" w:hAnsi="Arial" w:cs="Arial"/>
          <w:b/>
          <w:noProof/>
          <w:color w:val="000000" w:themeColor="text1"/>
          <w:sz w:val="36"/>
          <w:szCs w:val="36"/>
        </w:rPr>
        <w:t>έγεθος Εικόνας 116</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Μέγεθος οθόνης 23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Μεταβλητή 192-193</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Μεταγλωττιστής (</w:t>
      </w:r>
      <w:r w:rsidRPr="00DC2E6E">
        <w:rPr>
          <w:rFonts w:ascii="Arial" w:hAnsi="Arial" w:cs="Arial"/>
          <w:b/>
          <w:noProof/>
          <w:color w:val="000000" w:themeColor="text1"/>
          <w:sz w:val="36"/>
          <w:szCs w:val="36"/>
          <w:lang w:val="en-US"/>
        </w:rPr>
        <w:t>Compiler</w:t>
      </w:r>
      <w:r w:rsidRPr="00DC2E6E">
        <w:rPr>
          <w:rFonts w:ascii="Arial" w:hAnsi="Arial" w:cs="Arial"/>
          <w:b/>
          <w:noProof/>
          <w:color w:val="000000" w:themeColor="text1"/>
          <w:sz w:val="36"/>
          <w:szCs w:val="36"/>
        </w:rPr>
        <w:t>) 184</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Μεταφορά αρχείου 138</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Μητρική πλακέτα 110</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Μηχανή Αναζήτησης (</w:t>
      </w:r>
      <w:r w:rsidRPr="00DC2E6E">
        <w:rPr>
          <w:rFonts w:ascii="Arial" w:hAnsi="Arial" w:cs="Arial"/>
          <w:b/>
          <w:noProof/>
          <w:color w:val="000000" w:themeColor="text1"/>
          <w:sz w:val="36"/>
          <w:szCs w:val="36"/>
          <w:lang w:val="en-US"/>
        </w:rPr>
        <w:t>Search</w:t>
      </w:r>
      <w:r w:rsidRPr="00DC2E6E">
        <w:rPr>
          <w:rFonts w:ascii="Arial" w:hAnsi="Arial" w:cs="Arial"/>
          <w:b/>
          <w:noProof/>
          <w:color w:val="000000" w:themeColor="text1"/>
          <w:sz w:val="36"/>
          <w:szCs w:val="36"/>
        </w:rPr>
        <w:t xml:space="preserve"> </w:t>
      </w:r>
      <w:r w:rsidRPr="00DC2E6E">
        <w:rPr>
          <w:rFonts w:ascii="Arial" w:hAnsi="Arial" w:cs="Arial"/>
          <w:b/>
          <w:noProof/>
          <w:color w:val="000000" w:themeColor="text1"/>
          <w:sz w:val="36"/>
          <w:szCs w:val="36"/>
          <w:lang w:val="en-US"/>
        </w:rPr>
        <w:t>Engine</w:t>
      </w:r>
      <w:r w:rsidRPr="00DC2E6E">
        <w:rPr>
          <w:rFonts w:ascii="Arial" w:hAnsi="Arial" w:cs="Arial"/>
          <w:b/>
          <w:noProof/>
          <w:color w:val="000000" w:themeColor="text1"/>
          <w:sz w:val="36"/>
          <w:szCs w:val="36"/>
        </w:rPr>
        <w:t>) 147</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Μνήμη φλας 19</w:t>
      </w:r>
    </w:p>
    <w:p w:rsidR="005F5C72" w:rsidRPr="00DC2E6E" w:rsidRDefault="005F5C72" w:rsidP="005F5C72">
      <w:pPr>
        <w:rPr>
          <w:rFonts w:ascii="Arial" w:hAnsi="Arial" w:cs="Arial"/>
          <w:b/>
          <w:noProof/>
          <w:color w:val="000000" w:themeColor="text1"/>
          <w:sz w:val="36"/>
          <w:szCs w:val="36"/>
        </w:rPr>
      </w:pPr>
      <w:r w:rsidRPr="00DC2E6E">
        <w:rPr>
          <w:rFonts w:ascii="Arial" w:hAnsi="Arial" w:cs="Arial"/>
          <w:b/>
          <w:noProof/>
          <w:color w:val="000000" w:themeColor="text1"/>
          <w:sz w:val="36"/>
          <w:szCs w:val="36"/>
        </w:rPr>
        <w:t>Μόντεμ 122</w:t>
      </w:r>
    </w:p>
    <w:p w:rsidR="005F5C72" w:rsidRPr="00DC2E6E" w:rsidRDefault="00E95531" w:rsidP="005F5C72">
      <w:pPr>
        <w:rPr>
          <w:rFonts w:ascii="Arial" w:hAnsi="Arial" w:cs="Arial"/>
          <w:b/>
          <w:noProof/>
          <w:color w:val="000000" w:themeColor="text1"/>
          <w:sz w:val="36"/>
          <w:szCs w:val="36"/>
        </w:rPr>
      </w:pPr>
      <w:r w:rsidRPr="00E95531">
        <w:rPr>
          <w:rFonts w:ascii="Arial" w:eastAsia="Athens" w:hAnsi="Arial" w:cs="Arial"/>
          <w:b/>
          <w:noProof/>
          <w:sz w:val="36"/>
          <w:szCs w:val="36"/>
          <w:lang w:val="en-US" w:eastAsia="en-US"/>
        </w:rPr>
        <w:pict>
          <v:shape id="_x0000_s1731" type="#_x0000_t202" style="position:absolute;margin-left:248.7pt;margin-top:784.3pt;width:115.2pt;height:28.35pt;z-index:251796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" o:allowincell="f" o:allowoverlap="f" fillcolor="#fc9" stroked="f" strokeweight="2.25pt">
            <v:textbox inset="1.5mm,1.5mm,1.5mm,1.5mm">
              <w:txbxContent>
                <w:p w:rsidR="00D92C6A" w:rsidRPr="00432B70" w:rsidRDefault="00D92C6A" w:rsidP="00D92C6A">
                  <w:pPr>
                    <w:suppressAutoHyphens/>
                    <w:autoSpaceDE w:val="0"/>
                    <w:autoSpaceDN w:val="0"/>
                    <w:adjustRightInd w:val="0"/>
                    <w:jc w:val="center"/>
                    <w:rPr>
                      <w:rFonts w:ascii="Arial" w:hAnsi="Arial"/>
                      <w:b/>
                      <w:sz w:val="36"/>
                      <w:szCs w:val="36"/>
                    </w:rPr>
                  </w:pPr>
                  <w:r>
                    <w:rPr>
                      <w:rFonts w:ascii="Arial" w:hAnsi="Arial"/>
                      <w:b/>
                      <w:sz w:val="36"/>
                      <w:szCs w:val="36"/>
                    </w:rPr>
                    <w:t xml:space="preserve">136 </w:t>
                  </w:r>
                  <w:r w:rsidRPr="00432B70">
                    <w:rPr>
                      <w:rFonts w:ascii="Arial" w:hAnsi="Arial"/>
                      <w:b/>
                      <w:sz w:val="36"/>
                      <w:szCs w:val="36"/>
                    </w:rPr>
                    <w:t>/</w:t>
                  </w:r>
                  <w:r>
                    <w:rPr>
                      <w:rFonts w:ascii="Arial" w:hAnsi="Arial"/>
                      <w:b/>
                      <w:sz w:val="36"/>
                      <w:szCs w:val="36"/>
                    </w:rPr>
                    <w:t xml:space="preserve"> 21</w:t>
                  </w:r>
                  <w:r w:rsidRPr="00432B70">
                    <w:rPr>
                      <w:rFonts w:ascii="Arial" w:hAnsi="Arial"/>
                      <w:b/>
                      <w:sz w:val="36"/>
                      <w:szCs w:val="36"/>
                    </w:rPr>
                    <w:t xml:space="preserve"> </w:t>
                  </w:r>
                  <w:r>
                    <w:rPr>
                      <w:rFonts w:ascii="Arial" w:hAnsi="Arial"/>
                      <w:b/>
                      <w:sz w:val="36"/>
                      <w:szCs w:val="36"/>
                    </w:rPr>
                    <w:t>3</w:t>
                  </w:r>
                </w:p>
              </w:txbxContent>
            </v:textbox>
            <w10:wrap anchorx="page" anchory="page"/>
          </v:shape>
        </w:pict>
      </w:r>
      <w:r w:rsidR="005F5C72" w:rsidRPr="00DC2E6E">
        <w:rPr>
          <w:rFonts w:ascii="Arial" w:hAnsi="Arial" w:cs="Arial"/>
          <w:b/>
          <w:noProof/>
          <w:color w:val="000000" w:themeColor="text1"/>
          <w:sz w:val="36"/>
          <w:szCs w:val="36"/>
        </w:rPr>
        <w:t>Μορφοποίηση Κειμένου 63-65</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lastRenderedPageBreak/>
        <w:t>Ο</w:t>
      </w:r>
      <w:r w:rsidRPr="00DC2E6E">
        <w:rPr>
          <w:rFonts w:ascii="Arial" w:hAnsi="Arial" w:cs="Arial"/>
          <w:b/>
          <w:noProof/>
          <w:color w:val="000000" w:themeColor="text1"/>
          <w:sz w:val="36"/>
          <w:szCs w:val="36"/>
        </w:rPr>
        <w:t>θόνη (</w:t>
      </w:r>
      <w:r w:rsidRPr="00DC2E6E">
        <w:rPr>
          <w:rFonts w:ascii="Arial" w:hAnsi="Arial" w:cs="Arial"/>
          <w:b/>
          <w:noProof/>
          <w:color w:val="000000" w:themeColor="text1"/>
          <w:sz w:val="36"/>
          <w:szCs w:val="36"/>
          <w:lang w:val="en-US"/>
        </w:rPr>
        <w:t>Screen</w:t>
      </w:r>
      <w:r w:rsidRPr="00DC2E6E">
        <w:rPr>
          <w:rFonts w:ascii="Arial" w:hAnsi="Arial" w:cs="Arial"/>
          <w:b/>
          <w:noProof/>
          <w:color w:val="000000" w:themeColor="text1"/>
          <w:sz w:val="36"/>
          <w:szCs w:val="36"/>
        </w:rPr>
        <w:t>) 17, 22-23</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Ολοκληρωμένο Κύκλωμα (</w:t>
      </w:r>
      <w:r w:rsidRPr="00DC2E6E">
        <w:rPr>
          <w:rFonts w:ascii="Arial" w:hAnsi="Arial" w:cs="Arial"/>
          <w:b/>
          <w:noProof/>
          <w:color w:val="000000" w:themeColor="text1"/>
          <w:sz w:val="36"/>
          <w:szCs w:val="36"/>
          <w:lang w:val="en-US"/>
        </w:rPr>
        <w:t>chip</w:t>
      </w:r>
      <w:r w:rsidRPr="00DC2E6E">
        <w:rPr>
          <w:rFonts w:ascii="Arial" w:hAnsi="Arial" w:cs="Arial"/>
          <w:b/>
          <w:noProof/>
          <w:color w:val="000000" w:themeColor="text1"/>
          <w:sz w:val="36"/>
          <w:szCs w:val="36"/>
        </w:rPr>
        <w:t>) 27, 28</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Ομάδα Συζήτησης (</w:t>
      </w:r>
      <w:r w:rsidRPr="00DC2E6E">
        <w:rPr>
          <w:rFonts w:ascii="Arial" w:hAnsi="Arial" w:cs="Arial"/>
          <w:b/>
          <w:noProof/>
          <w:color w:val="000000" w:themeColor="text1"/>
          <w:sz w:val="36"/>
          <w:szCs w:val="36"/>
          <w:lang w:val="en-US"/>
        </w:rPr>
        <w:t>Newsgroup</w:t>
      </w:r>
      <w:r w:rsidRPr="00DC2E6E">
        <w:rPr>
          <w:rFonts w:ascii="Arial" w:hAnsi="Arial" w:cs="Arial"/>
          <w:b/>
          <w:noProof/>
          <w:color w:val="000000" w:themeColor="text1"/>
          <w:sz w:val="36"/>
          <w:szCs w:val="36"/>
        </w:rPr>
        <w:t>) 76</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Π</w:t>
      </w:r>
      <w:r w:rsidRPr="00DC2E6E">
        <w:rPr>
          <w:rFonts w:ascii="Arial" w:hAnsi="Arial" w:cs="Arial"/>
          <w:b/>
          <w:noProof/>
          <w:color w:val="000000" w:themeColor="text1"/>
          <w:sz w:val="36"/>
          <w:szCs w:val="36"/>
        </w:rPr>
        <w:t>αγκόσμιος Ιστός (</w:t>
      </w:r>
      <w:r w:rsidRPr="00DC2E6E">
        <w:rPr>
          <w:rFonts w:ascii="Arial" w:hAnsi="Arial" w:cs="Arial"/>
          <w:b/>
          <w:noProof/>
          <w:color w:val="000000" w:themeColor="text1"/>
          <w:sz w:val="36"/>
          <w:szCs w:val="36"/>
          <w:lang w:val="en-US"/>
        </w:rPr>
        <w:t>World</w:t>
      </w:r>
      <w:r w:rsidRPr="00DC2E6E">
        <w:rPr>
          <w:rFonts w:ascii="Arial" w:hAnsi="Arial" w:cs="Arial"/>
          <w:b/>
          <w:noProof/>
          <w:color w:val="000000" w:themeColor="text1"/>
          <w:sz w:val="36"/>
          <w:szCs w:val="36"/>
        </w:rPr>
        <w:t xml:space="preserve"> </w:t>
      </w:r>
      <w:r w:rsidRPr="00DC2E6E">
        <w:rPr>
          <w:rFonts w:ascii="Arial" w:hAnsi="Arial" w:cs="Arial"/>
          <w:b/>
          <w:noProof/>
          <w:color w:val="000000" w:themeColor="text1"/>
          <w:sz w:val="36"/>
          <w:szCs w:val="36"/>
          <w:lang w:val="en-US"/>
        </w:rPr>
        <w:t>Wide</w:t>
      </w:r>
      <w:r w:rsidRPr="00DC2E6E">
        <w:rPr>
          <w:rFonts w:ascii="Arial" w:hAnsi="Arial" w:cs="Arial"/>
          <w:b/>
          <w:noProof/>
          <w:color w:val="000000" w:themeColor="text1"/>
          <w:sz w:val="36"/>
          <w:szCs w:val="36"/>
        </w:rPr>
        <w:t xml:space="preserve"> </w:t>
      </w:r>
      <w:r w:rsidRPr="00DC2E6E">
        <w:rPr>
          <w:rFonts w:ascii="Arial" w:hAnsi="Arial" w:cs="Arial"/>
          <w:b/>
          <w:noProof/>
          <w:color w:val="000000" w:themeColor="text1"/>
          <w:sz w:val="36"/>
          <w:szCs w:val="36"/>
          <w:lang w:val="en-US"/>
        </w:rPr>
        <w:t>Web</w:t>
      </w:r>
      <w:r w:rsidRPr="00DC2E6E">
        <w:rPr>
          <w:rFonts w:ascii="Arial" w:hAnsi="Arial" w:cs="Arial"/>
          <w:b/>
          <w:noProof/>
          <w:color w:val="000000" w:themeColor="text1"/>
          <w:sz w:val="36"/>
          <w:szCs w:val="36"/>
        </w:rPr>
        <w:t>) 75, 78, 79, 84-85, 116</w:t>
      </w:r>
    </w:p>
    <w:p w:rsidR="00DC2E6E" w:rsidRPr="00DC2E6E" w:rsidRDefault="00DC2E6E" w:rsidP="00DC2E6E">
      <w:pPr>
        <w:rPr>
          <w:rFonts w:ascii="Arial" w:hAnsi="Arial" w:cs="Arial"/>
          <w:b/>
          <w:noProof/>
          <w:color w:val="000000" w:themeColor="text1"/>
          <w:sz w:val="36"/>
          <w:szCs w:val="36"/>
          <w:lang w:val="en-US"/>
        </w:rPr>
      </w:pPr>
      <w:r w:rsidRPr="00DC2E6E">
        <w:rPr>
          <w:rFonts w:ascii="Arial" w:hAnsi="Arial" w:cs="Arial"/>
          <w:b/>
          <w:noProof/>
          <w:color w:val="000000" w:themeColor="text1"/>
          <w:sz w:val="36"/>
          <w:szCs w:val="36"/>
          <w:lang w:val="en-US"/>
        </w:rPr>
        <w:t>Παράθυρο (window) 41-42</w:t>
      </w:r>
    </w:p>
    <w:p w:rsidR="00DC2E6E" w:rsidRPr="00DC2E6E" w:rsidRDefault="00DC2E6E" w:rsidP="00DC2E6E">
      <w:pPr>
        <w:rPr>
          <w:rFonts w:ascii="Arial" w:hAnsi="Arial" w:cs="Arial"/>
          <w:b/>
          <w:noProof/>
          <w:color w:val="000000" w:themeColor="text1"/>
          <w:sz w:val="36"/>
          <w:szCs w:val="36"/>
          <w:lang w:val="en-US"/>
        </w:rPr>
      </w:pPr>
      <w:r w:rsidRPr="00DC2E6E">
        <w:rPr>
          <w:rFonts w:ascii="Arial" w:hAnsi="Arial" w:cs="Arial"/>
          <w:b/>
          <w:noProof/>
          <w:color w:val="000000" w:themeColor="text1"/>
          <w:sz w:val="36"/>
          <w:szCs w:val="36"/>
          <w:lang w:val="en-US"/>
        </w:rPr>
        <w:t>Πάροχος Υπηρεσιών Διαδικτύου (Internet Service Provider)126</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Πειρατεία λογισμικού 46</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Πελάτης (</w:t>
      </w:r>
      <w:r w:rsidRPr="00DC2E6E">
        <w:rPr>
          <w:rFonts w:ascii="Arial" w:hAnsi="Arial" w:cs="Arial"/>
          <w:b/>
          <w:noProof/>
          <w:color w:val="000000" w:themeColor="text1"/>
          <w:sz w:val="36"/>
          <w:szCs w:val="36"/>
          <w:lang w:val="en-US"/>
        </w:rPr>
        <w:t>client</w:t>
      </w:r>
      <w:r w:rsidRPr="00DC2E6E">
        <w:rPr>
          <w:rFonts w:ascii="Arial" w:hAnsi="Arial" w:cs="Arial"/>
          <w:b/>
          <w:noProof/>
          <w:color w:val="000000" w:themeColor="text1"/>
          <w:sz w:val="36"/>
          <w:szCs w:val="36"/>
        </w:rPr>
        <w:t>) 125</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Περιοχή κελιών 156</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Πιστοποιητικό Αυθεντικότητας 47</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Πληκτρολόγιο (</w:t>
      </w:r>
      <w:r w:rsidRPr="00DC2E6E">
        <w:rPr>
          <w:rFonts w:ascii="Arial" w:hAnsi="Arial" w:cs="Arial"/>
          <w:b/>
          <w:noProof/>
          <w:color w:val="000000" w:themeColor="text1"/>
          <w:sz w:val="36"/>
          <w:szCs w:val="36"/>
          <w:lang w:val="en-US"/>
        </w:rPr>
        <w:t>Keyboard</w:t>
      </w:r>
      <w:r w:rsidRPr="00DC2E6E">
        <w:rPr>
          <w:rFonts w:ascii="Arial" w:hAnsi="Arial" w:cs="Arial"/>
          <w:b/>
          <w:noProof/>
          <w:color w:val="000000" w:themeColor="text1"/>
          <w:sz w:val="36"/>
          <w:szCs w:val="36"/>
        </w:rPr>
        <w:t>) 17, 62</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Πληροφορία (</w:t>
      </w:r>
      <w:r w:rsidRPr="00DC2E6E">
        <w:rPr>
          <w:rFonts w:ascii="Arial" w:hAnsi="Arial" w:cs="Arial"/>
          <w:b/>
          <w:noProof/>
          <w:color w:val="000000" w:themeColor="text1"/>
          <w:sz w:val="36"/>
          <w:szCs w:val="36"/>
          <w:lang w:val="en-US"/>
        </w:rPr>
        <w:t>Information</w:t>
      </w:r>
      <w:r w:rsidRPr="00DC2E6E">
        <w:rPr>
          <w:rFonts w:ascii="Arial" w:hAnsi="Arial" w:cs="Arial"/>
          <w:b/>
          <w:noProof/>
          <w:color w:val="000000" w:themeColor="text1"/>
          <w:sz w:val="36"/>
          <w:szCs w:val="36"/>
        </w:rPr>
        <w:t>) 12-15, 77, 85, 97,149-152, 157, 158</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Πληροφορική (</w:t>
      </w:r>
      <w:r w:rsidRPr="00DC2E6E">
        <w:rPr>
          <w:rFonts w:ascii="Arial" w:hAnsi="Arial" w:cs="Arial"/>
          <w:b/>
          <w:noProof/>
          <w:color w:val="000000" w:themeColor="text1"/>
          <w:sz w:val="36"/>
          <w:szCs w:val="36"/>
          <w:lang w:val="en-US"/>
        </w:rPr>
        <w:t>Informatics</w:t>
      </w:r>
      <w:r w:rsidRPr="00DC2E6E">
        <w:rPr>
          <w:rFonts w:ascii="Arial" w:hAnsi="Arial" w:cs="Arial"/>
          <w:b/>
          <w:noProof/>
          <w:color w:val="000000" w:themeColor="text1"/>
          <w:sz w:val="36"/>
          <w:szCs w:val="36"/>
        </w:rPr>
        <w:t>) 15, 24</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Πνευματική Ιδιοκτησία 211</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Πολυμέσα (</w:t>
      </w:r>
      <w:r w:rsidRPr="00DC2E6E">
        <w:rPr>
          <w:rFonts w:ascii="Arial" w:hAnsi="Arial" w:cs="Arial"/>
          <w:b/>
          <w:noProof/>
          <w:color w:val="000000" w:themeColor="text1"/>
          <w:sz w:val="36"/>
          <w:szCs w:val="36"/>
          <w:lang w:val="en-US"/>
        </w:rPr>
        <w:t>Multimedia</w:t>
      </w:r>
      <w:r w:rsidRPr="00DC2E6E">
        <w:rPr>
          <w:rFonts w:ascii="Arial" w:hAnsi="Arial" w:cs="Arial"/>
          <w:b/>
          <w:noProof/>
          <w:color w:val="000000" w:themeColor="text1"/>
          <w:sz w:val="36"/>
          <w:szCs w:val="36"/>
        </w:rPr>
        <w:t>) 113-119</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Ποντίκι (</w:t>
      </w:r>
      <w:r w:rsidRPr="00DC2E6E">
        <w:rPr>
          <w:rFonts w:ascii="Arial" w:hAnsi="Arial" w:cs="Arial"/>
          <w:b/>
          <w:noProof/>
          <w:color w:val="000000" w:themeColor="text1"/>
          <w:sz w:val="36"/>
          <w:szCs w:val="36"/>
          <w:lang w:val="en-US"/>
        </w:rPr>
        <w:t>Mouse</w:t>
      </w:r>
      <w:r w:rsidRPr="00DC2E6E">
        <w:rPr>
          <w:rFonts w:ascii="Arial" w:hAnsi="Arial" w:cs="Arial"/>
          <w:b/>
          <w:noProof/>
          <w:color w:val="000000" w:themeColor="text1"/>
          <w:sz w:val="36"/>
          <w:szCs w:val="36"/>
        </w:rPr>
        <w:t>) 17</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Πρόβλημα 177</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Πρόγραμμα 34-36, 181-182</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Πρόγραμμα Διαχείρισης Ηλεκτρονικής</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Αλληλογραφίας 87-89</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Προγραμματισμός 34-38, 181-184</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Προγραμματιστής 35, 181</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Προσωπικά Δεδομένα 99</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Προσωπικός Υπολογιστής (</w:t>
      </w:r>
      <w:r w:rsidRPr="00DC2E6E">
        <w:rPr>
          <w:rFonts w:ascii="Arial" w:hAnsi="Arial" w:cs="Arial"/>
          <w:b/>
          <w:noProof/>
          <w:color w:val="000000" w:themeColor="text1"/>
          <w:sz w:val="36"/>
          <w:szCs w:val="36"/>
          <w:lang w:val="en-US"/>
        </w:rPr>
        <w:t>PC</w:t>
      </w:r>
      <w:r w:rsidRPr="00DC2E6E">
        <w:rPr>
          <w:rFonts w:ascii="Arial" w:hAnsi="Arial" w:cs="Arial"/>
          <w:b/>
          <w:noProof/>
          <w:color w:val="000000" w:themeColor="text1"/>
          <w:sz w:val="36"/>
          <w:szCs w:val="36"/>
        </w:rPr>
        <w:t>) 20, 28, 109</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Πρωτόκολλο Επικοινωνίας 122</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Πρωτόκολλο Μεταφοράς Αρχείων (</w:t>
      </w:r>
      <w:r w:rsidRPr="00DC2E6E">
        <w:rPr>
          <w:rFonts w:ascii="Arial" w:hAnsi="Arial" w:cs="Arial"/>
          <w:b/>
          <w:noProof/>
          <w:color w:val="000000" w:themeColor="text1"/>
          <w:sz w:val="36"/>
          <w:szCs w:val="36"/>
          <w:lang w:val="en-US"/>
        </w:rPr>
        <w:t>FTP</w:t>
      </w:r>
      <w:r w:rsidRPr="00DC2E6E">
        <w:rPr>
          <w:rFonts w:ascii="Arial" w:hAnsi="Arial" w:cs="Arial"/>
          <w:b/>
          <w:noProof/>
          <w:color w:val="000000" w:themeColor="text1"/>
          <w:sz w:val="36"/>
          <w:szCs w:val="36"/>
        </w:rPr>
        <w:t>) 76</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Σ</w:t>
      </w:r>
      <w:r w:rsidRPr="00DC2E6E">
        <w:rPr>
          <w:rFonts w:ascii="Arial" w:hAnsi="Arial" w:cs="Arial"/>
          <w:b/>
          <w:noProof/>
          <w:color w:val="000000" w:themeColor="text1"/>
          <w:sz w:val="36"/>
          <w:szCs w:val="36"/>
        </w:rPr>
        <w:t>αρωτής (</w:t>
      </w:r>
      <w:r w:rsidRPr="00DC2E6E">
        <w:rPr>
          <w:rFonts w:ascii="Arial" w:hAnsi="Arial" w:cs="Arial"/>
          <w:b/>
          <w:noProof/>
          <w:color w:val="000000" w:themeColor="text1"/>
          <w:sz w:val="36"/>
          <w:szCs w:val="36"/>
          <w:lang w:val="en-US"/>
        </w:rPr>
        <w:t>Scanner</w:t>
      </w:r>
      <w:r w:rsidRPr="00DC2E6E">
        <w:rPr>
          <w:rFonts w:ascii="Arial" w:hAnsi="Arial" w:cs="Arial"/>
          <w:b/>
          <w:noProof/>
          <w:color w:val="000000" w:themeColor="text1"/>
          <w:sz w:val="36"/>
          <w:szCs w:val="36"/>
        </w:rPr>
        <w:t>) 17</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Σκληρός Δίσκος 19</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Συνάρτηση 156</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Σύνδεσμος (</w:t>
      </w:r>
      <w:r w:rsidRPr="00DC2E6E">
        <w:rPr>
          <w:rFonts w:ascii="Arial" w:hAnsi="Arial" w:cs="Arial"/>
          <w:b/>
          <w:noProof/>
          <w:color w:val="000000" w:themeColor="text1"/>
          <w:sz w:val="36"/>
          <w:szCs w:val="36"/>
          <w:lang w:val="en-US"/>
        </w:rPr>
        <w:t>Link</w:t>
      </w:r>
      <w:r w:rsidRPr="00DC2E6E">
        <w:rPr>
          <w:rFonts w:ascii="Arial" w:hAnsi="Arial" w:cs="Arial"/>
          <w:b/>
          <w:noProof/>
          <w:color w:val="000000" w:themeColor="text1"/>
          <w:sz w:val="36"/>
          <w:szCs w:val="36"/>
        </w:rPr>
        <w:t>) 81, 141</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Συνομιλία (</w:t>
      </w:r>
      <w:r w:rsidRPr="00DC2E6E">
        <w:rPr>
          <w:rFonts w:ascii="Arial" w:hAnsi="Arial" w:cs="Arial"/>
          <w:b/>
          <w:noProof/>
          <w:color w:val="000000" w:themeColor="text1"/>
          <w:sz w:val="36"/>
          <w:szCs w:val="36"/>
          <w:lang w:val="en-US"/>
        </w:rPr>
        <w:t>chat</w:t>
      </w:r>
      <w:r w:rsidRPr="00DC2E6E">
        <w:rPr>
          <w:rFonts w:ascii="Arial" w:hAnsi="Arial" w:cs="Arial"/>
          <w:b/>
          <w:noProof/>
          <w:color w:val="000000" w:themeColor="text1"/>
          <w:sz w:val="36"/>
          <w:szCs w:val="36"/>
        </w:rPr>
        <w:t>) 76, 77</w:t>
      </w:r>
    </w:p>
    <w:p w:rsidR="00DC2E6E" w:rsidRPr="00DC2E6E" w:rsidRDefault="00E95531" w:rsidP="00DC2E6E">
      <w:pPr>
        <w:rPr>
          <w:rFonts w:ascii="Arial" w:hAnsi="Arial" w:cs="Arial"/>
          <w:b/>
          <w:noProof/>
          <w:color w:val="000000" w:themeColor="text1"/>
          <w:sz w:val="36"/>
          <w:szCs w:val="36"/>
        </w:rPr>
      </w:pPr>
      <w:r w:rsidRPr="00E95531">
        <w:rPr>
          <w:rFonts w:ascii="Arial" w:eastAsia="Athens" w:hAnsi="Arial" w:cs="Arial"/>
          <w:b/>
          <w:noProof/>
          <w:sz w:val="36"/>
          <w:szCs w:val="36"/>
          <w:lang w:val="en-US" w:eastAsia="en-US"/>
        </w:rPr>
        <w:pict>
          <v:shape id="_x0000_s1732" type="#_x0000_t202" style="position:absolute;margin-left:218.95pt;margin-top:790.6pt;width:115.2pt;height:28.35pt;z-index:251798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" o:allowincell="f" o:allowoverlap="f" fillcolor="#fc9" stroked="f" strokeweight="2.25pt">
            <v:textbox inset="1.5mm,1.5mm,1.5mm,1.5mm">
              <w:txbxContent>
                <w:p w:rsidR="00D92C6A" w:rsidRPr="00432B70" w:rsidRDefault="00D92C6A" w:rsidP="00D92C6A">
                  <w:pPr>
                    <w:suppressAutoHyphens/>
                    <w:autoSpaceDE w:val="0"/>
                    <w:autoSpaceDN w:val="0"/>
                    <w:adjustRightInd w:val="0"/>
                    <w:jc w:val="center"/>
                    <w:rPr>
                      <w:rFonts w:ascii="Arial" w:hAnsi="Arial"/>
                      <w:b/>
                      <w:sz w:val="36"/>
                      <w:szCs w:val="36"/>
                    </w:rPr>
                  </w:pPr>
                  <w:r>
                    <w:rPr>
                      <w:rFonts w:ascii="Arial" w:hAnsi="Arial"/>
                      <w:b/>
                      <w:sz w:val="36"/>
                      <w:szCs w:val="36"/>
                    </w:rPr>
                    <w:t xml:space="preserve">137 </w:t>
                  </w:r>
                  <w:r w:rsidRPr="00432B70">
                    <w:rPr>
                      <w:rFonts w:ascii="Arial" w:hAnsi="Arial"/>
                      <w:b/>
                      <w:sz w:val="36"/>
                      <w:szCs w:val="36"/>
                    </w:rPr>
                    <w:t>/</w:t>
                  </w:r>
                  <w:r>
                    <w:rPr>
                      <w:rFonts w:ascii="Arial" w:hAnsi="Arial"/>
                      <w:b/>
                      <w:sz w:val="36"/>
                      <w:szCs w:val="36"/>
                    </w:rPr>
                    <w:t xml:space="preserve"> 214</w:t>
                  </w:r>
                </w:p>
              </w:txbxContent>
            </v:textbox>
            <w10:wrap anchorx="page" anchory="page"/>
          </v:shape>
        </w:pict>
      </w:r>
      <w:r w:rsidR="00DC2E6E" w:rsidRPr="00DC2E6E">
        <w:rPr>
          <w:rFonts w:ascii="Arial" w:hAnsi="Arial" w:cs="Arial"/>
          <w:b/>
          <w:noProof/>
          <w:color w:val="000000" w:themeColor="text1"/>
          <w:sz w:val="36"/>
          <w:szCs w:val="36"/>
        </w:rPr>
        <w:t>Συσκευή εισόδου 17</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lastRenderedPageBreak/>
        <w:t>Συσκευή εξόδου 17</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Σύστημα αρίθμησης 105</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Τ</w:t>
      </w:r>
      <w:r w:rsidRPr="00DC2E6E">
        <w:rPr>
          <w:rFonts w:ascii="Arial" w:hAnsi="Arial" w:cs="Arial"/>
          <w:b/>
          <w:noProof/>
          <w:color w:val="000000" w:themeColor="text1"/>
          <w:sz w:val="36"/>
          <w:szCs w:val="36"/>
        </w:rPr>
        <w:t>αξινόμηση δεδομένων 153-155</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Ταχύτητα Επικοινωνίας 126</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Τηλεδιάσκεψη (</w:t>
      </w:r>
      <w:r w:rsidRPr="00DC2E6E">
        <w:rPr>
          <w:rFonts w:ascii="Arial" w:hAnsi="Arial" w:cs="Arial"/>
          <w:b/>
          <w:noProof/>
          <w:color w:val="000000" w:themeColor="text1"/>
          <w:sz w:val="36"/>
          <w:szCs w:val="36"/>
          <w:lang w:val="en-US"/>
        </w:rPr>
        <w:t>Teleconference</w:t>
      </w:r>
      <w:r w:rsidRPr="00DC2E6E">
        <w:rPr>
          <w:rFonts w:ascii="Arial" w:hAnsi="Arial" w:cs="Arial"/>
          <w:b/>
          <w:noProof/>
          <w:color w:val="000000" w:themeColor="text1"/>
          <w:sz w:val="36"/>
          <w:szCs w:val="36"/>
        </w:rPr>
        <w:t>) 76</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Τηλε-Εκπαίδευση 98</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Τηλε-Ιατρική 98</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Τηλεργασία 98, 168</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Τοπικό Δίκτυο 124</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Τρανζίστορ 27, 28</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Τροφοδοτικό 109</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Υ</w:t>
      </w:r>
      <w:r w:rsidRPr="00DC2E6E">
        <w:rPr>
          <w:rFonts w:ascii="Arial" w:hAnsi="Arial" w:cs="Arial"/>
          <w:b/>
          <w:noProof/>
          <w:color w:val="000000" w:themeColor="text1"/>
          <w:sz w:val="36"/>
          <w:szCs w:val="36"/>
        </w:rPr>
        <w:t>λικό υπολογιστή (</w:t>
      </w:r>
      <w:r w:rsidRPr="00DC2E6E">
        <w:rPr>
          <w:rFonts w:ascii="Arial" w:hAnsi="Arial" w:cs="Arial"/>
          <w:b/>
          <w:noProof/>
          <w:color w:val="000000" w:themeColor="text1"/>
          <w:sz w:val="36"/>
          <w:szCs w:val="36"/>
          <w:lang w:val="en-US"/>
        </w:rPr>
        <w:t>Hardware</w:t>
      </w:r>
      <w:r w:rsidRPr="00DC2E6E">
        <w:rPr>
          <w:rFonts w:ascii="Arial" w:hAnsi="Arial" w:cs="Arial"/>
          <w:b/>
          <w:noProof/>
          <w:color w:val="000000" w:themeColor="text1"/>
          <w:sz w:val="36"/>
          <w:szCs w:val="36"/>
        </w:rPr>
        <w:t>) 16-20, 35, 109-112</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Υλοποίηση Αλγορίθμου 181</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Υπερκείμενο (</w:t>
      </w:r>
      <w:r w:rsidRPr="00DC2E6E">
        <w:rPr>
          <w:rFonts w:ascii="Arial" w:hAnsi="Arial" w:cs="Arial"/>
          <w:b/>
          <w:noProof/>
          <w:color w:val="000000" w:themeColor="text1"/>
          <w:sz w:val="36"/>
          <w:szCs w:val="36"/>
          <w:lang w:val="en-US"/>
        </w:rPr>
        <w:t>Hypertext</w:t>
      </w:r>
      <w:r w:rsidRPr="00DC2E6E">
        <w:rPr>
          <w:rFonts w:ascii="Arial" w:hAnsi="Arial" w:cs="Arial"/>
          <w:b/>
          <w:noProof/>
          <w:color w:val="000000" w:themeColor="text1"/>
          <w:sz w:val="36"/>
          <w:szCs w:val="36"/>
        </w:rPr>
        <w:t>) 79-81</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Υπερπληροφόρηση 100</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Υπηρεσία Αναζήτησης 147</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Υπολογιστής (</w:t>
      </w:r>
      <w:r w:rsidRPr="00DC2E6E">
        <w:rPr>
          <w:rFonts w:ascii="Arial" w:hAnsi="Arial" w:cs="Arial"/>
          <w:b/>
          <w:noProof/>
          <w:color w:val="000000" w:themeColor="text1"/>
          <w:sz w:val="36"/>
          <w:szCs w:val="36"/>
          <w:lang w:val="en-US"/>
        </w:rPr>
        <w:t>Computer</w:t>
      </w:r>
      <w:r w:rsidRPr="00DC2E6E">
        <w:rPr>
          <w:rFonts w:ascii="Arial" w:hAnsi="Arial" w:cs="Arial"/>
          <w:b/>
          <w:noProof/>
          <w:color w:val="000000" w:themeColor="text1"/>
          <w:sz w:val="36"/>
          <w:szCs w:val="36"/>
        </w:rPr>
        <w:t>) 15, 16, 18, 20, 35, 109, 157</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Υπολογιστικά Φύλλα 151-158</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Υπολογιστικό Σύστημα 38</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Φ</w:t>
      </w:r>
      <w:r w:rsidRPr="00DC2E6E">
        <w:rPr>
          <w:rFonts w:ascii="Arial" w:hAnsi="Arial" w:cs="Arial"/>
          <w:b/>
          <w:noProof/>
          <w:color w:val="000000" w:themeColor="text1"/>
          <w:sz w:val="36"/>
          <w:szCs w:val="36"/>
        </w:rPr>
        <w:t>άκελος (</w:t>
      </w:r>
      <w:r w:rsidRPr="00DC2E6E">
        <w:rPr>
          <w:rFonts w:ascii="Arial" w:hAnsi="Arial" w:cs="Arial"/>
          <w:b/>
          <w:noProof/>
          <w:color w:val="000000" w:themeColor="text1"/>
          <w:sz w:val="36"/>
          <w:szCs w:val="36"/>
          <w:lang w:val="en-US"/>
        </w:rPr>
        <w:t>folder</w:t>
      </w:r>
      <w:r w:rsidRPr="00DC2E6E">
        <w:rPr>
          <w:rFonts w:ascii="Arial" w:hAnsi="Arial" w:cs="Arial"/>
          <w:b/>
          <w:noProof/>
          <w:color w:val="000000" w:themeColor="text1"/>
          <w:sz w:val="36"/>
          <w:szCs w:val="36"/>
        </w:rPr>
        <w:t>) 134-135</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Χ</w:t>
      </w:r>
      <w:r w:rsidRPr="00DC2E6E">
        <w:rPr>
          <w:rFonts w:ascii="Arial" w:hAnsi="Arial" w:cs="Arial"/>
          <w:b/>
          <w:noProof/>
          <w:color w:val="000000" w:themeColor="text1"/>
          <w:sz w:val="36"/>
          <w:szCs w:val="36"/>
        </w:rPr>
        <w:t>άκερ 44</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Χρώμα Πρώτου Πλάνου 53</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Χρώμα Φόντου 53</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bCs/>
          <w:noProof/>
          <w:color w:val="000000" w:themeColor="text1"/>
          <w:sz w:val="36"/>
          <w:szCs w:val="36"/>
        </w:rPr>
        <w:t>Ψ</w:t>
      </w:r>
      <w:r w:rsidRPr="00DC2E6E">
        <w:rPr>
          <w:rFonts w:ascii="Arial" w:hAnsi="Arial" w:cs="Arial"/>
          <w:b/>
          <w:noProof/>
          <w:color w:val="000000" w:themeColor="text1"/>
          <w:sz w:val="36"/>
          <w:szCs w:val="36"/>
        </w:rPr>
        <w:t>ηφιακό χάσμα 99</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Ψηφιακός (</w:t>
      </w:r>
      <w:r w:rsidRPr="00DC2E6E">
        <w:rPr>
          <w:rFonts w:ascii="Arial" w:hAnsi="Arial" w:cs="Arial"/>
          <w:b/>
          <w:noProof/>
          <w:color w:val="000000" w:themeColor="text1"/>
          <w:sz w:val="36"/>
          <w:szCs w:val="36"/>
          <w:lang w:val="en-US"/>
        </w:rPr>
        <w:t>Digital</w:t>
      </w:r>
      <w:r w:rsidRPr="00DC2E6E">
        <w:rPr>
          <w:rFonts w:ascii="Arial" w:hAnsi="Arial" w:cs="Arial"/>
          <w:b/>
          <w:noProof/>
          <w:color w:val="000000" w:themeColor="text1"/>
          <w:sz w:val="36"/>
          <w:szCs w:val="36"/>
        </w:rPr>
        <w:t>) 104-106, 108</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Ψηφιοποίηση Εικόνας 115-117</w:t>
      </w:r>
    </w:p>
    <w:p w:rsidR="00DC2E6E" w:rsidRPr="00DC2E6E" w:rsidRDefault="00DC2E6E" w:rsidP="00DC2E6E">
      <w:pPr>
        <w:rPr>
          <w:rFonts w:ascii="Arial" w:hAnsi="Arial" w:cs="Arial"/>
          <w:b/>
          <w:noProof/>
          <w:color w:val="000000" w:themeColor="text1"/>
          <w:sz w:val="36"/>
          <w:szCs w:val="36"/>
        </w:rPr>
      </w:pPr>
      <w:r w:rsidRPr="00DC2E6E">
        <w:rPr>
          <w:rFonts w:ascii="Arial" w:hAnsi="Arial" w:cs="Arial"/>
          <w:b/>
          <w:noProof/>
          <w:color w:val="000000" w:themeColor="text1"/>
          <w:sz w:val="36"/>
          <w:szCs w:val="36"/>
        </w:rPr>
        <w:t>Ψηφιοποίηση Ήχου 117-118</w:t>
      </w:r>
    </w:p>
    <w:p w:rsidR="00BD25C7" w:rsidRDefault="00DC2E6E" w:rsidP="00DC2E6E">
      <w:pPr>
        <w:pStyle w:val="a4"/>
        <w:rPr>
          <w:rFonts w:ascii="Arial" w:hAnsi="Arial"/>
          <w:b/>
          <w:bCs/>
          <w:color w:val="000000" w:themeColor="text1"/>
          <w:sz w:val="36"/>
          <w:szCs w:val="36"/>
        </w:rPr>
      </w:pPr>
      <w:r>
        <w:rPr>
          <w:rFonts w:ascii="Arial" w:hAnsi="Arial"/>
          <w:b/>
          <w:bCs/>
          <w:color w:val="000000" w:themeColor="text1"/>
          <w:sz w:val="36"/>
          <w:szCs w:val="36"/>
        </w:rPr>
        <w:br/>
      </w:r>
    </w:p>
    <w:p w:rsidR="00BD25C7" w:rsidRDefault="00E95531">
      <w:pPr>
        <w:rPr>
          <w:rFonts w:ascii="Arial" w:eastAsia="Athens" w:hAnsi="Arial"/>
          <w:b/>
          <w:bCs/>
          <w:color w:val="000000" w:themeColor="text1"/>
          <w:sz w:val="36"/>
          <w:szCs w:val="36"/>
        </w:rPr>
      </w:pPr>
      <w:r w:rsidRPr="00E95531">
        <w:rPr>
          <w:rFonts w:ascii="Arial" w:eastAsia="Athens" w:hAnsi="Arial" w:cs="Arial"/>
          <w:b/>
          <w:noProof/>
          <w:sz w:val="36"/>
          <w:szCs w:val="36"/>
          <w:lang w:val="en-US" w:eastAsia="en-US"/>
        </w:rPr>
        <w:pict>
          <v:shape id="_x0000_s1733" type="#_x0000_t202" style="position:absolute;margin-left:239.1pt;margin-top:784.6pt;width:115.2pt;height:28.35pt;z-index:251859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UNsgIAADM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" o:allowincell="f" o:allowoverlap="f" fillcolor="#fc9" stroked="f" strokeweight="2.25pt">
            <v:textbox inset="1.5mm,1.5mm,1.5mm,1.5mm">
              <w:txbxContent>
                <w:p w:rsidR="00D92C6A" w:rsidRPr="00432B70" w:rsidRDefault="00D92C6A" w:rsidP="00D92C6A">
                  <w:pPr>
                    <w:suppressAutoHyphens/>
                    <w:autoSpaceDE w:val="0"/>
                    <w:autoSpaceDN w:val="0"/>
                    <w:adjustRightInd w:val="0"/>
                    <w:jc w:val="center"/>
                    <w:rPr>
                      <w:rFonts w:ascii="Arial" w:hAnsi="Arial"/>
                      <w:b/>
                      <w:sz w:val="36"/>
                      <w:szCs w:val="36"/>
                    </w:rPr>
                  </w:pPr>
                  <w:r>
                    <w:rPr>
                      <w:rFonts w:ascii="Arial" w:hAnsi="Arial"/>
                      <w:b/>
                      <w:sz w:val="36"/>
                      <w:szCs w:val="36"/>
                    </w:rPr>
                    <w:t xml:space="preserve">138 </w:t>
                  </w:r>
                  <w:r w:rsidRPr="00432B70">
                    <w:rPr>
                      <w:rFonts w:ascii="Arial" w:hAnsi="Arial"/>
                      <w:b/>
                      <w:sz w:val="36"/>
                      <w:szCs w:val="36"/>
                    </w:rPr>
                    <w:t>/</w:t>
                  </w:r>
                  <w:r>
                    <w:rPr>
                      <w:rFonts w:ascii="Arial" w:hAnsi="Arial"/>
                      <w:b/>
                      <w:sz w:val="36"/>
                      <w:szCs w:val="36"/>
                    </w:rPr>
                    <w:t xml:space="preserve"> 214</w:t>
                  </w:r>
                </w:p>
              </w:txbxContent>
            </v:textbox>
            <w10:wrap anchorx="page" anchory="page"/>
          </v:shape>
        </w:pict>
      </w:r>
      <w:r w:rsidR="00BD25C7">
        <w:rPr>
          <w:rFonts w:ascii="Arial" w:hAnsi="Arial"/>
          <w:b/>
          <w:bCs/>
          <w:color w:val="000000" w:themeColor="text1"/>
          <w:sz w:val="36"/>
          <w:szCs w:val="36"/>
        </w:rPr>
        <w:br w:type="page"/>
      </w:r>
    </w:p>
    <w:p w:rsidR="00DC2E6E" w:rsidRDefault="00DC2E6E" w:rsidP="00BD25C7">
      <w:pPr>
        <w:pStyle w:val="a4"/>
        <w:ind w:left="720" w:firstLine="720"/>
        <w:rPr>
          <w:rFonts w:ascii="Arial" w:hAnsi="Arial"/>
          <w:b/>
          <w:bCs/>
          <w:color w:val="002060"/>
          <w:sz w:val="36"/>
          <w:szCs w:val="36"/>
        </w:rPr>
      </w:pPr>
      <w:r w:rsidRPr="00BD25C7">
        <w:rPr>
          <w:rFonts w:ascii="Arial" w:hAnsi="Arial"/>
          <w:b/>
          <w:bCs/>
          <w:color w:val="002060"/>
          <w:sz w:val="36"/>
          <w:szCs w:val="36"/>
        </w:rPr>
        <w:lastRenderedPageBreak/>
        <w:t>Προτεινόμενη Βιβλιογραφία</w:t>
      </w:r>
    </w:p>
    <w:p w:rsidR="00BD25C7" w:rsidRPr="00BD25C7" w:rsidRDefault="00BD25C7" w:rsidP="00BD25C7">
      <w:pPr>
        <w:pStyle w:val="a4"/>
        <w:ind w:left="720" w:firstLine="720"/>
        <w:rPr>
          <w:rFonts w:ascii="Arial" w:hAnsi="Arial"/>
          <w:b/>
          <w:bCs/>
          <w:color w:val="002060"/>
          <w:sz w:val="36"/>
          <w:szCs w:val="36"/>
        </w:rPr>
      </w:pPr>
    </w:p>
    <w:p w:rsidR="00DC2E6E" w:rsidRPr="00BD25C7"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Berners</w:t>
      </w:r>
      <w:r w:rsidRPr="00BD25C7">
        <w:rPr>
          <w:rFonts w:ascii="Arial" w:hAnsi="Arial"/>
          <w:b/>
          <w:color w:val="000000" w:themeColor="text1"/>
          <w:sz w:val="36"/>
          <w:szCs w:val="36"/>
          <w:lang w:val="en-US"/>
        </w:rPr>
        <w:t xml:space="preserve">, </w:t>
      </w:r>
      <w:r w:rsidRPr="00DC2E6E">
        <w:rPr>
          <w:rFonts w:ascii="Arial" w:hAnsi="Arial"/>
          <w:b/>
          <w:color w:val="000000" w:themeColor="text1"/>
          <w:sz w:val="36"/>
          <w:szCs w:val="36"/>
          <w:lang w:val="en-US"/>
        </w:rPr>
        <w:t>T</w:t>
      </w:r>
      <w:r w:rsidRPr="00BD25C7">
        <w:rPr>
          <w:rFonts w:ascii="Arial" w:hAnsi="Arial"/>
          <w:b/>
          <w:color w:val="000000" w:themeColor="text1"/>
          <w:sz w:val="36"/>
          <w:szCs w:val="36"/>
          <w:lang w:val="en-US"/>
        </w:rPr>
        <w:t xml:space="preserve">, </w:t>
      </w:r>
      <w:r w:rsidRPr="00DC2E6E">
        <w:rPr>
          <w:rFonts w:ascii="Arial" w:hAnsi="Arial"/>
          <w:b/>
          <w:color w:val="000000" w:themeColor="text1"/>
          <w:sz w:val="36"/>
          <w:szCs w:val="36"/>
          <w:lang w:val="en-US"/>
        </w:rPr>
        <w:t>L</w:t>
      </w:r>
      <w:r w:rsidRPr="00BD25C7">
        <w:rPr>
          <w:rFonts w:ascii="Arial" w:hAnsi="Arial"/>
          <w:b/>
          <w:color w:val="000000" w:themeColor="text1"/>
          <w:sz w:val="36"/>
          <w:szCs w:val="36"/>
          <w:lang w:val="en-US"/>
        </w:rPr>
        <w:t xml:space="preserve">., </w:t>
      </w:r>
      <w:r w:rsidRPr="00DC2E6E">
        <w:rPr>
          <w:rFonts w:ascii="Arial" w:hAnsi="Arial"/>
          <w:b/>
          <w:color w:val="000000" w:themeColor="text1"/>
          <w:sz w:val="36"/>
          <w:szCs w:val="36"/>
          <w:lang w:val="en-US"/>
        </w:rPr>
        <w:t>Fishetti</w:t>
      </w:r>
      <w:r w:rsidRPr="00BD25C7">
        <w:rPr>
          <w:rFonts w:ascii="Arial" w:hAnsi="Arial"/>
          <w:b/>
          <w:color w:val="000000" w:themeColor="text1"/>
          <w:sz w:val="36"/>
          <w:szCs w:val="36"/>
          <w:lang w:val="en-US"/>
        </w:rPr>
        <w:t xml:space="preserve">, </w:t>
      </w:r>
      <w:r w:rsidRPr="00DC2E6E">
        <w:rPr>
          <w:rFonts w:ascii="Arial" w:hAnsi="Arial"/>
          <w:b/>
          <w:color w:val="000000" w:themeColor="text1"/>
          <w:sz w:val="36"/>
          <w:szCs w:val="36"/>
          <w:lang w:val="en-US"/>
        </w:rPr>
        <w:t>M</w:t>
      </w:r>
      <w:r w:rsidRPr="00BD25C7">
        <w:rPr>
          <w:rFonts w:ascii="Arial" w:hAnsi="Arial"/>
          <w:b/>
          <w:color w:val="000000" w:themeColor="text1"/>
          <w:sz w:val="36"/>
          <w:szCs w:val="36"/>
          <w:lang w:val="en-US"/>
        </w:rPr>
        <w:t xml:space="preserve">.(2002). </w:t>
      </w:r>
      <w:r w:rsidRPr="00BD25C7">
        <w:rPr>
          <w:rFonts w:ascii="Microsoft Sans Serif" w:hAnsi="Microsoft Sans Serif" w:cs="Microsoft Sans Serif"/>
          <w:b/>
          <w:iCs/>
          <w:color w:val="000000" w:themeColor="text1"/>
          <w:sz w:val="38"/>
          <w:szCs w:val="36"/>
        </w:rPr>
        <w:t>Υφαίνοντας τον Παγκόσμιο Ιστό</w:t>
      </w:r>
      <w:r w:rsidRPr="00BD25C7">
        <w:rPr>
          <w:rFonts w:ascii="Microsoft Sans Serif" w:hAnsi="Microsoft Sans Serif" w:cs="Microsoft Sans Serif"/>
          <w:b/>
          <w:color w:val="000000" w:themeColor="text1"/>
          <w:sz w:val="38"/>
          <w:szCs w:val="36"/>
        </w:rPr>
        <w:t>, (μτφρ. Καλαϊτζής</w:t>
      </w:r>
      <w:r w:rsidRPr="00BD25C7">
        <w:rPr>
          <w:rFonts w:ascii="Arial" w:hAnsi="Arial"/>
          <w:b/>
          <w:color w:val="000000" w:themeColor="text1"/>
          <w:sz w:val="36"/>
          <w:szCs w:val="36"/>
        </w:rPr>
        <w:t>, Ν.), Εκδ. Γκοβόστη,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Breton</w:t>
      </w:r>
      <w:r w:rsidRPr="00DC2E6E">
        <w:rPr>
          <w:rFonts w:ascii="Arial" w:hAnsi="Arial"/>
          <w:b/>
          <w:color w:val="000000" w:themeColor="text1"/>
          <w:sz w:val="36"/>
          <w:szCs w:val="36"/>
        </w:rPr>
        <w:t xml:space="preserve">, </w:t>
      </w:r>
      <w:r w:rsidRPr="00DC2E6E">
        <w:rPr>
          <w:rFonts w:ascii="Arial" w:hAnsi="Arial"/>
          <w:b/>
          <w:color w:val="000000" w:themeColor="text1"/>
          <w:sz w:val="36"/>
          <w:szCs w:val="36"/>
          <w:lang w:val="en-US"/>
        </w:rPr>
        <w:t>Philippe</w:t>
      </w:r>
      <w:r w:rsidRPr="00DC2E6E">
        <w:rPr>
          <w:rFonts w:ascii="Arial" w:hAnsi="Arial"/>
          <w:b/>
          <w:color w:val="000000" w:themeColor="text1"/>
          <w:sz w:val="36"/>
          <w:szCs w:val="36"/>
        </w:rPr>
        <w:t xml:space="preserve"> (1991). </w:t>
      </w:r>
      <w:r w:rsidRPr="00BD25C7">
        <w:rPr>
          <w:rFonts w:ascii="Microsoft Sans Serif" w:hAnsi="Microsoft Sans Serif" w:cs="Microsoft Sans Serif"/>
          <w:b/>
          <w:iCs/>
          <w:color w:val="000000" w:themeColor="text1"/>
          <w:sz w:val="38"/>
          <w:szCs w:val="36"/>
        </w:rPr>
        <w:t>Η ιστορία της Πληροφορικής</w:t>
      </w:r>
      <w:r w:rsidRPr="00DC2E6E">
        <w:rPr>
          <w:rFonts w:ascii="Arial" w:hAnsi="Arial"/>
          <w:b/>
          <w:color w:val="000000" w:themeColor="text1"/>
          <w:sz w:val="36"/>
          <w:szCs w:val="36"/>
        </w:rPr>
        <w:t>, (μτφρ. Γκούσκος, Δ., Πεφάνης, Γ.), Εκδ.Δίαυλος,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Coleman</w:t>
      </w:r>
      <w:r w:rsidRPr="00DC2E6E">
        <w:rPr>
          <w:rFonts w:ascii="Arial" w:hAnsi="Arial"/>
          <w:b/>
          <w:color w:val="000000" w:themeColor="text1"/>
          <w:sz w:val="36"/>
          <w:szCs w:val="36"/>
        </w:rPr>
        <w:t xml:space="preserve"> </w:t>
      </w:r>
      <w:r w:rsidRPr="00DC2E6E">
        <w:rPr>
          <w:rFonts w:ascii="Arial" w:hAnsi="Arial"/>
          <w:b/>
          <w:color w:val="000000" w:themeColor="text1"/>
          <w:sz w:val="36"/>
          <w:szCs w:val="36"/>
          <w:lang w:val="en-US"/>
        </w:rPr>
        <w:t>M</w:t>
      </w:r>
      <w:r w:rsidRPr="00DC2E6E">
        <w:rPr>
          <w:rFonts w:ascii="Arial" w:hAnsi="Arial"/>
          <w:b/>
          <w:color w:val="000000" w:themeColor="text1"/>
          <w:sz w:val="36"/>
          <w:szCs w:val="36"/>
        </w:rPr>
        <w:t xml:space="preserve">. (2002). </w:t>
      </w:r>
      <w:r w:rsidRPr="00BD25C7">
        <w:rPr>
          <w:rFonts w:ascii="Microsoft Sans Serif" w:hAnsi="Microsoft Sans Serif" w:cs="Microsoft Sans Serif"/>
          <w:b/>
          <w:iCs/>
          <w:color w:val="000000" w:themeColor="text1"/>
          <w:sz w:val="38"/>
          <w:szCs w:val="36"/>
        </w:rPr>
        <w:t>Τρελαμένοι Υπολογιστές</w:t>
      </w:r>
      <w:r w:rsidRPr="00DC2E6E">
        <w:rPr>
          <w:rFonts w:ascii="Arial" w:hAnsi="Arial"/>
          <w:b/>
          <w:color w:val="000000" w:themeColor="text1"/>
          <w:sz w:val="36"/>
          <w:szCs w:val="36"/>
        </w:rPr>
        <w:t>, (μτφρ. Καλοκύρης, Α.), Εκδ. Ερευνητές,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 xml:space="preserve">Δερτούζος, Μ. (2001). </w:t>
      </w:r>
      <w:r w:rsidRPr="00BD25C7">
        <w:rPr>
          <w:rFonts w:ascii="Microsoft Sans Serif" w:hAnsi="Microsoft Sans Serif" w:cs="Microsoft Sans Serif"/>
          <w:b/>
          <w:iCs/>
          <w:color w:val="000000" w:themeColor="text1"/>
          <w:sz w:val="38"/>
          <w:szCs w:val="36"/>
        </w:rPr>
        <w:t>Η ανολοκλήρωτη επανάσταση</w:t>
      </w:r>
      <w:r w:rsidRPr="00DC2E6E">
        <w:rPr>
          <w:rFonts w:ascii="Arial" w:hAnsi="Arial"/>
          <w:b/>
          <w:color w:val="000000" w:themeColor="text1"/>
          <w:sz w:val="36"/>
          <w:szCs w:val="36"/>
        </w:rPr>
        <w:t>. Νέα Σύνορα Εκδ. Οργ. Λιβάνη,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Dreyfus</w:t>
      </w:r>
      <w:r w:rsidRPr="00DC2E6E">
        <w:rPr>
          <w:rFonts w:ascii="Arial" w:hAnsi="Arial"/>
          <w:b/>
          <w:color w:val="000000" w:themeColor="text1"/>
          <w:sz w:val="36"/>
          <w:szCs w:val="36"/>
        </w:rPr>
        <w:t xml:space="preserve">, </w:t>
      </w:r>
      <w:r w:rsidRPr="00DC2E6E">
        <w:rPr>
          <w:rFonts w:ascii="Arial" w:hAnsi="Arial"/>
          <w:b/>
          <w:color w:val="000000" w:themeColor="text1"/>
          <w:sz w:val="36"/>
          <w:szCs w:val="36"/>
          <w:lang w:val="en-US"/>
        </w:rPr>
        <w:t>H</w:t>
      </w:r>
      <w:r w:rsidRPr="00DC2E6E">
        <w:rPr>
          <w:rFonts w:ascii="Arial" w:hAnsi="Arial"/>
          <w:b/>
          <w:color w:val="000000" w:themeColor="text1"/>
          <w:sz w:val="36"/>
          <w:szCs w:val="36"/>
        </w:rPr>
        <w:t xml:space="preserve">., (2003). </w:t>
      </w:r>
      <w:r w:rsidRPr="00BD25C7">
        <w:rPr>
          <w:rFonts w:ascii="Microsoft Sans Serif" w:hAnsi="Microsoft Sans Serif" w:cs="Microsoft Sans Serif"/>
          <w:b/>
          <w:iCs/>
          <w:color w:val="000000" w:themeColor="text1"/>
          <w:sz w:val="38"/>
          <w:szCs w:val="36"/>
        </w:rPr>
        <w:t>Το διαδίκτυο</w:t>
      </w:r>
      <w:r w:rsidRPr="00DC2E6E">
        <w:rPr>
          <w:rFonts w:ascii="Arial" w:hAnsi="Arial"/>
          <w:b/>
          <w:color w:val="000000" w:themeColor="text1"/>
          <w:sz w:val="36"/>
          <w:szCs w:val="36"/>
        </w:rPr>
        <w:t>, (μτφρ. Μπουρλάκης, Π.), Εκδ. Κριτική,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Hillis</w:t>
      </w:r>
      <w:r w:rsidRPr="00DC2E6E">
        <w:rPr>
          <w:rFonts w:ascii="Arial" w:hAnsi="Arial"/>
          <w:b/>
          <w:color w:val="000000" w:themeColor="text1"/>
          <w:sz w:val="36"/>
          <w:szCs w:val="36"/>
        </w:rPr>
        <w:t xml:space="preserve">, </w:t>
      </w:r>
      <w:r w:rsidRPr="00DC2E6E">
        <w:rPr>
          <w:rFonts w:ascii="Arial" w:hAnsi="Arial"/>
          <w:b/>
          <w:color w:val="000000" w:themeColor="text1"/>
          <w:sz w:val="36"/>
          <w:szCs w:val="36"/>
          <w:lang w:val="en-US"/>
        </w:rPr>
        <w:t>D</w:t>
      </w:r>
      <w:r w:rsidRPr="00DC2E6E">
        <w:rPr>
          <w:rFonts w:ascii="Arial" w:hAnsi="Arial"/>
          <w:b/>
          <w:color w:val="000000" w:themeColor="text1"/>
          <w:sz w:val="36"/>
          <w:szCs w:val="36"/>
        </w:rPr>
        <w:t xml:space="preserve">., (2000). </w:t>
      </w:r>
      <w:r w:rsidRPr="00BD25C7">
        <w:rPr>
          <w:rFonts w:ascii="Microsoft Sans Serif" w:hAnsi="Microsoft Sans Serif" w:cs="Microsoft Sans Serif"/>
          <w:b/>
          <w:iCs/>
          <w:color w:val="000000" w:themeColor="text1"/>
          <w:sz w:val="38"/>
          <w:szCs w:val="36"/>
        </w:rPr>
        <w:t>Οι υπολογιστές στο παρόν και το μέλλον</w:t>
      </w:r>
      <w:r w:rsidRPr="00DC2E6E">
        <w:rPr>
          <w:rFonts w:ascii="Arial" w:hAnsi="Arial"/>
          <w:b/>
          <w:color w:val="000000" w:themeColor="text1"/>
          <w:sz w:val="36"/>
          <w:szCs w:val="36"/>
        </w:rPr>
        <w:t>, (μτφρ. Ζαχαρίου, Σ.</w:t>
      </w:r>
      <w:r w:rsidR="00BD25C7">
        <w:rPr>
          <w:rFonts w:ascii="Arial" w:hAnsi="Arial"/>
          <w:b/>
          <w:color w:val="000000" w:themeColor="text1"/>
          <w:sz w:val="36"/>
          <w:szCs w:val="36"/>
        </w:rPr>
        <w:t>, Κατσιλιέρης Γ., Μάμαλης, Α.),</w:t>
      </w:r>
      <w:r w:rsidR="00BD25C7" w:rsidRPr="006A5DEB">
        <w:rPr>
          <w:rFonts w:ascii="Arial" w:hAnsi="Arial"/>
          <w:b/>
          <w:color w:val="000000" w:themeColor="text1"/>
          <w:sz w:val="36"/>
          <w:szCs w:val="36"/>
        </w:rPr>
        <w:t xml:space="preserve"> </w:t>
      </w:r>
      <w:r w:rsidRPr="00DC2E6E">
        <w:rPr>
          <w:rFonts w:ascii="Arial" w:hAnsi="Arial"/>
          <w:b/>
          <w:color w:val="000000" w:themeColor="text1"/>
          <w:sz w:val="36"/>
          <w:szCs w:val="36"/>
        </w:rPr>
        <w:t>Εκδ. Κάτοπτρο,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Jonscher</w:t>
      </w:r>
      <w:r w:rsidRPr="00DC2E6E">
        <w:rPr>
          <w:rFonts w:ascii="Arial" w:hAnsi="Arial"/>
          <w:b/>
          <w:color w:val="000000" w:themeColor="text1"/>
          <w:sz w:val="36"/>
          <w:szCs w:val="36"/>
        </w:rPr>
        <w:t xml:space="preserve">, </w:t>
      </w:r>
      <w:r w:rsidRPr="00DC2E6E">
        <w:rPr>
          <w:rFonts w:ascii="Arial" w:hAnsi="Arial"/>
          <w:b/>
          <w:color w:val="000000" w:themeColor="text1"/>
          <w:sz w:val="36"/>
          <w:szCs w:val="36"/>
          <w:lang w:val="en-US"/>
        </w:rPr>
        <w:t>C</w:t>
      </w:r>
      <w:r w:rsidRPr="00DC2E6E">
        <w:rPr>
          <w:rFonts w:ascii="Arial" w:hAnsi="Arial"/>
          <w:b/>
          <w:color w:val="000000" w:themeColor="text1"/>
          <w:sz w:val="36"/>
          <w:szCs w:val="36"/>
        </w:rPr>
        <w:t xml:space="preserve">. (2003). </w:t>
      </w:r>
      <w:r w:rsidRPr="00BD25C7">
        <w:rPr>
          <w:rFonts w:ascii="Microsoft Sans Serif" w:hAnsi="Microsoft Sans Serif" w:cs="Microsoft Sans Serif"/>
          <w:b/>
          <w:iCs/>
          <w:color w:val="000000" w:themeColor="text1"/>
          <w:sz w:val="38"/>
          <w:szCs w:val="36"/>
        </w:rPr>
        <w:t>Δικτυωμένη ζωή</w:t>
      </w:r>
      <w:r w:rsidRPr="00DC2E6E">
        <w:rPr>
          <w:rFonts w:ascii="Arial" w:hAnsi="Arial"/>
          <w:b/>
          <w:color w:val="000000" w:themeColor="text1"/>
          <w:sz w:val="36"/>
          <w:szCs w:val="36"/>
        </w:rPr>
        <w:t>, (μτφρ. Πολυχρονόπουλος, Η.), Εκδ. Κριτική,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 xml:space="preserve">Κούρτη, Ε., (2003). </w:t>
      </w:r>
      <w:r w:rsidRPr="00BD25C7">
        <w:rPr>
          <w:rFonts w:ascii="Microsoft Sans Serif" w:hAnsi="Microsoft Sans Serif" w:cs="Microsoft Sans Serif"/>
          <w:b/>
          <w:iCs/>
          <w:color w:val="000000" w:themeColor="text1"/>
          <w:sz w:val="38"/>
          <w:szCs w:val="36"/>
        </w:rPr>
        <w:t>Η επικοινωνία στο Διαδίκτυο</w:t>
      </w:r>
      <w:r w:rsidRPr="00DC2E6E">
        <w:rPr>
          <w:rFonts w:ascii="Arial" w:hAnsi="Arial"/>
          <w:b/>
          <w:color w:val="000000" w:themeColor="text1"/>
          <w:sz w:val="36"/>
          <w:szCs w:val="36"/>
        </w:rPr>
        <w:t>, Εκδ. Ελληνικά γράμματα,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 xml:space="preserve">Levine, Baroudi, Levine Young (2005). </w:t>
      </w:r>
      <w:r w:rsidRPr="00BD25C7">
        <w:rPr>
          <w:rFonts w:ascii="Microsoft Sans Serif" w:hAnsi="Microsoft Sans Serif" w:cs="Microsoft Sans Serif"/>
          <w:b/>
          <w:iCs/>
          <w:color w:val="000000" w:themeColor="text1"/>
          <w:sz w:val="38"/>
          <w:szCs w:val="36"/>
          <w:lang w:val="en-US"/>
        </w:rPr>
        <w:t>Το Internet για Πρωτάρηδες</w:t>
      </w:r>
      <w:r w:rsidRPr="00BD25C7">
        <w:rPr>
          <w:rFonts w:ascii="Microsoft Sans Serif" w:hAnsi="Microsoft Sans Serif" w:cs="Microsoft Sans Serif"/>
          <w:b/>
          <w:color w:val="000000" w:themeColor="text1"/>
          <w:sz w:val="38"/>
          <w:szCs w:val="36"/>
          <w:lang w:val="en-US"/>
        </w:rPr>
        <w:t>,</w:t>
      </w:r>
      <w:r w:rsidRPr="00DC2E6E">
        <w:rPr>
          <w:rFonts w:ascii="Arial" w:hAnsi="Arial"/>
          <w:b/>
          <w:color w:val="000000" w:themeColor="text1"/>
          <w:sz w:val="36"/>
          <w:szCs w:val="36"/>
          <w:lang w:val="en-US"/>
        </w:rPr>
        <w:t xml:space="preserve"> (μτφρ. </w:t>
      </w:r>
      <w:r w:rsidRPr="00DC2E6E">
        <w:rPr>
          <w:rFonts w:ascii="Arial" w:hAnsi="Arial"/>
          <w:b/>
          <w:color w:val="000000" w:themeColor="text1"/>
          <w:sz w:val="36"/>
          <w:szCs w:val="36"/>
        </w:rPr>
        <w:t>Καρα</w:t>
      </w:r>
      <w:r w:rsidR="00BD25C7">
        <w:rPr>
          <w:rFonts w:ascii="Arial" w:hAnsi="Arial"/>
          <w:b/>
          <w:color w:val="000000" w:themeColor="text1"/>
          <w:sz w:val="36"/>
          <w:szCs w:val="36"/>
        </w:rPr>
        <w:t>νικολός,Κ.), Εκδ. Κλειδάριθ</w:t>
      </w:r>
      <w:r w:rsidR="00BD25C7" w:rsidRPr="006A5DEB">
        <w:rPr>
          <w:rFonts w:ascii="Arial" w:hAnsi="Arial"/>
          <w:b/>
          <w:color w:val="000000" w:themeColor="text1"/>
          <w:sz w:val="36"/>
          <w:szCs w:val="36"/>
        </w:rPr>
        <w:t>-</w:t>
      </w:r>
      <w:r w:rsidR="00BD25C7">
        <w:rPr>
          <w:rFonts w:ascii="Arial" w:hAnsi="Arial"/>
          <w:b/>
          <w:color w:val="000000" w:themeColor="text1"/>
          <w:sz w:val="36"/>
          <w:szCs w:val="36"/>
        </w:rPr>
        <w:t>μος,</w:t>
      </w:r>
      <w:r w:rsidR="00BD25C7" w:rsidRPr="006A5DEB">
        <w:rPr>
          <w:rFonts w:ascii="Arial" w:hAnsi="Arial"/>
          <w:b/>
          <w:color w:val="000000" w:themeColor="text1"/>
          <w:sz w:val="36"/>
          <w:szCs w:val="36"/>
        </w:rPr>
        <w:t xml:space="preserve"> </w:t>
      </w:r>
      <w:r w:rsidRPr="00DC2E6E">
        <w:rPr>
          <w:rFonts w:ascii="Arial" w:hAnsi="Arial"/>
          <w:b/>
          <w:color w:val="000000" w:themeColor="text1"/>
          <w:sz w:val="36"/>
          <w:szCs w:val="36"/>
        </w:rPr>
        <w:t>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Maran</w:t>
      </w:r>
      <w:r w:rsidRPr="00DC2E6E">
        <w:rPr>
          <w:rFonts w:ascii="Arial" w:hAnsi="Arial"/>
          <w:b/>
          <w:color w:val="000000" w:themeColor="text1"/>
          <w:sz w:val="36"/>
          <w:szCs w:val="36"/>
        </w:rPr>
        <w:t xml:space="preserve"> </w:t>
      </w:r>
      <w:r w:rsidRPr="00DC2E6E">
        <w:rPr>
          <w:rFonts w:ascii="Arial" w:hAnsi="Arial"/>
          <w:b/>
          <w:color w:val="000000" w:themeColor="text1"/>
          <w:sz w:val="36"/>
          <w:szCs w:val="36"/>
          <w:lang w:val="en-US"/>
        </w:rPr>
        <w:t>R</w:t>
      </w:r>
      <w:r w:rsidRPr="00DC2E6E">
        <w:rPr>
          <w:rFonts w:ascii="Arial" w:hAnsi="Arial"/>
          <w:b/>
          <w:color w:val="000000" w:themeColor="text1"/>
          <w:sz w:val="36"/>
          <w:szCs w:val="36"/>
        </w:rPr>
        <w:t xml:space="preserve">., (1996). </w:t>
      </w:r>
      <w:r w:rsidRPr="00BD25C7">
        <w:rPr>
          <w:rFonts w:ascii="Microsoft Sans Serif" w:hAnsi="Microsoft Sans Serif" w:cs="Microsoft Sans Serif"/>
          <w:b/>
          <w:iCs/>
          <w:color w:val="000000" w:themeColor="text1"/>
          <w:sz w:val="38"/>
          <w:szCs w:val="36"/>
        </w:rPr>
        <w:t xml:space="preserve">Μαθαίνω μόνος μου τους υπολογιστές και το </w:t>
      </w:r>
      <w:r w:rsidRPr="00BD25C7">
        <w:rPr>
          <w:rFonts w:ascii="Microsoft Sans Serif" w:hAnsi="Microsoft Sans Serif" w:cs="Microsoft Sans Serif"/>
          <w:b/>
          <w:iCs/>
          <w:color w:val="000000" w:themeColor="text1"/>
          <w:sz w:val="38"/>
          <w:szCs w:val="36"/>
          <w:lang w:val="en-US"/>
        </w:rPr>
        <w:t>Internet</w:t>
      </w:r>
      <w:r w:rsidRPr="00BD25C7">
        <w:rPr>
          <w:rFonts w:ascii="Microsoft Sans Serif" w:hAnsi="Microsoft Sans Serif" w:cs="Microsoft Sans Serif"/>
          <w:b/>
          <w:color w:val="000000" w:themeColor="text1"/>
          <w:sz w:val="38"/>
          <w:szCs w:val="36"/>
        </w:rPr>
        <w:t>.</w:t>
      </w:r>
      <w:r w:rsidRPr="00DC2E6E">
        <w:rPr>
          <w:rFonts w:ascii="Arial" w:hAnsi="Arial"/>
          <w:b/>
          <w:color w:val="000000" w:themeColor="text1"/>
          <w:sz w:val="36"/>
          <w:szCs w:val="36"/>
        </w:rPr>
        <w:t xml:space="preserve"> Εκδ. Γεννάδειος Σχολή,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Maran</w:t>
      </w:r>
      <w:r w:rsidRPr="00DC2E6E">
        <w:rPr>
          <w:rFonts w:ascii="Arial" w:hAnsi="Arial"/>
          <w:b/>
          <w:color w:val="000000" w:themeColor="text1"/>
          <w:sz w:val="36"/>
          <w:szCs w:val="36"/>
        </w:rPr>
        <w:t xml:space="preserve"> </w:t>
      </w:r>
      <w:r w:rsidRPr="00DC2E6E">
        <w:rPr>
          <w:rFonts w:ascii="Arial" w:hAnsi="Arial"/>
          <w:b/>
          <w:color w:val="000000" w:themeColor="text1"/>
          <w:sz w:val="36"/>
          <w:szCs w:val="36"/>
          <w:lang w:val="en-US"/>
        </w:rPr>
        <w:t>R</w:t>
      </w:r>
      <w:r w:rsidRPr="00DC2E6E">
        <w:rPr>
          <w:rFonts w:ascii="Arial" w:hAnsi="Arial"/>
          <w:b/>
          <w:color w:val="000000" w:themeColor="text1"/>
          <w:sz w:val="36"/>
          <w:szCs w:val="36"/>
        </w:rPr>
        <w:t xml:space="preserve">., (2000). </w:t>
      </w:r>
      <w:r w:rsidRPr="00BD25C7">
        <w:rPr>
          <w:rFonts w:ascii="Microsoft Sans Serif" w:hAnsi="Microsoft Sans Serif" w:cs="Microsoft Sans Serif"/>
          <w:b/>
          <w:iCs/>
          <w:color w:val="000000" w:themeColor="text1"/>
          <w:sz w:val="38"/>
          <w:szCs w:val="36"/>
        </w:rPr>
        <w:t>Οι υπολογιστές εύκολα</w:t>
      </w:r>
      <w:r w:rsidRPr="00DC2E6E">
        <w:rPr>
          <w:rFonts w:ascii="Arial" w:hAnsi="Arial"/>
          <w:b/>
          <w:color w:val="000000" w:themeColor="text1"/>
          <w:sz w:val="36"/>
          <w:szCs w:val="36"/>
        </w:rPr>
        <w:t>. Εκδ. Κλειδά</w:t>
      </w:r>
      <w:r w:rsidR="00BD25C7" w:rsidRPr="006A5DEB">
        <w:rPr>
          <w:rFonts w:ascii="Arial" w:hAnsi="Arial"/>
          <w:b/>
          <w:color w:val="000000" w:themeColor="text1"/>
          <w:sz w:val="36"/>
          <w:szCs w:val="36"/>
        </w:rPr>
        <w:t>-</w:t>
      </w:r>
      <w:r w:rsidRPr="00DC2E6E">
        <w:rPr>
          <w:rFonts w:ascii="Arial" w:hAnsi="Arial"/>
          <w:b/>
          <w:color w:val="000000" w:themeColor="text1"/>
          <w:sz w:val="36"/>
          <w:szCs w:val="36"/>
        </w:rPr>
        <w:t>ριθμος,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 xml:space="preserve">Μίτνικ, Κ, Σάιμον, Ο. (2003). </w:t>
      </w:r>
      <w:r w:rsidRPr="00BD25C7">
        <w:rPr>
          <w:rFonts w:ascii="Microsoft Sans Serif" w:hAnsi="Microsoft Sans Serif" w:cs="Microsoft Sans Serif"/>
          <w:b/>
          <w:iCs/>
          <w:color w:val="000000" w:themeColor="text1"/>
          <w:sz w:val="38"/>
          <w:szCs w:val="36"/>
        </w:rPr>
        <w:t>Η τέχνη της απάτης</w:t>
      </w:r>
      <w:r w:rsidRPr="00DC2E6E">
        <w:rPr>
          <w:rFonts w:ascii="Arial" w:hAnsi="Arial"/>
          <w:b/>
          <w:color w:val="000000" w:themeColor="text1"/>
          <w:sz w:val="36"/>
          <w:szCs w:val="36"/>
        </w:rPr>
        <w:t>, (μτφρ. Καρατζάς, Λ.), Εκδ. Ωκεανίδα ΑΕ,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 xml:space="preserve">Μπιούνιν, Μπ., Ρ., Ενγκελάιτ, Μπ., Μ. (1996). </w:t>
      </w:r>
      <w:r w:rsidRPr="00BD25C7">
        <w:rPr>
          <w:rFonts w:ascii="Microsoft Sans Serif" w:hAnsi="Microsoft Sans Serif" w:cs="Microsoft Sans Serif"/>
          <w:b/>
          <w:iCs/>
          <w:color w:val="000000" w:themeColor="text1"/>
          <w:sz w:val="38"/>
          <w:szCs w:val="36"/>
        </w:rPr>
        <w:t>Μαθαίνω να χρησιμοποιώ τον υπολογιστή</w:t>
      </w:r>
      <w:r w:rsidRPr="00DC2E6E">
        <w:rPr>
          <w:rFonts w:ascii="Arial" w:hAnsi="Arial"/>
          <w:b/>
          <w:i/>
          <w:iCs/>
          <w:color w:val="000000" w:themeColor="text1"/>
          <w:sz w:val="36"/>
          <w:szCs w:val="36"/>
        </w:rPr>
        <w:t xml:space="preserve"> </w:t>
      </w:r>
      <w:r w:rsidRPr="00DC2E6E">
        <w:rPr>
          <w:rFonts w:ascii="Arial" w:hAnsi="Arial"/>
          <w:b/>
          <w:color w:val="000000" w:themeColor="text1"/>
          <w:sz w:val="36"/>
          <w:szCs w:val="36"/>
        </w:rPr>
        <w:t>(Τόμος Α και Β), (μτφρ.</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Μιρ, Κ., Νταντούρης, Κ.), Εκδ. Πατάκης, Αθήνα.</w:t>
      </w:r>
    </w:p>
    <w:p w:rsidR="00DC2E6E" w:rsidRPr="00DC2E6E" w:rsidRDefault="00E95531" w:rsidP="00DC2E6E">
      <w:pPr>
        <w:pStyle w:val="a4"/>
        <w:rPr>
          <w:rFonts w:ascii="Arial" w:hAnsi="Arial"/>
          <w:b/>
          <w:color w:val="000000" w:themeColor="text1"/>
          <w:sz w:val="36"/>
          <w:szCs w:val="36"/>
        </w:rPr>
      </w:pPr>
      <w:r w:rsidRPr="00E95531">
        <w:rPr>
          <w:rFonts w:ascii="Arial" w:hAnsi="Arial" w:cs="Arial"/>
          <w:b/>
          <w:noProof/>
          <w:sz w:val="36"/>
          <w:szCs w:val="36"/>
          <w:lang w:val="en-US" w:eastAsia="en-US"/>
        </w:rPr>
        <w:pict>
          <v:shape id="_x0000_s1734" type="#_x0000_t202" style="position:absolute;margin-left:229.5pt;margin-top:783.4pt;width:115.2pt;height:28.35pt;z-index:251799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" o:allowincell="f" o:allowoverlap="f" fillcolor="#fc9" stroked="f" strokeweight="2.25pt">
            <v:textbox inset="1.5mm,1.5mm,1.5mm,1.5mm">
              <w:txbxContent>
                <w:p w:rsidR="00D92C6A" w:rsidRPr="00432B70" w:rsidRDefault="00D92C6A" w:rsidP="00D92C6A">
                  <w:pPr>
                    <w:suppressAutoHyphens/>
                    <w:autoSpaceDE w:val="0"/>
                    <w:autoSpaceDN w:val="0"/>
                    <w:adjustRightInd w:val="0"/>
                    <w:jc w:val="center"/>
                    <w:rPr>
                      <w:rFonts w:ascii="Arial" w:hAnsi="Arial"/>
                      <w:b/>
                      <w:sz w:val="36"/>
                      <w:szCs w:val="36"/>
                    </w:rPr>
                  </w:pPr>
                  <w:r>
                    <w:rPr>
                      <w:rFonts w:ascii="Arial" w:hAnsi="Arial"/>
                      <w:b/>
                      <w:sz w:val="36"/>
                      <w:szCs w:val="36"/>
                    </w:rPr>
                    <w:t xml:space="preserve">139 </w:t>
                  </w:r>
                  <w:r w:rsidRPr="00432B70">
                    <w:rPr>
                      <w:rFonts w:ascii="Arial" w:hAnsi="Arial"/>
                      <w:b/>
                      <w:sz w:val="36"/>
                      <w:szCs w:val="36"/>
                    </w:rPr>
                    <w:t>/</w:t>
                  </w:r>
                  <w:r>
                    <w:rPr>
                      <w:rFonts w:ascii="Arial" w:hAnsi="Arial"/>
                      <w:b/>
                      <w:sz w:val="36"/>
                      <w:szCs w:val="36"/>
                    </w:rPr>
                    <w:t xml:space="preserve"> 215</w:t>
                  </w:r>
                </w:p>
              </w:txbxContent>
            </v:textbox>
            <w10:wrap anchorx="page" anchory="page"/>
          </v:shape>
        </w:pict>
      </w:r>
      <w:r w:rsidR="00DC2E6E" w:rsidRPr="00DC2E6E">
        <w:rPr>
          <w:rFonts w:ascii="Arial" w:hAnsi="Arial"/>
          <w:b/>
          <w:color w:val="000000" w:themeColor="text1"/>
          <w:sz w:val="36"/>
          <w:szCs w:val="36"/>
        </w:rPr>
        <w:t>Μπράουν, Ντ., (1999</w:t>
      </w:r>
      <w:r w:rsidR="00DC2E6E" w:rsidRPr="00BD25C7">
        <w:rPr>
          <w:rFonts w:ascii="Microsoft Sans Serif" w:hAnsi="Microsoft Sans Serif" w:cs="Microsoft Sans Serif"/>
          <w:b/>
          <w:color w:val="000000" w:themeColor="text1"/>
          <w:sz w:val="38"/>
          <w:szCs w:val="36"/>
        </w:rPr>
        <w:t xml:space="preserve">). </w:t>
      </w:r>
      <w:r w:rsidR="00DC2E6E" w:rsidRPr="00BD25C7">
        <w:rPr>
          <w:rFonts w:ascii="Microsoft Sans Serif" w:hAnsi="Microsoft Sans Serif" w:cs="Microsoft Sans Serif"/>
          <w:b/>
          <w:iCs/>
          <w:color w:val="000000" w:themeColor="text1"/>
          <w:sz w:val="38"/>
          <w:szCs w:val="36"/>
        </w:rPr>
        <w:t>Η δικτατορία στον κυβερνοχώρο</w:t>
      </w:r>
      <w:r w:rsidR="00DC2E6E" w:rsidRPr="00DC2E6E">
        <w:rPr>
          <w:rFonts w:ascii="Arial" w:hAnsi="Arial"/>
          <w:b/>
          <w:color w:val="000000" w:themeColor="text1"/>
          <w:sz w:val="36"/>
          <w:szCs w:val="36"/>
        </w:rPr>
        <w:t>, (μτφρ. Μανδραβέλης Π.), Εκδ. Καστανιώτης,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lastRenderedPageBreak/>
        <w:t xml:space="preserve">Νεγρεπόντης, Ν. (2000). </w:t>
      </w:r>
      <w:r w:rsidRPr="00BD25C7">
        <w:rPr>
          <w:rFonts w:ascii="Microsoft Sans Serif" w:hAnsi="Microsoft Sans Serif" w:cs="Microsoft Sans Serif"/>
          <w:b/>
          <w:iCs/>
          <w:color w:val="000000" w:themeColor="text1"/>
          <w:sz w:val="38"/>
          <w:szCs w:val="36"/>
        </w:rPr>
        <w:t>Ψηφιακός Κόσμος</w:t>
      </w:r>
      <w:r w:rsidRPr="00BD25C7">
        <w:rPr>
          <w:rFonts w:ascii="Microsoft Sans Serif" w:hAnsi="Microsoft Sans Serif" w:cs="Microsoft Sans Serif"/>
          <w:b/>
          <w:color w:val="000000" w:themeColor="text1"/>
          <w:sz w:val="38"/>
          <w:szCs w:val="36"/>
        </w:rPr>
        <w:t>.</w:t>
      </w:r>
      <w:r w:rsidRPr="00DC2E6E">
        <w:rPr>
          <w:rFonts w:ascii="Arial" w:hAnsi="Arial"/>
          <w:b/>
          <w:color w:val="000000" w:themeColor="text1"/>
          <w:sz w:val="36"/>
          <w:szCs w:val="36"/>
        </w:rPr>
        <w:t xml:space="preserve"> Εκδ. Καστανιώτη,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 xml:space="preserve">Παπαδημητρίου, Χ., (2004). </w:t>
      </w:r>
      <w:r w:rsidRPr="00BD25C7">
        <w:rPr>
          <w:rFonts w:ascii="Microsoft Sans Serif" w:hAnsi="Microsoft Sans Serif" w:cs="Microsoft Sans Serif"/>
          <w:b/>
          <w:iCs/>
          <w:color w:val="000000" w:themeColor="text1"/>
          <w:sz w:val="38"/>
          <w:szCs w:val="36"/>
        </w:rPr>
        <w:t>Ισόβια στους χάκερ;</w:t>
      </w:r>
      <w:r w:rsidRPr="00BD25C7">
        <w:rPr>
          <w:rFonts w:ascii="Microsoft Sans Serif" w:hAnsi="Microsoft Sans Serif" w:cs="Microsoft Sans Serif"/>
          <w:b/>
          <w:color w:val="000000" w:themeColor="text1"/>
          <w:sz w:val="38"/>
          <w:szCs w:val="36"/>
        </w:rPr>
        <w:t>,</w:t>
      </w:r>
      <w:r w:rsidRPr="00DC2E6E">
        <w:rPr>
          <w:rFonts w:ascii="Arial" w:hAnsi="Arial"/>
          <w:b/>
          <w:color w:val="000000" w:themeColor="text1"/>
          <w:sz w:val="36"/>
          <w:szCs w:val="36"/>
        </w:rPr>
        <w:t xml:space="preserve"> Εκδ.Καστανιώτης,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Perkins</w:t>
      </w:r>
      <w:r w:rsidRPr="00DC2E6E">
        <w:rPr>
          <w:rFonts w:ascii="Arial" w:hAnsi="Arial"/>
          <w:b/>
          <w:color w:val="000000" w:themeColor="text1"/>
          <w:sz w:val="36"/>
          <w:szCs w:val="36"/>
        </w:rPr>
        <w:t xml:space="preserve">, </w:t>
      </w:r>
      <w:r w:rsidRPr="00DC2E6E">
        <w:rPr>
          <w:rFonts w:ascii="Arial" w:hAnsi="Arial"/>
          <w:b/>
          <w:color w:val="000000" w:themeColor="text1"/>
          <w:sz w:val="36"/>
          <w:szCs w:val="36"/>
          <w:lang w:val="en-US"/>
        </w:rPr>
        <w:t>D</w:t>
      </w:r>
      <w:r w:rsidRPr="00DC2E6E">
        <w:rPr>
          <w:rFonts w:ascii="Arial" w:hAnsi="Arial"/>
          <w:b/>
          <w:color w:val="000000" w:themeColor="text1"/>
          <w:sz w:val="36"/>
          <w:szCs w:val="36"/>
        </w:rPr>
        <w:t>. (2004</w:t>
      </w:r>
      <w:r w:rsidRPr="00BD25C7">
        <w:rPr>
          <w:rFonts w:ascii="Microsoft Sans Serif" w:hAnsi="Microsoft Sans Serif" w:cs="Microsoft Sans Serif"/>
          <w:b/>
          <w:color w:val="000000" w:themeColor="text1"/>
          <w:sz w:val="38"/>
          <w:szCs w:val="36"/>
        </w:rPr>
        <w:t xml:space="preserve">). </w:t>
      </w:r>
      <w:r w:rsidRPr="00BD25C7">
        <w:rPr>
          <w:rFonts w:ascii="Microsoft Sans Serif" w:hAnsi="Microsoft Sans Serif" w:cs="Microsoft Sans Serif"/>
          <w:b/>
          <w:iCs/>
          <w:color w:val="000000" w:themeColor="text1"/>
          <w:sz w:val="38"/>
          <w:szCs w:val="36"/>
        </w:rPr>
        <w:t>Το φαινόμενο «ΕΥΡΗΚΑ»</w:t>
      </w:r>
      <w:r w:rsidRPr="00BD25C7">
        <w:rPr>
          <w:rFonts w:ascii="Microsoft Sans Serif" w:hAnsi="Microsoft Sans Serif" w:cs="Microsoft Sans Serif"/>
          <w:b/>
          <w:color w:val="000000" w:themeColor="text1"/>
          <w:sz w:val="38"/>
          <w:szCs w:val="36"/>
        </w:rPr>
        <w:t xml:space="preserve">. </w:t>
      </w:r>
      <w:r w:rsidRPr="00BD25C7">
        <w:rPr>
          <w:rFonts w:ascii="Microsoft Sans Serif" w:hAnsi="Microsoft Sans Serif" w:cs="Microsoft Sans Serif"/>
          <w:b/>
          <w:iCs/>
          <w:color w:val="000000" w:themeColor="text1"/>
          <w:sz w:val="38"/>
          <w:szCs w:val="36"/>
        </w:rPr>
        <w:t>Οδηγός για τους κρυφούς μηχανισμούς της σκέψης</w:t>
      </w:r>
      <w:r w:rsidRPr="00BD25C7">
        <w:rPr>
          <w:rFonts w:ascii="Microsoft Sans Serif" w:hAnsi="Microsoft Sans Serif" w:cs="Microsoft Sans Serif"/>
          <w:b/>
          <w:color w:val="000000" w:themeColor="text1"/>
          <w:sz w:val="38"/>
          <w:szCs w:val="36"/>
        </w:rPr>
        <w:t>,</w:t>
      </w:r>
      <w:r w:rsidRPr="00DC2E6E">
        <w:rPr>
          <w:rFonts w:ascii="Arial" w:hAnsi="Arial"/>
          <w:b/>
          <w:color w:val="000000" w:themeColor="text1"/>
          <w:sz w:val="36"/>
          <w:szCs w:val="36"/>
        </w:rPr>
        <w:t xml:space="preserve"> (μτφρ.</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Νικολάου, Στ.), Εκδ. Οίκος Α. Α. Λιβάνη,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 xml:space="preserve">Πόστμαν, Ν., (1997), </w:t>
      </w:r>
      <w:r w:rsidRPr="00BD25C7">
        <w:rPr>
          <w:rFonts w:ascii="Microsoft Sans Serif" w:hAnsi="Microsoft Sans Serif" w:cs="Microsoft Sans Serif"/>
          <w:b/>
          <w:iCs/>
          <w:color w:val="000000" w:themeColor="text1"/>
          <w:sz w:val="38"/>
          <w:szCs w:val="36"/>
        </w:rPr>
        <w:t>Τεχνοπώλιο</w:t>
      </w:r>
      <w:r w:rsidRPr="00BD25C7">
        <w:rPr>
          <w:rFonts w:ascii="Microsoft Sans Serif" w:hAnsi="Microsoft Sans Serif" w:cs="Microsoft Sans Serif"/>
          <w:b/>
          <w:color w:val="000000" w:themeColor="text1"/>
          <w:sz w:val="38"/>
          <w:szCs w:val="36"/>
        </w:rPr>
        <w:t>,</w:t>
      </w:r>
      <w:r w:rsidRPr="00DC2E6E">
        <w:rPr>
          <w:rFonts w:ascii="Arial" w:hAnsi="Arial"/>
          <w:b/>
          <w:color w:val="000000" w:themeColor="text1"/>
          <w:sz w:val="36"/>
          <w:szCs w:val="36"/>
        </w:rPr>
        <w:t xml:space="preserve"> (μτφρ. Μεταξά, Κ.), Εκδ. Καστανιώτης,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 xml:space="preserve">Πόστμαν, Ν., (1998), </w:t>
      </w:r>
      <w:r w:rsidRPr="00BD25C7">
        <w:rPr>
          <w:rFonts w:ascii="Microsoft Sans Serif" w:hAnsi="Microsoft Sans Serif" w:cs="Microsoft Sans Serif"/>
          <w:b/>
          <w:iCs/>
          <w:color w:val="000000" w:themeColor="text1"/>
          <w:sz w:val="38"/>
          <w:szCs w:val="36"/>
        </w:rPr>
        <w:t>Διασκέδαση μέχρι θανάτου</w:t>
      </w:r>
      <w:r w:rsidRPr="00DC2E6E">
        <w:rPr>
          <w:rFonts w:ascii="Arial" w:hAnsi="Arial"/>
          <w:b/>
          <w:color w:val="000000" w:themeColor="text1"/>
          <w:sz w:val="36"/>
          <w:szCs w:val="36"/>
        </w:rPr>
        <w:t>, (μτφρ. Ρουγκούνη Φ., Τζαμουράνη, Α.), Εκδ. Δρομέας,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Ρόμπινς, Κ., Ουέμπστερ, Φρ., (2002</w:t>
      </w:r>
      <w:r w:rsidRPr="00BD25C7">
        <w:rPr>
          <w:rFonts w:ascii="Microsoft Sans Serif" w:hAnsi="Microsoft Sans Serif" w:cs="Microsoft Sans Serif"/>
          <w:b/>
          <w:color w:val="000000" w:themeColor="text1"/>
          <w:sz w:val="38"/>
          <w:szCs w:val="36"/>
        </w:rPr>
        <w:t xml:space="preserve">). </w:t>
      </w:r>
      <w:r w:rsidRPr="00BD25C7">
        <w:rPr>
          <w:rFonts w:ascii="Microsoft Sans Serif" w:hAnsi="Microsoft Sans Serif" w:cs="Microsoft Sans Serif"/>
          <w:b/>
          <w:iCs/>
          <w:color w:val="000000" w:themeColor="text1"/>
          <w:sz w:val="38"/>
          <w:szCs w:val="36"/>
        </w:rPr>
        <w:t>Η εποχή του τεχνοπολιτισμού</w:t>
      </w:r>
      <w:r w:rsidRPr="00BD25C7">
        <w:rPr>
          <w:rFonts w:ascii="Microsoft Sans Serif" w:hAnsi="Microsoft Sans Serif" w:cs="Microsoft Sans Serif"/>
          <w:b/>
          <w:color w:val="000000" w:themeColor="text1"/>
          <w:sz w:val="38"/>
          <w:szCs w:val="36"/>
        </w:rPr>
        <w:t>,</w:t>
      </w:r>
      <w:r w:rsidRPr="00DC2E6E">
        <w:rPr>
          <w:rFonts w:ascii="Arial" w:hAnsi="Arial"/>
          <w:b/>
          <w:color w:val="000000" w:themeColor="text1"/>
          <w:sz w:val="36"/>
          <w:szCs w:val="36"/>
        </w:rPr>
        <w:t xml:space="preserve"> (μτφρ. Μεταξά, Κ.), Καστανιώτης,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lang w:val="en-US"/>
        </w:rPr>
        <w:t>Thorpe</w:t>
      </w:r>
      <w:r w:rsidRPr="00DC2E6E">
        <w:rPr>
          <w:rFonts w:ascii="Arial" w:hAnsi="Arial"/>
          <w:b/>
          <w:color w:val="000000" w:themeColor="text1"/>
          <w:sz w:val="36"/>
          <w:szCs w:val="36"/>
        </w:rPr>
        <w:t xml:space="preserve">, </w:t>
      </w:r>
      <w:r w:rsidRPr="00DC2E6E">
        <w:rPr>
          <w:rFonts w:ascii="Arial" w:hAnsi="Arial"/>
          <w:b/>
          <w:color w:val="000000" w:themeColor="text1"/>
          <w:sz w:val="36"/>
          <w:szCs w:val="36"/>
          <w:lang w:val="en-US"/>
        </w:rPr>
        <w:t>S</w:t>
      </w:r>
      <w:r w:rsidRPr="00DC2E6E">
        <w:rPr>
          <w:rFonts w:ascii="Arial" w:hAnsi="Arial"/>
          <w:b/>
          <w:color w:val="000000" w:themeColor="text1"/>
          <w:sz w:val="36"/>
          <w:szCs w:val="36"/>
        </w:rPr>
        <w:t xml:space="preserve">., (2002). </w:t>
      </w:r>
      <w:r w:rsidRPr="00BD25C7">
        <w:rPr>
          <w:rFonts w:ascii="Microsoft Sans Serif" w:hAnsi="Microsoft Sans Serif" w:cs="Microsoft Sans Serif"/>
          <w:b/>
          <w:iCs/>
          <w:color w:val="000000" w:themeColor="text1"/>
          <w:sz w:val="38"/>
          <w:szCs w:val="36"/>
        </w:rPr>
        <w:t>Σκέψου σαν τον Αϊνστάιν</w:t>
      </w:r>
      <w:r w:rsidRPr="00DC2E6E">
        <w:rPr>
          <w:rFonts w:ascii="Arial" w:hAnsi="Arial"/>
          <w:b/>
          <w:color w:val="000000" w:themeColor="text1"/>
          <w:sz w:val="36"/>
          <w:szCs w:val="36"/>
        </w:rPr>
        <w:t>, (μτφρ. Καρακατσάνη, Ρ.), Εκδ. Η Δυναμική της Επιτυχίας,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 xml:space="preserve">Χάφνερ, Κ., Λάιτον, Μ., (2005). </w:t>
      </w:r>
      <w:r w:rsidRPr="00BD25C7">
        <w:rPr>
          <w:rFonts w:ascii="Microsoft Sans Serif" w:hAnsi="Microsoft Sans Serif" w:cs="Microsoft Sans Serif"/>
          <w:b/>
          <w:iCs/>
          <w:color w:val="000000" w:themeColor="text1"/>
          <w:sz w:val="38"/>
          <w:szCs w:val="36"/>
        </w:rPr>
        <w:t>Πως ξεκίνησε το Ιντερνετ</w:t>
      </w:r>
      <w:r w:rsidRPr="00DC2E6E">
        <w:rPr>
          <w:rFonts w:ascii="Arial" w:hAnsi="Arial"/>
          <w:b/>
          <w:color w:val="000000" w:themeColor="text1"/>
          <w:sz w:val="36"/>
          <w:szCs w:val="36"/>
        </w:rPr>
        <w:t>, (μτφρ. Θεοδωρήμπασης, Κ.), Εκδ. ΡΕΩ, Αθήνα.</w:t>
      </w:r>
    </w:p>
    <w:p w:rsidR="00DC2E6E" w:rsidRPr="00DC2E6E" w:rsidRDefault="00DC2E6E" w:rsidP="00DC2E6E">
      <w:pPr>
        <w:pStyle w:val="a4"/>
        <w:rPr>
          <w:rFonts w:ascii="Arial" w:hAnsi="Arial"/>
          <w:b/>
          <w:color w:val="000000" w:themeColor="text1"/>
          <w:sz w:val="36"/>
          <w:szCs w:val="36"/>
        </w:rPr>
      </w:pPr>
      <w:r w:rsidRPr="00DC2E6E">
        <w:rPr>
          <w:rFonts w:ascii="Arial" w:hAnsi="Arial"/>
          <w:b/>
          <w:color w:val="000000" w:themeColor="text1"/>
          <w:sz w:val="36"/>
          <w:szCs w:val="36"/>
        </w:rPr>
        <w:t xml:space="preserve">Ψαράκης, Γ., (2001). </w:t>
      </w:r>
      <w:r w:rsidRPr="00BD25C7">
        <w:rPr>
          <w:rFonts w:ascii="Microsoft Sans Serif" w:hAnsi="Microsoft Sans Serif" w:cs="Microsoft Sans Serif"/>
          <w:b/>
          <w:iCs/>
          <w:color w:val="000000" w:themeColor="text1"/>
          <w:sz w:val="38"/>
          <w:szCs w:val="36"/>
        </w:rPr>
        <w:t>Θησαυρός προβλημάτων</w:t>
      </w:r>
      <w:r w:rsidRPr="00DC2E6E">
        <w:rPr>
          <w:rFonts w:ascii="Arial" w:hAnsi="Arial"/>
          <w:b/>
          <w:color w:val="000000" w:themeColor="text1"/>
          <w:sz w:val="36"/>
          <w:szCs w:val="36"/>
        </w:rPr>
        <w:t>, Α.Α. Λιβάνη, Αθήνα.</w:t>
      </w:r>
    </w:p>
    <w:p w:rsidR="00DC2E6E" w:rsidRPr="00DC2E6E" w:rsidRDefault="00E95531">
      <w:pPr>
        <w:rPr>
          <w:rFonts w:ascii="Arial" w:hAnsi="Arial"/>
          <w:b/>
          <w:color w:val="000000" w:themeColor="text1"/>
          <w:sz w:val="36"/>
          <w:szCs w:val="36"/>
        </w:rPr>
      </w:pPr>
      <w:r w:rsidRPr="00E95531">
        <w:rPr>
          <w:rFonts w:ascii="Arial" w:eastAsia="Athens" w:hAnsi="Arial" w:cs="Arial"/>
          <w:b/>
          <w:noProof/>
          <w:sz w:val="36"/>
          <w:szCs w:val="36"/>
          <w:lang w:val="en-US" w:eastAsia="en-US"/>
        </w:rPr>
        <w:pict>
          <v:shape id="_x0000_s1735" type="#_x0000_t202" style="position:absolute;margin-left:267.9pt;margin-top:788.6pt;width:115.2pt;height:28.35pt;z-index:25180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" o:allowincell="f" o:allowoverlap="f" fillcolor="#fc9" stroked="f" strokeweight="2.25pt">
            <v:textbox inset="1.5mm,1.5mm,1.5mm,1.5mm">
              <w:txbxContent>
                <w:p w:rsidR="00D92C6A" w:rsidRPr="00432B70" w:rsidRDefault="00D92C6A" w:rsidP="00D92C6A">
                  <w:pPr>
                    <w:suppressAutoHyphens/>
                    <w:autoSpaceDE w:val="0"/>
                    <w:autoSpaceDN w:val="0"/>
                    <w:adjustRightInd w:val="0"/>
                    <w:jc w:val="center"/>
                    <w:rPr>
                      <w:rFonts w:ascii="Arial" w:hAnsi="Arial"/>
                      <w:b/>
                      <w:sz w:val="36"/>
                      <w:szCs w:val="36"/>
                    </w:rPr>
                  </w:pPr>
                  <w:r>
                    <w:rPr>
                      <w:rFonts w:ascii="Arial" w:hAnsi="Arial"/>
                      <w:b/>
                      <w:sz w:val="36"/>
                      <w:szCs w:val="36"/>
                    </w:rPr>
                    <w:t xml:space="preserve">140 </w:t>
                  </w:r>
                  <w:r w:rsidRPr="00432B70">
                    <w:rPr>
                      <w:rFonts w:ascii="Arial" w:hAnsi="Arial"/>
                      <w:b/>
                      <w:sz w:val="36"/>
                      <w:szCs w:val="36"/>
                    </w:rPr>
                    <w:t>/</w:t>
                  </w:r>
                  <w:r>
                    <w:rPr>
                      <w:rFonts w:ascii="Arial" w:hAnsi="Arial"/>
                      <w:b/>
                      <w:sz w:val="36"/>
                      <w:szCs w:val="36"/>
                    </w:rPr>
                    <w:t xml:space="preserve"> 215</w:t>
                  </w:r>
                </w:p>
              </w:txbxContent>
            </v:textbox>
            <w10:wrap anchorx="page" anchory="page"/>
          </v:shape>
        </w:pict>
      </w:r>
      <w:r w:rsidR="00DC2E6E" w:rsidRPr="00DC2E6E">
        <w:rPr>
          <w:rFonts w:ascii="Arial" w:hAnsi="Arial"/>
          <w:b/>
          <w:color w:val="000000" w:themeColor="text1"/>
          <w:sz w:val="36"/>
          <w:szCs w:val="36"/>
        </w:rPr>
        <w:br w:type="page"/>
      </w:r>
    </w:p>
    <w:p w:rsidR="00E45626" w:rsidRPr="00392F5A" w:rsidRDefault="00E45626" w:rsidP="00E45626">
      <w:pPr>
        <w:pStyle w:val="a4"/>
        <w:rPr>
          <w:rFonts w:ascii="Arial" w:eastAsia="Times New Roman" w:hAnsi="Arial"/>
          <w:b/>
          <w:color w:val="0000FF"/>
          <w:sz w:val="36"/>
          <w:szCs w:val="36"/>
        </w:rPr>
      </w:pPr>
      <w:r>
        <w:rPr>
          <w:rFonts w:ascii="Arial" w:eastAsia="Times New Roman" w:hAnsi="Arial"/>
          <w:b/>
          <w:color w:val="0000FF"/>
          <w:sz w:val="36"/>
          <w:szCs w:val="36"/>
        </w:rPr>
        <w:lastRenderedPageBreak/>
        <w:t>ΠΕΡΙΕΧΟΜΕΝΑ 4</w:t>
      </w:r>
      <w:r w:rsidRPr="00392F5A">
        <w:rPr>
          <w:rFonts w:ascii="Arial" w:eastAsia="Times New Roman" w:hAnsi="Arial"/>
          <w:b/>
          <w:color w:val="0000FF"/>
          <w:sz w:val="36"/>
          <w:szCs w:val="36"/>
        </w:rPr>
        <w:t>ου ΤΟΜΟΥ</w:t>
      </w:r>
    </w:p>
    <w:p w:rsidR="00E45626" w:rsidRPr="00392F5A" w:rsidRDefault="00E45626" w:rsidP="00E45626">
      <w:pPr>
        <w:suppressAutoHyphens/>
        <w:rPr>
          <w:sz w:val="36"/>
          <w:szCs w:val="36"/>
        </w:rPr>
      </w:pPr>
    </w:p>
    <w:p w:rsidR="00E45626" w:rsidRPr="00E45626" w:rsidRDefault="00E45626" w:rsidP="00E45626">
      <w:pPr>
        <w:jc w:val="both"/>
        <w:rPr>
          <w:rFonts w:ascii="Arial" w:hAnsi="Arial" w:cs="Arial"/>
          <w:b/>
          <w:color w:val="000000"/>
          <w:sz w:val="36"/>
          <w:szCs w:val="36"/>
        </w:rPr>
      </w:pPr>
    </w:p>
    <w:p w:rsidR="00E45626" w:rsidRPr="005F125B" w:rsidRDefault="00E45626" w:rsidP="00E45626">
      <w:pPr>
        <w:jc w:val="both"/>
        <w:rPr>
          <w:rFonts w:ascii="Arial" w:hAnsi="Arial" w:cs="Arial"/>
          <w:b/>
          <w:color w:val="000000"/>
          <w:sz w:val="36"/>
          <w:szCs w:val="36"/>
        </w:rPr>
      </w:pPr>
      <w:r w:rsidRPr="005F125B">
        <w:rPr>
          <w:rFonts w:ascii="Arial" w:hAnsi="Arial" w:cs="Arial"/>
          <w:b/>
          <w:color w:val="000000"/>
          <w:sz w:val="36"/>
          <w:szCs w:val="36"/>
        </w:rPr>
        <w:t xml:space="preserve">Κεφάλαιο 9: </w:t>
      </w:r>
    </w:p>
    <w:p w:rsidR="00E45626" w:rsidRPr="005F125B" w:rsidRDefault="00E45626" w:rsidP="00E45626">
      <w:pPr>
        <w:jc w:val="both"/>
        <w:rPr>
          <w:rFonts w:ascii="Arial" w:hAnsi="Arial" w:cs="Arial"/>
          <w:b/>
          <w:color w:val="000000"/>
          <w:sz w:val="36"/>
          <w:szCs w:val="36"/>
        </w:rPr>
      </w:pPr>
      <w:r>
        <w:rPr>
          <w:rFonts w:ascii="Arial" w:hAnsi="Arial" w:cs="Arial"/>
          <w:b/>
          <w:color w:val="000000"/>
          <w:sz w:val="36"/>
          <w:szCs w:val="36"/>
        </w:rPr>
        <w:t>Γραφήματα και Παρουσιάσεις………………………</w:t>
      </w:r>
      <w:r w:rsidR="00EF1003">
        <w:rPr>
          <w:rFonts w:ascii="Arial" w:hAnsi="Arial" w:cs="Arial"/>
          <w:b/>
          <w:color w:val="000000"/>
          <w:sz w:val="36"/>
          <w:szCs w:val="36"/>
        </w:rPr>
        <w:t>…</w:t>
      </w:r>
      <w:r>
        <w:rPr>
          <w:rFonts w:ascii="Arial" w:hAnsi="Arial" w:cs="Arial"/>
          <w:b/>
          <w:color w:val="000000"/>
          <w:sz w:val="36"/>
          <w:szCs w:val="36"/>
        </w:rPr>
        <w:t>……</w:t>
      </w:r>
      <w:r w:rsidR="0030389E">
        <w:rPr>
          <w:rFonts w:ascii="Arial" w:hAnsi="Arial" w:cs="Arial"/>
          <w:b/>
          <w:color w:val="000000"/>
          <w:sz w:val="36"/>
          <w:szCs w:val="36"/>
        </w:rPr>
        <w:t>5</w:t>
      </w:r>
    </w:p>
    <w:p w:rsidR="00E45626" w:rsidRPr="005F125B" w:rsidRDefault="00E45626" w:rsidP="00E45626">
      <w:pPr>
        <w:ind w:firstLine="720"/>
        <w:jc w:val="both"/>
        <w:rPr>
          <w:rFonts w:ascii="Arial" w:hAnsi="Arial" w:cs="Arial"/>
          <w:b/>
          <w:color w:val="000000"/>
          <w:sz w:val="36"/>
          <w:szCs w:val="36"/>
        </w:rPr>
      </w:pPr>
    </w:p>
    <w:p w:rsidR="00E45626" w:rsidRPr="005F125B" w:rsidRDefault="00E45626" w:rsidP="00E45626">
      <w:pPr>
        <w:jc w:val="both"/>
        <w:rPr>
          <w:rFonts w:ascii="Arial" w:hAnsi="Arial" w:cs="Arial"/>
          <w:b/>
          <w:color w:val="000000"/>
          <w:sz w:val="36"/>
          <w:szCs w:val="36"/>
        </w:rPr>
      </w:pPr>
      <w:r w:rsidRPr="005F125B">
        <w:rPr>
          <w:rFonts w:ascii="Arial" w:hAnsi="Arial" w:cs="Arial"/>
          <w:b/>
          <w:color w:val="000000"/>
          <w:sz w:val="36"/>
          <w:szCs w:val="36"/>
        </w:rPr>
        <w:t xml:space="preserve">ΕΝΟΤΗΤΑ 4: </w:t>
      </w:r>
    </w:p>
    <w:p w:rsidR="00E45626" w:rsidRPr="005F125B" w:rsidRDefault="00E45626" w:rsidP="00E45626">
      <w:pPr>
        <w:jc w:val="both"/>
        <w:rPr>
          <w:rFonts w:ascii="Arial" w:hAnsi="Arial" w:cs="Arial"/>
          <w:b/>
          <w:color w:val="000000"/>
          <w:sz w:val="36"/>
          <w:szCs w:val="36"/>
        </w:rPr>
      </w:pPr>
      <w:r w:rsidRPr="005F125B">
        <w:rPr>
          <w:rFonts w:ascii="Arial" w:hAnsi="Arial" w:cs="Arial"/>
          <w:b/>
          <w:color w:val="000000"/>
          <w:sz w:val="36"/>
          <w:szCs w:val="36"/>
        </w:rPr>
        <w:t xml:space="preserve">Ο ΥΠΟΛΟΓΙΣΤΗΣ </w:t>
      </w:r>
    </w:p>
    <w:p w:rsidR="00E45626" w:rsidRPr="005F125B" w:rsidRDefault="00E45626" w:rsidP="00E45626">
      <w:pPr>
        <w:jc w:val="both"/>
        <w:rPr>
          <w:rFonts w:ascii="Arial" w:hAnsi="Arial" w:cs="Arial"/>
          <w:b/>
          <w:color w:val="000000"/>
          <w:sz w:val="36"/>
          <w:szCs w:val="36"/>
        </w:rPr>
      </w:pPr>
      <w:r>
        <w:rPr>
          <w:rFonts w:ascii="Arial" w:hAnsi="Arial" w:cs="Arial"/>
          <w:b/>
          <w:color w:val="000000"/>
          <w:sz w:val="36"/>
          <w:szCs w:val="36"/>
        </w:rPr>
        <w:t>ΣΤΟ ΕΠΑΓΓΕΛΜΑ……………………………………………</w:t>
      </w:r>
      <w:r w:rsidR="00EF1003">
        <w:rPr>
          <w:rFonts w:ascii="Arial" w:hAnsi="Arial" w:cs="Arial"/>
          <w:b/>
          <w:color w:val="000000"/>
          <w:sz w:val="36"/>
          <w:szCs w:val="36"/>
        </w:rPr>
        <w:t>24</w:t>
      </w:r>
    </w:p>
    <w:p w:rsidR="00E45626" w:rsidRPr="005F125B" w:rsidRDefault="00E45626" w:rsidP="00E45626">
      <w:pPr>
        <w:ind w:firstLine="720"/>
        <w:jc w:val="both"/>
        <w:rPr>
          <w:rFonts w:ascii="Arial" w:hAnsi="Arial" w:cs="Arial"/>
          <w:b/>
          <w:color w:val="000000"/>
          <w:sz w:val="36"/>
          <w:szCs w:val="36"/>
        </w:rPr>
      </w:pPr>
    </w:p>
    <w:p w:rsidR="00E45626" w:rsidRPr="005F125B" w:rsidRDefault="00E45626" w:rsidP="00E45626">
      <w:pPr>
        <w:jc w:val="both"/>
        <w:rPr>
          <w:rFonts w:ascii="Arial" w:hAnsi="Arial" w:cs="Arial"/>
          <w:b/>
          <w:color w:val="000000"/>
          <w:sz w:val="36"/>
          <w:szCs w:val="36"/>
        </w:rPr>
      </w:pPr>
      <w:r w:rsidRPr="005F125B">
        <w:rPr>
          <w:rFonts w:ascii="Arial" w:hAnsi="Arial" w:cs="Arial"/>
          <w:b/>
          <w:color w:val="000000"/>
          <w:sz w:val="36"/>
          <w:szCs w:val="36"/>
        </w:rPr>
        <w:t xml:space="preserve">Κεφάλαιο 10: </w:t>
      </w:r>
    </w:p>
    <w:p w:rsidR="00E45626" w:rsidRPr="005F125B" w:rsidRDefault="00E45626" w:rsidP="00E45626">
      <w:pPr>
        <w:jc w:val="both"/>
        <w:rPr>
          <w:rFonts w:ascii="Arial" w:hAnsi="Arial" w:cs="Arial"/>
          <w:b/>
          <w:color w:val="000000"/>
          <w:sz w:val="36"/>
          <w:szCs w:val="36"/>
        </w:rPr>
      </w:pPr>
      <w:r w:rsidRPr="005F125B">
        <w:rPr>
          <w:rFonts w:ascii="Arial" w:hAnsi="Arial" w:cs="Arial"/>
          <w:b/>
          <w:color w:val="000000"/>
          <w:sz w:val="36"/>
          <w:szCs w:val="36"/>
        </w:rPr>
        <w:t xml:space="preserve">Νέες Τεχνολογίες </w:t>
      </w:r>
      <w:r>
        <w:rPr>
          <w:rFonts w:ascii="Arial" w:hAnsi="Arial" w:cs="Arial"/>
          <w:b/>
          <w:color w:val="000000"/>
          <w:sz w:val="36"/>
          <w:szCs w:val="36"/>
        </w:rPr>
        <w:t>και Επάγγελμα………………………..</w:t>
      </w:r>
      <w:r w:rsidR="00EF1003">
        <w:rPr>
          <w:rFonts w:ascii="Arial" w:hAnsi="Arial" w:cs="Arial"/>
          <w:b/>
          <w:color w:val="000000"/>
          <w:sz w:val="36"/>
          <w:szCs w:val="36"/>
        </w:rPr>
        <w:t>25</w:t>
      </w:r>
    </w:p>
    <w:p w:rsidR="00E45626" w:rsidRPr="005F125B" w:rsidRDefault="00E45626" w:rsidP="00E45626">
      <w:pPr>
        <w:ind w:firstLine="720"/>
        <w:rPr>
          <w:rFonts w:ascii="Arial" w:hAnsi="Arial" w:cs="Arial"/>
          <w:b/>
          <w:color w:val="000000"/>
          <w:sz w:val="36"/>
          <w:szCs w:val="36"/>
        </w:rPr>
      </w:pPr>
    </w:p>
    <w:p w:rsidR="00E45626" w:rsidRPr="00626D0F" w:rsidRDefault="00E45626" w:rsidP="00E45626">
      <w:pPr>
        <w:suppressAutoHyphens/>
        <w:rPr>
          <w:rFonts w:ascii="Arial" w:hAnsi="Arial"/>
          <w:b/>
          <w:i/>
          <w:color w:val="000000"/>
          <w:sz w:val="36"/>
          <w:szCs w:val="36"/>
        </w:rPr>
      </w:pPr>
    </w:p>
    <w:p w:rsidR="00E45626" w:rsidRPr="00535936" w:rsidRDefault="00E45626" w:rsidP="00E45626">
      <w:pPr>
        <w:rPr>
          <w:rFonts w:ascii="Arial" w:hAnsi="Arial"/>
          <w:b/>
          <w:sz w:val="36"/>
          <w:szCs w:val="36"/>
        </w:rPr>
      </w:pPr>
      <w:r w:rsidRPr="00535936">
        <w:rPr>
          <w:rFonts w:ascii="Arial" w:hAnsi="Arial"/>
          <w:b/>
          <w:sz w:val="36"/>
          <w:szCs w:val="36"/>
        </w:rPr>
        <w:t>ΕΝΟΤΗΤΑ 1:</w:t>
      </w:r>
    </w:p>
    <w:p w:rsidR="00E45626" w:rsidRPr="00535936" w:rsidRDefault="00E45626" w:rsidP="00E45626">
      <w:pPr>
        <w:tabs>
          <w:tab w:val="right" w:leader="dot" w:pos="9638"/>
        </w:tabs>
        <w:rPr>
          <w:rFonts w:ascii="Arial" w:hAnsi="Arial"/>
          <w:b/>
          <w:sz w:val="36"/>
          <w:szCs w:val="36"/>
        </w:rPr>
      </w:pPr>
      <w:r w:rsidRPr="00535936">
        <w:rPr>
          <w:rFonts w:ascii="Arial" w:hAnsi="Arial"/>
          <w:b/>
          <w:sz w:val="36"/>
          <w:szCs w:val="36"/>
        </w:rPr>
        <w:t>ΓΝΩΡΙΖΩ ΤΟΝ ΥΠΟΛΟΓΙΣΤΗ</w:t>
      </w:r>
    </w:p>
    <w:p w:rsidR="00E45626" w:rsidRPr="00535936" w:rsidRDefault="00E45626" w:rsidP="00E45626">
      <w:pPr>
        <w:tabs>
          <w:tab w:val="right" w:leader="dot" w:pos="9638"/>
        </w:tabs>
        <w:rPr>
          <w:rFonts w:ascii="Arial" w:hAnsi="Arial"/>
          <w:b/>
          <w:sz w:val="36"/>
          <w:szCs w:val="36"/>
        </w:rPr>
      </w:pPr>
      <w:r w:rsidRPr="00535936">
        <w:rPr>
          <w:rFonts w:ascii="Arial" w:hAnsi="Arial"/>
          <w:b/>
          <w:sz w:val="36"/>
          <w:szCs w:val="36"/>
        </w:rPr>
        <w:t xml:space="preserve">ΩΣ ΕΝΙΑΙΟ ΣΥΣΤΗΜΑ – </w:t>
      </w:r>
    </w:p>
    <w:p w:rsidR="00E45626" w:rsidRPr="00535936" w:rsidRDefault="00E45626" w:rsidP="00E45626">
      <w:pPr>
        <w:tabs>
          <w:tab w:val="right" w:leader="dot" w:pos="9638"/>
        </w:tabs>
        <w:rPr>
          <w:rFonts w:ascii="Arial" w:hAnsi="Arial"/>
          <w:b/>
          <w:sz w:val="36"/>
          <w:szCs w:val="36"/>
        </w:rPr>
      </w:pPr>
      <w:r w:rsidRPr="00535936">
        <w:rPr>
          <w:rFonts w:ascii="Arial" w:hAnsi="Arial"/>
          <w:b/>
          <w:sz w:val="36"/>
          <w:szCs w:val="36"/>
        </w:rPr>
        <w:t>ΠΡΟΓΡΑΜΜΑΤΙΣΜΟΣ</w:t>
      </w:r>
      <w:r>
        <w:rPr>
          <w:rFonts w:ascii="Arial" w:hAnsi="Arial"/>
          <w:b/>
          <w:sz w:val="36"/>
          <w:szCs w:val="36"/>
        </w:rPr>
        <w:t>…………………………………</w:t>
      </w:r>
      <w:r w:rsidR="00EF1003">
        <w:rPr>
          <w:rFonts w:ascii="Arial" w:hAnsi="Arial"/>
          <w:b/>
          <w:sz w:val="36"/>
          <w:szCs w:val="36"/>
        </w:rPr>
        <w:t>.</w:t>
      </w:r>
      <w:r>
        <w:rPr>
          <w:rFonts w:ascii="Arial" w:hAnsi="Arial"/>
          <w:b/>
          <w:sz w:val="36"/>
          <w:szCs w:val="36"/>
        </w:rPr>
        <w:t>…...</w:t>
      </w:r>
      <w:r w:rsidR="00EF1003">
        <w:rPr>
          <w:rFonts w:ascii="Arial" w:hAnsi="Arial"/>
          <w:b/>
          <w:sz w:val="36"/>
          <w:szCs w:val="36"/>
        </w:rPr>
        <w:t>43</w:t>
      </w:r>
    </w:p>
    <w:p w:rsidR="00E45626" w:rsidRPr="00535936" w:rsidRDefault="00E45626" w:rsidP="00E45626">
      <w:pPr>
        <w:rPr>
          <w:rFonts w:ascii="Arial" w:hAnsi="Arial"/>
          <w:b/>
          <w:sz w:val="36"/>
          <w:szCs w:val="36"/>
        </w:rPr>
      </w:pPr>
    </w:p>
    <w:p w:rsidR="00E45626" w:rsidRPr="00EF1003" w:rsidRDefault="00E45626" w:rsidP="00E45626">
      <w:pPr>
        <w:rPr>
          <w:rFonts w:ascii="Arial" w:hAnsi="Arial"/>
          <w:b/>
          <w:sz w:val="36"/>
          <w:szCs w:val="36"/>
        </w:rPr>
      </w:pPr>
      <w:r w:rsidRPr="00EF1003">
        <w:rPr>
          <w:rFonts w:ascii="Arial" w:hAnsi="Arial"/>
          <w:b/>
          <w:sz w:val="36"/>
          <w:szCs w:val="36"/>
        </w:rPr>
        <w:t>Κεφάλαιο 1:</w:t>
      </w:r>
    </w:p>
    <w:p w:rsidR="00E45626" w:rsidRPr="00EF1003" w:rsidRDefault="00E45626" w:rsidP="00E45626">
      <w:pPr>
        <w:tabs>
          <w:tab w:val="right" w:leader="dot" w:pos="9638"/>
        </w:tabs>
        <w:rPr>
          <w:rFonts w:ascii="Arial" w:hAnsi="Arial"/>
          <w:b/>
          <w:sz w:val="36"/>
          <w:szCs w:val="36"/>
        </w:rPr>
      </w:pPr>
      <w:r w:rsidRPr="00EF1003">
        <w:rPr>
          <w:rFonts w:ascii="Arial" w:hAnsi="Arial"/>
          <w:b/>
          <w:sz w:val="36"/>
          <w:szCs w:val="36"/>
        </w:rPr>
        <w:t xml:space="preserve"> Εισαγωγή στην Έννοια </w:t>
      </w:r>
    </w:p>
    <w:p w:rsidR="00E45626" w:rsidRPr="00EF1003" w:rsidRDefault="00E45626" w:rsidP="00E45626">
      <w:pPr>
        <w:tabs>
          <w:tab w:val="right" w:leader="dot" w:pos="9638"/>
        </w:tabs>
        <w:rPr>
          <w:rFonts w:ascii="Arial" w:hAnsi="Arial"/>
          <w:b/>
          <w:sz w:val="36"/>
          <w:szCs w:val="36"/>
        </w:rPr>
      </w:pPr>
      <w:r w:rsidRPr="00EF1003">
        <w:rPr>
          <w:rFonts w:ascii="Arial" w:hAnsi="Arial"/>
          <w:b/>
          <w:sz w:val="36"/>
          <w:szCs w:val="36"/>
        </w:rPr>
        <w:t xml:space="preserve">του  Αλγορίθμου και </w:t>
      </w:r>
    </w:p>
    <w:p w:rsidR="00E45626" w:rsidRPr="00EF1003" w:rsidRDefault="00E45626" w:rsidP="00E45626">
      <w:pPr>
        <w:tabs>
          <w:tab w:val="right" w:leader="dot" w:pos="9638"/>
        </w:tabs>
        <w:rPr>
          <w:rFonts w:ascii="Arial" w:hAnsi="Arial"/>
          <w:b/>
          <w:sz w:val="36"/>
          <w:szCs w:val="36"/>
        </w:rPr>
      </w:pPr>
      <w:r w:rsidRPr="00EF1003">
        <w:rPr>
          <w:rFonts w:ascii="Arial" w:hAnsi="Arial"/>
          <w:b/>
          <w:sz w:val="36"/>
          <w:szCs w:val="36"/>
        </w:rPr>
        <w:t>στον προγραμματισμό…………………………………</w:t>
      </w:r>
      <w:r w:rsidR="00EF1003" w:rsidRPr="00EF1003">
        <w:rPr>
          <w:rFonts w:ascii="Arial" w:hAnsi="Arial"/>
          <w:b/>
          <w:sz w:val="36"/>
          <w:szCs w:val="36"/>
        </w:rPr>
        <w:t>…</w:t>
      </w:r>
      <w:r w:rsidRPr="00EF1003">
        <w:rPr>
          <w:rFonts w:ascii="Arial" w:hAnsi="Arial"/>
          <w:b/>
          <w:sz w:val="36"/>
          <w:szCs w:val="36"/>
        </w:rPr>
        <w:t>..</w:t>
      </w:r>
      <w:r w:rsidR="00EF1003" w:rsidRPr="00EF1003">
        <w:rPr>
          <w:rFonts w:ascii="Arial" w:hAnsi="Arial"/>
          <w:b/>
          <w:sz w:val="36"/>
          <w:szCs w:val="36"/>
        </w:rPr>
        <w:t>44</w:t>
      </w:r>
    </w:p>
    <w:p w:rsidR="00E45626" w:rsidRPr="00EF1003" w:rsidRDefault="00E45626" w:rsidP="00E45626">
      <w:pPr>
        <w:rPr>
          <w:rFonts w:ascii="Arial" w:hAnsi="Arial"/>
          <w:b/>
          <w:sz w:val="36"/>
          <w:szCs w:val="36"/>
        </w:rPr>
      </w:pPr>
    </w:p>
    <w:p w:rsidR="00E45626" w:rsidRPr="00EF1003" w:rsidRDefault="00E45626" w:rsidP="00E45626">
      <w:pPr>
        <w:rPr>
          <w:rFonts w:ascii="Arial" w:hAnsi="Arial"/>
          <w:b/>
          <w:sz w:val="36"/>
          <w:szCs w:val="36"/>
        </w:rPr>
      </w:pPr>
      <w:r w:rsidRPr="00EF1003">
        <w:rPr>
          <w:rFonts w:ascii="Arial" w:hAnsi="Arial"/>
          <w:b/>
          <w:sz w:val="36"/>
          <w:szCs w:val="36"/>
        </w:rPr>
        <w:t>Κεφάλαιο 2:</w:t>
      </w:r>
    </w:p>
    <w:p w:rsidR="00E45626" w:rsidRPr="00EF1003" w:rsidRDefault="00E45626" w:rsidP="00E45626">
      <w:pPr>
        <w:tabs>
          <w:tab w:val="right" w:leader="dot" w:pos="9638"/>
        </w:tabs>
        <w:rPr>
          <w:rFonts w:ascii="Arial" w:hAnsi="Arial"/>
          <w:b/>
          <w:sz w:val="36"/>
          <w:szCs w:val="36"/>
        </w:rPr>
      </w:pPr>
      <w:r w:rsidRPr="00EF1003">
        <w:rPr>
          <w:rFonts w:ascii="Arial" w:hAnsi="Arial"/>
          <w:b/>
          <w:sz w:val="36"/>
          <w:szCs w:val="36"/>
        </w:rPr>
        <w:t xml:space="preserve">Ο προγραμματισμός </w:t>
      </w:r>
    </w:p>
    <w:p w:rsidR="00E45626" w:rsidRPr="00EF1003" w:rsidRDefault="00E45626" w:rsidP="00E45626">
      <w:pPr>
        <w:tabs>
          <w:tab w:val="right" w:leader="dot" w:pos="9638"/>
        </w:tabs>
        <w:rPr>
          <w:rFonts w:ascii="Arial" w:hAnsi="Arial"/>
          <w:b/>
          <w:sz w:val="36"/>
          <w:szCs w:val="36"/>
        </w:rPr>
      </w:pPr>
      <w:r w:rsidRPr="00EF1003">
        <w:rPr>
          <w:rFonts w:ascii="Arial" w:hAnsi="Arial"/>
          <w:b/>
          <w:sz w:val="36"/>
          <w:szCs w:val="36"/>
        </w:rPr>
        <w:t>στην πράξη</w:t>
      </w:r>
      <w:r w:rsidRPr="00EF1003">
        <w:rPr>
          <w:rFonts w:ascii="Arial" w:hAnsi="Arial"/>
          <w:b/>
          <w:sz w:val="36"/>
          <w:szCs w:val="36"/>
        </w:rPr>
        <w:tab/>
      </w:r>
      <w:r w:rsidR="00EF1003">
        <w:rPr>
          <w:rFonts w:ascii="Arial" w:hAnsi="Arial"/>
          <w:b/>
          <w:sz w:val="36"/>
          <w:szCs w:val="36"/>
        </w:rPr>
        <w:t>67</w:t>
      </w:r>
    </w:p>
    <w:p w:rsidR="00E45626" w:rsidRPr="00EC56B2" w:rsidRDefault="00E95531" w:rsidP="00E45626">
      <w:pPr>
        <w:rPr>
          <w:rFonts w:ascii="Arial" w:hAnsi="Arial"/>
          <w:b/>
          <w:color w:val="FF0000"/>
          <w:sz w:val="36"/>
          <w:szCs w:val="36"/>
        </w:rPr>
      </w:pPr>
      <w:r w:rsidRPr="00E95531">
        <w:rPr>
          <w:rFonts w:ascii="Arial" w:hAnsi="Arial" w:cs="Arial"/>
          <w:b/>
          <w:noProof/>
          <w:color w:val="FF0000"/>
          <w:sz w:val="36"/>
          <w:szCs w:val="36"/>
          <w:lang w:val="en-US" w:eastAsia="en-US"/>
        </w:rPr>
        <w:pict>
          <v:shape id="_x0000_s1736" type="#_x0000_t202" style="position:absolute;margin-left:248.15pt;margin-top:785.3pt;width:99.2pt;height:28.35pt;z-index:251823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" o:allowincell="f" o:allowoverlap="f" fillcolor="#fc9" stroked="f" strokeweight="2.25pt">
            <v:textbox inset="1.5mm,1.5mm,1.5mm,1.5mm">
              <w:txbxContent>
                <w:p w:rsidR="00DC2E6E" w:rsidRPr="00432B70" w:rsidRDefault="00D92C6A" w:rsidP="00E45626">
                  <w:pPr>
                    <w:suppressAutoHyphens/>
                    <w:autoSpaceDE w:val="0"/>
                    <w:autoSpaceDN w:val="0"/>
                    <w:adjustRightInd w:val="0"/>
                    <w:jc w:val="center"/>
                    <w:rPr>
                      <w:rFonts w:ascii="Arial" w:hAnsi="Arial"/>
                      <w:b/>
                      <w:sz w:val="36"/>
                      <w:szCs w:val="36"/>
                    </w:rPr>
                  </w:pPr>
                  <w:r>
                    <w:rPr>
                      <w:rFonts w:ascii="Arial" w:hAnsi="Arial"/>
                      <w:b/>
                      <w:sz w:val="36"/>
                      <w:szCs w:val="36"/>
                    </w:rPr>
                    <w:t>141</w:t>
                  </w:r>
                </w:p>
              </w:txbxContent>
            </v:textbox>
            <w10:wrap anchorx="page" anchory="page"/>
          </v:shape>
        </w:pict>
      </w:r>
    </w:p>
    <w:p w:rsidR="00E45626" w:rsidRPr="00E45626" w:rsidRDefault="00E45626" w:rsidP="00E45626">
      <w:pPr>
        <w:rPr>
          <w:rFonts w:ascii="Arial" w:hAnsi="Arial"/>
          <w:b/>
          <w:sz w:val="36"/>
          <w:szCs w:val="36"/>
        </w:rPr>
      </w:pPr>
      <w:r w:rsidRPr="00E45626">
        <w:rPr>
          <w:rFonts w:ascii="Arial" w:hAnsi="Arial"/>
          <w:b/>
          <w:sz w:val="36"/>
          <w:szCs w:val="36"/>
        </w:rPr>
        <w:t>ΕΝΟΤΗΤΑ 2:</w:t>
      </w:r>
    </w:p>
    <w:p w:rsidR="00E45626" w:rsidRPr="00E45626" w:rsidRDefault="00E45626" w:rsidP="00E45626">
      <w:pPr>
        <w:tabs>
          <w:tab w:val="right" w:leader="dot" w:pos="9638"/>
        </w:tabs>
        <w:rPr>
          <w:rFonts w:ascii="Arial" w:hAnsi="Arial"/>
          <w:b/>
          <w:sz w:val="36"/>
          <w:szCs w:val="36"/>
        </w:rPr>
      </w:pPr>
      <w:r w:rsidRPr="00E45626">
        <w:rPr>
          <w:rFonts w:ascii="Arial" w:hAnsi="Arial"/>
          <w:b/>
          <w:sz w:val="36"/>
          <w:szCs w:val="36"/>
        </w:rPr>
        <w:t>Χρήση εργαλείων έκφρασης, επικοινωνίας, ανακάλυψης και δημιουργίας</w:t>
      </w:r>
      <w:r w:rsidRPr="00E45626">
        <w:rPr>
          <w:rFonts w:ascii="Arial" w:hAnsi="Arial"/>
          <w:b/>
          <w:sz w:val="36"/>
          <w:szCs w:val="36"/>
        </w:rPr>
        <w:tab/>
      </w:r>
      <w:r w:rsidR="00EF1003">
        <w:rPr>
          <w:rFonts w:ascii="Arial" w:hAnsi="Arial"/>
          <w:b/>
          <w:sz w:val="36"/>
          <w:szCs w:val="36"/>
        </w:rPr>
        <w:t>115</w:t>
      </w:r>
    </w:p>
    <w:p w:rsidR="00E45626" w:rsidRPr="00E45626" w:rsidRDefault="00E45626" w:rsidP="00E45626">
      <w:pPr>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rPr>
          <w:rFonts w:ascii="Arial" w:hAnsi="Arial"/>
          <w:b/>
          <w:sz w:val="36"/>
          <w:szCs w:val="36"/>
        </w:rPr>
      </w:pPr>
      <w:r w:rsidRPr="00E45626">
        <w:rPr>
          <w:rFonts w:ascii="Arial" w:hAnsi="Arial"/>
          <w:b/>
          <w:sz w:val="36"/>
          <w:szCs w:val="36"/>
        </w:rPr>
        <w:t>ΕΝΟΤΗΤΑ 3:</w:t>
      </w:r>
    </w:p>
    <w:p w:rsidR="00E45626" w:rsidRPr="00E45626" w:rsidRDefault="00E45626" w:rsidP="00E45626">
      <w:pPr>
        <w:tabs>
          <w:tab w:val="right" w:leader="dot" w:pos="9638"/>
        </w:tabs>
        <w:rPr>
          <w:rFonts w:ascii="Arial" w:hAnsi="Arial"/>
          <w:b/>
          <w:sz w:val="36"/>
          <w:szCs w:val="36"/>
        </w:rPr>
      </w:pPr>
      <w:r w:rsidRPr="00E45626">
        <w:rPr>
          <w:rFonts w:ascii="Arial" w:hAnsi="Arial"/>
          <w:b/>
          <w:sz w:val="36"/>
          <w:szCs w:val="36"/>
        </w:rPr>
        <w:t>Ο υπολογιστής στην κοινωνία και στον πολιτισμό</w:t>
      </w:r>
      <w:r w:rsidRPr="00E45626">
        <w:rPr>
          <w:rFonts w:ascii="Arial" w:hAnsi="Arial"/>
          <w:b/>
          <w:sz w:val="36"/>
          <w:szCs w:val="36"/>
        </w:rPr>
        <w:tab/>
      </w:r>
      <w:r w:rsidR="00EF1003">
        <w:rPr>
          <w:rFonts w:ascii="Arial" w:hAnsi="Arial"/>
          <w:b/>
          <w:sz w:val="36"/>
          <w:szCs w:val="36"/>
        </w:rPr>
        <w:t>120</w:t>
      </w:r>
    </w:p>
    <w:p w:rsidR="00EF1003" w:rsidRPr="00EF1003" w:rsidRDefault="00EF1003" w:rsidP="00EF1003">
      <w:pPr>
        <w:tabs>
          <w:tab w:val="right" w:leader="dot" w:pos="9638"/>
        </w:tabs>
        <w:rPr>
          <w:rFonts w:ascii="Arial" w:hAnsi="Arial"/>
          <w:b/>
          <w:sz w:val="36"/>
          <w:szCs w:val="36"/>
        </w:rPr>
      </w:pPr>
      <w:r w:rsidRPr="00EF1003">
        <w:rPr>
          <w:rFonts w:ascii="Arial" w:hAnsi="Arial"/>
          <w:b/>
          <w:bCs/>
          <w:sz w:val="36"/>
          <w:szCs w:val="36"/>
        </w:rPr>
        <w:lastRenderedPageBreak/>
        <w:t>Ευρετήριο</w:t>
      </w:r>
      <w:r>
        <w:rPr>
          <w:rFonts w:ascii="Arial" w:hAnsi="Arial"/>
          <w:b/>
          <w:bCs/>
          <w:sz w:val="36"/>
          <w:szCs w:val="36"/>
        </w:rPr>
        <w:t>……………………………………………………134</w:t>
      </w:r>
    </w:p>
    <w:p w:rsidR="00EF1003" w:rsidRPr="00EF1003" w:rsidRDefault="00EF1003" w:rsidP="00EF1003">
      <w:pPr>
        <w:tabs>
          <w:tab w:val="right" w:leader="dot" w:pos="9638"/>
        </w:tabs>
        <w:rPr>
          <w:rFonts w:ascii="Arial" w:hAnsi="Arial"/>
          <w:b/>
          <w:bCs/>
          <w:sz w:val="36"/>
          <w:szCs w:val="36"/>
        </w:rPr>
      </w:pPr>
      <w:r w:rsidRPr="00EF1003">
        <w:rPr>
          <w:rFonts w:ascii="Arial" w:hAnsi="Arial"/>
          <w:b/>
          <w:bCs/>
          <w:sz w:val="36"/>
          <w:szCs w:val="36"/>
        </w:rPr>
        <w:t>Προτεινόμενη Βιβλιογραφία</w:t>
      </w:r>
      <w:r>
        <w:rPr>
          <w:rFonts w:ascii="Arial" w:hAnsi="Arial"/>
          <w:b/>
          <w:bCs/>
          <w:sz w:val="36"/>
          <w:szCs w:val="36"/>
        </w:rPr>
        <w:t>……………………………..137</w:t>
      </w:r>
    </w:p>
    <w:p w:rsidR="00E45626" w:rsidRPr="00E45626" w:rsidRDefault="00E45626" w:rsidP="00E45626">
      <w:pPr>
        <w:tabs>
          <w:tab w:val="right" w:leader="dot" w:pos="9638"/>
        </w:tabs>
        <w:rPr>
          <w:rFonts w:ascii="Arial" w:hAnsi="Arial"/>
          <w:b/>
          <w:sz w:val="36"/>
          <w:szCs w:val="36"/>
        </w:rPr>
      </w:pPr>
    </w:p>
    <w:p w:rsidR="00E45626" w:rsidRPr="00E45626" w:rsidRDefault="00E45626" w:rsidP="00E45626">
      <w:pPr>
        <w:shd w:val="clear" w:color="auto" w:fill="FFFFFF"/>
        <w:rPr>
          <w:rFonts w:ascii="Arial" w:hAnsi="Arial"/>
          <w:b/>
          <w:sz w:val="36"/>
          <w:szCs w:val="36"/>
        </w:rPr>
      </w:pPr>
    </w:p>
    <w:p w:rsidR="00E45626" w:rsidRPr="00E45626" w:rsidRDefault="00E45626" w:rsidP="00E45626">
      <w:pPr>
        <w:suppressAutoHyphens/>
        <w:rPr>
          <w:rFonts w:ascii="Arial" w:hAnsi="Arial"/>
          <w:b/>
          <w:i/>
          <w:color w:val="000000"/>
          <w:sz w:val="36"/>
          <w:szCs w:val="36"/>
        </w:rPr>
      </w:pPr>
    </w:p>
    <w:p w:rsidR="00E45626" w:rsidRPr="00E45626" w:rsidRDefault="00E45626" w:rsidP="00E45626">
      <w:pPr>
        <w:suppressAutoHyphens/>
        <w:rPr>
          <w:rFonts w:ascii="Arial" w:hAnsi="Arial"/>
          <w:b/>
          <w:i/>
          <w:color w:val="000000"/>
          <w:sz w:val="48"/>
          <w:szCs w:val="40"/>
        </w:rPr>
      </w:pPr>
    </w:p>
    <w:p w:rsidR="00E45626" w:rsidRDefault="00E45626">
      <w:pPr>
        <w:rPr>
          <w:rFonts w:ascii="Arial" w:hAnsi="Arial"/>
          <w:b/>
          <w:color w:val="000000"/>
          <w:sz w:val="36"/>
          <w:szCs w:val="36"/>
        </w:rPr>
      </w:pPr>
      <w:r>
        <w:rPr>
          <w:rFonts w:ascii="Arial" w:hAnsi="Arial"/>
          <w:b/>
          <w:color w:val="000000"/>
          <w:sz w:val="36"/>
          <w:szCs w:val="36"/>
        </w:rPr>
        <w:br w:type="page"/>
      </w:r>
    </w:p>
    <w:p w:rsidR="00E453A7" w:rsidRPr="00E453A7" w:rsidRDefault="00E453A7" w:rsidP="002803CF">
      <w:pPr>
        <w:suppressAutoHyphens/>
        <w:rPr>
          <w:rFonts w:ascii="Arial" w:hAnsi="Arial"/>
          <w:b/>
          <w:color w:val="000000"/>
          <w:sz w:val="36"/>
          <w:szCs w:val="36"/>
        </w:rPr>
      </w:pPr>
      <w:r w:rsidRPr="00E453A7">
        <w:rPr>
          <w:rFonts w:ascii="Arial" w:hAnsi="Arial"/>
          <w:b/>
          <w:color w:val="000000"/>
          <w:sz w:val="36"/>
          <w:szCs w:val="36"/>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E453A7" w:rsidRPr="00E453A7" w:rsidRDefault="00E453A7" w:rsidP="002803CF">
      <w:pPr>
        <w:suppressAutoHyphens/>
        <w:rPr>
          <w:rFonts w:ascii="Arial" w:hAnsi="Arial"/>
          <w:b/>
          <w:color w:val="000000"/>
          <w:sz w:val="36"/>
          <w:szCs w:val="36"/>
        </w:rPr>
      </w:pPr>
    </w:p>
    <w:p w:rsidR="00827C4A" w:rsidRDefault="00E453A7" w:rsidP="002803CF">
      <w:pPr>
        <w:suppressAutoHyphens/>
        <w:rPr>
          <w:rFonts w:ascii="Arial" w:hAnsi="Arial"/>
          <w:b/>
          <w:color w:val="000000"/>
          <w:sz w:val="36"/>
          <w:szCs w:val="36"/>
        </w:rPr>
      </w:pPr>
      <w:r w:rsidRPr="00E453A7">
        <w:rPr>
          <w:rFonts w:ascii="Microsoft Sans Serif" w:hAnsi="Microsoft Sans Serif" w:cs="Microsoft Sans Serif"/>
          <w:b/>
          <w:color w:val="000000"/>
          <w:sz w:val="38"/>
          <w:szCs w:val="38"/>
        </w:rPr>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και Θρησκευμάτων / IΤΥΕ - ΔΙΟΦΑΝΤΟΣ</w:t>
      </w:r>
      <w:r w:rsidRPr="00E453A7">
        <w:rPr>
          <w:rFonts w:ascii="Arial" w:hAnsi="Arial"/>
          <w:b/>
          <w:color w:val="000000"/>
          <w:sz w:val="36"/>
          <w:szCs w:val="36"/>
        </w:rPr>
        <w:t>.</w:t>
      </w:r>
    </w:p>
    <w:p w:rsidR="00827C4A" w:rsidRDefault="00827C4A">
      <w:pPr>
        <w:rPr>
          <w:rFonts w:ascii="Arial" w:hAnsi="Arial"/>
          <w:b/>
          <w:color w:val="000000"/>
          <w:sz w:val="36"/>
          <w:szCs w:val="36"/>
        </w:rPr>
      </w:pPr>
      <w:r>
        <w:rPr>
          <w:rFonts w:ascii="Arial" w:hAnsi="Arial"/>
          <w:b/>
          <w:color w:val="000000"/>
          <w:sz w:val="36"/>
          <w:szCs w:val="36"/>
        </w:rPr>
        <w:br w:type="page"/>
      </w:r>
    </w:p>
    <w:p w:rsidR="00F44112" w:rsidRPr="00E453A7" w:rsidRDefault="00F44112" w:rsidP="002803CF">
      <w:pPr>
        <w:suppressAutoHyphens/>
        <w:rPr>
          <w:rFonts w:ascii="Arial" w:hAnsi="Arial"/>
          <w:b/>
          <w:color w:val="000000"/>
          <w:sz w:val="36"/>
          <w:szCs w:val="36"/>
        </w:rPr>
      </w:pPr>
    </w:p>
    <w:p w:rsidR="00F44112" w:rsidRPr="00626D0F" w:rsidRDefault="00F44112" w:rsidP="002803CF">
      <w:pPr>
        <w:suppressAutoHyphens/>
        <w:rPr>
          <w:rFonts w:ascii="Arial" w:hAnsi="Arial"/>
          <w:b/>
          <w:i/>
          <w:color w:val="000000"/>
          <w:sz w:val="36"/>
          <w:szCs w:val="36"/>
        </w:rPr>
      </w:pPr>
    </w:p>
    <w:p w:rsidR="00F44112" w:rsidRPr="00626D0F" w:rsidRDefault="00F44112" w:rsidP="002803CF">
      <w:pPr>
        <w:suppressAutoHyphens/>
        <w:rPr>
          <w:rFonts w:ascii="Arial" w:hAnsi="Arial"/>
          <w:b/>
          <w:i/>
          <w:color w:val="000000"/>
          <w:sz w:val="36"/>
          <w:szCs w:val="36"/>
        </w:rPr>
      </w:pPr>
    </w:p>
    <w:sectPr w:rsidR="00F44112" w:rsidRPr="00626D0F" w:rsidSect="002803CF">
      <w:pgSz w:w="11906" w:h="16838" w:code="9"/>
      <w:pgMar w:top="1134"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67D" w:rsidRDefault="00BC567D" w:rsidP="003B0AB6">
      <w:r>
        <w:separator/>
      </w:r>
    </w:p>
  </w:endnote>
  <w:endnote w:type="continuationSeparator" w:id="0">
    <w:p w:rsidR="00BC567D" w:rsidRDefault="00BC567D" w:rsidP="003B0A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Athens">
    <w:altName w:val="Courier New"/>
    <w:charset w:val="55"/>
    <w:family w:val="auto"/>
    <w:pitch w:val="variable"/>
    <w:sig w:usb0="81000000" w:usb1="00000000" w:usb2="00000000" w:usb3="00000000" w:csb0="00000008"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67D" w:rsidRDefault="00BC567D" w:rsidP="003B0AB6">
      <w:r>
        <w:separator/>
      </w:r>
    </w:p>
  </w:footnote>
  <w:footnote w:type="continuationSeparator" w:id="0">
    <w:p w:rsidR="00BC567D" w:rsidRDefault="00BC567D" w:rsidP="003B0A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95pt;height:48.95pt" o:bullet="t">
        <v:imagedata r:id="rId1" o:title="gm_large"/>
      </v:shape>
    </w:pict>
  </w:numPicBullet>
  <w:numPicBullet w:numPicBulletId="1">
    <w:pict>
      <v:shape id="_x0000_i1033" type="#_x0000_t75" style="width:32.65pt;height:32.65pt" o:bullet="t">
        <v:imagedata r:id="rId2" o:title=""/>
      </v:shape>
    </w:pict>
  </w:numPicBullet>
  <w:numPicBullet w:numPicBulletId="2">
    <w:pict>
      <v:shape id="_x0000_i1034" type="#_x0000_t75" style="width:24.95pt;height:24.95pt" o:bullet="t">
        <v:imagedata r:id="rId3" o:title=""/>
      </v:shape>
    </w:pict>
  </w:numPicBullet>
  <w:numPicBullet w:numPicBulletId="3">
    <w:pict>
      <v:shape id="_x0000_i1035" type="#_x0000_t75" style="width:12.5pt;height:8.65pt;visibility:visible" o:bullet="t">
        <v:imagedata r:id="rId4" o:title=""/>
      </v:shape>
    </w:pict>
  </w:numPicBullet>
  <w:numPicBullet w:numPicBulletId="4">
    <w:pict>
      <v:shape id="_x0000_i1036" type="#_x0000_t75" style="width:11.5pt;height:12.5pt;visibility:visible;mso-wrap-style:square" o:bullet="t">
        <v:imagedata r:id="rId5" o:title=""/>
      </v:shape>
    </w:pict>
  </w:numPicBullet>
  <w:numPicBullet w:numPicBulletId="5">
    <w:pict>
      <v:shape id="_x0000_i1037" type="#_x0000_t75" style="width:23.05pt;height:22.1pt;visibility:visible;mso-wrap-style:square" o:bullet="t">
        <v:imagedata r:id="rId6" o:title=""/>
      </v:shape>
    </w:pict>
  </w:numPicBullet>
  <w:abstractNum w:abstractNumId="0">
    <w:nsid w:val="110E66CF"/>
    <w:multiLevelType w:val="hybridMultilevel"/>
    <w:tmpl w:val="C8701CE4"/>
    <w:lvl w:ilvl="0" w:tplc="C4E8B348">
      <w:start w:val="1"/>
      <w:numFmt w:val="bullet"/>
      <w:lvlText w:val=""/>
      <w:lvlPicBulletId w:val="2"/>
      <w:lvlJc w:val="left"/>
      <w:pPr>
        <w:tabs>
          <w:tab w:val="num" w:pos="720"/>
        </w:tabs>
        <w:ind w:left="720" w:hanging="360"/>
      </w:pPr>
      <w:rPr>
        <w:rFonts w:ascii="Symbol" w:hAnsi="Symbol" w:hint="default"/>
      </w:rPr>
    </w:lvl>
    <w:lvl w:ilvl="1" w:tplc="402AE210" w:tentative="1">
      <w:start w:val="1"/>
      <w:numFmt w:val="bullet"/>
      <w:lvlText w:val=""/>
      <w:lvlJc w:val="left"/>
      <w:pPr>
        <w:tabs>
          <w:tab w:val="num" w:pos="1440"/>
        </w:tabs>
        <w:ind w:left="1440" w:hanging="360"/>
      </w:pPr>
      <w:rPr>
        <w:rFonts w:ascii="Symbol" w:hAnsi="Symbol" w:hint="default"/>
      </w:rPr>
    </w:lvl>
    <w:lvl w:ilvl="2" w:tplc="1DA6ED1A" w:tentative="1">
      <w:start w:val="1"/>
      <w:numFmt w:val="bullet"/>
      <w:lvlText w:val=""/>
      <w:lvlJc w:val="left"/>
      <w:pPr>
        <w:tabs>
          <w:tab w:val="num" w:pos="2160"/>
        </w:tabs>
        <w:ind w:left="2160" w:hanging="360"/>
      </w:pPr>
      <w:rPr>
        <w:rFonts w:ascii="Symbol" w:hAnsi="Symbol" w:hint="default"/>
      </w:rPr>
    </w:lvl>
    <w:lvl w:ilvl="3" w:tplc="A5A2E482" w:tentative="1">
      <w:start w:val="1"/>
      <w:numFmt w:val="bullet"/>
      <w:lvlText w:val=""/>
      <w:lvlJc w:val="left"/>
      <w:pPr>
        <w:tabs>
          <w:tab w:val="num" w:pos="2880"/>
        </w:tabs>
        <w:ind w:left="2880" w:hanging="360"/>
      </w:pPr>
      <w:rPr>
        <w:rFonts w:ascii="Symbol" w:hAnsi="Symbol" w:hint="default"/>
      </w:rPr>
    </w:lvl>
    <w:lvl w:ilvl="4" w:tplc="E83A9B44" w:tentative="1">
      <w:start w:val="1"/>
      <w:numFmt w:val="bullet"/>
      <w:lvlText w:val=""/>
      <w:lvlJc w:val="left"/>
      <w:pPr>
        <w:tabs>
          <w:tab w:val="num" w:pos="3600"/>
        </w:tabs>
        <w:ind w:left="3600" w:hanging="360"/>
      </w:pPr>
      <w:rPr>
        <w:rFonts w:ascii="Symbol" w:hAnsi="Symbol" w:hint="default"/>
      </w:rPr>
    </w:lvl>
    <w:lvl w:ilvl="5" w:tplc="23AAA1F8" w:tentative="1">
      <w:start w:val="1"/>
      <w:numFmt w:val="bullet"/>
      <w:lvlText w:val=""/>
      <w:lvlJc w:val="left"/>
      <w:pPr>
        <w:tabs>
          <w:tab w:val="num" w:pos="4320"/>
        </w:tabs>
        <w:ind w:left="4320" w:hanging="360"/>
      </w:pPr>
      <w:rPr>
        <w:rFonts w:ascii="Symbol" w:hAnsi="Symbol" w:hint="default"/>
      </w:rPr>
    </w:lvl>
    <w:lvl w:ilvl="6" w:tplc="43C2F020" w:tentative="1">
      <w:start w:val="1"/>
      <w:numFmt w:val="bullet"/>
      <w:lvlText w:val=""/>
      <w:lvlJc w:val="left"/>
      <w:pPr>
        <w:tabs>
          <w:tab w:val="num" w:pos="5040"/>
        </w:tabs>
        <w:ind w:left="5040" w:hanging="360"/>
      </w:pPr>
      <w:rPr>
        <w:rFonts w:ascii="Symbol" w:hAnsi="Symbol" w:hint="default"/>
      </w:rPr>
    </w:lvl>
    <w:lvl w:ilvl="7" w:tplc="B2F02954" w:tentative="1">
      <w:start w:val="1"/>
      <w:numFmt w:val="bullet"/>
      <w:lvlText w:val=""/>
      <w:lvlJc w:val="left"/>
      <w:pPr>
        <w:tabs>
          <w:tab w:val="num" w:pos="5760"/>
        </w:tabs>
        <w:ind w:left="5760" w:hanging="360"/>
      </w:pPr>
      <w:rPr>
        <w:rFonts w:ascii="Symbol" w:hAnsi="Symbol" w:hint="default"/>
      </w:rPr>
    </w:lvl>
    <w:lvl w:ilvl="8" w:tplc="00B8D4F4" w:tentative="1">
      <w:start w:val="1"/>
      <w:numFmt w:val="bullet"/>
      <w:lvlText w:val=""/>
      <w:lvlJc w:val="left"/>
      <w:pPr>
        <w:tabs>
          <w:tab w:val="num" w:pos="6480"/>
        </w:tabs>
        <w:ind w:left="6480" w:hanging="360"/>
      </w:pPr>
      <w:rPr>
        <w:rFonts w:ascii="Symbol" w:hAnsi="Symbol" w:hint="default"/>
      </w:rPr>
    </w:lvl>
  </w:abstractNum>
  <w:abstractNum w:abstractNumId="1">
    <w:nsid w:val="15E6400F"/>
    <w:multiLevelType w:val="hybridMultilevel"/>
    <w:tmpl w:val="A3C42460"/>
    <w:lvl w:ilvl="0" w:tplc="DA9E9736">
      <w:start w:val="1"/>
      <w:numFmt w:val="bullet"/>
      <w:lvlText w:val=""/>
      <w:lvlPicBulletId w:val="2"/>
      <w:lvlJc w:val="left"/>
      <w:pPr>
        <w:tabs>
          <w:tab w:val="num" w:pos="720"/>
        </w:tabs>
        <w:ind w:left="720" w:hanging="360"/>
      </w:pPr>
      <w:rPr>
        <w:rFonts w:ascii="Symbol" w:hAnsi="Symbol" w:hint="default"/>
      </w:rPr>
    </w:lvl>
    <w:lvl w:ilvl="1" w:tplc="8CDAEFF2" w:tentative="1">
      <w:start w:val="1"/>
      <w:numFmt w:val="bullet"/>
      <w:lvlText w:val=""/>
      <w:lvlJc w:val="left"/>
      <w:pPr>
        <w:tabs>
          <w:tab w:val="num" w:pos="1440"/>
        </w:tabs>
        <w:ind w:left="1440" w:hanging="360"/>
      </w:pPr>
      <w:rPr>
        <w:rFonts w:ascii="Symbol" w:hAnsi="Symbol" w:hint="default"/>
      </w:rPr>
    </w:lvl>
    <w:lvl w:ilvl="2" w:tplc="DE1C9BE6" w:tentative="1">
      <w:start w:val="1"/>
      <w:numFmt w:val="bullet"/>
      <w:lvlText w:val=""/>
      <w:lvlJc w:val="left"/>
      <w:pPr>
        <w:tabs>
          <w:tab w:val="num" w:pos="2160"/>
        </w:tabs>
        <w:ind w:left="2160" w:hanging="360"/>
      </w:pPr>
      <w:rPr>
        <w:rFonts w:ascii="Symbol" w:hAnsi="Symbol" w:hint="default"/>
      </w:rPr>
    </w:lvl>
    <w:lvl w:ilvl="3" w:tplc="6F209D38" w:tentative="1">
      <w:start w:val="1"/>
      <w:numFmt w:val="bullet"/>
      <w:lvlText w:val=""/>
      <w:lvlJc w:val="left"/>
      <w:pPr>
        <w:tabs>
          <w:tab w:val="num" w:pos="2880"/>
        </w:tabs>
        <w:ind w:left="2880" w:hanging="360"/>
      </w:pPr>
      <w:rPr>
        <w:rFonts w:ascii="Symbol" w:hAnsi="Symbol" w:hint="default"/>
      </w:rPr>
    </w:lvl>
    <w:lvl w:ilvl="4" w:tplc="EC38BD40" w:tentative="1">
      <w:start w:val="1"/>
      <w:numFmt w:val="bullet"/>
      <w:lvlText w:val=""/>
      <w:lvlJc w:val="left"/>
      <w:pPr>
        <w:tabs>
          <w:tab w:val="num" w:pos="3600"/>
        </w:tabs>
        <w:ind w:left="3600" w:hanging="360"/>
      </w:pPr>
      <w:rPr>
        <w:rFonts w:ascii="Symbol" w:hAnsi="Symbol" w:hint="default"/>
      </w:rPr>
    </w:lvl>
    <w:lvl w:ilvl="5" w:tplc="F538E916" w:tentative="1">
      <w:start w:val="1"/>
      <w:numFmt w:val="bullet"/>
      <w:lvlText w:val=""/>
      <w:lvlJc w:val="left"/>
      <w:pPr>
        <w:tabs>
          <w:tab w:val="num" w:pos="4320"/>
        </w:tabs>
        <w:ind w:left="4320" w:hanging="360"/>
      </w:pPr>
      <w:rPr>
        <w:rFonts w:ascii="Symbol" w:hAnsi="Symbol" w:hint="default"/>
      </w:rPr>
    </w:lvl>
    <w:lvl w:ilvl="6" w:tplc="6E4E381C" w:tentative="1">
      <w:start w:val="1"/>
      <w:numFmt w:val="bullet"/>
      <w:lvlText w:val=""/>
      <w:lvlJc w:val="left"/>
      <w:pPr>
        <w:tabs>
          <w:tab w:val="num" w:pos="5040"/>
        </w:tabs>
        <w:ind w:left="5040" w:hanging="360"/>
      </w:pPr>
      <w:rPr>
        <w:rFonts w:ascii="Symbol" w:hAnsi="Symbol" w:hint="default"/>
      </w:rPr>
    </w:lvl>
    <w:lvl w:ilvl="7" w:tplc="14F08E60" w:tentative="1">
      <w:start w:val="1"/>
      <w:numFmt w:val="bullet"/>
      <w:lvlText w:val=""/>
      <w:lvlJc w:val="left"/>
      <w:pPr>
        <w:tabs>
          <w:tab w:val="num" w:pos="5760"/>
        </w:tabs>
        <w:ind w:left="5760" w:hanging="360"/>
      </w:pPr>
      <w:rPr>
        <w:rFonts w:ascii="Symbol" w:hAnsi="Symbol" w:hint="default"/>
      </w:rPr>
    </w:lvl>
    <w:lvl w:ilvl="8" w:tplc="9FEA78B4" w:tentative="1">
      <w:start w:val="1"/>
      <w:numFmt w:val="bullet"/>
      <w:lvlText w:val=""/>
      <w:lvlJc w:val="left"/>
      <w:pPr>
        <w:tabs>
          <w:tab w:val="num" w:pos="6480"/>
        </w:tabs>
        <w:ind w:left="6480" w:hanging="360"/>
      </w:pPr>
      <w:rPr>
        <w:rFonts w:ascii="Symbol" w:hAnsi="Symbol" w:hint="default"/>
      </w:rPr>
    </w:lvl>
  </w:abstractNum>
  <w:abstractNum w:abstractNumId="2">
    <w:nsid w:val="206E41FA"/>
    <w:multiLevelType w:val="hybridMultilevel"/>
    <w:tmpl w:val="35F8D5D8"/>
    <w:lvl w:ilvl="0" w:tplc="F2DEC056">
      <w:start w:val="1"/>
      <w:numFmt w:val="decimal"/>
      <w:lvlText w:val="%1."/>
      <w:lvlJc w:val="left"/>
      <w:pPr>
        <w:ind w:left="795" w:hanging="390"/>
      </w:pPr>
      <w:rPr>
        <w:rFonts w:cs="Times New Roman" w:hint="default"/>
        <w:color w:val="0000FF"/>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28F57F45"/>
    <w:multiLevelType w:val="hybridMultilevel"/>
    <w:tmpl w:val="897E2C78"/>
    <w:lvl w:ilvl="0" w:tplc="7B4EEFB2">
      <w:start w:val="1"/>
      <w:numFmt w:val="bullet"/>
      <w:lvlText w:val=""/>
      <w:lvlPicBulletId w:val="1"/>
      <w:lvlJc w:val="left"/>
      <w:pPr>
        <w:tabs>
          <w:tab w:val="num" w:pos="720"/>
        </w:tabs>
        <w:ind w:left="720" w:hanging="360"/>
      </w:pPr>
      <w:rPr>
        <w:rFonts w:ascii="Symbol" w:hAnsi="Symbol" w:hint="default"/>
      </w:rPr>
    </w:lvl>
    <w:lvl w:ilvl="1" w:tplc="490EF0FE" w:tentative="1">
      <w:start w:val="1"/>
      <w:numFmt w:val="bullet"/>
      <w:lvlText w:val=""/>
      <w:lvlJc w:val="left"/>
      <w:pPr>
        <w:tabs>
          <w:tab w:val="num" w:pos="1440"/>
        </w:tabs>
        <w:ind w:left="1440" w:hanging="360"/>
      </w:pPr>
      <w:rPr>
        <w:rFonts w:ascii="Symbol" w:hAnsi="Symbol" w:hint="default"/>
      </w:rPr>
    </w:lvl>
    <w:lvl w:ilvl="2" w:tplc="08307CA4" w:tentative="1">
      <w:start w:val="1"/>
      <w:numFmt w:val="bullet"/>
      <w:lvlText w:val=""/>
      <w:lvlJc w:val="left"/>
      <w:pPr>
        <w:tabs>
          <w:tab w:val="num" w:pos="2160"/>
        </w:tabs>
        <w:ind w:left="2160" w:hanging="360"/>
      </w:pPr>
      <w:rPr>
        <w:rFonts w:ascii="Symbol" w:hAnsi="Symbol" w:hint="default"/>
      </w:rPr>
    </w:lvl>
    <w:lvl w:ilvl="3" w:tplc="355C7D16" w:tentative="1">
      <w:start w:val="1"/>
      <w:numFmt w:val="bullet"/>
      <w:lvlText w:val=""/>
      <w:lvlJc w:val="left"/>
      <w:pPr>
        <w:tabs>
          <w:tab w:val="num" w:pos="2880"/>
        </w:tabs>
        <w:ind w:left="2880" w:hanging="360"/>
      </w:pPr>
      <w:rPr>
        <w:rFonts w:ascii="Symbol" w:hAnsi="Symbol" w:hint="default"/>
      </w:rPr>
    </w:lvl>
    <w:lvl w:ilvl="4" w:tplc="404E7578" w:tentative="1">
      <w:start w:val="1"/>
      <w:numFmt w:val="bullet"/>
      <w:lvlText w:val=""/>
      <w:lvlJc w:val="left"/>
      <w:pPr>
        <w:tabs>
          <w:tab w:val="num" w:pos="3600"/>
        </w:tabs>
        <w:ind w:left="3600" w:hanging="360"/>
      </w:pPr>
      <w:rPr>
        <w:rFonts w:ascii="Symbol" w:hAnsi="Symbol" w:hint="default"/>
      </w:rPr>
    </w:lvl>
    <w:lvl w:ilvl="5" w:tplc="14D20490" w:tentative="1">
      <w:start w:val="1"/>
      <w:numFmt w:val="bullet"/>
      <w:lvlText w:val=""/>
      <w:lvlJc w:val="left"/>
      <w:pPr>
        <w:tabs>
          <w:tab w:val="num" w:pos="4320"/>
        </w:tabs>
        <w:ind w:left="4320" w:hanging="360"/>
      </w:pPr>
      <w:rPr>
        <w:rFonts w:ascii="Symbol" w:hAnsi="Symbol" w:hint="default"/>
      </w:rPr>
    </w:lvl>
    <w:lvl w:ilvl="6" w:tplc="5790BC40" w:tentative="1">
      <w:start w:val="1"/>
      <w:numFmt w:val="bullet"/>
      <w:lvlText w:val=""/>
      <w:lvlJc w:val="left"/>
      <w:pPr>
        <w:tabs>
          <w:tab w:val="num" w:pos="5040"/>
        </w:tabs>
        <w:ind w:left="5040" w:hanging="360"/>
      </w:pPr>
      <w:rPr>
        <w:rFonts w:ascii="Symbol" w:hAnsi="Symbol" w:hint="default"/>
      </w:rPr>
    </w:lvl>
    <w:lvl w:ilvl="7" w:tplc="6A524A42" w:tentative="1">
      <w:start w:val="1"/>
      <w:numFmt w:val="bullet"/>
      <w:lvlText w:val=""/>
      <w:lvlJc w:val="left"/>
      <w:pPr>
        <w:tabs>
          <w:tab w:val="num" w:pos="5760"/>
        </w:tabs>
        <w:ind w:left="5760" w:hanging="360"/>
      </w:pPr>
      <w:rPr>
        <w:rFonts w:ascii="Symbol" w:hAnsi="Symbol" w:hint="default"/>
      </w:rPr>
    </w:lvl>
    <w:lvl w:ilvl="8" w:tplc="23EEA6A6" w:tentative="1">
      <w:start w:val="1"/>
      <w:numFmt w:val="bullet"/>
      <w:lvlText w:val=""/>
      <w:lvlJc w:val="left"/>
      <w:pPr>
        <w:tabs>
          <w:tab w:val="num" w:pos="6480"/>
        </w:tabs>
        <w:ind w:left="6480" w:hanging="360"/>
      </w:pPr>
      <w:rPr>
        <w:rFonts w:ascii="Symbol" w:hAnsi="Symbol" w:hint="default"/>
      </w:rPr>
    </w:lvl>
  </w:abstractNum>
  <w:abstractNum w:abstractNumId="4">
    <w:nsid w:val="2D06758F"/>
    <w:multiLevelType w:val="hybridMultilevel"/>
    <w:tmpl w:val="69D0E61A"/>
    <w:lvl w:ilvl="0" w:tplc="3A0C55EE">
      <w:start w:val="1"/>
      <w:numFmt w:val="bullet"/>
      <w:lvlText w:val=""/>
      <w:lvlPicBulletId w:val="5"/>
      <w:lvlJc w:val="left"/>
      <w:pPr>
        <w:tabs>
          <w:tab w:val="num" w:pos="720"/>
        </w:tabs>
        <w:ind w:left="720" w:hanging="360"/>
      </w:pPr>
      <w:rPr>
        <w:rFonts w:ascii="Symbol" w:hAnsi="Symbol" w:hint="default"/>
      </w:rPr>
    </w:lvl>
    <w:lvl w:ilvl="1" w:tplc="0EB6E1BC" w:tentative="1">
      <w:start w:val="1"/>
      <w:numFmt w:val="bullet"/>
      <w:lvlText w:val=""/>
      <w:lvlJc w:val="left"/>
      <w:pPr>
        <w:tabs>
          <w:tab w:val="num" w:pos="1440"/>
        </w:tabs>
        <w:ind w:left="1440" w:hanging="360"/>
      </w:pPr>
      <w:rPr>
        <w:rFonts w:ascii="Symbol" w:hAnsi="Symbol" w:hint="default"/>
      </w:rPr>
    </w:lvl>
    <w:lvl w:ilvl="2" w:tplc="7EEEF5D6" w:tentative="1">
      <w:start w:val="1"/>
      <w:numFmt w:val="bullet"/>
      <w:lvlText w:val=""/>
      <w:lvlJc w:val="left"/>
      <w:pPr>
        <w:tabs>
          <w:tab w:val="num" w:pos="2160"/>
        </w:tabs>
        <w:ind w:left="2160" w:hanging="360"/>
      </w:pPr>
      <w:rPr>
        <w:rFonts w:ascii="Symbol" w:hAnsi="Symbol" w:hint="default"/>
      </w:rPr>
    </w:lvl>
    <w:lvl w:ilvl="3" w:tplc="CDD87C88" w:tentative="1">
      <w:start w:val="1"/>
      <w:numFmt w:val="bullet"/>
      <w:lvlText w:val=""/>
      <w:lvlJc w:val="left"/>
      <w:pPr>
        <w:tabs>
          <w:tab w:val="num" w:pos="2880"/>
        </w:tabs>
        <w:ind w:left="2880" w:hanging="360"/>
      </w:pPr>
      <w:rPr>
        <w:rFonts w:ascii="Symbol" w:hAnsi="Symbol" w:hint="default"/>
      </w:rPr>
    </w:lvl>
    <w:lvl w:ilvl="4" w:tplc="E86400D2" w:tentative="1">
      <w:start w:val="1"/>
      <w:numFmt w:val="bullet"/>
      <w:lvlText w:val=""/>
      <w:lvlJc w:val="left"/>
      <w:pPr>
        <w:tabs>
          <w:tab w:val="num" w:pos="3600"/>
        </w:tabs>
        <w:ind w:left="3600" w:hanging="360"/>
      </w:pPr>
      <w:rPr>
        <w:rFonts w:ascii="Symbol" w:hAnsi="Symbol" w:hint="default"/>
      </w:rPr>
    </w:lvl>
    <w:lvl w:ilvl="5" w:tplc="B720F718" w:tentative="1">
      <w:start w:val="1"/>
      <w:numFmt w:val="bullet"/>
      <w:lvlText w:val=""/>
      <w:lvlJc w:val="left"/>
      <w:pPr>
        <w:tabs>
          <w:tab w:val="num" w:pos="4320"/>
        </w:tabs>
        <w:ind w:left="4320" w:hanging="360"/>
      </w:pPr>
      <w:rPr>
        <w:rFonts w:ascii="Symbol" w:hAnsi="Symbol" w:hint="default"/>
      </w:rPr>
    </w:lvl>
    <w:lvl w:ilvl="6" w:tplc="F8D83544" w:tentative="1">
      <w:start w:val="1"/>
      <w:numFmt w:val="bullet"/>
      <w:lvlText w:val=""/>
      <w:lvlJc w:val="left"/>
      <w:pPr>
        <w:tabs>
          <w:tab w:val="num" w:pos="5040"/>
        </w:tabs>
        <w:ind w:left="5040" w:hanging="360"/>
      </w:pPr>
      <w:rPr>
        <w:rFonts w:ascii="Symbol" w:hAnsi="Symbol" w:hint="default"/>
      </w:rPr>
    </w:lvl>
    <w:lvl w:ilvl="7" w:tplc="C7EA10BE" w:tentative="1">
      <w:start w:val="1"/>
      <w:numFmt w:val="bullet"/>
      <w:lvlText w:val=""/>
      <w:lvlJc w:val="left"/>
      <w:pPr>
        <w:tabs>
          <w:tab w:val="num" w:pos="5760"/>
        </w:tabs>
        <w:ind w:left="5760" w:hanging="360"/>
      </w:pPr>
      <w:rPr>
        <w:rFonts w:ascii="Symbol" w:hAnsi="Symbol" w:hint="default"/>
      </w:rPr>
    </w:lvl>
    <w:lvl w:ilvl="8" w:tplc="C5F6F020" w:tentative="1">
      <w:start w:val="1"/>
      <w:numFmt w:val="bullet"/>
      <w:lvlText w:val=""/>
      <w:lvlJc w:val="left"/>
      <w:pPr>
        <w:tabs>
          <w:tab w:val="num" w:pos="6480"/>
        </w:tabs>
        <w:ind w:left="6480" w:hanging="360"/>
      </w:pPr>
      <w:rPr>
        <w:rFonts w:ascii="Symbol" w:hAnsi="Symbol" w:hint="default"/>
      </w:rPr>
    </w:lvl>
  </w:abstractNum>
  <w:abstractNum w:abstractNumId="5">
    <w:nsid w:val="2D543853"/>
    <w:multiLevelType w:val="hybridMultilevel"/>
    <w:tmpl w:val="31502640"/>
    <w:lvl w:ilvl="0" w:tplc="A8A8DB3C">
      <w:start w:val="1"/>
      <w:numFmt w:val="bullet"/>
      <w:lvlText w:val=""/>
      <w:lvlPicBulletId w:val="2"/>
      <w:lvlJc w:val="left"/>
      <w:pPr>
        <w:tabs>
          <w:tab w:val="num" w:pos="720"/>
        </w:tabs>
        <w:ind w:left="720" w:hanging="360"/>
      </w:pPr>
      <w:rPr>
        <w:rFonts w:ascii="Symbol" w:hAnsi="Symbol" w:hint="default"/>
      </w:rPr>
    </w:lvl>
    <w:lvl w:ilvl="1" w:tplc="2092CFFA" w:tentative="1">
      <w:start w:val="1"/>
      <w:numFmt w:val="bullet"/>
      <w:lvlText w:val=""/>
      <w:lvlJc w:val="left"/>
      <w:pPr>
        <w:tabs>
          <w:tab w:val="num" w:pos="1440"/>
        </w:tabs>
        <w:ind w:left="1440" w:hanging="360"/>
      </w:pPr>
      <w:rPr>
        <w:rFonts w:ascii="Symbol" w:hAnsi="Symbol" w:hint="default"/>
      </w:rPr>
    </w:lvl>
    <w:lvl w:ilvl="2" w:tplc="5C3E1CBC" w:tentative="1">
      <w:start w:val="1"/>
      <w:numFmt w:val="bullet"/>
      <w:lvlText w:val=""/>
      <w:lvlJc w:val="left"/>
      <w:pPr>
        <w:tabs>
          <w:tab w:val="num" w:pos="2160"/>
        </w:tabs>
        <w:ind w:left="2160" w:hanging="360"/>
      </w:pPr>
      <w:rPr>
        <w:rFonts w:ascii="Symbol" w:hAnsi="Symbol" w:hint="default"/>
      </w:rPr>
    </w:lvl>
    <w:lvl w:ilvl="3" w:tplc="994C89E2" w:tentative="1">
      <w:start w:val="1"/>
      <w:numFmt w:val="bullet"/>
      <w:lvlText w:val=""/>
      <w:lvlJc w:val="left"/>
      <w:pPr>
        <w:tabs>
          <w:tab w:val="num" w:pos="2880"/>
        </w:tabs>
        <w:ind w:left="2880" w:hanging="360"/>
      </w:pPr>
      <w:rPr>
        <w:rFonts w:ascii="Symbol" w:hAnsi="Symbol" w:hint="default"/>
      </w:rPr>
    </w:lvl>
    <w:lvl w:ilvl="4" w:tplc="200A9B14" w:tentative="1">
      <w:start w:val="1"/>
      <w:numFmt w:val="bullet"/>
      <w:lvlText w:val=""/>
      <w:lvlJc w:val="left"/>
      <w:pPr>
        <w:tabs>
          <w:tab w:val="num" w:pos="3600"/>
        </w:tabs>
        <w:ind w:left="3600" w:hanging="360"/>
      </w:pPr>
      <w:rPr>
        <w:rFonts w:ascii="Symbol" w:hAnsi="Symbol" w:hint="default"/>
      </w:rPr>
    </w:lvl>
    <w:lvl w:ilvl="5" w:tplc="EA44D322" w:tentative="1">
      <w:start w:val="1"/>
      <w:numFmt w:val="bullet"/>
      <w:lvlText w:val=""/>
      <w:lvlJc w:val="left"/>
      <w:pPr>
        <w:tabs>
          <w:tab w:val="num" w:pos="4320"/>
        </w:tabs>
        <w:ind w:left="4320" w:hanging="360"/>
      </w:pPr>
      <w:rPr>
        <w:rFonts w:ascii="Symbol" w:hAnsi="Symbol" w:hint="default"/>
      </w:rPr>
    </w:lvl>
    <w:lvl w:ilvl="6" w:tplc="7706894E" w:tentative="1">
      <w:start w:val="1"/>
      <w:numFmt w:val="bullet"/>
      <w:lvlText w:val=""/>
      <w:lvlJc w:val="left"/>
      <w:pPr>
        <w:tabs>
          <w:tab w:val="num" w:pos="5040"/>
        </w:tabs>
        <w:ind w:left="5040" w:hanging="360"/>
      </w:pPr>
      <w:rPr>
        <w:rFonts w:ascii="Symbol" w:hAnsi="Symbol" w:hint="default"/>
      </w:rPr>
    </w:lvl>
    <w:lvl w:ilvl="7" w:tplc="003AE9A8" w:tentative="1">
      <w:start w:val="1"/>
      <w:numFmt w:val="bullet"/>
      <w:lvlText w:val=""/>
      <w:lvlJc w:val="left"/>
      <w:pPr>
        <w:tabs>
          <w:tab w:val="num" w:pos="5760"/>
        </w:tabs>
        <w:ind w:left="5760" w:hanging="360"/>
      </w:pPr>
      <w:rPr>
        <w:rFonts w:ascii="Symbol" w:hAnsi="Symbol" w:hint="default"/>
      </w:rPr>
    </w:lvl>
    <w:lvl w:ilvl="8" w:tplc="6E24E3C4" w:tentative="1">
      <w:start w:val="1"/>
      <w:numFmt w:val="bullet"/>
      <w:lvlText w:val=""/>
      <w:lvlJc w:val="left"/>
      <w:pPr>
        <w:tabs>
          <w:tab w:val="num" w:pos="6480"/>
        </w:tabs>
        <w:ind w:left="6480" w:hanging="360"/>
      </w:pPr>
      <w:rPr>
        <w:rFonts w:ascii="Symbol" w:hAnsi="Symbol" w:hint="default"/>
      </w:rPr>
    </w:lvl>
  </w:abstractNum>
  <w:abstractNum w:abstractNumId="6">
    <w:nsid w:val="3B1D1480"/>
    <w:multiLevelType w:val="hybridMultilevel"/>
    <w:tmpl w:val="35A69A5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7D73EEF"/>
    <w:multiLevelType w:val="multilevel"/>
    <w:tmpl w:val="1B945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7B30CC9"/>
    <w:multiLevelType w:val="hybridMultilevel"/>
    <w:tmpl w:val="7AC687F2"/>
    <w:lvl w:ilvl="0" w:tplc="F4CE13A4">
      <w:start w:val="1"/>
      <w:numFmt w:val="bullet"/>
      <w:lvlText w:val=""/>
      <w:lvlPicBulletId w:val="0"/>
      <w:lvlJc w:val="left"/>
      <w:pPr>
        <w:tabs>
          <w:tab w:val="num" w:pos="720"/>
        </w:tabs>
        <w:ind w:left="720" w:hanging="360"/>
      </w:pPr>
      <w:rPr>
        <w:rFonts w:ascii="Symbol" w:hAnsi="Symbol" w:hint="default"/>
      </w:rPr>
    </w:lvl>
    <w:lvl w:ilvl="1" w:tplc="F80CB034" w:tentative="1">
      <w:start w:val="1"/>
      <w:numFmt w:val="bullet"/>
      <w:lvlText w:val=""/>
      <w:lvlJc w:val="left"/>
      <w:pPr>
        <w:tabs>
          <w:tab w:val="num" w:pos="1440"/>
        </w:tabs>
        <w:ind w:left="1440" w:hanging="360"/>
      </w:pPr>
      <w:rPr>
        <w:rFonts w:ascii="Symbol" w:hAnsi="Symbol" w:hint="default"/>
      </w:rPr>
    </w:lvl>
    <w:lvl w:ilvl="2" w:tplc="6624DEE6" w:tentative="1">
      <w:start w:val="1"/>
      <w:numFmt w:val="bullet"/>
      <w:lvlText w:val=""/>
      <w:lvlJc w:val="left"/>
      <w:pPr>
        <w:tabs>
          <w:tab w:val="num" w:pos="2160"/>
        </w:tabs>
        <w:ind w:left="2160" w:hanging="360"/>
      </w:pPr>
      <w:rPr>
        <w:rFonts w:ascii="Symbol" w:hAnsi="Symbol" w:hint="default"/>
      </w:rPr>
    </w:lvl>
    <w:lvl w:ilvl="3" w:tplc="A864A4E6" w:tentative="1">
      <w:start w:val="1"/>
      <w:numFmt w:val="bullet"/>
      <w:lvlText w:val=""/>
      <w:lvlJc w:val="left"/>
      <w:pPr>
        <w:tabs>
          <w:tab w:val="num" w:pos="2880"/>
        </w:tabs>
        <w:ind w:left="2880" w:hanging="360"/>
      </w:pPr>
      <w:rPr>
        <w:rFonts w:ascii="Symbol" w:hAnsi="Symbol" w:hint="default"/>
      </w:rPr>
    </w:lvl>
    <w:lvl w:ilvl="4" w:tplc="80C8DB24" w:tentative="1">
      <w:start w:val="1"/>
      <w:numFmt w:val="bullet"/>
      <w:lvlText w:val=""/>
      <w:lvlJc w:val="left"/>
      <w:pPr>
        <w:tabs>
          <w:tab w:val="num" w:pos="3600"/>
        </w:tabs>
        <w:ind w:left="3600" w:hanging="360"/>
      </w:pPr>
      <w:rPr>
        <w:rFonts w:ascii="Symbol" w:hAnsi="Symbol" w:hint="default"/>
      </w:rPr>
    </w:lvl>
    <w:lvl w:ilvl="5" w:tplc="9934CE72" w:tentative="1">
      <w:start w:val="1"/>
      <w:numFmt w:val="bullet"/>
      <w:lvlText w:val=""/>
      <w:lvlJc w:val="left"/>
      <w:pPr>
        <w:tabs>
          <w:tab w:val="num" w:pos="4320"/>
        </w:tabs>
        <w:ind w:left="4320" w:hanging="360"/>
      </w:pPr>
      <w:rPr>
        <w:rFonts w:ascii="Symbol" w:hAnsi="Symbol" w:hint="default"/>
      </w:rPr>
    </w:lvl>
    <w:lvl w:ilvl="6" w:tplc="62A6DEDA" w:tentative="1">
      <w:start w:val="1"/>
      <w:numFmt w:val="bullet"/>
      <w:lvlText w:val=""/>
      <w:lvlJc w:val="left"/>
      <w:pPr>
        <w:tabs>
          <w:tab w:val="num" w:pos="5040"/>
        </w:tabs>
        <w:ind w:left="5040" w:hanging="360"/>
      </w:pPr>
      <w:rPr>
        <w:rFonts w:ascii="Symbol" w:hAnsi="Symbol" w:hint="default"/>
      </w:rPr>
    </w:lvl>
    <w:lvl w:ilvl="7" w:tplc="D962056E" w:tentative="1">
      <w:start w:val="1"/>
      <w:numFmt w:val="bullet"/>
      <w:lvlText w:val=""/>
      <w:lvlJc w:val="left"/>
      <w:pPr>
        <w:tabs>
          <w:tab w:val="num" w:pos="5760"/>
        </w:tabs>
        <w:ind w:left="5760" w:hanging="360"/>
      </w:pPr>
      <w:rPr>
        <w:rFonts w:ascii="Symbol" w:hAnsi="Symbol" w:hint="default"/>
      </w:rPr>
    </w:lvl>
    <w:lvl w:ilvl="8" w:tplc="BE705BA6"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7"/>
  </w:num>
  <w:num w:numId="3">
    <w:abstractNumId w:val="8"/>
  </w:num>
  <w:num w:numId="4">
    <w:abstractNumId w:val="3"/>
  </w:num>
  <w:num w:numId="5">
    <w:abstractNumId w:val="5"/>
  </w:num>
  <w:num w:numId="6">
    <w:abstractNumId w:val="0"/>
  </w:num>
  <w:num w:numId="7">
    <w:abstractNumId w:val="1"/>
  </w:num>
  <w:num w:numId="8">
    <w:abstractNumId w:val="2"/>
  </w:num>
  <w:num w:numId="9">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attachedTemplate r:id="rId1"/>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49417F"/>
    <w:rsid w:val="0000065E"/>
    <w:rsid w:val="0000185F"/>
    <w:rsid w:val="000027D7"/>
    <w:rsid w:val="00003013"/>
    <w:rsid w:val="00003522"/>
    <w:rsid w:val="0000396B"/>
    <w:rsid w:val="00003E10"/>
    <w:rsid w:val="0000457B"/>
    <w:rsid w:val="00004A99"/>
    <w:rsid w:val="000051AF"/>
    <w:rsid w:val="00005450"/>
    <w:rsid w:val="00006535"/>
    <w:rsid w:val="0000691F"/>
    <w:rsid w:val="00007188"/>
    <w:rsid w:val="00007243"/>
    <w:rsid w:val="00007519"/>
    <w:rsid w:val="00010162"/>
    <w:rsid w:val="00010CA1"/>
    <w:rsid w:val="0001163F"/>
    <w:rsid w:val="00011BEA"/>
    <w:rsid w:val="00012E27"/>
    <w:rsid w:val="00012E8B"/>
    <w:rsid w:val="00013251"/>
    <w:rsid w:val="00015190"/>
    <w:rsid w:val="000154AA"/>
    <w:rsid w:val="0001554B"/>
    <w:rsid w:val="000162D2"/>
    <w:rsid w:val="00016327"/>
    <w:rsid w:val="00017801"/>
    <w:rsid w:val="00020026"/>
    <w:rsid w:val="000200DB"/>
    <w:rsid w:val="00020299"/>
    <w:rsid w:val="000209F9"/>
    <w:rsid w:val="00021432"/>
    <w:rsid w:val="00021872"/>
    <w:rsid w:val="000218B3"/>
    <w:rsid w:val="00022040"/>
    <w:rsid w:val="00022D6E"/>
    <w:rsid w:val="00023964"/>
    <w:rsid w:val="0002444E"/>
    <w:rsid w:val="00024CBE"/>
    <w:rsid w:val="00024E6A"/>
    <w:rsid w:val="00025E2E"/>
    <w:rsid w:val="000272D1"/>
    <w:rsid w:val="0002730B"/>
    <w:rsid w:val="000276C3"/>
    <w:rsid w:val="00027A75"/>
    <w:rsid w:val="000302A8"/>
    <w:rsid w:val="00031DDB"/>
    <w:rsid w:val="000323F4"/>
    <w:rsid w:val="000325BE"/>
    <w:rsid w:val="00033382"/>
    <w:rsid w:val="00034D95"/>
    <w:rsid w:val="00035139"/>
    <w:rsid w:val="00036013"/>
    <w:rsid w:val="000361D4"/>
    <w:rsid w:val="000363A4"/>
    <w:rsid w:val="00040A7F"/>
    <w:rsid w:val="00041231"/>
    <w:rsid w:val="0004125F"/>
    <w:rsid w:val="0004160C"/>
    <w:rsid w:val="000427A6"/>
    <w:rsid w:val="00042D2D"/>
    <w:rsid w:val="0004312E"/>
    <w:rsid w:val="00043DA3"/>
    <w:rsid w:val="000456E4"/>
    <w:rsid w:val="000459CF"/>
    <w:rsid w:val="00046DF3"/>
    <w:rsid w:val="00047436"/>
    <w:rsid w:val="00047DAC"/>
    <w:rsid w:val="000501C0"/>
    <w:rsid w:val="00050213"/>
    <w:rsid w:val="000514D7"/>
    <w:rsid w:val="0005220E"/>
    <w:rsid w:val="000525C9"/>
    <w:rsid w:val="00052933"/>
    <w:rsid w:val="000531CF"/>
    <w:rsid w:val="0005493A"/>
    <w:rsid w:val="0005504A"/>
    <w:rsid w:val="00055A2C"/>
    <w:rsid w:val="00055E48"/>
    <w:rsid w:val="00055FFA"/>
    <w:rsid w:val="00056DEE"/>
    <w:rsid w:val="000574D8"/>
    <w:rsid w:val="000576FA"/>
    <w:rsid w:val="00057EE9"/>
    <w:rsid w:val="00060899"/>
    <w:rsid w:val="000614F0"/>
    <w:rsid w:val="000615BB"/>
    <w:rsid w:val="00062C1B"/>
    <w:rsid w:val="000635FA"/>
    <w:rsid w:val="00063BDD"/>
    <w:rsid w:val="000647A1"/>
    <w:rsid w:val="0006604A"/>
    <w:rsid w:val="0006626C"/>
    <w:rsid w:val="000716B0"/>
    <w:rsid w:val="00072AC9"/>
    <w:rsid w:val="0007328E"/>
    <w:rsid w:val="0007370E"/>
    <w:rsid w:val="00073C44"/>
    <w:rsid w:val="00075A3D"/>
    <w:rsid w:val="0007698D"/>
    <w:rsid w:val="000769D0"/>
    <w:rsid w:val="000804EE"/>
    <w:rsid w:val="000809FB"/>
    <w:rsid w:val="0008196F"/>
    <w:rsid w:val="00081A67"/>
    <w:rsid w:val="000823BA"/>
    <w:rsid w:val="00082C76"/>
    <w:rsid w:val="00083294"/>
    <w:rsid w:val="000836C3"/>
    <w:rsid w:val="00083E38"/>
    <w:rsid w:val="000848B8"/>
    <w:rsid w:val="000850FF"/>
    <w:rsid w:val="00085923"/>
    <w:rsid w:val="00085C16"/>
    <w:rsid w:val="000862AC"/>
    <w:rsid w:val="000864EF"/>
    <w:rsid w:val="00086C0A"/>
    <w:rsid w:val="00086E07"/>
    <w:rsid w:val="00087636"/>
    <w:rsid w:val="00095392"/>
    <w:rsid w:val="00095439"/>
    <w:rsid w:val="000A0967"/>
    <w:rsid w:val="000A1AFB"/>
    <w:rsid w:val="000A28F7"/>
    <w:rsid w:val="000A2AA6"/>
    <w:rsid w:val="000A4B70"/>
    <w:rsid w:val="000B198B"/>
    <w:rsid w:val="000B309F"/>
    <w:rsid w:val="000B3242"/>
    <w:rsid w:val="000B3755"/>
    <w:rsid w:val="000B449A"/>
    <w:rsid w:val="000B50C7"/>
    <w:rsid w:val="000B56D7"/>
    <w:rsid w:val="000B60FD"/>
    <w:rsid w:val="000B6254"/>
    <w:rsid w:val="000B62F1"/>
    <w:rsid w:val="000B76CC"/>
    <w:rsid w:val="000B7C0A"/>
    <w:rsid w:val="000C011C"/>
    <w:rsid w:val="000C1480"/>
    <w:rsid w:val="000C15C7"/>
    <w:rsid w:val="000C197E"/>
    <w:rsid w:val="000C1C6A"/>
    <w:rsid w:val="000C2477"/>
    <w:rsid w:val="000C2A81"/>
    <w:rsid w:val="000C4244"/>
    <w:rsid w:val="000C4C72"/>
    <w:rsid w:val="000C5D0B"/>
    <w:rsid w:val="000C5D8A"/>
    <w:rsid w:val="000C6888"/>
    <w:rsid w:val="000C6B36"/>
    <w:rsid w:val="000D023B"/>
    <w:rsid w:val="000D0BE6"/>
    <w:rsid w:val="000D0FE8"/>
    <w:rsid w:val="000D1439"/>
    <w:rsid w:val="000D2377"/>
    <w:rsid w:val="000D3000"/>
    <w:rsid w:val="000D4621"/>
    <w:rsid w:val="000D46E8"/>
    <w:rsid w:val="000D637F"/>
    <w:rsid w:val="000D6CB8"/>
    <w:rsid w:val="000D7591"/>
    <w:rsid w:val="000D7B80"/>
    <w:rsid w:val="000E0424"/>
    <w:rsid w:val="000E0915"/>
    <w:rsid w:val="000E1568"/>
    <w:rsid w:val="000E21C1"/>
    <w:rsid w:val="000E32DE"/>
    <w:rsid w:val="000E35F2"/>
    <w:rsid w:val="000E413C"/>
    <w:rsid w:val="000E430D"/>
    <w:rsid w:val="000E4450"/>
    <w:rsid w:val="000E562B"/>
    <w:rsid w:val="000E60DE"/>
    <w:rsid w:val="000E659A"/>
    <w:rsid w:val="000E7200"/>
    <w:rsid w:val="000E7803"/>
    <w:rsid w:val="000E786B"/>
    <w:rsid w:val="000F0C5E"/>
    <w:rsid w:val="000F0FA3"/>
    <w:rsid w:val="000F4120"/>
    <w:rsid w:val="000F43BC"/>
    <w:rsid w:val="000F44CA"/>
    <w:rsid w:val="000F550F"/>
    <w:rsid w:val="000F5C74"/>
    <w:rsid w:val="000F68C1"/>
    <w:rsid w:val="000F68CD"/>
    <w:rsid w:val="000F74B6"/>
    <w:rsid w:val="00101EE3"/>
    <w:rsid w:val="00101FD8"/>
    <w:rsid w:val="001022AA"/>
    <w:rsid w:val="00102B7C"/>
    <w:rsid w:val="00102DFC"/>
    <w:rsid w:val="00103022"/>
    <w:rsid w:val="00103255"/>
    <w:rsid w:val="00103EC7"/>
    <w:rsid w:val="00105607"/>
    <w:rsid w:val="00105731"/>
    <w:rsid w:val="001065EF"/>
    <w:rsid w:val="001075A4"/>
    <w:rsid w:val="00107813"/>
    <w:rsid w:val="001105D9"/>
    <w:rsid w:val="00111842"/>
    <w:rsid w:val="00111F29"/>
    <w:rsid w:val="00112A0C"/>
    <w:rsid w:val="00112D72"/>
    <w:rsid w:val="00112D81"/>
    <w:rsid w:val="0011375D"/>
    <w:rsid w:val="00113ED3"/>
    <w:rsid w:val="00113FE2"/>
    <w:rsid w:val="00114284"/>
    <w:rsid w:val="001146E6"/>
    <w:rsid w:val="00115B4D"/>
    <w:rsid w:val="001162D5"/>
    <w:rsid w:val="001165BD"/>
    <w:rsid w:val="001201F4"/>
    <w:rsid w:val="001204BD"/>
    <w:rsid w:val="0012219E"/>
    <w:rsid w:val="0012225F"/>
    <w:rsid w:val="001224F1"/>
    <w:rsid w:val="001227BA"/>
    <w:rsid w:val="0012311F"/>
    <w:rsid w:val="001236D0"/>
    <w:rsid w:val="00123B92"/>
    <w:rsid w:val="00123D68"/>
    <w:rsid w:val="001243F3"/>
    <w:rsid w:val="00124691"/>
    <w:rsid w:val="001246F1"/>
    <w:rsid w:val="00126911"/>
    <w:rsid w:val="00126EE9"/>
    <w:rsid w:val="00127C5C"/>
    <w:rsid w:val="001304F7"/>
    <w:rsid w:val="0013328F"/>
    <w:rsid w:val="00133329"/>
    <w:rsid w:val="0013341F"/>
    <w:rsid w:val="001363EF"/>
    <w:rsid w:val="00136C50"/>
    <w:rsid w:val="00137333"/>
    <w:rsid w:val="001430D6"/>
    <w:rsid w:val="001430EB"/>
    <w:rsid w:val="00143A32"/>
    <w:rsid w:val="00143FFF"/>
    <w:rsid w:val="00144E28"/>
    <w:rsid w:val="00145792"/>
    <w:rsid w:val="00145E7F"/>
    <w:rsid w:val="00146A13"/>
    <w:rsid w:val="0014734B"/>
    <w:rsid w:val="00147FB3"/>
    <w:rsid w:val="00150C68"/>
    <w:rsid w:val="0015171B"/>
    <w:rsid w:val="001544D3"/>
    <w:rsid w:val="00154C77"/>
    <w:rsid w:val="00155287"/>
    <w:rsid w:val="00155D7A"/>
    <w:rsid w:val="0015648E"/>
    <w:rsid w:val="00156D7E"/>
    <w:rsid w:val="00157616"/>
    <w:rsid w:val="001606BB"/>
    <w:rsid w:val="0016082F"/>
    <w:rsid w:val="0016146E"/>
    <w:rsid w:val="00161DCE"/>
    <w:rsid w:val="00162003"/>
    <w:rsid w:val="0016334D"/>
    <w:rsid w:val="001637B0"/>
    <w:rsid w:val="00163ECA"/>
    <w:rsid w:val="00164FA1"/>
    <w:rsid w:val="00165905"/>
    <w:rsid w:val="00166472"/>
    <w:rsid w:val="001668FE"/>
    <w:rsid w:val="00166A42"/>
    <w:rsid w:val="001679EC"/>
    <w:rsid w:val="00167F0C"/>
    <w:rsid w:val="00170377"/>
    <w:rsid w:val="00170B6A"/>
    <w:rsid w:val="00170C5F"/>
    <w:rsid w:val="00170DE4"/>
    <w:rsid w:val="00171F61"/>
    <w:rsid w:val="0017234D"/>
    <w:rsid w:val="001730EA"/>
    <w:rsid w:val="0017368F"/>
    <w:rsid w:val="0017479C"/>
    <w:rsid w:val="00174D14"/>
    <w:rsid w:val="00175744"/>
    <w:rsid w:val="00175BC6"/>
    <w:rsid w:val="00176ADA"/>
    <w:rsid w:val="00177C80"/>
    <w:rsid w:val="00181306"/>
    <w:rsid w:val="001817A9"/>
    <w:rsid w:val="00181AB8"/>
    <w:rsid w:val="00182F24"/>
    <w:rsid w:val="00183B4B"/>
    <w:rsid w:val="00183B52"/>
    <w:rsid w:val="00183BB9"/>
    <w:rsid w:val="00183EB6"/>
    <w:rsid w:val="00184E68"/>
    <w:rsid w:val="00186D08"/>
    <w:rsid w:val="0018767B"/>
    <w:rsid w:val="001918F5"/>
    <w:rsid w:val="00192A56"/>
    <w:rsid w:val="001936B1"/>
    <w:rsid w:val="00194933"/>
    <w:rsid w:val="00194A17"/>
    <w:rsid w:val="00194EA5"/>
    <w:rsid w:val="00197170"/>
    <w:rsid w:val="001A0344"/>
    <w:rsid w:val="001A085B"/>
    <w:rsid w:val="001A11DF"/>
    <w:rsid w:val="001A1606"/>
    <w:rsid w:val="001A1935"/>
    <w:rsid w:val="001A2286"/>
    <w:rsid w:val="001A2F29"/>
    <w:rsid w:val="001A31CC"/>
    <w:rsid w:val="001A38A9"/>
    <w:rsid w:val="001A4CAC"/>
    <w:rsid w:val="001A5146"/>
    <w:rsid w:val="001A53BA"/>
    <w:rsid w:val="001A673B"/>
    <w:rsid w:val="001A75ED"/>
    <w:rsid w:val="001A7FB0"/>
    <w:rsid w:val="001B0C73"/>
    <w:rsid w:val="001B1676"/>
    <w:rsid w:val="001B2952"/>
    <w:rsid w:val="001B2FEE"/>
    <w:rsid w:val="001B3072"/>
    <w:rsid w:val="001B4D1A"/>
    <w:rsid w:val="001B4E44"/>
    <w:rsid w:val="001B532A"/>
    <w:rsid w:val="001B74FB"/>
    <w:rsid w:val="001C1711"/>
    <w:rsid w:val="001C20C2"/>
    <w:rsid w:val="001C2A3C"/>
    <w:rsid w:val="001C2CA7"/>
    <w:rsid w:val="001C2D17"/>
    <w:rsid w:val="001C54D8"/>
    <w:rsid w:val="001C58A3"/>
    <w:rsid w:val="001C5D4F"/>
    <w:rsid w:val="001C752B"/>
    <w:rsid w:val="001C7AAB"/>
    <w:rsid w:val="001D0AC1"/>
    <w:rsid w:val="001D105B"/>
    <w:rsid w:val="001D297F"/>
    <w:rsid w:val="001D2B74"/>
    <w:rsid w:val="001D2EB2"/>
    <w:rsid w:val="001D4761"/>
    <w:rsid w:val="001D6450"/>
    <w:rsid w:val="001D7492"/>
    <w:rsid w:val="001D7500"/>
    <w:rsid w:val="001D77EA"/>
    <w:rsid w:val="001E1746"/>
    <w:rsid w:val="001E1CF6"/>
    <w:rsid w:val="001E1F49"/>
    <w:rsid w:val="001E2333"/>
    <w:rsid w:val="001E36C3"/>
    <w:rsid w:val="001E4FD4"/>
    <w:rsid w:val="001E757A"/>
    <w:rsid w:val="001E7E1D"/>
    <w:rsid w:val="001E7F8B"/>
    <w:rsid w:val="001F0D4C"/>
    <w:rsid w:val="001F22E0"/>
    <w:rsid w:val="001F2AD2"/>
    <w:rsid w:val="001F323A"/>
    <w:rsid w:val="001F3D8A"/>
    <w:rsid w:val="001F3EC6"/>
    <w:rsid w:val="001F3F00"/>
    <w:rsid w:val="001F45E7"/>
    <w:rsid w:val="001F67DB"/>
    <w:rsid w:val="001F6883"/>
    <w:rsid w:val="001F6AB9"/>
    <w:rsid w:val="001F76E5"/>
    <w:rsid w:val="00200022"/>
    <w:rsid w:val="0020012C"/>
    <w:rsid w:val="00200D33"/>
    <w:rsid w:val="00201409"/>
    <w:rsid w:val="0020154D"/>
    <w:rsid w:val="00201A8A"/>
    <w:rsid w:val="00202FE7"/>
    <w:rsid w:val="00203E20"/>
    <w:rsid w:val="0020478B"/>
    <w:rsid w:val="00204BD6"/>
    <w:rsid w:val="00204E05"/>
    <w:rsid w:val="00205180"/>
    <w:rsid w:val="002051EE"/>
    <w:rsid w:val="00205ACA"/>
    <w:rsid w:val="00205B29"/>
    <w:rsid w:val="002071C8"/>
    <w:rsid w:val="002101FD"/>
    <w:rsid w:val="00210C80"/>
    <w:rsid w:val="00210F23"/>
    <w:rsid w:val="00210F36"/>
    <w:rsid w:val="00211434"/>
    <w:rsid w:val="00211638"/>
    <w:rsid w:val="0021228E"/>
    <w:rsid w:val="00212F0D"/>
    <w:rsid w:val="0021403F"/>
    <w:rsid w:val="002148A9"/>
    <w:rsid w:val="0021539A"/>
    <w:rsid w:val="0021625D"/>
    <w:rsid w:val="00216E8C"/>
    <w:rsid w:val="0021759C"/>
    <w:rsid w:val="00217E93"/>
    <w:rsid w:val="002204EF"/>
    <w:rsid w:val="00220AE6"/>
    <w:rsid w:val="002214B2"/>
    <w:rsid w:val="0022178A"/>
    <w:rsid w:val="00222559"/>
    <w:rsid w:val="00222C0D"/>
    <w:rsid w:val="00222D6E"/>
    <w:rsid w:val="0022324D"/>
    <w:rsid w:val="00223604"/>
    <w:rsid w:val="00224426"/>
    <w:rsid w:val="0022572A"/>
    <w:rsid w:val="00225D97"/>
    <w:rsid w:val="00225E6C"/>
    <w:rsid w:val="00226AF9"/>
    <w:rsid w:val="00226BB2"/>
    <w:rsid w:val="0022734F"/>
    <w:rsid w:val="00227B35"/>
    <w:rsid w:val="0023001C"/>
    <w:rsid w:val="0023120E"/>
    <w:rsid w:val="0023121E"/>
    <w:rsid w:val="002312DD"/>
    <w:rsid w:val="00232350"/>
    <w:rsid w:val="00232692"/>
    <w:rsid w:val="00232A14"/>
    <w:rsid w:val="00232CF3"/>
    <w:rsid w:val="00233490"/>
    <w:rsid w:val="002337A2"/>
    <w:rsid w:val="00236AC8"/>
    <w:rsid w:val="00236B5E"/>
    <w:rsid w:val="00236D8C"/>
    <w:rsid w:val="0023738B"/>
    <w:rsid w:val="00237656"/>
    <w:rsid w:val="002401F1"/>
    <w:rsid w:val="0024178F"/>
    <w:rsid w:val="00241B72"/>
    <w:rsid w:val="00241C29"/>
    <w:rsid w:val="00242375"/>
    <w:rsid w:val="00243E1C"/>
    <w:rsid w:val="00244E7E"/>
    <w:rsid w:val="002459D7"/>
    <w:rsid w:val="00245A22"/>
    <w:rsid w:val="002464B2"/>
    <w:rsid w:val="00246A8A"/>
    <w:rsid w:val="00246AB8"/>
    <w:rsid w:val="002472AE"/>
    <w:rsid w:val="002474BB"/>
    <w:rsid w:val="0025005A"/>
    <w:rsid w:val="0025048D"/>
    <w:rsid w:val="002504DC"/>
    <w:rsid w:val="0025084E"/>
    <w:rsid w:val="0025421E"/>
    <w:rsid w:val="00254795"/>
    <w:rsid w:val="002560E0"/>
    <w:rsid w:val="002564CE"/>
    <w:rsid w:val="00256764"/>
    <w:rsid w:val="00257322"/>
    <w:rsid w:val="00260E7C"/>
    <w:rsid w:val="00260FF1"/>
    <w:rsid w:val="00261534"/>
    <w:rsid w:val="00262439"/>
    <w:rsid w:val="00262623"/>
    <w:rsid w:val="00263F90"/>
    <w:rsid w:val="00264068"/>
    <w:rsid w:val="00265164"/>
    <w:rsid w:val="002656CD"/>
    <w:rsid w:val="00265B65"/>
    <w:rsid w:val="00265DE4"/>
    <w:rsid w:val="00266F7E"/>
    <w:rsid w:val="00267990"/>
    <w:rsid w:val="002705BF"/>
    <w:rsid w:val="00270EF1"/>
    <w:rsid w:val="00270FE1"/>
    <w:rsid w:val="0027119D"/>
    <w:rsid w:val="002715B5"/>
    <w:rsid w:val="00271748"/>
    <w:rsid w:val="0027229C"/>
    <w:rsid w:val="00272322"/>
    <w:rsid w:val="002728C0"/>
    <w:rsid w:val="002730A4"/>
    <w:rsid w:val="00273481"/>
    <w:rsid w:val="00274E8E"/>
    <w:rsid w:val="00275FF8"/>
    <w:rsid w:val="0027646D"/>
    <w:rsid w:val="002764B7"/>
    <w:rsid w:val="00277385"/>
    <w:rsid w:val="00277F8D"/>
    <w:rsid w:val="00280074"/>
    <w:rsid w:val="002803CF"/>
    <w:rsid w:val="002803E5"/>
    <w:rsid w:val="002808BC"/>
    <w:rsid w:val="0028160A"/>
    <w:rsid w:val="00282B52"/>
    <w:rsid w:val="00284622"/>
    <w:rsid w:val="0028468F"/>
    <w:rsid w:val="00284EBC"/>
    <w:rsid w:val="00284EDF"/>
    <w:rsid w:val="00286D50"/>
    <w:rsid w:val="00290339"/>
    <w:rsid w:val="0029101D"/>
    <w:rsid w:val="00291074"/>
    <w:rsid w:val="00292D72"/>
    <w:rsid w:val="002943FD"/>
    <w:rsid w:val="0029579F"/>
    <w:rsid w:val="00295860"/>
    <w:rsid w:val="00295AAA"/>
    <w:rsid w:val="0029679A"/>
    <w:rsid w:val="0029761D"/>
    <w:rsid w:val="002A099E"/>
    <w:rsid w:val="002A1447"/>
    <w:rsid w:val="002A163D"/>
    <w:rsid w:val="002A22B7"/>
    <w:rsid w:val="002A251F"/>
    <w:rsid w:val="002A3498"/>
    <w:rsid w:val="002A5AC4"/>
    <w:rsid w:val="002A5BD1"/>
    <w:rsid w:val="002A5D25"/>
    <w:rsid w:val="002A66AF"/>
    <w:rsid w:val="002B2FCF"/>
    <w:rsid w:val="002B326B"/>
    <w:rsid w:val="002B479E"/>
    <w:rsid w:val="002B5176"/>
    <w:rsid w:val="002B5351"/>
    <w:rsid w:val="002B587E"/>
    <w:rsid w:val="002B5925"/>
    <w:rsid w:val="002B5BB1"/>
    <w:rsid w:val="002B5D86"/>
    <w:rsid w:val="002B6B4D"/>
    <w:rsid w:val="002B73EB"/>
    <w:rsid w:val="002B761D"/>
    <w:rsid w:val="002B7B93"/>
    <w:rsid w:val="002C06A5"/>
    <w:rsid w:val="002C126F"/>
    <w:rsid w:val="002C27FA"/>
    <w:rsid w:val="002C2D3D"/>
    <w:rsid w:val="002C39D7"/>
    <w:rsid w:val="002C3C22"/>
    <w:rsid w:val="002C43D3"/>
    <w:rsid w:val="002C4C68"/>
    <w:rsid w:val="002C5FFF"/>
    <w:rsid w:val="002C6150"/>
    <w:rsid w:val="002C770A"/>
    <w:rsid w:val="002C7FE8"/>
    <w:rsid w:val="002D2026"/>
    <w:rsid w:val="002D2DDE"/>
    <w:rsid w:val="002D3946"/>
    <w:rsid w:val="002D5300"/>
    <w:rsid w:val="002D5430"/>
    <w:rsid w:val="002D54A0"/>
    <w:rsid w:val="002D62AB"/>
    <w:rsid w:val="002D6881"/>
    <w:rsid w:val="002D6ABF"/>
    <w:rsid w:val="002E057C"/>
    <w:rsid w:val="002E2B8F"/>
    <w:rsid w:val="002E2BA3"/>
    <w:rsid w:val="002E2C79"/>
    <w:rsid w:val="002E34FA"/>
    <w:rsid w:val="002E3C4D"/>
    <w:rsid w:val="002E4158"/>
    <w:rsid w:val="002E6187"/>
    <w:rsid w:val="002E6F71"/>
    <w:rsid w:val="002F043B"/>
    <w:rsid w:val="002F2AC0"/>
    <w:rsid w:val="002F2E7C"/>
    <w:rsid w:val="002F7AAE"/>
    <w:rsid w:val="003009C0"/>
    <w:rsid w:val="0030121E"/>
    <w:rsid w:val="00301613"/>
    <w:rsid w:val="00301963"/>
    <w:rsid w:val="00301CD0"/>
    <w:rsid w:val="00302783"/>
    <w:rsid w:val="003034CC"/>
    <w:rsid w:val="0030389E"/>
    <w:rsid w:val="00303C68"/>
    <w:rsid w:val="00305C38"/>
    <w:rsid w:val="003060CB"/>
    <w:rsid w:val="00306AB0"/>
    <w:rsid w:val="00306B61"/>
    <w:rsid w:val="00307082"/>
    <w:rsid w:val="00307326"/>
    <w:rsid w:val="0031166F"/>
    <w:rsid w:val="00311F46"/>
    <w:rsid w:val="003122D0"/>
    <w:rsid w:val="00312CF7"/>
    <w:rsid w:val="00312F02"/>
    <w:rsid w:val="003139C9"/>
    <w:rsid w:val="0031460F"/>
    <w:rsid w:val="00314F6D"/>
    <w:rsid w:val="00316991"/>
    <w:rsid w:val="00317289"/>
    <w:rsid w:val="00320B33"/>
    <w:rsid w:val="003211EA"/>
    <w:rsid w:val="00321331"/>
    <w:rsid w:val="003214A6"/>
    <w:rsid w:val="00321EC3"/>
    <w:rsid w:val="00322A9E"/>
    <w:rsid w:val="003233AB"/>
    <w:rsid w:val="00323641"/>
    <w:rsid w:val="0032379E"/>
    <w:rsid w:val="0032565F"/>
    <w:rsid w:val="00326115"/>
    <w:rsid w:val="00326438"/>
    <w:rsid w:val="00327686"/>
    <w:rsid w:val="003276F8"/>
    <w:rsid w:val="0032771A"/>
    <w:rsid w:val="003301F6"/>
    <w:rsid w:val="00332969"/>
    <w:rsid w:val="003336C5"/>
    <w:rsid w:val="00333EC1"/>
    <w:rsid w:val="003357E3"/>
    <w:rsid w:val="00335E76"/>
    <w:rsid w:val="00335ECC"/>
    <w:rsid w:val="003367AC"/>
    <w:rsid w:val="003421A2"/>
    <w:rsid w:val="003437E6"/>
    <w:rsid w:val="003439B7"/>
    <w:rsid w:val="003463A1"/>
    <w:rsid w:val="003473FD"/>
    <w:rsid w:val="0034771A"/>
    <w:rsid w:val="003479EA"/>
    <w:rsid w:val="00347B23"/>
    <w:rsid w:val="00350012"/>
    <w:rsid w:val="00351147"/>
    <w:rsid w:val="00351299"/>
    <w:rsid w:val="00351611"/>
    <w:rsid w:val="00352548"/>
    <w:rsid w:val="003532CD"/>
    <w:rsid w:val="003534B4"/>
    <w:rsid w:val="00354F68"/>
    <w:rsid w:val="00357166"/>
    <w:rsid w:val="00357B93"/>
    <w:rsid w:val="0036058C"/>
    <w:rsid w:val="003608C7"/>
    <w:rsid w:val="00360EB1"/>
    <w:rsid w:val="0036167E"/>
    <w:rsid w:val="00362268"/>
    <w:rsid w:val="00364611"/>
    <w:rsid w:val="00366229"/>
    <w:rsid w:val="003663FA"/>
    <w:rsid w:val="0036793A"/>
    <w:rsid w:val="003679C9"/>
    <w:rsid w:val="00367DF3"/>
    <w:rsid w:val="0037045B"/>
    <w:rsid w:val="00371246"/>
    <w:rsid w:val="003712CA"/>
    <w:rsid w:val="00371463"/>
    <w:rsid w:val="00372B1B"/>
    <w:rsid w:val="00372CD3"/>
    <w:rsid w:val="00372DD2"/>
    <w:rsid w:val="00373D00"/>
    <w:rsid w:val="00376234"/>
    <w:rsid w:val="0037642A"/>
    <w:rsid w:val="0037693F"/>
    <w:rsid w:val="003769E7"/>
    <w:rsid w:val="00377064"/>
    <w:rsid w:val="003778CB"/>
    <w:rsid w:val="00377B5E"/>
    <w:rsid w:val="00377BB5"/>
    <w:rsid w:val="00377F37"/>
    <w:rsid w:val="003802B4"/>
    <w:rsid w:val="00380934"/>
    <w:rsid w:val="003809FD"/>
    <w:rsid w:val="00382013"/>
    <w:rsid w:val="00382298"/>
    <w:rsid w:val="003831E2"/>
    <w:rsid w:val="0038442D"/>
    <w:rsid w:val="003845F6"/>
    <w:rsid w:val="00385E1A"/>
    <w:rsid w:val="003902BD"/>
    <w:rsid w:val="0039034F"/>
    <w:rsid w:val="00390E04"/>
    <w:rsid w:val="003913B6"/>
    <w:rsid w:val="00391F83"/>
    <w:rsid w:val="00392E29"/>
    <w:rsid w:val="00393A9B"/>
    <w:rsid w:val="00393C95"/>
    <w:rsid w:val="00393D1E"/>
    <w:rsid w:val="00393F04"/>
    <w:rsid w:val="003953F9"/>
    <w:rsid w:val="00395407"/>
    <w:rsid w:val="003957C4"/>
    <w:rsid w:val="003965EB"/>
    <w:rsid w:val="003A09B0"/>
    <w:rsid w:val="003A3269"/>
    <w:rsid w:val="003A3414"/>
    <w:rsid w:val="003A360B"/>
    <w:rsid w:val="003A527E"/>
    <w:rsid w:val="003A59AA"/>
    <w:rsid w:val="003A61AA"/>
    <w:rsid w:val="003A69A4"/>
    <w:rsid w:val="003A7071"/>
    <w:rsid w:val="003A7E77"/>
    <w:rsid w:val="003B0AB6"/>
    <w:rsid w:val="003B0E62"/>
    <w:rsid w:val="003B0EB1"/>
    <w:rsid w:val="003B10D6"/>
    <w:rsid w:val="003B1241"/>
    <w:rsid w:val="003B139C"/>
    <w:rsid w:val="003B3ABB"/>
    <w:rsid w:val="003B4C40"/>
    <w:rsid w:val="003B624D"/>
    <w:rsid w:val="003B7556"/>
    <w:rsid w:val="003B7BB3"/>
    <w:rsid w:val="003C0295"/>
    <w:rsid w:val="003C09AA"/>
    <w:rsid w:val="003C173D"/>
    <w:rsid w:val="003C2657"/>
    <w:rsid w:val="003C3695"/>
    <w:rsid w:val="003C4941"/>
    <w:rsid w:val="003C5D73"/>
    <w:rsid w:val="003C762E"/>
    <w:rsid w:val="003C78F3"/>
    <w:rsid w:val="003D0179"/>
    <w:rsid w:val="003D01B4"/>
    <w:rsid w:val="003D066C"/>
    <w:rsid w:val="003D06BE"/>
    <w:rsid w:val="003D0703"/>
    <w:rsid w:val="003D1FF0"/>
    <w:rsid w:val="003D45F1"/>
    <w:rsid w:val="003D4FE9"/>
    <w:rsid w:val="003D5738"/>
    <w:rsid w:val="003D5FE1"/>
    <w:rsid w:val="003E1183"/>
    <w:rsid w:val="003E2BD6"/>
    <w:rsid w:val="003E3C34"/>
    <w:rsid w:val="003E3D1A"/>
    <w:rsid w:val="003E469C"/>
    <w:rsid w:val="003E47ED"/>
    <w:rsid w:val="003E6865"/>
    <w:rsid w:val="003E7357"/>
    <w:rsid w:val="003E7EC7"/>
    <w:rsid w:val="003F2F61"/>
    <w:rsid w:val="003F3125"/>
    <w:rsid w:val="003F3384"/>
    <w:rsid w:val="003F4837"/>
    <w:rsid w:val="003F70F8"/>
    <w:rsid w:val="003F7690"/>
    <w:rsid w:val="00400535"/>
    <w:rsid w:val="00400568"/>
    <w:rsid w:val="00401046"/>
    <w:rsid w:val="00402EA1"/>
    <w:rsid w:val="004036F8"/>
    <w:rsid w:val="004042C2"/>
    <w:rsid w:val="0040441D"/>
    <w:rsid w:val="00404EDF"/>
    <w:rsid w:val="00405D63"/>
    <w:rsid w:val="0040681E"/>
    <w:rsid w:val="00407936"/>
    <w:rsid w:val="00407B27"/>
    <w:rsid w:val="00411717"/>
    <w:rsid w:val="004119E3"/>
    <w:rsid w:val="004126C5"/>
    <w:rsid w:val="00412AF8"/>
    <w:rsid w:val="00414A15"/>
    <w:rsid w:val="00415C49"/>
    <w:rsid w:val="00415F6D"/>
    <w:rsid w:val="00416843"/>
    <w:rsid w:val="00417119"/>
    <w:rsid w:val="00417958"/>
    <w:rsid w:val="00417EB0"/>
    <w:rsid w:val="0042056B"/>
    <w:rsid w:val="00420D2B"/>
    <w:rsid w:val="004211AF"/>
    <w:rsid w:val="00421AC9"/>
    <w:rsid w:val="004234B7"/>
    <w:rsid w:val="00423622"/>
    <w:rsid w:val="00424EAC"/>
    <w:rsid w:val="00425147"/>
    <w:rsid w:val="0042582B"/>
    <w:rsid w:val="00430F9D"/>
    <w:rsid w:val="004317DE"/>
    <w:rsid w:val="0043199E"/>
    <w:rsid w:val="00432A5F"/>
    <w:rsid w:val="00432B07"/>
    <w:rsid w:val="00432D16"/>
    <w:rsid w:val="00432E8B"/>
    <w:rsid w:val="004338EB"/>
    <w:rsid w:val="00433DC9"/>
    <w:rsid w:val="00435104"/>
    <w:rsid w:val="00435471"/>
    <w:rsid w:val="0043572F"/>
    <w:rsid w:val="00435C62"/>
    <w:rsid w:val="00435CED"/>
    <w:rsid w:val="00437902"/>
    <w:rsid w:val="00437EB3"/>
    <w:rsid w:val="00437FEB"/>
    <w:rsid w:val="004409A5"/>
    <w:rsid w:val="004419D8"/>
    <w:rsid w:val="00444E7F"/>
    <w:rsid w:val="004451C6"/>
    <w:rsid w:val="00445FAD"/>
    <w:rsid w:val="00447645"/>
    <w:rsid w:val="00450C58"/>
    <w:rsid w:val="00451F03"/>
    <w:rsid w:val="00452043"/>
    <w:rsid w:val="00452A3C"/>
    <w:rsid w:val="0045314E"/>
    <w:rsid w:val="004547D5"/>
    <w:rsid w:val="00455675"/>
    <w:rsid w:val="00455730"/>
    <w:rsid w:val="00455CFD"/>
    <w:rsid w:val="00456388"/>
    <w:rsid w:val="0045713B"/>
    <w:rsid w:val="0045744E"/>
    <w:rsid w:val="00457B48"/>
    <w:rsid w:val="00460A8A"/>
    <w:rsid w:val="00460F4E"/>
    <w:rsid w:val="00461656"/>
    <w:rsid w:val="00461CEE"/>
    <w:rsid w:val="00461D7D"/>
    <w:rsid w:val="0046228C"/>
    <w:rsid w:val="00462306"/>
    <w:rsid w:val="004623E6"/>
    <w:rsid w:val="00462BF2"/>
    <w:rsid w:val="004632D5"/>
    <w:rsid w:val="00463D86"/>
    <w:rsid w:val="00463F20"/>
    <w:rsid w:val="004652BD"/>
    <w:rsid w:val="004655AF"/>
    <w:rsid w:val="00465DC2"/>
    <w:rsid w:val="004663C0"/>
    <w:rsid w:val="00466899"/>
    <w:rsid w:val="00467970"/>
    <w:rsid w:val="004702C5"/>
    <w:rsid w:val="004702D7"/>
    <w:rsid w:val="00470F13"/>
    <w:rsid w:val="00471959"/>
    <w:rsid w:val="00472047"/>
    <w:rsid w:val="0047309E"/>
    <w:rsid w:val="00473954"/>
    <w:rsid w:val="00473960"/>
    <w:rsid w:val="00473BE6"/>
    <w:rsid w:val="00473E45"/>
    <w:rsid w:val="0047441C"/>
    <w:rsid w:val="00474475"/>
    <w:rsid w:val="00474B97"/>
    <w:rsid w:val="00474EE0"/>
    <w:rsid w:val="004753FB"/>
    <w:rsid w:val="00475CB2"/>
    <w:rsid w:val="004815D6"/>
    <w:rsid w:val="00481A2C"/>
    <w:rsid w:val="00481A3A"/>
    <w:rsid w:val="00482B0A"/>
    <w:rsid w:val="004831FC"/>
    <w:rsid w:val="004846D0"/>
    <w:rsid w:val="0048488E"/>
    <w:rsid w:val="00486883"/>
    <w:rsid w:val="00487F15"/>
    <w:rsid w:val="0049109A"/>
    <w:rsid w:val="004929B7"/>
    <w:rsid w:val="00492CF7"/>
    <w:rsid w:val="00492EBA"/>
    <w:rsid w:val="004930E2"/>
    <w:rsid w:val="004934E4"/>
    <w:rsid w:val="00493DA5"/>
    <w:rsid w:val="0049417F"/>
    <w:rsid w:val="00495213"/>
    <w:rsid w:val="00496158"/>
    <w:rsid w:val="00497BFA"/>
    <w:rsid w:val="00497EDC"/>
    <w:rsid w:val="004A168D"/>
    <w:rsid w:val="004A188D"/>
    <w:rsid w:val="004A1E92"/>
    <w:rsid w:val="004A1E97"/>
    <w:rsid w:val="004A411C"/>
    <w:rsid w:val="004A5225"/>
    <w:rsid w:val="004A5370"/>
    <w:rsid w:val="004A5676"/>
    <w:rsid w:val="004A63A2"/>
    <w:rsid w:val="004A6C13"/>
    <w:rsid w:val="004A7477"/>
    <w:rsid w:val="004B12E9"/>
    <w:rsid w:val="004B14B4"/>
    <w:rsid w:val="004B292C"/>
    <w:rsid w:val="004B2A3C"/>
    <w:rsid w:val="004B2E05"/>
    <w:rsid w:val="004B309B"/>
    <w:rsid w:val="004B3105"/>
    <w:rsid w:val="004B31B1"/>
    <w:rsid w:val="004B343F"/>
    <w:rsid w:val="004B4574"/>
    <w:rsid w:val="004B5078"/>
    <w:rsid w:val="004B5156"/>
    <w:rsid w:val="004B562C"/>
    <w:rsid w:val="004B5B08"/>
    <w:rsid w:val="004B6179"/>
    <w:rsid w:val="004B79F7"/>
    <w:rsid w:val="004B7AC0"/>
    <w:rsid w:val="004B7BD7"/>
    <w:rsid w:val="004B7F52"/>
    <w:rsid w:val="004C04A7"/>
    <w:rsid w:val="004C0761"/>
    <w:rsid w:val="004C0956"/>
    <w:rsid w:val="004C1804"/>
    <w:rsid w:val="004C1C10"/>
    <w:rsid w:val="004C23CF"/>
    <w:rsid w:val="004C333F"/>
    <w:rsid w:val="004C33DD"/>
    <w:rsid w:val="004C3CD6"/>
    <w:rsid w:val="004C46CA"/>
    <w:rsid w:val="004C4E3B"/>
    <w:rsid w:val="004C52AE"/>
    <w:rsid w:val="004C5408"/>
    <w:rsid w:val="004C5D50"/>
    <w:rsid w:val="004C7707"/>
    <w:rsid w:val="004D0AFF"/>
    <w:rsid w:val="004D1412"/>
    <w:rsid w:val="004D2402"/>
    <w:rsid w:val="004D276B"/>
    <w:rsid w:val="004D2DF2"/>
    <w:rsid w:val="004D5805"/>
    <w:rsid w:val="004D5A09"/>
    <w:rsid w:val="004D65AD"/>
    <w:rsid w:val="004E0206"/>
    <w:rsid w:val="004E0266"/>
    <w:rsid w:val="004E060D"/>
    <w:rsid w:val="004E1B3F"/>
    <w:rsid w:val="004E337A"/>
    <w:rsid w:val="004E536E"/>
    <w:rsid w:val="004E57E9"/>
    <w:rsid w:val="004E5A8D"/>
    <w:rsid w:val="004E7237"/>
    <w:rsid w:val="004E723D"/>
    <w:rsid w:val="004E7B6B"/>
    <w:rsid w:val="004F08E7"/>
    <w:rsid w:val="004F0928"/>
    <w:rsid w:val="004F11CF"/>
    <w:rsid w:val="004F20BD"/>
    <w:rsid w:val="004F44A2"/>
    <w:rsid w:val="004F451B"/>
    <w:rsid w:val="004F4A40"/>
    <w:rsid w:val="004F5026"/>
    <w:rsid w:val="004F51BA"/>
    <w:rsid w:val="004F56A2"/>
    <w:rsid w:val="004F5F65"/>
    <w:rsid w:val="004F629B"/>
    <w:rsid w:val="004F6AA8"/>
    <w:rsid w:val="004F7193"/>
    <w:rsid w:val="004F7776"/>
    <w:rsid w:val="004F77D4"/>
    <w:rsid w:val="00500620"/>
    <w:rsid w:val="0050269B"/>
    <w:rsid w:val="00502979"/>
    <w:rsid w:val="005030C4"/>
    <w:rsid w:val="005030E1"/>
    <w:rsid w:val="00503F77"/>
    <w:rsid w:val="005047B1"/>
    <w:rsid w:val="00504860"/>
    <w:rsid w:val="00504D0E"/>
    <w:rsid w:val="005051A1"/>
    <w:rsid w:val="0050567F"/>
    <w:rsid w:val="005060F6"/>
    <w:rsid w:val="00506D2A"/>
    <w:rsid w:val="005073AA"/>
    <w:rsid w:val="005109D4"/>
    <w:rsid w:val="00510DC1"/>
    <w:rsid w:val="005112AA"/>
    <w:rsid w:val="00511386"/>
    <w:rsid w:val="005113C9"/>
    <w:rsid w:val="00511614"/>
    <w:rsid w:val="005132A9"/>
    <w:rsid w:val="005133D2"/>
    <w:rsid w:val="00513790"/>
    <w:rsid w:val="00513ED5"/>
    <w:rsid w:val="00514DA9"/>
    <w:rsid w:val="0051663F"/>
    <w:rsid w:val="0051698A"/>
    <w:rsid w:val="00516CB0"/>
    <w:rsid w:val="00516EFB"/>
    <w:rsid w:val="00517BE0"/>
    <w:rsid w:val="00520026"/>
    <w:rsid w:val="005204CC"/>
    <w:rsid w:val="0052066E"/>
    <w:rsid w:val="00520701"/>
    <w:rsid w:val="005208C0"/>
    <w:rsid w:val="0052227E"/>
    <w:rsid w:val="005226D8"/>
    <w:rsid w:val="0052408D"/>
    <w:rsid w:val="00524E73"/>
    <w:rsid w:val="005255A2"/>
    <w:rsid w:val="00525E46"/>
    <w:rsid w:val="00526AAE"/>
    <w:rsid w:val="00526B56"/>
    <w:rsid w:val="00527AF4"/>
    <w:rsid w:val="005300A4"/>
    <w:rsid w:val="00530707"/>
    <w:rsid w:val="00531064"/>
    <w:rsid w:val="0053192A"/>
    <w:rsid w:val="005322BB"/>
    <w:rsid w:val="005327A5"/>
    <w:rsid w:val="005328D4"/>
    <w:rsid w:val="005337A4"/>
    <w:rsid w:val="005347F4"/>
    <w:rsid w:val="00534D07"/>
    <w:rsid w:val="00535936"/>
    <w:rsid w:val="00540699"/>
    <w:rsid w:val="00541C82"/>
    <w:rsid w:val="00542499"/>
    <w:rsid w:val="00544E28"/>
    <w:rsid w:val="00545E26"/>
    <w:rsid w:val="00545E61"/>
    <w:rsid w:val="00546822"/>
    <w:rsid w:val="00546EF5"/>
    <w:rsid w:val="00547DA9"/>
    <w:rsid w:val="00551234"/>
    <w:rsid w:val="00551F94"/>
    <w:rsid w:val="00552114"/>
    <w:rsid w:val="00552A8F"/>
    <w:rsid w:val="00553BC4"/>
    <w:rsid w:val="00554CB4"/>
    <w:rsid w:val="0055720A"/>
    <w:rsid w:val="005578F4"/>
    <w:rsid w:val="005606E7"/>
    <w:rsid w:val="0056203A"/>
    <w:rsid w:val="005620AA"/>
    <w:rsid w:val="005631A9"/>
    <w:rsid w:val="00563206"/>
    <w:rsid w:val="005633A6"/>
    <w:rsid w:val="005633B6"/>
    <w:rsid w:val="00563698"/>
    <w:rsid w:val="00564390"/>
    <w:rsid w:val="00564B77"/>
    <w:rsid w:val="00566663"/>
    <w:rsid w:val="00566F45"/>
    <w:rsid w:val="005672D4"/>
    <w:rsid w:val="00570061"/>
    <w:rsid w:val="00570605"/>
    <w:rsid w:val="005718BB"/>
    <w:rsid w:val="00571B44"/>
    <w:rsid w:val="00572E5A"/>
    <w:rsid w:val="005735B9"/>
    <w:rsid w:val="0057455A"/>
    <w:rsid w:val="00574611"/>
    <w:rsid w:val="00574938"/>
    <w:rsid w:val="00574EFE"/>
    <w:rsid w:val="005774BA"/>
    <w:rsid w:val="005800EC"/>
    <w:rsid w:val="00580670"/>
    <w:rsid w:val="005811C3"/>
    <w:rsid w:val="00581268"/>
    <w:rsid w:val="0058268F"/>
    <w:rsid w:val="0058361A"/>
    <w:rsid w:val="00583C17"/>
    <w:rsid w:val="005840AC"/>
    <w:rsid w:val="005853E7"/>
    <w:rsid w:val="00585882"/>
    <w:rsid w:val="00586848"/>
    <w:rsid w:val="00587000"/>
    <w:rsid w:val="00587E8A"/>
    <w:rsid w:val="00590329"/>
    <w:rsid w:val="0059050F"/>
    <w:rsid w:val="00590A0E"/>
    <w:rsid w:val="00591A80"/>
    <w:rsid w:val="00592F83"/>
    <w:rsid w:val="0059378C"/>
    <w:rsid w:val="00593BD5"/>
    <w:rsid w:val="005946BF"/>
    <w:rsid w:val="0059474C"/>
    <w:rsid w:val="005952AB"/>
    <w:rsid w:val="0059583B"/>
    <w:rsid w:val="00597CE9"/>
    <w:rsid w:val="00597EB0"/>
    <w:rsid w:val="005A0461"/>
    <w:rsid w:val="005A0677"/>
    <w:rsid w:val="005A0735"/>
    <w:rsid w:val="005A07C0"/>
    <w:rsid w:val="005A0BBF"/>
    <w:rsid w:val="005A2018"/>
    <w:rsid w:val="005A25A7"/>
    <w:rsid w:val="005A285D"/>
    <w:rsid w:val="005A315E"/>
    <w:rsid w:val="005A37B6"/>
    <w:rsid w:val="005A5EA4"/>
    <w:rsid w:val="005A6729"/>
    <w:rsid w:val="005A785B"/>
    <w:rsid w:val="005B08BD"/>
    <w:rsid w:val="005B1128"/>
    <w:rsid w:val="005B16E0"/>
    <w:rsid w:val="005B1CF5"/>
    <w:rsid w:val="005B2957"/>
    <w:rsid w:val="005B2DAA"/>
    <w:rsid w:val="005B3F72"/>
    <w:rsid w:val="005B5E5B"/>
    <w:rsid w:val="005B6DA7"/>
    <w:rsid w:val="005B71AF"/>
    <w:rsid w:val="005B7A29"/>
    <w:rsid w:val="005C0C9B"/>
    <w:rsid w:val="005C0EF7"/>
    <w:rsid w:val="005C109D"/>
    <w:rsid w:val="005C1930"/>
    <w:rsid w:val="005C2CD1"/>
    <w:rsid w:val="005C4588"/>
    <w:rsid w:val="005C5103"/>
    <w:rsid w:val="005C58DE"/>
    <w:rsid w:val="005C5BC1"/>
    <w:rsid w:val="005C6821"/>
    <w:rsid w:val="005C7453"/>
    <w:rsid w:val="005D0220"/>
    <w:rsid w:val="005D05E6"/>
    <w:rsid w:val="005D0AFF"/>
    <w:rsid w:val="005D0E98"/>
    <w:rsid w:val="005D144A"/>
    <w:rsid w:val="005D1761"/>
    <w:rsid w:val="005D2C7F"/>
    <w:rsid w:val="005D30A2"/>
    <w:rsid w:val="005D34A8"/>
    <w:rsid w:val="005D3D84"/>
    <w:rsid w:val="005D5EFD"/>
    <w:rsid w:val="005D6F4A"/>
    <w:rsid w:val="005D7E00"/>
    <w:rsid w:val="005E0617"/>
    <w:rsid w:val="005E3546"/>
    <w:rsid w:val="005E513A"/>
    <w:rsid w:val="005E6781"/>
    <w:rsid w:val="005E7291"/>
    <w:rsid w:val="005E7707"/>
    <w:rsid w:val="005E79A9"/>
    <w:rsid w:val="005E7EC7"/>
    <w:rsid w:val="005E7FC1"/>
    <w:rsid w:val="005F064A"/>
    <w:rsid w:val="005F125B"/>
    <w:rsid w:val="005F1C74"/>
    <w:rsid w:val="005F2CC2"/>
    <w:rsid w:val="005F2D94"/>
    <w:rsid w:val="005F3C0D"/>
    <w:rsid w:val="005F3CD0"/>
    <w:rsid w:val="005F3D23"/>
    <w:rsid w:val="005F472C"/>
    <w:rsid w:val="005F5C72"/>
    <w:rsid w:val="005F6D72"/>
    <w:rsid w:val="005F70EC"/>
    <w:rsid w:val="005F73AB"/>
    <w:rsid w:val="005F7603"/>
    <w:rsid w:val="006003E7"/>
    <w:rsid w:val="0060062E"/>
    <w:rsid w:val="00600898"/>
    <w:rsid w:val="00600912"/>
    <w:rsid w:val="00600BAE"/>
    <w:rsid w:val="00600DBD"/>
    <w:rsid w:val="006026DC"/>
    <w:rsid w:val="006027CA"/>
    <w:rsid w:val="00603132"/>
    <w:rsid w:val="006032E5"/>
    <w:rsid w:val="006034DC"/>
    <w:rsid w:val="0060402A"/>
    <w:rsid w:val="00604464"/>
    <w:rsid w:val="00607335"/>
    <w:rsid w:val="006076C5"/>
    <w:rsid w:val="0060773E"/>
    <w:rsid w:val="00607AEF"/>
    <w:rsid w:val="0061192F"/>
    <w:rsid w:val="00614DF1"/>
    <w:rsid w:val="0061582C"/>
    <w:rsid w:val="00616622"/>
    <w:rsid w:val="006167A1"/>
    <w:rsid w:val="006169F0"/>
    <w:rsid w:val="0061787C"/>
    <w:rsid w:val="00620447"/>
    <w:rsid w:val="006210C8"/>
    <w:rsid w:val="00621F77"/>
    <w:rsid w:val="006222CB"/>
    <w:rsid w:val="006225F5"/>
    <w:rsid w:val="00622EA7"/>
    <w:rsid w:val="00623840"/>
    <w:rsid w:val="00625C41"/>
    <w:rsid w:val="00625EA3"/>
    <w:rsid w:val="00626AA7"/>
    <w:rsid w:val="00626D0F"/>
    <w:rsid w:val="00626D5E"/>
    <w:rsid w:val="006274CB"/>
    <w:rsid w:val="00627963"/>
    <w:rsid w:val="006318F8"/>
    <w:rsid w:val="006319E5"/>
    <w:rsid w:val="006331C4"/>
    <w:rsid w:val="00633599"/>
    <w:rsid w:val="00633C31"/>
    <w:rsid w:val="0063424D"/>
    <w:rsid w:val="0063484E"/>
    <w:rsid w:val="006350D0"/>
    <w:rsid w:val="00635C38"/>
    <w:rsid w:val="006361AF"/>
    <w:rsid w:val="00636F1D"/>
    <w:rsid w:val="006374E3"/>
    <w:rsid w:val="006401BC"/>
    <w:rsid w:val="006401FC"/>
    <w:rsid w:val="006425F9"/>
    <w:rsid w:val="00642A3E"/>
    <w:rsid w:val="006431D9"/>
    <w:rsid w:val="00643AB9"/>
    <w:rsid w:val="00646B80"/>
    <w:rsid w:val="00647BF2"/>
    <w:rsid w:val="00647F0D"/>
    <w:rsid w:val="00647F57"/>
    <w:rsid w:val="006502BD"/>
    <w:rsid w:val="00653096"/>
    <w:rsid w:val="00654537"/>
    <w:rsid w:val="006547B6"/>
    <w:rsid w:val="00655300"/>
    <w:rsid w:val="006562D9"/>
    <w:rsid w:val="0065654F"/>
    <w:rsid w:val="00656E5D"/>
    <w:rsid w:val="0065706A"/>
    <w:rsid w:val="00657F99"/>
    <w:rsid w:val="0066032F"/>
    <w:rsid w:val="006606EB"/>
    <w:rsid w:val="00660E19"/>
    <w:rsid w:val="00660F2E"/>
    <w:rsid w:val="00661A79"/>
    <w:rsid w:val="00661ACF"/>
    <w:rsid w:val="00661E49"/>
    <w:rsid w:val="006624D0"/>
    <w:rsid w:val="0066258D"/>
    <w:rsid w:val="00662D74"/>
    <w:rsid w:val="006635F7"/>
    <w:rsid w:val="00664BDD"/>
    <w:rsid w:val="00665B8B"/>
    <w:rsid w:val="0066645A"/>
    <w:rsid w:val="0066715C"/>
    <w:rsid w:val="0066793C"/>
    <w:rsid w:val="00667CE4"/>
    <w:rsid w:val="0067046F"/>
    <w:rsid w:val="006705EB"/>
    <w:rsid w:val="00670B3B"/>
    <w:rsid w:val="00670E71"/>
    <w:rsid w:val="00671A12"/>
    <w:rsid w:val="006724B7"/>
    <w:rsid w:val="00672AEF"/>
    <w:rsid w:val="006734A0"/>
    <w:rsid w:val="006735C2"/>
    <w:rsid w:val="00673750"/>
    <w:rsid w:val="00674216"/>
    <w:rsid w:val="0067450F"/>
    <w:rsid w:val="006746A3"/>
    <w:rsid w:val="0067476A"/>
    <w:rsid w:val="006749DA"/>
    <w:rsid w:val="00676AC6"/>
    <w:rsid w:val="006777B8"/>
    <w:rsid w:val="00677C6E"/>
    <w:rsid w:val="00680FED"/>
    <w:rsid w:val="00681E26"/>
    <w:rsid w:val="006827B5"/>
    <w:rsid w:val="006831BC"/>
    <w:rsid w:val="00683AE2"/>
    <w:rsid w:val="00684051"/>
    <w:rsid w:val="006866E4"/>
    <w:rsid w:val="0068759B"/>
    <w:rsid w:val="006901E8"/>
    <w:rsid w:val="00690D14"/>
    <w:rsid w:val="00690D64"/>
    <w:rsid w:val="00692B84"/>
    <w:rsid w:val="006932CC"/>
    <w:rsid w:val="006936F2"/>
    <w:rsid w:val="00693979"/>
    <w:rsid w:val="00694A29"/>
    <w:rsid w:val="00695D50"/>
    <w:rsid w:val="00695EC0"/>
    <w:rsid w:val="00697789"/>
    <w:rsid w:val="006A00E5"/>
    <w:rsid w:val="006A1C5C"/>
    <w:rsid w:val="006A38EA"/>
    <w:rsid w:val="006A4557"/>
    <w:rsid w:val="006A5DEB"/>
    <w:rsid w:val="006A6C54"/>
    <w:rsid w:val="006B0A69"/>
    <w:rsid w:val="006B0D50"/>
    <w:rsid w:val="006B169C"/>
    <w:rsid w:val="006B180A"/>
    <w:rsid w:val="006B1E82"/>
    <w:rsid w:val="006B2710"/>
    <w:rsid w:val="006B3117"/>
    <w:rsid w:val="006B3201"/>
    <w:rsid w:val="006B3A85"/>
    <w:rsid w:val="006B3E45"/>
    <w:rsid w:val="006B3F31"/>
    <w:rsid w:val="006B3FCC"/>
    <w:rsid w:val="006B404E"/>
    <w:rsid w:val="006B41E5"/>
    <w:rsid w:val="006B4A4E"/>
    <w:rsid w:val="006B4FB6"/>
    <w:rsid w:val="006B5194"/>
    <w:rsid w:val="006B5908"/>
    <w:rsid w:val="006C02F2"/>
    <w:rsid w:val="006C16D7"/>
    <w:rsid w:val="006C2122"/>
    <w:rsid w:val="006C2722"/>
    <w:rsid w:val="006C2FA9"/>
    <w:rsid w:val="006C3065"/>
    <w:rsid w:val="006C31B1"/>
    <w:rsid w:val="006C3F08"/>
    <w:rsid w:val="006C4563"/>
    <w:rsid w:val="006C4BF4"/>
    <w:rsid w:val="006C53BE"/>
    <w:rsid w:val="006C5B0F"/>
    <w:rsid w:val="006C6798"/>
    <w:rsid w:val="006C7B1A"/>
    <w:rsid w:val="006D02F2"/>
    <w:rsid w:val="006D105A"/>
    <w:rsid w:val="006D1C57"/>
    <w:rsid w:val="006D3839"/>
    <w:rsid w:val="006D4D0D"/>
    <w:rsid w:val="006D4F38"/>
    <w:rsid w:val="006D69F5"/>
    <w:rsid w:val="006E015A"/>
    <w:rsid w:val="006E0A83"/>
    <w:rsid w:val="006E0C3F"/>
    <w:rsid w:val="006E2687"/>
    <w:rsid w:val="006E3A81"/>
    <w:rsid w:val="006E3D5E"/>
    <w:rsid w:val="006E4C1B"/>
    <w:rsid w:val="006E5D81"/>
    <w:rsid w:val="006E6434"/>
    <w:rsid w:val="006E74C6"/>
    <w:rsid w:val="006F11F6"/>
    <w:rsid w:val="006F1536"/>
    <w:rsid w:val="006F1693"/>
    <w:rsid w:val="006F37E6"/>
    <w:rsid w:val="006F3858"/>
    <w:rsid w:val="006F4A6E"/>
    <w:rsid w:val="006F590A"/>
    <w:rsid w:val="006F5C4A"/>
    <w:rsid w:val="006F5F24"/>
    <w:rsid w:val="006F5FFF"/>
    <w:rsid w:val="006F61E7"/>
    <w:rsid w:val="006F6487"/>
    <w:rsid w:val="006F77DD"/>
    <w:rsid w:val="00700E2B"/>
    <w:rsid w:val="00701434"/>
    <w:rsid w:val="00702299"/>
    <w:rsid w:val="0070257D"/>
    <w:rsid w:val="00703919"/>
    <w:rsid w:val="00703C82"/>
    <w:rsid w:val="00704CA8"/>
    <w:rsid w:val="0070668A"/>
    <w:rsid w:val="00706C4B"/>
    <w:rsid w:val="00707A15"/>
    <w:rsid w:val="007101A6"/>
    <w:rsid w:val="00710EA4"/>
    <w:rsid w:val="00711BD9"/>
    <w:rsid w:val="00712569"/>
    <w:rsid w:val="00712FC4"/>
    <w:rsid w:val="007145A6"/>
    <w:rsid w:val="007145B2"/>
    <w:rsid w:val="007146BF"/>
    <w:rsid w:val="00715295"/>
    <w:rsid w:val="00717FAC"/>
    <w:rsid w:val="0072131C"/>
    <w:rsid w:val="00721407"/>
    <w:rsid w:val="007222E8"/>
    <w:rsid w:val="00722562"/>
    <w:rsid w:val="007230E5"/>
    <w:rsid w:val="00723634"/>
    <w:rsid w:val="00723857"/>
    <w:rsid w:val="007239D9"/>
    <w:rsid w:val="00723D91"/>
    <w:rsid w:val="00724C78"/>
    <w:rsid w:val="00725091"/>
    <w:rsid w:val="00725467"/>
    <w:rsid w:val="00725513"/>
    <w:rsid w:val="00726A52"/>
    <w:rsid w:val="0072784A"/>
    <w:rsid w:val="007278A6"/>
    <w:rsid w:val="00727ADF"/>
    <w:rsid w:val="0073016B"/>
    <w:rsid w:val="007321A3"/>
    <w:rsid w:val="0073296E"/>
    <w:rsid w:val="00733A0A"/>
    <w:rsid w:val="00734082"/>
    <w:rsid w:val="007368F3"/>
    <w:rsid w:val="00737296"/>
    <w:rsid w:val="007379DD"/>
    <w:rsid w:val="0074055F"/>
    <w:rsid w:val="00740B6A"/>
    <w:rsid w:val="00741BFB"/>
    <w:rsid w:val="0074289A"/>
    <w:rsid w:val="00745D3A"/>
    <w:rsid w:val="00746352"/>
    <w:rsid w:val="00746681"/>
    <w:rsid w:val="00746EFC"/>
    <w:rsid w:val="00747071"/>
    <w:rsid w:val="00747938"/>
    <w:rsid w:val="0075103D"/>
    <w:rsid w:val="00751D89"/>
    <w:rsid w:val="00751D9C"/>
    <w:rsid w:val="00751ECB"/>
    <w:rsid w:val="007522D2"/>
    <w:rsid w:val="0075247E"/>
    <w:rsid w:val="00752B91"/>
    <w:rsid w:val="007536A4"/>
    <w:rsid w:val="007542ED"/>
    <w:rsid w:val="00754519"/>
    <w:rsid w:val="00754D0F"/>
    <w:rsid w:val="00756019"/>
    <w:rsid w:val="00757D97"/>
    <w:rsid w:val="00760BC1"/>
    <w:rsid w:val="0076102D"/>
    <w:rsid w:val="00761CB4"/>
    <w:rsid w:val="00762D97"/>
    <w:rsid w:val="00763D34"/>
    <w:rsid w:val="00764999"/>
    <w:rsid w:val="00764B1A"/>
    <w:rsid w:val="00764D57"/>
    <w:rsid w:val="0076522C"/>
    <w:rsid w:val="00765CCC"/>
    <w:rsid w:val="00765D8B"/>
    <w:rsid w:val="00766E31"/>
    <w:rsid w:val="00767909"/>
    <w:rsid w:val="0077058D"/>
    <w:rsid w:val="0077314D"/>
    <w:rsid w:val="00773ADF"/>
    <w:rsid w:val="0077451D"/>
    <w:rsid w:val="00774635"/>
    <w:rsid w:val="00774D38"/>
    <w:rsid w:val="00774E2A"/>
    <w:rsid w:val="00775358"/>
    <w:rsid w:val="007770EC"/>
    <w:rsid w:val="00777444"/>
    <w:rsid w:val="00777466"/>
    <w:rsid w:val="00780D25"/>
    <w:rsid w:val="007814F8"/>
    <w:rsid w:val="00782331"/>
    <w:rsid w:val="00783957"/>
    <w:rsid w:val="00783DFA"/>
    <w:rsid w:val="0078473B"/>
    <w:rsid w:val="00785BAF"/>
    <w:rsid w:val="00785C45"/>
    <w:rsid w:val="007863FD"/>
    <w:rsid w:val="007869D4"/>
    <w:rsid w:val="00787634"/>
    <w:rsid w:val="00787FEB"/>
    <w:rsid w:val="007923C5"/>
    <w:rsid w:val="007924EC"/>
    <w:rsid w:val="0079258D"/>
    <w:rsid w:val="00792A25"/>
    <w:rsid w:val="00792EE2"/>
    <w:rsid w:val="007933AC"/>
    <w:rsid w:val="0079536A"/>
    <w:rsid w:val="007961D4"/>
    <w:rsid w:val="00797360"/>
    <w:rsid w:val="007A0454"/>
    <w:rsid w:val="007A064F"/>
    <w:rsid w:val="007A152C"/>
    <w:rsid w:val="007A381F"/>
    <w:rsid w:val="007A470B"/>
    <w:rsid w:val="007A4DB7"/>
    <w:rsid w:val="007A56A7"/>
    <w:rsid w:val="007A57E0"/>
    <w:rsid w:val="007A58E2"/>
    <w:rsid w:val="007A5C4B"/>
    <w:rsid w:val="007A6AAD"/>
    <w:rsid w:val="007A6E59"/>
    <w:rsid w:val="007A7577"/>
    <w:rsid w:val="007A7DF4"/>
    <w:rsid w:val="007A7E14"/>
    <w:rsid w:val="007B068B"/>
    <w:rsid w:val="007B0CA8"/>
    <w:rsid w:val="007B1CA3"/>
    <w:rsid w:val="007B2BF9"/>
    <w:rsid w:val="007B3D12"/>
    <w:rsid w:val="007B441B"/>
    <w:rsid w:val="007B4B75"/>
    <w:rsid w:val="007B5827"/>
    <w:rsid w:val="007B5B7B"/>
    <w:rsid w:val="007B5C85"/>
    <w:rsid w:val="007B747C"/>
    <w:rsid w:val="007B785F"/>
    <w:rsid w:val="007C06B3"/>
    <w:rsid w:val="007C128B"/>
    <w:rsid w:val="007C1AAD"/>
    <w:rsid w:val="007C1AE8"/>
    <w:rsid w:val="007C1B3A"/>
    <w:rsid w:val="007C1C5D"/>
    <w:rsid w:val="007C1FCF"/>
    <w:rsid w:val="007C29C4"/>
    <w:rsid w:val="007C445C"/>
    <w:rsid w:val="007C48AB"/>
    <w:rsid w:val="007C5685"/>
    <w:rsid w:val="007C58B2"/>
    <w:rsid w:val="007C6435"/>
    <w:rsid w:val="007C6C96"/>
    <w:rsid w:val="007C6F8D"/>
    <w:rsid w:val="007C78D1"/>
    <w:rsid w:val="007D14DD"/>
    <w:rsid w:val="007D2214"/>
    <w:rsid w:val="007D2FFC"/>
    <w:rsid w:val="007D4638"/>
    <w:rsid w:val="007D4951"/>
    <w:rsid w:val="007D4A95"/>
    <w:rsid w:val="007D4E2A"/>
    <w:rsid w:val="007D4ECF"/>
    <w:rsid w:val="007D631F"/>
    <w:rsid w:val="007D6417"/>
    <w:rsid w:val="007D6450"/>
    <w:rsid w:val="007D75B6"/>
    <w:rsid w:val="007D7B80"/>
    <w:rsid w:val="007E04A0"/>
    <w:rsid w:val="007E04AD"/>
    <w:rsid w:val="007E06F4"/>
    <w:rsid w:val="007E0F08"/>
    <w:rsid w:val="007E127B"/>
    <w:rsid w:val="007E1788"/>
    <w:rsid w:val="007E2016"/>
    <w:rsid w:val="007E30ED"/>
    <w:rsid w:val="007E54E8"/>
    <w:rsid w:val="007F0403"/>
    <w:rsid w:val="007F05E1"/>
    <w:rsid w:val="007F0992"/>
    <w:rsid w:val="007F105D"/>
    <w:rsid w:val="007F18C7"/>
    <w:rsid w:val="007F23F5"/>
    <w:rsid w:val="007F3BEB"/>
    <w:rsid w:val="007F3F12"/>
    <w:rsid w:val="007F55FE"/>
    <w:rsid w:val="007F5A63"/>
    <w:rsid w:val="007F6239"/>
    <w:rsid w:val="007F6260"/>
    <w:rsid w:val="007F66CD"/>
    <w:rsid w:val="007F68FE"/>
    <w:rsid w:val="0080027B"/>
    <w:rsid w:val="008007F5"/>
    <w:rsid w:val="008010EF"/>
    <w:rsid w:val="0080130B"/>
    <w:rsid w:val="00801764"/>
    <w:rsid w:val="00801863"/>
    <w:rsid w:val="00801986"/>
    <w:rsid w:val="00802D68"/>
    <w:rsid w:val="00803C2F"/>
    <w:rsid w:val="0080429A"/>
    <w:rsid w:val="00806DFF"/>
    <w:rsid w:val="008101D4"/>
    <w:rsid w:val="00810A15"/>
    <w:rsid w:val="00810BC3"/>
    <w:rsid w:val="00811099"/>
    <w:rsid w:val="00812CE9"/>
    <w:rsid w:val="00814990"/>
    <w:rsid w:val="00814B5B"/>
    <w:rsid w:val="00817365"/>
    <w:rsid w:val="0081755F"/>
    <w:rsid w:val="008201F1"/>
    <w:rsid w:val="00820C90"/>
    <w:rsid w:val="0082299D"/>
    <w:rsid w:val="00823793"/>
    <w:rsid w:val="00824586"/>
    <w:rsid w:val="00824A3A"/>
    <w:rsid w:val="00825CC0"/>
    <w:rsid w:val="00825E30"/>
    <w:rsid w:val="00826C86"/>
    <w:rsid w:val="00827C4A"/>
    <w:rsid w:val="00830020"/>
    <w:rsid w:val="0083006E"/>
    <w:rsid w:val="008300D0"/>
    <w:rsid w:val="008311D5"/>
    <w:rsid w:val="00832EB0"/>
    <w:rsid w:val="00833631"/>
    <w:rsid w:val="0083378B"/>
    <w:rsid w:val="00833B84"/>
    <w:rsid w:val="00834131"/>
    <w:rsid w:val="00834213"/>
    <w:rsid w:val="00834426"/>
    <w:rsid w:val="00835220"/>
    <w:rsid w:val="00835F1B"/>
    <w:rsid w:val="00835F5A"/>
    <w:rsid w:val="008379E8"/>
    <w:rsid w:val="00840698"/>
    <w:rsid w:val="00840970"/>
    <w:rsid w:val="00840D68"/>
    <w:rsid w:val="0084102C"/>
    <w:rsid w:val="008414FE"/>
    <w:rsid w:val="00841B3C"/>
    <w:rsid w:val="008424E9"/>
    <w:rsid w:val="00842F03"/>
    <w:rsid w:val="00846860"/>
    <w:rsid w:val="00846D7F"/>
    <w:rsid w:val="00846DCA"/>
    <w:rsid w:val="00847998"/>
    <w:rsid w:val="00850E9B"/>
    <w:rsid w:val="0085114D"/>
    <w:rsid w:val="008521B0"/>
    <w:rsid w:val="00853374"/>
    <w:rsid w:val="008539F8"/>
    <w:rsid w:val="0085431E"/>
    <w:rsid w:val="00854966"/>
    <w:rsid w:val="00854E73"/>
    <w:rsid w:val="00854EE1"/>
    <w:rsid w:val="00855008"/>
    <w:rsid w:val="008565B1"/>
    <w:rsid w:val="00856F23"/>
    <w:rsid w:val="00857555"/>
    <w:rsid w:val="00860E68"/>
    <w:rsid w:val="00861530"/>
    <w:rsid w:val="0086219A"/>
    <w:rsid w:val="00864EBA"/>
    <w:rsid w:val="00865460"/>
    <w:rsid w:val="00865531"/>
    <w:rsid w:val="00866C93"/>
    <w:rsid w:val="00866E94"/>
    <w:rsid w:val="008700E9"/>
    <w:rsid w:val="008707E5"/>
    <w:rsid w:val="00872983"/>
    <w:rsid w:val="00873473"/>
    <w:rsid w:val="00873CE0"/>
    <w:rsid w:val="00874387"/>
    <w:rsid w:val="008751F9"/>
    <w:rsid w:val="00877388"/>
    <w:rsid w:val="0088023A"/>
    <w:rsid w:val="00880593"/>
    <w:rsid w:val="008810F4"/>
    <w:rsid w:val="00881DEF"/>
    <w:rsid w:val="00881E86"/>
    <w:rsid w:val="0088370D"/>
    <w:rsid w:val="00883A5D"/>
    <w:rsid w:val="00884BE2"/>
    <w:rsid w:val="0088554A"/>
    <w:rsid w:val="00885E99"/>
    <w:rsid w:val="00886096"/>
    <w:rsid w:val="00886C1D"/>
    <w:rsid w:val="008876D9"/>
    <w:rsid w:val="00887709"/>
    <w:rsid w:val="00887847"/>
    <w:rsid w:val="00887FA4"/>
    <w:rsid w:val="0089059F"/>
    <w:rsid w:val="00892720"/>
    <w:rsid w:val="008935BD"/>
    <w:rsid w:val="008938EC"/>
    <w:rsid w:val="00894750"/>
    <w:rsid w:val="00894906"/>
    <w:rsid w:val="0089517C"/>
    <w:rsid w:val="0089550C"/>
    <w:rsid w:val="00895DFD"/>
    <w:rsid w:val="0089632A"/>
    <w:rsid w:val="00896378"/>
    <w:rsid w:val="008964BD"/>
    <w:rsid w:val="008A090B"/>
    <w:rsid w:val="008A0FBE"/>
    <w:rsid w:val="008A0FEE"/>
    <w:rsid w:val="008A4299"/>
    <w:rsid w:val="008A5F13"/>
    <w:rsid w:val="008A64E6"/>
    <w:rsid w:val="008A7F1B"/>
    <w:rsid w:val="008B0BB2"/>
    <w:rsid w:val="008B0BFC"/>
    <w:rsid w:val="008B2C4D"/>
    <w:rsid w:val="008B3E4A"/>
    <w:rsid w:val="008B3EBE"/>
    <w:rsid w:val="008B550A"/>
    <w:rsid w:val="008B6583"/>
    <w:rsid w:val="008B6B32"/>
    <w:rsid w:val="008B7267"/>
    <w:rsid w:val="008B79ED"/>
    <w:rsid w:val="008C09C4"/>
    <w:rsid w:val="008C20EE"/>
    <w:rsid w:val="008C21D0"/>
    <w:rsid w:val="008C27AC"/>
    <w:rsid w:val="008C29D5"/>
    <w:rsid w:val="008C415D"/>
    <w:rsid w:val="008C5676"/>
    <w:rsid w:val="008D1554"/>
    <w:rsid w:val="008D32CB"/>
    <w:rsid w:val="008D3B67"/>
    <w:rsid w:val="008D4628"/>
    <w:rsid w:val="008D46A5"/>
    <w:rsid w:val="008D591A"/>
    <w:rsid w:val="008D5980"/>
    <w:rsid w:val="008D6859"/>
    <w:rsid w:val="008D685F"/>
    <w:rsid w:val="008D76E4"/>
    <w:rsid w:val="008D7CF7"/>
    <w:rsid w:val="008E0D17"/>
    <w:rsid w:val="008E160F"/>
    <w:rsid w:val="008E286D"/>
    <w:rsid w:val="008E33BD"/>
    <w:rsid w:val="008E6039"/>
    <w:rsid w:val="008E6FB4"/>
    <w:rsid w:val="008F0107"/>
    <w:rsid w:val="008F020B"/>
    <w:rsid w:val="008F0453"/>
    <w:rsid w:val="008F0622"/>
    <w:rsid w:val="008F1108"/>
    <w:rsid w:val="008F1892"/>
    <w:rsid w:val="008F2576"/>
    <w:rsid w:val="008F2A2C"/>
    <w:rsid w:val="008F2F90"/>
    <w:rsid w:val="008F351D"/>
    <w:rsid w:val="008F3D54"/>
    <w:rsid w:val="008F3E8C"/>
    <w:rsid w:val="008F45DE"/>
    <w:rsid w:val="008F6880"/>
    <w:rsid w:val="00901046"/>
    <w:rsid w:val="00901482"/>
    <w:rsid w:val="0090174B"/>
    <w:rsid w:val="00901B6A"/>
    <w:rsid w:val="00901C7D"/>
    <w:rsid w:val="00902054"/>
    <w:rsid w:val="00902765"/>
    <w:rsid w:val="0090329B"/>
    <w:rsid w:val="00903F9E"/>
    <w:rsid w:val="00903FCC"/>
    <w:rsid w:val="00904338"/>
    <w:rsid w:val="00905762"/>
    <w:rsid w:val="0090605E"/>
    <w:rsid w:val="00907079"/>
    <w:rsid w:val="00907D26"/>
    <w:rsid w:val="00910A51"/>
    <w:rsid w:val="00910B88"/>
    <w:rsid w:val="00910BFD"/>
    <w:rsid w:val="00910C81"/>
    <w:rsid w:val="009124AF"/>
    <w:rsid w:val="00912CC3"/>
    <w:rsid w:val="009133D2"/>
    <w:rsid w:val="0091467E"/>
    <w:rsid w:val="00916469"/>
    <w:rsid w:val="00916E5D"/>
    <w:rsid w:val="00917026"/>
    <w:rsid w:val="009170CB"/>
    <w:rsid w:val="009174C1"/>
    <w:rsid w:val="00917F74"/>
    <w:rsid w:val="009208D1"/>
    <w:rsid w:val="0092359A"/>
    <w:rsid w:val="009235FF"/>
    <w:rsid w:val="009240A5"/>
    <w:rsid w:val="00924243"/>
    <w:rsid w:val="0092437D"/>
    <w:rsid w:val="009248AC"/>
    <w:rsid w:val="009249FB"/>
    <w:rsid w:val="00924F64"/>
    <w:rsid w:val="00925CE1"/>
    <w:rsid w:val="009266F6"/>
    <w:rsid w:val="00926722"/>
    <w:rsid w:val="00926D48"/>
    <w:rsid w:val="00927396"/>
    <w:rsid w:val="00927D50"/>
    <w:rsid w:val="0093042D"/>
    <w:rsid w:val="00930DB3"/>
    <w:rsid w:val="009311D8"/>
    <w:rsid w:val="009312B4"/>
    <w:rsid w:val="00931338"/>
    <w:rsid w:val="0093187E"/>
    <w:rsid w:val="00931C3F"/>
    <w:rsid w:val="00932360"/>
    <w:rsid w:val="00932B8F"/>
    <w:rsid w:val="00933378"/>
    <w:rsid w:val="009338AF"/>
    <w:rsid w:val="00934515"/>
    <w:rsid w:val="00934B03"/>
    <w:rsid w:val="00935AC7"/>
    <w:rsid w:val="009366D7"/>
    <w:rsid w:val="009379C1"/>
    <w:rsid w:val="0094016E"/>
    <w:rsid w:val="00941DCF"/>
    <w:rsid w:val="009437E4"/>
    <w:rsid w:val="009438F7"/>
    <w:rsid w:val="00943AE8"/>
    <w:rsid w:val="00943D78"/>
    <w:rsid w:val="00944863"/>
    <w:rsid w:val="00944A7D"/>
    <w:rsid w:val="00945D74"/>
    <w:rsid w:val="009465DC"/>
    <w:rsid w:val="0094691A"/>
    <w:rsid w:val="009469C3"/>
    <w:rsid w:val="0094763B"/>
    <w:rsid w:val="00951149"/>
    <w:rsid w:val="009520B7"/>
    <w:rsid w:val="009528A2"/>
    <w:rsid w:val="00952CCF"/>
    <w:rsid w:val="0095403F"/>
    <w:rsid w:val="009540FC"/>
    <w:rsid w:val="009543D1"/>
    <w:rsid w:val="0095501F"/>
    <w:rsid w:val="00955A8D"/>
    <w:rsid w:val="00955D7C"/>
    <w:rsid w:val="0095689E"/>
    <w:rsid w:val="00957023"/>
    <w:rsid w:val="00957D1F"/>
    <w:rsid w:val="00960FED"/>
    <w:rsid w:val="00961834"/>
    <w:rsid w:val="009647E1"/>
    <w:rsid w:val="00966DAB"/>
    <w:rsid w:val="00967107"/>
    <w:rsid w:val="009671A1"/>
    <w:rsid w:val="00967918"/>
    <w:rsid w:val="009679FA"/>
    <w:rsid w:val="0097090E"/>
    <w:rsid w:val="0097178B"/>
    <w:rsid w:val="009721EF"/>
    <w:rsid w:val="00973C44"/>
    <w:rsid w:val="009741CF"/>
    <w:rsid w:val="0097426C"/>
    <w:rsid w:val="0097433C"/>
    <w:rsid w:val="0097594B"/>
    <w:rsid w:val="009776F0"/>
    <w:rsid w:val="00977EB0"/>
    <w:rsid w:val="0098380C"/>
    <w:rsid w:val="009862C9"/>
    <w:rsid w:val="009866F5"/>
    <w:rsid w:val="00987256"/>
    <w:rsid w:val="00987BAB"/>
    <w:rsid w:val="0099001E"/>
    <w:rsid w:val="00990492"/>
    <w:rsid w:val="00991474"/>
    <w:rsid w:val="00992892"/>
    <w:rsid w:val="00992F84"/>
    <w:rsid w:val="0099347F"/>
    <w:rsid w:val="009939A0"/>
    <w:rsid w:val="00996588"/>
    <w:rsid w:val="009969CC"/>
    <w:rsid w:val="00996D52"/>
    <w:rsid w:val="009979C3"/>
    <w:rsid w:val="00997E06"/>
    <w:rsid w:val="009A0667"/>
    <w:rsid w:val="009A156B"/>
    <w:rsid w:val="009A1711"/>
    <w:rsid w:val="009A1F5E"/>
    <w:rsid w:val="009A21A8"/>
    <w:rsid w:val="009A2613"/>
    <w:rsid w:val="009A36E8"/>
    <w:rsid w:val="009A3D16"/>
    <w:rsid w:val="009A509B"/>
    <w:rsid w:val="009A537A"/>
    <w:rsid w:val="009A76CB"/>
    <w:rsid w:val="009A7E79"/>
    <w:rsid w:val="009B0569"/>
    <w:rsid w:val="009B0A07"/>
    <w:rsid w:val="009B1288"/>
    <w:rsid w:val="009B3E74"/>
    <w:rsid w:val="009B5B2B"/>
    <w:rsid w:val="009B688B"/>
    <w:rsid w:val="009B6A8E"/>
    <w:rsid w:val="009B71E3"/>
    <w:rsid w:val="009B726D"/>
    <w:rsid w:val="009B7E16"/>
    <w:rsid w:val="009C0117"/>
    <w:rsid w:val="009C0CB8"/>
    <w:rsid w:val="009C0E6A"/>
    <w:rsid w:val="009C14AC"/>
    <w:rsid w:val="009C1B38"/>
    <w:rsid w:val="009C33BA"/>
    <w:rsid w:val="009C3915"/>
    <w:rsid w:val="009C3CD6"/>
    <w:rsid w:val="009C438E"/>
    <w:rsid w:val="009C4541"/>
    <w:rsid w:val="009C4774"/>
    <w:rsid w:val="009C4E0B"/>
    <w:rsid w:val="009C7450"/>
    <w:rsid w:val="009C7F85"/>
    <w:rsid w:val="009D177B"/>
    <w:rsid w:val="009D1CFD"/>
    <w:rsid w:val="009D20DF"/>
    <w:rsid w:val="009D3EE1"/>
    <w:rsid w:val="009D42A9"/>
    <w:rsid w:val="009D44EB"/>
    <w:rsid w:val="009D4FFE"/>
    <w:rsid w:val="009D52EF"/>
    <w:rsid w:val="009D5475"/>
    <w:rsid w:val="009D6EE5"/>
    <w:rsid w:val="009D7701"/>
    <w:rsid w:val="009E0564"/>
    <w:rsid w:val="009E0583"/>
    <w:rsid w:val="009E2149"/>
    <w:rsid w:val="009E2404"/>
    <w:rsid w:val="009E367E"/>
    <w:rsid w:val="009E3849"/>
    <w:rsid w:val="009E7049"/>
    <w:rsid w:val="009E747B"/>
    <w:rsid w:val="009E7602"/>
    <w:rsid w:val="009E77B7"/>
    <w:rsid w:val="009F044A"/>
    <w:rsid w:val="009F053D"/>
    <w:rsid w:val="009F2057"/>
    <w:rsid w:val="009F2595"/>
    <w:rsid w:val="009F3217"/>
    <w:rsid w:val="009F4042"/>
    <w:rsid w:val="009F40BD"/>
    <w:rsid w:val="009F41B7"/>
    <w:rsid w:val="009F42CF"/>
    <w:rsid w:val="009F4DA3"/>
    <w:rsid w:val="009F578C"/>
    <w:rsid w:val="00A011BB"/>
    <w:rsid w:val="00A021B7"/>
    <w:rsid w:val="00A02FA9"/>
    <w:rsid w:val="00A04BC6"/>
    <w:rsid w:val="00A04C57"/>
    <w:rsid w:val="00A06515"/>
    <w:rsid w:val="00A07BAB"/>
    <w:rsid w:val="00A10037"/>
    <w:rsid w:val="00A108D4"/>
    <w:rsid w:val="00A110D7"/>
    <w:rsid w:val="00A11322"/>
    <w:rsid w:val="00A12AFB"/>
    <w:rsid w:val="00A12EB1"/>
    <w:rsid w:val="00A14279"/>
    <w:rsid w:val="00A14618"/>
    <w:rsid w:val="00A14E5B"/>
    <w:rsid w:val="00A14EF4"/>
    <w:rsid w:val="00A15042"/>
    <w:rsid w:val="00A1579C"/>
    <w:rsid w:val="00A15B2A"/>
    <w:rsid w:val="00A16AE0"/>
    <w:rsid w:val="00A21223"/>
    <w:rsid w:val="00A21FFD"/>
    <w:rsid w:val="00A22498"/>
    <w:rsid w:val="00A227D2"/>
    <w:rsid w:val="00A23620"/>
    <w:rsid w:val="00A24CD4"/>
    <w:rsid w:val="00A257A5"/>
    <w:rsid w:val="00A26AF3"/>
    <w:rsid w:val="00A26D3D"/>
    <w:rsid w:val="00A26EC7"/>
    <w:rsid w:val="00A26F71"/>
    <w:rsid w:val="00A27827"/>
    <w:rsid w:val="00A30410"/>
    <w:rsid w:val="00A3056D"/>
    <w:rsid w:val="00A31556"/>
    <w:rsid w:val="00A31FAE"/>
    <w:rsid w:val="00A32410"/>
    <w:rsid w:val="00A325B7"/>
    <w:rsid w:val="00A32975"/>
    <w:rsid w:val="00A3444D"/>
    <w:rsid w:val="00A35991"/>
    <w:rsid w:val="00A35A99"/>
    <w:rsid w:val="00A37287"/>
    <w:rsid w:val="00A404CE"/>
    <w:rsid w:val="00A40650"/>
    <w:rsid w:val="00A40D6A"/>
    <w:rsid w:val="00A41F7F"/>
    <w:rsid w:val="00A457F3"/>
    <w:rsid w:val="00A45D29"/>
    <w:rsid w:val="00A46D09"/>
    <w:rsid w:val="00A4760C"/>
    <w:rsid w:val="00A47694"/>
    <w:rsid w:val="00A50182"/>
    <w:rsid w:val="00A50203"/>
    <w:rsid w:val="00A5148B"/>
    <w:rsid w:val="00A51B15"/>
    <w:rsid w:val="00A53E95"/>
    <w:rsid w:val="00A544BB"/>
    <w:rsid w:val="00A54CC9"/>
    <w:rsid w:val="00A55289"/>
    <w:rsid w:val="00A563D2"/>
    <w:rsid w:val="00A60802"/>
    <w:rsid w:val="00A60DDC"/>
    <w:rsid w:val="00A62004"/>
    <w:rsid w:val="00A64002"/>
    <w:rsid w:val="00A64384"/>
    <w:rsid w:val="00A64395"/>
    <w:rsid w:val="00A64946"/>
    <w:rsid w:val="00A64A8C"/>
    <w:rsid w:val="00A65C74"/>
    <w:rsid w:val="00A72ECA"/>
    <w:rsid w:val="00A7313D"/>
    <w:rsid w:val="00A73886"/>
    <w:rsid w:val="00A7444A"/>
    <w:rsid w:val="00A74EB0"/>
    <w:rsid w:val="00A7595F"/>
    <w:rsid w:val="00A75E98"/>
    <w:rsid w:val="00A7605F"/>
    <w:rsid w:val="00A76165"/>
    <w:rsid w:val="00A76B8B"/>
    <w:rsid w:val="00A776E1"/>
    <w:rsid w:val="00A77714"/>
    <w:rsid w:val="00A7793B"/>
    <w:rsid w:val="00A80353"/>
    <w:rsid w:val="00A80768"/>
    <w:rsid w:val="00A8081F"/>
    <w:rsid w:val="00A817DE"/>
    <w:rsid w:val="00A81AE3"/>
    <w:rsid w:val="00A820B4"/>
    <w:rsid w:val="00A82319"/>
    <w:rsid w:val="00A83075"/>
    <w:rsid w:val="00A83314"/>
    <w:rsid w:val="00A833CA"/>
    <w:rsid w:val="00A83499"/>
    <w:rsid w:val="00A83916"/>
    <w:rsid w:val="00A8444F"/>
    <w:rsid w:val="00A848AA"/>
    <w:rsid w:val="00A848DE"/>
    <w:rsid w:val="00A85AD6"/>
    <w:rsid w:val="00A87EB0"/>
    <w:rsid w:val="00A90AA3"/>
    <w:rsid w:val="00A91429"/>
    <w:rsid w:val="00A91C68"/>
    <w:rsid w:val="00A92F3F"/>
    <w:rsid w:val="00A935BF"/>
    <w:rsid w:val="00A93AF4"/>
    <w:rsid w:val="00A94646"/>
    <w:rsid w:val="00A94E4F"/>
    <w:rsid w:val="00A95189"/>
    <w:rsid w:val="00AA2303"/>
    <w:rsid w:val="00AA34B3"/>
    <w:rsid w:val="00AA35F0"/>
    <w:rsid w:val="00AA5E22"/>
    <w:rsid w:val="00AA6238"/>
    <w:rsid w:val="00AA7E62"/>
    <w:rsid w:val="00AB0041"/>
    <w:rsid w:val="00AB0C5D"/>
    <w:rsid w:val="00AB22D1"/>
    <w:rsid w:val="00AB22DA"/>
    <w:rsid w:val="00AB22E3"/>
    <w:rsid w:val="00AB2880"/>
    <w:rsid w:val="00AB5B01"/>
    <w:rsid w:val="00AB6547"/>
    <w:rsid w:val="00AB7E4B"/>
    <w:rsid w:val="00AC01B5"/>
    <w:rsid w:val="00AC0DD2"/>
    <w:rsid w:val="00AC1650"/>
    <w:rsid w:val="00AC2B54"/>
    <w:rsid w:val="00AC2D63"/>
    <w:rsid w:val="00AC43F4"/>
    <w:rsid w:val="00AC4ED9"/>
    <w:rsid w:val="00AC501E"/>
    <w:rsid w:val="00AC53AE"/>
    <w:rsid w:val="00AC58F2"/>
    <w:rsid w:val="00AC5AFC"/>
    <w:rsid w:val="00AC6F56"/>
    <w:rsid w:val="00AC7A17"/>
    <w:rsid w:val="00AC7ABD"/>
    <w:rsid w:val="00AD0A99"/>
    <w:rsid w:val="00AD135B"/>
    <w:rsid w:val="00AD1ABE"/>
    <w:rsid w:val="00AD2249"/>
    <w:rsid w:val="00AD2A25"/>
    <w:rsid w:val="00AD2EA2"/>
    <w:rsid w:val="00AD354F"/>
    <w:rsid w:val="00AD4542"/>
    <w:rsid w:val="00AD5D6E"/>
    <w:rsid w:val="00AD785E"/>
    <w:rsid w:val="00AE0791"/>
    <w:rsid w:val="00AE07E4"/>
    <w:rsid w:val="00AE0AA1"/>
    <w:rsid w:val="00AE20A6"/>
    <w:rsid w:val="00AE20FA"/>
    <w:rsid w:val="00AE3ACE"/>
    <w:rsid w:val="00AE4B14"/>
    <w:rsid w:val="00AE4BE5"/>
    <w:rsid w:val="00AE55B7"/>
    <w:rsid w:val="00AE6176"/>
    <w:rsid w:val="00AE6DBE"/>
    <w:rsid w:val="00AF0427"/>
    <w:rsid w:val="00AF13EE"/>
    <w:rsid w:val="00AF1567"/>
    <w:rsid w:val="00AF23F0"/>
    <w:rsid w:val="00AF4234"/>
    <w:rsid w:val="00AF4736"/>
    <w:rsid w:val="00AF7151"/>
    <w:rsid w:val="00AF770E"/>
    <w:rsid w:val="00AF7A78"/>
    <w:rsid w:val="00B00B95"/>
    <w:rsid w:val="00B01B22"/>
    <w:rsid w:val="00B01B27"/>
    <w:rsid w:val="00B0590D"/>
    <w:rsid w:val="00B068CD"/>
    <w:rsid w:val="00B07333"/>
    <w:rsid w:val="00B07EBE"/>
    <w:rsid w:val="00B1238F"/>
    <w:rsid w:val="00B13B0D"/>
    <w:rsid w:val="00B13B18"/>
    <w:rsid w:val="00B1438F"/>
    <w:rsid w:val="00B145F5"/>
    <w:rsid w:val="00B14A53"/>
    <w:rsid w:val="00B14E5D"/>
    <w:rsid w:val="00B15B2B"/>
    <w:rsid w:val="00B15C25"/>
    <w:rsid w:val="00B15DED"/>
    <w:rsid w:val="00B16E0D"/>
    <w:rsid w:val="00B20384"/>
    <w:rsid w:val="00B20AB2"/>
    <w:rsid w:val="00B22231"/>
    <w:rsid w:val="00B22523"/>
    <w:rsid w:val="00B23173"/>
    <w:rsid w:val="00B2385D"/>
    <w:rsid w:val="00B23E99"/>
    <w:rsid w:val="00B2441B"/>
    <w:rsid w:val="00B24895"/>
    <w:rsid w:val="00B248F0"/>
    <w:rsid w:val="00B25BD6"/>
    <w:rsid w:val="00B263D6"/>
    <w:rsid w:val="00B27474"/>
    <w:rsid w:val="00B27B38"/>
    <w:rsid w:val="00B3074B"/>
    <w:rsid w:val="00B30870"/>
    <w:rsid w:val="00B313C6"/>
    <w:rsid w:val="00B3143F"/>
    <w:rsid w:val="00B31811"/>
    <w:rsid w:val="00B31BED"/>
    <w:rsid w:val="00B320B8"/>
    <w:rsid w:val="00B3226E"/>
    <w:rsid w:val="00B32D65"/>
    <w:rsid w:val="00B33E22"/>
    <w:rsid w:val="00B3400A"/>
    <w:rsid w:val="00B347C8"/>
    <w:rsid w:val="00B34A7F"/>
    <w:rsid w:val="00B3548D"/>
    <w:rsid w:val="00B35A67"/>
    <w:rsid w:val="00B367D1"/>
    <w:rsid w:val="00B3686F"/>
    <w:rsid w:val="00B37D95"/>
    <w:rsid w:val="00B37EA6"/>
    <w:rsid w:val="00B4018D"/>
    <w:rsid w:val="00B42A6D"/>
    <w:rsid w:val="00B42C28"/>
    <w:rsid w:val="00B42ECD"/>
    <w:rsid w:val="00B43857"/>
    <w:rsid w:val="00B4395B"/>
    <w:rsid w:val="00B449D2"/>
    <w:rsid w:val="00B504C0"/>
    <w:rsid w:val="00B52BCB"/>
    <w:rsid w:val="00B5429F"/>
    <w:rsid w:val="00B5566E"/>
    <w:rsid w:val="00B5657E"/>
    <w:rsid w:val="00B56DE6"/>
    <w:rsid w:val="00B56E94"/>
    <w:rsid w:val="00B60436"/>
    <w:rsid w:val="00B61BF7"/>
    <w:rsid w:val="00B62AEF"/>
    <w:rsid w:val="00B64384"/>
    <w:rsid w:val="00B700BD"/>
    <w:rsid w:val="00B70457"/>
    <w:rsid w:val="00B7078B"/>
    <w:rsid w:val="00B71CD7"/>
    <w:rsid w:val="00B7298F"/>
    <w:rsid w:val="00B734C6"/>
    <w:rsid w:val="00B74C9B"/>
    <w:rsid w:val="00B7643D"/>
    <w:rsid w:val="00B776F7"/>
    <w:rsid w:val="00B779FC"/>
    <w:rsid w:val="00B77C46"/>
    <w:rsid w:val="00B81CAF"/>
    <w:rsid w:val="00B84CF7"/>
    <w:rsid w:val="00B856A6"/>
    <w:rsid w:val="00B856F8"/>
    <w:rsid w:val="00B85BA8"/>
    <w:rsid w:val="00B8680A"/>
    <w:rsid w:val="00B86A23"/>
    <w:rsid w:val="00B86C90"/>
    <w:rsid w:val="00B877F9"/>
    <w:rsid w:val="00B87DDA"/>
    <w:rsid w:val="00B900CE"/>
    <w:rsid w:val="00B90141"/>
    <w:rsid w:val="00B908B9"/>
    <w:rsid w:val="00B908BE"/>
    <w:rsid w:val="00B90C86"/>
    <w:rsid w:val="00B9111C"/>
    <w:rsid w:val="00B911EE"/>
    <w:rsid w:val="00B91822"/>
    <w:rsid w:val="00B91F9D"/>
    <w:rsid w:val="00B925A3"/>
    <w:rsid w:val="00B92CFE"/>
    <w:rsid w:val="00B92F2F"/>
    <w:rsid w:val="00B92F8C"/>
    <w:rsid w:val="00B93847"/>
    <w:rsid w:val="00B93936"/>
    <w:rsid w:val="00B949CF"/>
    <w:rsid w:val="00B94EB6"/>
    <w:rsid w:val="00B95506"/>
    <w:rsid w:val="00B95560"/>
    <w:rsid w:val="00B968ED"/>
    <w:rsid w:val="00B97383"/>
    <w:rsid w:val="00B973FB"/>
    <w:rsid w:val="00B978ED"/>
    <w:rsid w:val="00BA06F0"/>
    <w:rsid w:val="00BA0BC0"/>
    <w:rsid w:val="00BA14D3"/>
    <w:rsid w:val="00BA1E08"/>
    <w:rsid w:val="00BA2A5C"/>
    <w:rsid w:val="00BA37E1"/>
    <w:rsid w:val="00BA4268"/>
    <w:rsid w:val="00BA43C8"/>
    <w:rsid w:val="00BA4829"/>
    <w:rsid w:val="00BA5D95"/>
    <w:rsid w:val="00BA67C4"/>
    <w:rsid w:val="00BA690A"/>
    <w:rsid w:val="00BA6994"/>
    <w:rsid w:val="00BB0095"/>
    <w:rsid w:val="00BB062B"/>
    <w:rsid w:val="00BB1077"/>
    <w:rsid w:val="00BB116F"/>
    <w:rsid w:val="00BB2BF0"/>
    <w:rsid w:val="00BB3923"/>
    <w:rsid w:val="00BB3AED"/>
    <w:rsid w:val="00BB40B2"/>
    <w:rsid w:val="00BB42A6"/>
    <w:rsid w:val="00BB4C1C"/>
    <w:rsid w:val="00BB55C2"/>
    <w:rsid w:val="00BB5715"/>
    <w:rsid w:val="00BB79CE"/>
    <w:rsid w:val="00BB7B8A"/>
    <w:rsid w:val="00BB7D2B"/>
    <w:rsid w:val="00BC081D"/>
    <w:rsid w:val="00BC0CC1"/>
    <w:rsid w:val="00BC0E91"/>
    <w:rsid w:val="00BC0FDD"/>
    <w:rsid w:val="00BC1989"/>
    <w:rsid w:val="00BC1F6D"/>
    <w:rsid w:val="00BC258E"/>
    <w:rsid w:val="00BC567D"/>
    <w:rsid w:val="00BC6B59"/>
    <w:rsid w:val="00BC729D"/>
    <w:rsid w:val="00BD1075"/>
    <w:rsid w:val="00BD25C7"/>
    <w:rsid w:val="00BD3A68"/>
    <w:rsid w:val="00BD3EB6"/>
    <w:rsid w:val="00BD41A2"/>
    <w:rsid w:val="00BD57B4"/>
    <w:rsid w:val="00BD5BE7"/>
    <w:rsid w:val="00BD5EF2"/>
    <w:rsid w:val="00BD654F"/>
    <w:rsid w:val="00BD6DEE"/>
    <w:rsid w:val="00BD70C2"/>
    <w:rsid w:val="00BD7FB3"/>
    <w:rsid w:val="00BE024A"/>
    <w:rsid w:val="00BE0AD1"/>
    <w:rsid w:val="00BE0E3E"/>
    <w:rsid w:val="00BE0E4B"/>
    <w:rsid w:val="00BE1548"/>
    <w:rsid w:val="00BE1C3F"/>
    <w:rsid w:val="00BE241D"/>
    <w:rsid w:val="00BE32AA"/>
    <w:rsid w:val="00BE39E1"/>
    <w:rsid w:val="00BE4017"/>
    <w:rsid w:val="00BE445E"/>
    <w:rsid w:val="00BE4582"/>
    <w:rsid w:val="00BE54BC"/>
    <w:rsid w:val="00BE55F4"/>
    <w:rsid w:val="00BE6A50"/>
    <w:rsid w:val="00BE6A80"/>
    <w:rsid w:val="00BE6AD9"/>
    <w:rsid w:val="00BE6C7F"/>
    <w:rsid w:val="00BF077F"/>
    <w:rsid w:val="00BF10BF"/>
    <w:rsid w:val="00BF1703"/>
    <w:rsid w:val="00BF17CB"/>
    <w:rsid w:val="00BF1973"/>
    <w:rsid w:val="00BF1ED4"/>
    <w:rsid w:val="00BF242C"/>
    <w:rsid w:val="00BF2C95"/>
    <w:rsid w:val="00BF43C2"/>
    <w:rsid w:val="00BF488E"/>
    <w:rsid w:val="00BF52EB"/>
    <w:rsid w:val="00BF5490"/>
    <w:rsid w:val="00BF55A6"/>
    <w:rsid w:val="00BF6954"/>
    <w:rsid w:val="00BF730D"/>
    <w:rsid w:val="00BF789D"/>
    <w:rsid w:val="00BF78CD"/>
    <w:rsid w:val="00BF7F22"/>
    <w:rsid w:val="00C00925"/>
    <w:rsid w:val="00C00B73"/>
    <w:rsid w:val="00C00F30"/>
    <w:rsid w:val="00C0110A"/>
    <w:rsid w:val="00C01A27"/>
    <w:rsid w:val="00C01CC7"/>
    <w:rsid w:val="00C0227D"/>
    <w:rsid w:val="00C02B5B"/>
    <w:rsid w:val="00C02CEB"/>
    <w:rsid w:val="00C035F8"/>
    <w:rsid w:val="00C0372E"/>
    <w:rsid w:val="00C03D09"/>
    <w:rsid w:val="00C04D2C"/>
    <w:rsid w:val="00C050D9"/>
    <w:rsid w:val="00C05242"/>
    <w:rsid w:val="00C057D7"/>
    <w:rsid w:val="00C06023"/>
    <w:rsid w:val="00C06E30"/>
    <w:rsid w:val="00C10A9B"/>
    <w:rsid w:val="00C124A4"/>
    <w:rsid w:val="00C12679"/>
    <w:rsid w:val="00C13DBC"/>
    <w:rsid w:val="00C13F4F"/>
    <w:rsid w:val="00C15601"/>
    <w:rsid w:val="00C15D7D"/>
    <w:rsid w:val="00C16C86"/>
    <w:rsid w:val="00C16F1C"/>
    <w:rsid w:val="00C2068D"/>
    <w:rsid w:val="00C20AE0"/>
    <w:rsid w:val="00C21D36"/>
    <w:rsid w:val="00C228E5"/>
    <w:rsid w:val="00C22DB6"/>
    <w:rsid w:val="00C23631"/>
    <w:rsid w:val="00C23A36"/>
    <w:rsid w:val="00C23FAF"/>
    <w:rsid w:val="00C24F3A"/>
    <w:rsid w:val="00C26811"/>
    <w:rsid w:val="00C27469"/>
    <w:rsid w:val="00C277BF"/>
    <w:rsid w:val="00C30843"/>
    <w:rsid w:val="00C33896"/>
    <w:rsid w:val="00C339AA"/>
    <w:rsid w:val="00C33A80"/>
    <w:rsid w:val="00C353F4"/>
    <w:rsid w:val="00C35617"/>
    <w:rsid w:val="00C35ECC"/>
    <w:rsid w:val="00C360E6"/>
    <w:rsid w:val="00C37744"/>
    <w:rsid w:val="00C37AA1"/>
    <w:rsid w:val="00C40229"/>
    <w:rsid w:val="00C403D0"/>
    <w:rsid w:val="00C41348"/>
    <w:rsid w:val="00C41ECE"/>
    <w:rsid w:val="00C43AA3"/>
    <w:rsid w:val="00C43E15"/>
    <w:rsid w:val="00C44385"/>
    <w:rsid w:val="00C4521F"/>
    <w:rsid w:val="00C453B8"/>
    <w:rsid w:val="00C46614"/>
    <w:rsid w:val="00C46C12"/>
    <w:rsid w:val="00C5074D"/>
    <w:rsid w:val="00C5076D"/>
    <w:rsid w:val="00C509C9"/>
    <w:rsid w:val="00C512C0"/>
    <w:rsid w:val="00C51990"/>
    <w:rsid w:val="00C52A41"/>
    <w:rsid w:val="00C5359F"/>
    <w:rsid w:val="00C5385C"/>
    <w:rsid w:val="00C56203"/>
    <w:rsid w:val="00C60A3E"/>
    <w:rsid w:val="00C60FC8"/>
    <w:rsid w:val="00C61A5C"/>
    <w:rsid w:val="00C61FAD"/>
    <w:rsid w:val="00C6321A"/>
    <w:rsid w:val="00C63EC3"/>
    <w:rsid w:val="00C652EA"/>
    <w:rsid w:val="00C661BD"/>
    <w:rsid w:val="00C669B6"/>
    <w:rsid w:val="00C6769E"/>
    <w:rsid w:val="00C67DCE"/>
    <w:rsid w:val="00C70033"/>
    <w:rsid w:val="00C72440"/>
    <w:rsid w:val="00C724CD"/>
    <w:rsid w:val="00C72E61"/>
    <w:rsid w:val="00C73315"/>
    <w:rsid w:val="00C738B1"/>
    <w:rsid w:val="00C75777"/>
    <w:rsid w:val="00C75EFB"/>
    <w:rsid w:val="00C77966"/>
    <w:rsid w:val="00C779CC"/>
    <w:rsid w:val="00C80A7F"/>
    <w:rsid w:val="00C82EF6"/>
    <w:rsid w:val="00C83032"/>
    <w:rsid w:val="00C85236"/>
    <w:rsid w:val="00C858D3"/>
    <w:rsid w:val="00C8601A"/>
    <w:rsid w:val="00C86FCB"/>
    <w:rsid w:val="00C87D08"/>
    <w:rsid w:val="00C90476"/>
    <w:rsid w:val="00C90AD3"/>
    <w:rsid w:val="00C90D06"/>
    <w:rsid w:val="00C90F63"/>
    <w:rsid w:val="00C91F3A"/>
    <w:rsid w:val="00C91F3E"/>
    <w:rsid w:val="00C93E83"/>
    <w:rsid w:val="00C95B33"/>
    <w:rsid w:val="00C95D50"/>
    <w:rsid w:val="00C9680D"/>
    <w:rsid w:val="00C96AB6"/>
    <w:rsid w:val="00C971D5"/>
    <w:rsid w:val="00CA0B05"/>
    <w:rsid w:val="00CA0C41"/>
    <w:rsid w:val="00CA1343"/>
    <w:rsid w:val="00CA2D65"/>
    <w:rsid w:val="00CA4E3A"/>
    <w:rsid w:val="00CA4FBD"/>
    <w:rsid w:val="00CA5073"/>
    <w:rsid w:val="00CA6509"/>
    <w:rsid w:val="00CA7600"/>
    <w:rsid w:val="00CA7BC3"/>
    <w:rsid w:val="00CB0883"/>
    <w:rsid w:val="00CB2282"/>
    <w:rsid w:val="00CB2B32"/>
    <w:rsid w:val="00CB35C2"/>
    <w:rsid w:val="00CB3776"/>
    <w:rsid w:val="00CB397F"/>
    <w:rsid w:val="00CB39C7"/>
    <w:rsid w:val="00CB3C28"/>
    <w:rsid w:val="00CB4B7E"/>
    <w:rsid w:val="00CB5ACB"/>
    <w:rsid w:val="00CB64C0"/>
    <w:rsid w:val="00CB6C11"/>
    <w:rsid w:val="00CB71CB"/>
    <w:rsid w:val="00CC06FC"/>
    <w:rsid w:val="00CC14C9"/>
    <w:rsid w:val="00CC1DC5"/>
    <w:rsid w:val="00CC2D7D"/>
    <w:rsid w:val="00CC35E4"/>
    <w:rsid w:val="00CC386B"/>
    <w:rsid w:val="00CC3EF6"/>
    <w:rsid w:val="00CC4181"/>
    <w:rsid w:val="00CC478A"/>
    <w:rsid w:val="00CC47A6"/>
    <w:rsid w:val="00CC5C0C"/>
    <w:rsid w:val="00CC5C67"/>
    <w:rsid w:val="00CC6675"/>
    <w:rsid w:val="00CC76C7"/>
    <w:rsid w:val="00CD0241"/>
    <w:rsid w:val="00CD059F"/>
    <w:rsid w:val="00CD2B2D"/>
    <w:rsid w:val="00CD3685"/>
    <w:rsid w:val="00CD390A"/>
    <w:rsid w:val="00CD477A"/>
    <w:rsid w:val="00CD4AF3"/>
    <w:rsid w:val="00CD4F59"/>
    <w:rsid w:val="00CD53FD"/>
    <w:rsid w:val="00CD5543"/>
    <w:rsid w:val="00CD5772"/>
    <w:rsid w:val="00CD5810"/>
    <w:rsid w:val="00CD59C2"/>
    <w:rsid w:val="00CD5C44"/>
    <w:rsid w:val="00CD65CA"/>
    <w:rsid w:val="00CD65D1"/>
    <w:rsid w:val="00CD76EA"/>
    <w:rsid w:val="00CE1945"/>
    <w:rsid w:val="00CE2D0A"/>
    <w:rsid w:val="00CE36CC"/>
    <w:rsid w:val="00CE38AB"/>
    <w:rsid w:val="00CE5350"/>
    <w:rsid w:val="00CE5DE6"/>
    <w:rsid w:val="00CE7C05"/>
    <w:rsid w:val="00CF0D86"/>
    <w:rsid w:val="00CF26A1"/>
    <w:rsid w:val="00CF30E5"/>
    <w:rsid w:val="00CF34D5"/>
    <w:rsid w:val="00CF3E0F"/>
    <w:rsid w:val="00CF472F"/>
    <w:rsid w:val="00CF51C9"/>
    <w:rsid w:val="00CF53A0"/>
    <w:rsid w:val="00CF56D0"/>
    <w:rsid w:val="00CF5854"/>
    <w:rsid w:val="00CF604B"/>
    <w:rsid w:val="00CF66F2"/>
    <w:rsid w:val="00CF67AC"/>
    <w:rsid w:val="00CF6974"/>
    <w:rsid w:val="00D00900"/>
    <w:rsid w:val="00D00B53"/>
    <w:rsid w:val="00D01149"/>
    <w:rsid w:val="00D020B3"/>
    <w:rsid w:val="00D02E6F"/>
    <w:rsid w:val="00D040DC"/>
    <w:rsid w:val="00D04B83"/>
    <w:rsid w:val="00D0572D"/>
    <w:rsid w:val="00D07047"/>
    <w:rsid w:val="00D1003F"/>
    <w:rsid w:val="00D111AB"/>
    <w:rsid w:val="00D128D2"/>
    <w:rsid w:val="00D14646"/>
    <w:rsid w:val="00D15161"/>
    <w:rsid w:val="00D1675E"/>
    <w:rsid w:val="00D1716C"/>
    <w:rsid w:val="00D202EF"/>
    <w:rsid w:val="00D20458"/>
    <w:rsid w:val="00D20B90"/>
    <w:rsid w:val="00D23756"/>
    <w:rsid w:val="00D261DC"/>
    <w:rsid w:val="00D26760"/>
    <w:rsid w:val="00D27397"/>
    <w:rsid w:val="00D273A7"/>
    <w:rsid w:val="00D274E1"/>
    <w:rsid w:val="00D27E24"/>
    <w:rsid w:val="00D30405"/>
    <w:rsid w:val="00D30CCD"/>
    <w:rsid w:val="00D322B0"/>
    <w:rsid w:val="00D32DA4"/>
    <w:rsid w:val="00D3324E"/>
    <w:rsid w:val="00D34F55"/>
    <w:rsid w:val="00D3539D"/>
    <w:rsid w:val="00D35646"/>
    <w:rsid w:val="00D36E72"/>
    <w:rsid w:val="00D37BE1"/>
    <w:rsid w:val="00D408DB"/>
    <w:rsid w:val="00D41AC4"/>
    <w:rsid w:val="00D43845"/>
    <w:rsid w:val="00D43C6F"/>
    <w:rsid w:val="00D44579"/>
    <w:rsid w:val="00D452FC"/>
    <w:rsid w:val="00D453E2"/>
    <w:rsid w:val="00D45DE8"/>
    <w:rsid w:val="00D45EFF"/>
    <w:rsid w:val="00D4688F"/>
    <w:rsid w:val="00D4711B"/>
    <w:rsid w:val="00D4717F"/>
    <w:rsid w:val="00D472D1"/>
    <w:rsid w:val="00D510A9"/>
    <w:rsid w:val="00D5160D"/>
    <w:rsid w:val="00D523AC"/>
    <w:rsid w:val="00D529C7"/>
    <w:rsid w:val="00D54241"/>
    <w:rsid w:val="00D54927"/>
    <w:rsid w:val="00D553F9"/>
    <w:rsid w:val="00D555CD"/>
    <w:rsid w:val="00D55D52"/>
    <w:rsid w:val="00D57BF9"/>
    <w:rsid w:val="00D57E21"/>
    <w:rsid w:val="00D6016B"/>
    <w:rsid w:val="00D60AB3"/>
    <w:rsid w:val="00D6288D"/>
    <w:rsid w:val="00D62BA8"/>
    <w:rsid w:val="00D62CA0"/>
    <w:rsid w:val="00D634EF"/>
    <w:rsid w:val="00D653E0"/>
    <w:rsid w:val="00D65A37"/>
    <w:rsid w:val="00D67186"/>
    <w:rsid w:val="00D67972"/>
    <w:rsid w:val="00D70141"/>
    <w:rsid w:val="00D70C42"/>
    <w:rsid w:val="00D70EF6"/>
    <w:rsid w:val="00D7155B"/>
    <w:rsid w:val="00D71A6B"/>
    <w:rsid w:val="00D72717"/>
    <w:rsid w:val="00D73D45"/>
    <w:rsid w:val="00D74077"/>
    <w:rsid w:val="00D74CD7"/>
    <w:rsid w:val="00D75BD1"/>
    <w:rsid w:val="00D77982"/>
    <w:rsid w:val="00D77EBE"/>
    <w:rsid w:val="00D800D2"/>
    <w:rsid w:val="00D808AE"/>
    <w:rsid w:val="00D80B73"/>
    <w:rsid w:val="00D84B6A"/>
    <w:rsid w:val="00D862D6"/>
    <w:rsid w:val="00D864E5"/>
    <w:rsid w:val="00D86605"/>
    <w:rsid w:val="00D86CAE"/>
    <w:rsid w:val="00D876A2"/>
    <w:rsid w:val="00D876A3"/>
    <w:rsid w:val="00D87888"/>
    <w:rsid w:val="00D901FC"/>
    <w:rsid w:val="00D90E15"/>
    <w:rsid w:val="00D91D4F"/>
    <w:rsid w:val="00D9214D"/>
    <w:rsid w:val="00D92C6A"/>
    <w:rsid w:val="00D92CEB"/>
    <w:rsid w:val="00D9318E"/>
    <w:rsid w:val="00D9322F"/>
    <w:rsid w:val="00D945E3"/>
    <w:rsid w:val="00D94BB6"/>
    <w:rsid w:val="00D95147"/>
    <w:rsid w:val="00D95820"/>
    <w:rsid w:val="00D958B7"/>
    <w:rsid w:val="00D961BA"/>
    <w:rsid w:val="00D977CC"/>
    <w:rsid w:val="00D97CFD"/>
    <w:rsid w:val="00D97D7F"/>
    <w:rsid w:val="00D97FA6"/>
    <w:rsid w:val="00DA0A9A"/>
    <w:rsid w:val="00DA12E8"/>
    <w:rsid w:val="00DA1546"/>
    <w:rsid w:val="00DA16DC"/>
    <w:rsid w:val="00DA2A24"/>
    <w:rsid w:val="00DA5444"/>
    <w:rsid w:val="00DA66E4"/>
    <w:rsid w:val="00DA70EF"/>
    <w:rsid w:val="00DA7B2F"/>
    <w:rsid w:val="00DA7BF9"/>
    <w:rsid w:val="00DB2BDA"/>
    <w:rsid w:val="00DB2FB6"/>
    <w:rsid w:val="00DB2FCD"/>
    <w:rsid w:val="00DB3097"/>
    <w:rsid w:val="00DB319D"/>
    <w:rsid w:val="00DB3D14"/>
    <w:rsid w:val="00DB6834"/>
    <w:rsid w:val="00DB699C"/>
    <w:rsid w:val="00DB7941"/>
    <w:rsid w:val="00DB7CD6"/>
    <w:rsid w:val="00DC00AC"/>
    <w:rsid w:val="00DC0A10"/>
    <w:rsid w:val="00DC1088"/>
    <w:rsid w:val="00DC1DC7"/>
    <w:rsid w:val="00DC2E6E"/>
    <w:rsid w:val="00DC5309"/>
    <w:rsid w:val="00DC680E"/>
    <w:rsid w:val="00DC688E"/>
    <w:rsid w:val="00DC6F3E"/>
    <w:rsid w:val="00DC749E"/>
    <w:rsid w:val="00DC778D"/>
    <w:rsid w:val="00DD0235"/>
    <w:rsid w:val="00DD0E15"/>
    <w:rsid w:val="00DD13BE"/>
    <w:rsid w:val="00DD16FF"/>
    <w:rsid w:val="00DD1E36"/>
    <w:rsid w:val="00DD28AC"/>
    <w:rsid w:val="00DD3C1D"/>
    <w:rsid w:val="00DD4325"/>
    <w:rsid w:val="00DD43E4"/>
    <w:rsid w:val="00DD629C"/>
    <w:rsid w:val="00DD6C4E"/>
    <w:rsid w:val="00DD7924"/>
    <w:rsid w:val="00DD7A12"/>
    <w:rsid w:val="00DE0153"/>
    <w:rsid w:val="00DE042E"/>
    <w:rsid w:val="00DE0AC1"/>
    <w:rsid w:val="00DE2120"/>
    <w:rsid w:val="00DE269F"/>
    <w:rsid w:val="00DE336A"/>
    <w:rsid w:val="00DE3B64"/>
    <w:rsid w:val="00DE4F40"/>
    <w:rsid w:val="00DE5BED"/>
    <w:rsid w:val="00DE5C5B"/>
    <w:rsid w:val="00DE5E92"/>
    <w:rsid w:val="00DE6255"/>
    <w:rsid w:val="00DE6AF1"/>
    <w:rsid w:val="00DE732A"/>
    <w:rsid w:val="00DE7829"/>
    <w:rsid w:val="00DE7B37"/>
    <w:rsid w:val="00DF1B76"/>
    <w:rsid w:val="00DF1C8F"/>
    <w:rsid w:val="00DF1CC7"/>
    <w:rsid w:val="00DF2F23"/>
    <w:rsid w:val="00DF3311"/>
    <w:rsid w:val="00DF3F01"/>
    <w:rsid w:val="00DF43E7"/>
    <w:rsid w:val="00DF474B"/>
    <w:rsid w:val="00DF4A19"/>
    <w:rsid w:val="00DF5169"/>
    <w:rsid w:val="00DF6A0D"/>
    <w:rsid w:val="00DF6D3C"/>
    <w:rsid w:val="00DF7559"/>
    <w:rsid w:val="00DF76E8"/>
    <w:rsid w:val="00DF7ABB"/>
    <w:rsid w:val="00DF7CC9"/>
    <w:rsid w:val="00DF7D8B"/>
    <w:rsid w:val="00E00439"/>
    <w:rsid w:val="00E005FF"/>
    <w:rsid w:val="00E006CC"/>
    <w:rsid w:val="00E00857"/>
    <w:rsid w:val="00E0227B"/>
    <w:rsid w:val="00E03373"/>
    <w:rsid w:val="00E0415C"/>
    <w:rsid w:val="00E051A6"/>
    <w:rsid w:val="00E06C43"/>
    <w:rsid w:val="00E07090"/>
    <w:rsid w:val="00E10B6F"/>
    <w:rsid w:val="00E11B0A"/>
    <w:rsid w:val="00E13122"/>
    <w:rsid w:val="00E13509"/>
    <w:rsid w:val="00E14210"/>
    <w:rsid w:val="00E14219"/>
    <w:rsid w:val="00E15B7C"/>
    <w:rsid w:val="00E16F19"/>
    <w:rsid w:val="00E1765C"/>
    <w:rsid w:val="00E214E4"/>
    <w:rsid w:val="00E214E7"/>
    <w:rsid w:val="00E21D91"/>
    <w:rsid w:val="00E221CC"/>
    <w:rsid w:val="00E238A5"/>
    <w:rsid w:val="00E24063"/>
    <w:rsid w:val="00E2426C"/>
    <w:rsid w:val="00E25534"/>
    <w:rsid w:val="00E2662B"/>
    <w:rsid w:val="00E26D47"/>
    <w:rsid w:val="00E2719C"/>
    <w:rsid w:val="00E27C0B"/>
    <w:rsid w:val="00E328CD"/>
    <w:rsid w:val="00E32AE4"/>
    <w:rsid w:val="00E33A6B"/>
    <w:rsid w:val="00E34A4D"/>
    <w:rsid w:val="00E34D86"/>
    <w:rsid w:val="00E34FE4"/>
    <w:rsid w:val="00E35A4F"/>
    <w:rsid w:val="00E36206"/>
    <w:rsid w:val="00E36451"/>
    <w:rsid w:val="00E368E7"/>
    <w:rsid w:val="00E37D2C"/>
    <w:rsid w:val="00E4144C"/>
    <w:rsid w:val="00E419A4"/>
    <w:rsid w:val="00E4236D"/>
    <w:rsid w:val="00E43C28"/>
    <w:rsid w:val="00E44C08"/>
    <w:rsid w:val="00E453A7"/>
    <w:rsid w:val="00E45626"/>
    <w:rsid w:val="00E46232"/>
    <w:rsid w:val="00E51217"/>
    <w:rsid w:val="00E5180E"/>
    <w:rsid w:val="00E524D4"/>
    <w:rsid w:val="00E5359E"/>
    <w:rsid w:val="00E53855"/>
    <w:rsid w:val="00E55CE8"/>
    <w:rsid w:val="00E56332"/>
    <w:rsid w:val="00E5654A"/>
    <w:rsid w:val="00E5690D"/>
    <w:rsid w:val="00E577B5"/>
    <w:rsid w:val="00E601E4"/>
    <w:rsid w:val="00E61025"/>
    <w:rsid w:val="00E623CE"/>
    <w:rsid w:val="00E62A34"/>
    <w:rsid w:val="00E63F87"/>
    <w:rsid w:val="00E64A47"/>
    <w:rsid w:val="00E64EAA"/>
    <w:rsid w:val="00E65252"/>
    <w:rsid w:val="00E6619F"/>
    <w:rsid w:val="00E66673"/>
    <w:rsid w:val="00E66835"/>
    <w:rsid w:val="00E66D45"/>
    <w:rsid w:val="00E66EDF"/>
    <w:rsid w:val="00E7037F"/>
    <w:rsid w:val="00E7086B"/>
    <w:rsid w:val="00E730D6"/>
    <w:rsid w:val="00E73221"/>
    <w:rsid w:val="00E73452"/>
    <w:rsid w:val="00E735CE"/>
    <w:rsid w:val="00E73D7B"/>
    <w:rsid w:val="00E75EC0"/>
    <w:rsid w:val="00E76584"/>
    <w:rsid w:val="00E80084"/>
    <w:rsid w:val="00E80308"/>
    <w:rsid w:val="00E808A0"/>
    <w:rsid w:val="00E811CE"/>
    <w:rsid w:val="00E8197D"/>
    <w:rsid w:val="00E84102"/>
    <w:rsid w:val="00E844FE"/>
    <w:rsid w:val="00E85533"/>
    <w:rsid w:val="00E856DF"/>
    <w:rsid w:val="00E85B0F"/>
    <w:rsid w:val="00E90268"/>
    <w:rsid w:val="00E90C1F"/>
    <w:rsid w:val="00E91816"/>
    <w:rsid w:val="00E92A76"/>
    <w:rsid w:val="00E93856"/>
    <w:rsid w:val="00E94205"/>
    <w:rsid w:val="00E95531"/>
    <w:rsid w:val="00E963D3"/>
    <w:rsid w:val="00E965BC"/>
    <w:rsid w:val="00E967D0"/>
    <w:rsid w:val="00E97C90"/>
    <w:rsid w:val="00EA0A2D"/>
    <w:rsid w:val="00EA0D53"/>
    <w:rsid w:val="00EA185C"/>
    <w:rsid w:val="00EA24F1"/>
    <w:rsid w:val="00EA33E3"/>
    <w:rsid w:val="00EA3448"/>
    <w:rsid w:val="00EA3B2D"/>
    <w:rsid w:val="00EA43F9"/>
    <w:rsid w:val="00EA4BD8"/>
    <w:rsid w:val="00EA4BF5"/>
    <w:rsid w:val="00EA4C3E"/>
    <w:rsid w:val="00EA52DF"/>
    <w:rsid w:val="00EA5779"/>
    <w:rsid w:val="00EA5F8D"/>
    <w:rsid w:val="00EA7B7C"/>
    <w:rsid w:val="00EB02C2"/>
    <w:rsid w:val="00EB04CE"/>
    <w:rsid w:val="00EB14D9"/>
    <w:rsid w:val="00EB497D"/>
    <w:rsid w:val="00EB4FDC"/>
    <w:rsid w:val="00EB5FEF"/>
    <w:rsid w:val="00EB60C5"/>
    <w:rsid w:val="00EB62DB"/>
    <w:rsid w:val="00EB7657"/>
    <w:rsid w:val="00EB7806"/>
    <w:rsid w:val="00EC0C59"/>
    <w:rsid w:val="00EC3AD4"/>
    <w:rsid w:val="00EC4557"/>
    <w:rsid w:val="00EC4C05"/>
    <w:rsid w:val="00EC5285"/>
    <w:rsid w:val="00EC5372"/>
    <w:rsid w:val="00EC56B2"/>
    <w:rsid w:val="00EC7B29"/>
    <w:rsid w:val="00ED0329"/>
    <w:rsid w:val="00ED0EF8"/>
    <w:rsid w:val="00ED14B2"/>
    <w:rsid w:val="00ED14D8"/>
    <w:rsid w:val="00ED1893"/>
    <w:rsid w:val="00ED1DBB"/>
    <w:rsid w:val="00ED1E22"/>
    <w:rsid w:val="00ED2435"/>
    <w:rsid w:val="00ED4535"/>
    <w:rsid w:val="00ED4BC8"/>
    <w:rsid w:val="00ED546D"/>
    <w:rsid w:val="00ED6683"/>
    <w:rsid w:val="00ED6B5B"/>
    <w:rsid w:val="00ED78A7"/>
    <w:rsid w:val="00ED7F92"/>
    <w:rsid w:val="00EE01D8"/>
    <w:rsid w:val="00EE08CF"/>
    <w:rsid w:val="00EE1B08"/>
    <w:rsid w:val="00EE1BD7"/>
    <w:rsid w:val="00EE2335"/>
    <w:rsid w:val="00EE26A3"/>
    <w:rsid w:val="00EE28DA"/>
    <w:rsid w:val="00EE4012"/>
    <w:rsid w:val="00EE6E75"/>
    <w:rsid w:val="00EE7713"/>
    <w:rsid w:val="00EE7792"/>
    <w:rsid w:val="00EE78D6"/>
    <w:rsid w:val="00EE790A"/>
    <w:rsid w:val="00EF1003"/>
    <w:rsid w:val="00EF1083"/>
    <w:rsid w:val="00EF1988"/>
    <w:rsid w:val="00EF1B30"/>
    <w:rsid w:val="00EF20CC"/>
    <w:rsid w:val="00EF7C1C"/>
    <w:rsid w:val="00EF7EC6"/>
    <w:rsid w:val="00F005C4"/>
    <w:rsid w:val="00F01AEE"/>
    <w:rsid w:val="00F01D44"/>
    <w:rsid w:val="00F022B3"/>
    <w:rsid w:val="00F0269B"/>
    <w:rsid w:val="00F03F17"/>
    <w:rsid w:val="00F04823"/>
    <w:rsid w:val="00F04CF1"/>
    <w:rsid w:val="00F05524"/>
    <w:rsid w:val="00F057A5"/>
    <w:rsid w:val="00F06268"/>
    <w:rsid w:val="00F06467"/>
    <w:rsid w:val="00F07485"/>
    <w:rsid w:val="00F07535"/>
    <w:rsid w:val="00F102EC"/>
    <w:rsid w:val="00F103EA"/>
    <w:rsid w:val="00F112F5"/>
    <w:rsid w:val="00F11CC6"/>
    <w:rsid w:val="00F1205D"/>
    <w:rsid w:val="00F1272F"/>
    <w:rsid w:val="00F12FC2"/>
    <w:rsid w:val="00F13778"/>
    <w:rsid w:val="00F13A6D"/>
    <w:rsid w:val="00F147F9"/>
    <w:rsid w:val="00F14813"/>
    <w:rsid w:val="00F15017"/>
    <w:rsid w:val="00F15C6A"/>
    <w:rsid w:val="00F160DC"/>
    <w:rsid w:val="00F16F4F"/>
    <w:rsid w:val="00F20EBD"/>
    <w:rsid w:val="00F212CD"/>
    <w:rsid w:val="00F21FD0"/>
    <w:rsid w:val="00F22327"/>
    <w:rsid w:val="00F23B6C"/>
    <w:rsid w:val="00F23B99"/>
    <w:rsid w:val="00F23DA5"/>
    <w:rsid w:val="00F24658"/>
    <w:rsid w:val="00F252DE"/>
    <w:rsid w:val="00F25CFA"/>
    <w:rsid w:val="00F2663F"/>
    <w:rsid w:val="00F27264"/>
    <w:rsid w:val="00F3118D"/>
    <w:rsid w:val="00F324ED"/>
    <w:rsid w:val="00F32535"/>
    <w:rsid w:val="00F33B02"/>
    <w:rsid w:val="00F35132"/>
    <w:rsid w:val="00F35EFE"/>
    <w:rsid w:val="00F35F3B"/>
    <w:rsid w:val="00F36077"/>
    <w:rsid w:val="00F36294"/>
    <w:rsid w:val="00F37586"/>
    <w:rsid w:val="00F41D5E"/>
    <w:rsid w:val="00F42161"/>
    <w:rsid w:val="00F428F5"/>
    <w:rsid w:val="00F42C82"/>
    <w:rsid w:val="00F43ADE"/>
    <w:rsid w:val="00F43ECB"/>
    <w:rsid w:val="00F44112"/>
    <w:rsid w:val="00F4432E"/>
    <w:rsid w:val="00F472BC"/>
    <w:rsid w:val="00F50847"/>
    <w:rsid w:val="00F50D6E"/>
    <w:rsid w:val="00F50E99"/>
    <w:rsid w:val="00F51897"/>
    <w:rsid w:val="00F525B0"/>
    <w:rsid w:val="00F527D8"/>
    <w:rsid w:val="00F53C16"/>
    <w:rsid w:val="00F56D24"/>
    <w:rsid w:val="00F57A2B"/>
    <w:rsid w:val="00F60072"/>
    <w:rsid w:val="00F60442"/>
    <w:rsid w:val="00F60A29"/>
    <w:rsid w:val="00F60A46"/>
    <w:rsid w:val="00F60C18"/>
    <w:rsid w:val="00F60DCB"/>
    <w:rsid w:val="00F61C32"/>
    <w:rsid w:val="00F65579"/>
    <w:rsid w:val="00F66024"/>
    <w:rsid w:val="00F665F4"/>
    <w:rsid w:val="00F66826"/>
    <w:rsid w:val="00F70996"/>
    <w:rsid w:val="00F70B46"/>
    <w:rsid w:val="00F70E17"/>
    <w:rsid w:val="00F71672"/>
    <w:rsid w:val="00F71A30"/>
    <w:rsid w:val="00F71C1A"/>
    <w:rsid w:val="00F73DAE"/>
    <w:rsid w:val="00F74A45"/>
    <w:rsid w:val="00F74DA2"/>
    <w:rsid w:val="00F75D2B"/>
    <w:rsid w:val="00F75F6F"/>
    <w:rsid w:val="00F76179"/>
    <w:rsid w:val="00F764A5"/>
    <w:rsid w:val="00F76686"/>
    <w:rsid w:val="00F76A35"/>
    <w:rsid w:val="00F76BAF"/>
    <w:rsid w:val="00F76F7C"/>
    <w:rsid w:val="00F774FA"/>
    <w:rsid w:val="00F77B71"/>
    <w:rsid w:val="00F81D66"/>
    <w:rsid w:val="00F82524"/>
    <w:rsid w:val="00F82B15"/>
    <w:rsid w:val="00F835DF"/>
    <w:rsid w:val="00F84CBA"/>
    <w:rsid w:val="00F84EEF"/>
    <w:rsid w:val="00F84FE1"/>
    <w:rsid w:val="00F85314"/>
    <w:rsid w:val="00F85FA0"/>
    <w:rsid w:val="00F86B78"/>
    <w:rsid w:val="00F9288A"/>
    <w:rsid w:val="00F9534E"/>
    <w:rsid w:val="00F9565E"/>
    <w:rsid w:val="00F95786"/>
    <w:rsid w:val="00F96A78"/>
    <w:rsid w:val="00F97FBA"/>
    <w:rsid w:val="00FA27D3"/>
    <w:rsid w:val="00FA3268"/>
    <w:rsid w:val="00FA3731"/>
    <w:rsid w:val="00FA3C59"/>
    <w:rsid w:val="00FA3EF3"/>
    <w:rsid w:val="00FA495D"/>
    <w:rsid w:val="00FA5BC3"/>
    <w:rsid w:val="00FA5BDF"/>
    <w:rsid w:val="00FA63F3"/>
    <w:rsid w:val="00FA721D"/>
    <w:rsid w:val="00FA7A05"/>
    <w:rsid w:val="00FB174B"/>
    <w:rsid w:val="00FB1842"/>
    <w:rsid w:val="00FB245D"/>
    <w:rsid w:val="00FB25ED"/>
    <w:rsid w:val="00FB4260"/>
    <w:rsid w:val="00FB45A5"/>
    <w:rsid w:val="00FB57C5"/>
    <w:rsid w:val="00FB583A"/>
    <w:rsid w:val="00FB5F1F"/>
    <w:rsid w:val="00FB7A2B"/>
    <w:rsid w:val="00FB7C45"/>
    <w:rsid w:val="00FC0331"/>
    <w:rsid w:val="00FC151A"/>
    <w:rsid w:val="00FC1FE1"/>
    <w:rsid w:val="00FC2FE2"/>
    <w:rsid w:val="00FC3231"/>
    <w:rsid w:val="00FC3779"/>
    <w:rsid w:val="00FC3E65"/>
    <w:rsid w:val="00FC4092"/>
    <w:rsid w:val="00FC40AF"/>
    <w:rsid w:val="00FC7BAD"/>
    <w:rsid w:val="00FD121F"/>
    <w:rsid w:val="00FD15CD"/>
    <w:rsid w:val="00FD18CB"/>
    <w:rsid w:val="00FD2ABB"/>
    <w:rsid w:val="00FD4177"/>
    <w:rsid w:val="00FD450B"/>
    <w:rsid w:val="00FD4569"/>
    <w:rsid w:val="00FD4841"/>
    <w:rsid w:val="00FD48BC"/>
    <w:rsid w:val="00FD49A3"/>
    <w:rsid w:val="00FD4A54"/>
    <w:rsid w:val="00FD4FAA"/>
    <w:rsid w:val="00FD52FB"/>
    <w:rsid w:val="00FD7CD1"/>
    <w:rsid w:val="00FE02FA"/>
    <w:rsid w:val="00FE12FB"/>
    <w:rsid w:val="00FE1612"/>
    <w:rsid w:val="00FE2416"/>
    <w:rsid w:val="00FE2D06"/>
    <w:rsid w:val="00FE3217"/>
    <w:rsid w:val="00FE3F77"/>
    <w:rsid w:val="00FE3F90"/>
    <w:rsid w:val="00FE78F5"/>
    <w:rsid w:val="00FE792C"/>
    <w:rsid w:val="00FF1140"/>
    <w:rsid w:val="00FF406A"/>
    <w:rsid w:val="00FF42A7"/>
    <w:rsid w:val="00FF4951"/>
    <w:rsid w:val="00FF4DDF"/>
    <w:rsid w:val="00FF6A72"/>
    <w:rsid w:val="00FF6AE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3daed,#dcd4c3,#f4dbae,#ff5050,#c30,#f06,#eaeaea,#e5dcbd"/>
    </o:shapedefaults>
    <o:shapelayout v:ext="edit">
      <o:idmap v:ext="edit" data="1"/>
      <o:rules v:ext="edit">
        <o:r id="V:Rule1" type="connector" idref="#Ευθύγραμμο βέλος σύνδεσης 92"/>
        <o:r id="V:Rule2" type="connector" idref="#Ευθύγραμμο βέλος σύνδεσης 93"/>
        <o:r id="V:Rule3" type="connector" idref="#Ευθύγραμμο βέλος σύνδεσης 237"/>
        <o:r id="V:Rule4" type="connector" idref="#Ευθύγραμμο βέλος σύνδεσης 234"/>
        <o:r id="V:Rule5" type="connector" idref="#AutoShape 8491"/>
        <o:r id="V:Rule6" type="connector" idref="#AutoShape 8493"/>
        <o:r id="V:Rule7" type="connector" idref="#AutoShape 8495"/>
        <o:r id="V:Rule8" type="connector" idref="#AutoShape 8496"/>
        <o:r id="V:Rule9" type="connector" idref="#AutoShape 8497"/>
        <o:r id="V:Rule10" type="connector" idref="#AutoShape 8503"/>
        <o:r id="V:Rule11" type="connector" idref="#AutoShape 8505"/>
        <o:r id="V:Rule12" type="connector" idref="#AutoShape 8506"/>
        <o:r id="V:Rule13" type="connector" idref="#AutoShape 8507"/>
        <o:r id="V:Rule14" type="connector" idref="#AutoShape 7857"/>
        <o:r id="V:Rule15" type="connector" idref="#AutoShape 7893"/>
        <o:r id="V:Rule16" type="connector" idref="#AutoShape 7891"/>
        <o:r id="V:Rule17" type="connector" idref="#AutoShape 7900"/>
        <o:r id="V:Rule18" type="connector" idref="#AutoShape 7892"/>
        <o:r id="V:Rule19" type="connector" idref="#AutoShape 7910"/>
        <o:r id="V:Rule20" type="connector" idref="#AutoShape 7911"/>
        <o:r id="V:Rule21" type="connector" idref="#AutoShape 7912"/>
        <o:r id="V:Rule22" type="connector" idref="#AutoShape 7973"/>
        <o:r id="V:Rule23" type="connector" idref="#AutoShape 7974"/>
        <o:r id="V:Rule24" type="connector" idref="#AutoShape 7977"/>
        <o:r id="V:Rule25" type="connector" idref="#AutoShape 7978"/>
        <o:r id="V:Rule26" type="connector" idref="#AutoShape 7979"/>
        <o:r id="V:Rule27" type="connector" idref="#Ευθύγραμμο βέλος σύνδεσης 231"/>
        <o:r id="V:Rule28" type="connector" idref="#Ευθύγραμμο βέλος σύνδεσης 233"/>
        <o:r id="V:Rule29" type="connector" idref="#Ευθύγραμμο βέλος σύνδεσης 5852"/>
        <o:r id="V:Rule30" type="connector" idref="#AutoShape 7954"/>
        <o:r id="V:Rule31" type="connector" idref="#AutoShape 8059"/>
        <o:r id="V:Rule32" type="connector" idref="#AutoShape 8057"/>
        <o:r id="V:Rule33" type="connector" idref="#AutoShape 8093"/>
        <o:r id="V:Rule34" type="connector" idref="#AutoShape 8117"/>
        <o:r id="V:Rule35" type="connector" idref="#AutoShape 8118"/>
        <o:r id="V:Rule36" type="connector" idref="#AutoShape 8119"/>
        <o:r id="V:Rule37" type="connector" idref="#AutoShape 8120"/>
        <o:r id="V:Rule38" type="connector" idref="#AutoShape 8122"/>
        <o:r id="V:Rule39" type="connector" idref="#AutoShape 8123"/>
        <o:r id="V:Rule40" type="connector" idref="#AutoShape 8124"/>
        <o:r id="V:Rule41" type="connector" idref="#AutoShape 8125"/>
        <o:r id="V:Rule42" type="connector" idref="#AutoShape 8127"/>
        <o:r id="V:Rule43" type="connector" idref="#AutoShape 8128"/>
        <o:r id="V:Rule44" type="connector" idref="#AutoShape 8129"/>
        <o:r id="V:Rule45" type="connector" idref="#AutoShape 8130"/>
        <o:r id="V:Rule46" type="connector" idref="#AutoShape 8107"/>
        <o:r id="V:Rule47" type="connector" idref="#AutoShape 8144"/>
        <o:r id="V:Rule48" type="connector" idref="#AutoShape 8146"/>
        <o:r id="V:Rule49" type="connector" idref="#AutoShape 8181"/>
        <o:r id="V:Rule50" type="connector" idref="#AutoShape 8184"/>
        <o:r id="V:Rule51" type="connector" idref="#AutoShape 8196"/>
        <o:r id="V:Rule52" type="connector" idref="#AutoShape 8197"/>
        <o:r id="V:Rule53" type="connector" idref="#AutoShape 8198"/>
        <o:r id="V:Rule54" type="connector" idref="#AutoShape 8199"/>
        <o:r id="V:Rule55" type="connector" idref="#AutoShape 8192"/>
        <o:r id="V:Rule56" type="connector" idref="#AutoShape 8193"/>
        <o:r id="V:Rule57" type="connector" idref="#AutoShape 8194"/>
        <o:r id="V:Rule58" type="connector" idref="#AutoShape 8202"/>
        <o:r id="V:Rule59" type="connector" idref="#AutoShape 8203"/>
        <o:r id="V:Rule60" type="connector" idref="#AutoShape 8205"/>
        <o:r id="V:Rule61" type="connector" idref="#AutoShape 8206"/>
        <o:r id="V:Rule62" type="connector" idref="#AutoShape 8208"/>
        <o:r id="V:Rule63" type="connector" idref="#AutoShape 8209"/>
        <o:r id="V:Rule64" type="connector" idref="#AutoShape 8212"/>
        <o:r id="V:Rule65" type="connector" idref="#AutoShape 8213"/>
        <o:r id="V:Rule66" type="connector" idref="#AutoShape 8214"/>
        <o:r id="V:Rule67" type="connector" idref="#AutoShape 8215"/>
        <o:r id="V:Rule68" type="connector" idref="#AutoShape 8217"/>
        <o:r id="V:Rule69" type="connector" idref="#AutoShape 8218"/>
        <o:r id="V:Rule70" type="connector" idref="#AutoShape 8219"/>
        <o:r id="V:Rule71" type="connector" idref="#AutoShape 8220"/>
        <o:r id="V:Rule72" type="connector" idref="#AutoShape 8222"/>
        <o:r id="V:Rule73" type="connector" idref="#AutoShape 8223"/>
        <o:r id="V:Rule74" type="connector" idref="#AutoShape 8224"/>
        <o:r id="V:Rule75" type="connector" idref="#AutoShape 8225"/>
        <o:r id="V:Rule76" type="connector" idref="#AutoShape 8258"/>
        <o:r id="V:Rule77" type="connector" idref="#AutoShape 8262"/>
        <o:r id="V:Rule78" type="connector" idref="#AutoShape 8263"/>
        <o:r id="V:Rule79" type="connector" idref="#AutoShape 8249"/>
        <o:r id="V:Rule80" type="connector" idref="#AutoShape 8236"/>
        <o:r id="V:Rule81" type="connector" idref="#AutoShape 8288"/>
        <o:r id="V:Rule82" type="connector" idref="#AutoShape 8309"/>
        <o:r id="V:Rule83" type="connector" idref="#AutoShape 8313"/>
        <o:r id="V:Rule84" type="connector" idref="#AutoShape 8314"/>
        <o:r id="V:Rule85" type="connector" idref="#AutoShape 8286"/>
        <o:r id="V:Rule86" type="connector" idref="#AutoShape 8287"/>
        <o:r id="V:Rule87" type="connector" idref="#AutoShape 8335"/>
        <o:r id="V:Rule88" type="connector" idref="#AutoShape 8325"/>
        <o:r id="V:Rule89" type="connector" idref="#AutoShape 8326"/>
        <o:r id="V:Rule90" type="connector" idref="#AutoShape 8329"/>
        <o:r id="V:Rule91" type="connector" idref="#AutoShape 8330"/>
        <o:r id="V:Rule92" type="connector" idref="#AutoShape 8331"/>
        <o:r id="V:Rule93" type="connector" idref="#AutoShape 8332"/>
        <o:r id="V:Rule94" type="connector" idref="#AutoShape 8333"/>
        <o:r id="V:Rule95" type="connector" idref="#AutoShape 8334"/>
        <o:r id="V:Rule96" type="connector" idref="#AutoShape 8379"/>
        <o:r id="V:Rule97" type="connector" idref="#AutoShape 8383"/>
        <o:r id="V:Rule98" type="connector" idref="#AutoShape 8384"/>
        <o:r id="V:Rule99" type="connector" idref="#AutoShape 8387"/>
        <o:r id="V:Rule100" type="connector" idref="#AutoShape 8391"/>
        <o:r id="V:Rule101" type="connector" idref="#AutoShape 8392"/>
        <o:r id="V:Rule102" type="connector" idref="#AutoShape 8370"/>
        <o:r id="V:Rule103" type="connector" idref="#Ευθύγραμμο βέλος σύνδεσης 6686"/>
        <o:r id="V:Rule104" type="connector" idref="#Ευθύγραμμο βέλος σύνδεσης 6688"/>
        <o:r id="V:Rule105" type="connector" idref="#AutoShape 8406"/>
        <o:r id="V:Rule106" type="connector" idref="#AutoShape 8407"/>
        <o:r id="V:Rule107" type="connector" idref="#AutoShape 8413"/>
        <o:r id="V:Rule108" type="connector" idref="#AutoShape 8418"/>
        <o:r id="V:Rule109" type="connector" idref="#AutoShape 8430"/>
        <o:r id="V:Rule110" type="connector" idref="#AutoShape 8438"/>
        <o:r id="V:Rule111" type="connector" idref="#AutoShape 84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7E6"/>
    <w:rPr>
      <w:sz w:val="24"/>
      <w:szCs w:val="24"/>
    </w:rPr>
  </w:style>
  <w:style w:type="paragraph" w:styleId="1">
    <w:name w:val="heading 1"/>
    <w:basedOn w:val="a"/>
    <w:link w:val="1Char"/>
    <w:qFormat/>
    <w:rsid w:val="005F125B"/>
    <w:pPr>
      <w:spacing w:before="100" w:beforeAutospacing="1" w:after="100" w:afterAutospacing="1"/>
      <w:outlineLvl w:val="0"/>
    </w:pPr>
    <w:rPr>
      <w:b/>
      <w:bCs/>
      <w:color w:val="000000"/>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5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link w:val="Char"/>
    <w:rsid w:val="0021228E"/>
    <w:rPr>
      <w:rFonts w:ascii="Courier" w:eastAsia="Athens" w:hAnsi="Courier"/>
      <w:szCs w:val="20"/>
    </w:rPr>
  </w:style>
  <w:style w:type="character" w:styleId="-">
    <w:name w:val="Hyperlink"/>
    <w:rsid w:val="00D1003F"/>
    <w:rPr>
      <w:color w:val="0000FF"/>
      <w:u w:val="single"/>
    </w:rPr>
  </w:style>
  <w:style w:type="paragraph" w:styleId="a5">
    <w:name w:val="List Paragraph"/>
    <w:basedOn w:val="a"/>
    <w:uiPriority w:val="34"/>
    <w:qFormat/>
    <w:rsid w:val="00437FEB"/>
    <w:pPr>
      <w:spacing w:after="200" w:line="276" w:lineRule="auto"/>
      <w:ind w:left="720"/>
      <w:contextualSpacing/>
    </w:pPr>
    <w:rPr>
      <w:rFonts w:ascii="Calibri" w:hAnsi="Calibri"/>
      <w:sz w:val="22"/>
      <w:szCs w:val="22"/>
    </w:rPr>
  </w:style>
  <w:style w:type="paragraph" w:styleId="a6">
    <w:name w:val="header"/>
    <w:basedOn w:val="a"/>
    <w:link w:val="Char0"/>
    <w:rsid w:val="003B0AB6"/>
    <w:pPr>
      <w:tabs>
        <w:tab w:val="center" w:pos="4153"/>
        <w:tab w:val="right" w:pos="8306"/>
      </w:tabs>
    </w:pPr>
  </w:style>
  <w:style w:type="character" w:customStyle="1" w:styleId="Char0">
    <w:name w:val="Κεφαλίδα Char"/>
    <w:link w:val="a6"/>
    <w:rsid w:val="003B0AB6"/>
    <w:rPr>
      <w:sz w:val="24"/>
      <w:szCs w:val="24"/>
    </w:rPr>
  </w:style>
  <w:style w:type="paragraph" w:styleId="a7">
    <w:name w:val="footer"/>
    <w:basedOn w:val="a"/>
    <w:link w:val="Char1"/>
    <w:rsid w:val="003B0AB6"/>
    <w:pPr>
      <w:tabs>
        <w:tab w:val="center" w:pos="4153"/>
        <w:tab w:val="right" w:pos="8306"/>
      </w:tabs>
    </w:pPr>
  </w:style>
  <w:style w:type="character" w:customStyle="1" w:styleId="Char1">
    <w:name w:val="Υποσέλιδο Char"/>
    <w:link w:val="a7"/>
    <w:rsid w:val="003B0AB6"/>
    <w:rPr>
      <w:sz w:val="24"/>
      <w:szCs w:val="24"/>
    </w:rPr>
  </w:style>
  <w:style w:type="paragraph" w:styleId="a8">
    <w:name w:val="Balloon Text"/>
    <w:basedOn w:val="a"/>
    <w:link w:val="Char2"/>
    <w:rsid w:val="0006604A"/>
    <w:rPr>
      <w:rFonts w:ascii="Tahoma" w:hAnsi="Tahoma"/>
      <w:sz w:val="16"/>
      <w:szCs w:val="16"/>
    </w:rPr>
  </w:style>
  <w:style w:type="character" w:customStyle="1" w:styleId="Char2">
    <w:name w:val="Κείμενο πλαισίου Char"/>
    <w:link w:val="a8"/>
    <w:rsid w:val="0006604A"/>
    <w:rPr>
      <w:rFonts w:ascii="Tahoma" w:hAnsi="Tahoma" w:cs="Tahoma"/>
      <w:sz w:val="16"/>
      <w:szCs w:val="16"/>
    </w:rPr>
  </w:style>
  <w:style w:type="character" w:customStyle="1" w:styleId="Char">
    <w:name w:val="Απλό κείμενο Char"/>
    <w:link w:val="a4"/>
    <w:rsid w:val="00B95506"/>
    <w:rPr>
      <w:rFonts w:ascii="Courier" w:eastAsia="Athens" w:hAnsi="Courier"/>
      <w:sz w:val="24"/>
    </w:rPr>
  </w:style>
  <w:style w:type="paragraph" w:customStyle="1" w:styleId="a9">
    <w:name w:val="Νάντια"/>
    <w:basedOn w:val="a"/>
    <w:link w:val="Char3"/>
    <w:rsid w:val="00676AC6"/>
    <w:pPr>
      <w:ind w:firstLine="720"/>
    </w:pPr>
    <w:rPr>
      <w:rFonts w:ascii="Arial" w:hAnsi="Arial"/>
      <w:b/>
      <w:color w:val="000000"/>
      <w:sz w:val="56"/>
      <w:szCs w:val="36"/>
    </w:rPr>
  </w:style>
  <w:style w:type="paragraph" w:customStyle="1" w:styleId="aa">
    <w:name w:val="λεζάντα"/>
    <w:basedOn w:val="a9"/>
    <w:link w:val="Char4"/>
    <w:rsid w:val="00676AC6"/>
    <w:pPr>
      <w:ind w:firstLine="0"/>
    </w:pPr>
    <w:rPr>
      <w:rFonts w:ascii="Microsoft Sans Serif" w:hAnsi="Microsoft Sans Serif"/>
      <w:sz w:val="58"/>
      <w:szCs w:val="58"/>
    </w:rPr>
  </w:style>
  <w:style w:type="paragraph" w:customStyle="1" w:styleId="Tahoma">
    <w:name w:val="Tahoma"/>
    <w:basedOn w:val="a9"/>
    <w:link w:val="TahomaChar"/>
    <w:rsid w:val="00676AC6"/>
    <w:rPr>
      <w:rFonts w:ascii="Tahoma" w:hAnsi="Tahoma"/>
      <w:bCs/>
    </w:rPr>
  </w:style>
  <w:style w:type="character" w:customStyle="1" w:styleId="Char3">
    <w:name w:val="Νάντια Char"/>
    <w:link w:val="a9"/>
    <w:rsid w:val="00676AC6"/>
    <w:rPr>
      <w:rFonts w:ascii="Arial" w:hAnsi="Arial" w:cs="Arial"/>
      <w:b/>
      <w:color w:val="000000"/>
      <w:sz w:val="56"/>
      <w:szCs w:val="36"/>
    </w:rPr>
  </w:style>
  <w:style w:type="character" w:customStyle="1" w:styleId="TahomaChar">
    <w:name w:val="Tahoma Char"/>
    <w:link w:val="Tahoma"/>
    <w:rsid w:val="00676AC6"/>
    <w:rPr>
      <w:rFonts w:ascii="Tahoma" w:hAnsi="Tahoma" w:cs="Arial"/>
      <w:b/>
      <w:bCs/>
      <w:color w:val="000000"/>
      <w:sz w:val="56"/>
      <w:szCs w:val="36"/>
    </w:rPr>
  </w:style>
  <w:style w:type="character" w:customStyle="1" w:styleId="Char4">
    <w:name w:val="λεζάντα Char"/>
    <w:link w:val="aa"/>
    <w:rsid w:val="00676AC6"/>
    <w:rPr>
      <w:rFonts w:ascii="Microsoft Sans Serif" w:hAnsi="Microsoft Sans Serif" w:cs="Arial"/>
      <w:b/>
      <w:color w:val="000000"/>
      <w:sz w:val="58"/>
      <w:szCs w:val="58"/>
    </w:rPr>
  </w:style>
  <w:style w:type="character" w:styleId="HTML">
    <w:name w:val="HTML Cite"/>
    <w:rsid w:val="00BE445E"/>
    <w:rPr>
      <w:i/>
      <w:iCs/>
    </w:rPr>
  </w:style>
  <w:style w:type="character" w:customStyle="1" w:styleId="gl1">
    <w:name w:val="gl1"/>
    <w:rsid w:val="00BE445E"/>
  </w:style>
  <w:style w:type="character" w:customStyle="1" w:styleId="1Char">
    <w:name w:val="Επικεφαλίδα 1 Char"/>
    <w:basedOn w:val="a0"/>
    <w:link w:val="1"/>
    <w:rsid w:val="005F125B"/>
    <w:rPr>
      <w:b/>
      <w:bCs/>
      <w:color w:val="000000"/>
      <w:kern w:val="36"/>
      <w:sz w:val="48"/>
      <w:szCs w:val="48"/>
    </w:rPr>
  </w:style>
  <w:style w:type="character" w:customStyle="1" w:styleId="CharChar2">
    <w:name w:val="Char Char2"/>
    <w:rsid w:val="005F125B"/>
    <w:rPr>
      <w:sz w:val="24"/>
      <w:szCs w:val="24"/>
    </w:rPr>
  </w:style>
  <w:style w:type="character" w:customStyle="1" w:styleId="CharChar1">
    <w:name w:val="Char Char1"/>
    <w:rsid w:val="005F125B"/>
    <w:rPr>
      <w:sz w:val="24"/>
      <w:szCs w:val="24"/>
    </w:rPr>
  </w:style>
  <w:style w:type="character" w:customStyle="1" w:styleId="CharChar">
    <w:name w:val="Char Char"/>
    <w:rsid w:val="005F125B"/>
    <w:rPr>
      <w:rFonts w:ascii="Tahoma" w:hAnsi="Tahoma" w:cs="Tahoma"/>
      <w:sz w:val="16"/>
      <w:szCs w:val="16"/>
    </w:rPr>
  </w:style>
  <w:style w:type="character" w:customStyle="1" w:styleId="CharChar3">
    <w:name w:val="Char Char3"/>
    <w:rsid w:val="005F125B"/>
    <w:rPr>
      <w:rFonts w:ascii="Courier" w:eastAsia="Athens" w:hAnsi="Courier"/>
      <w:sz w:val="24"/>
    </w:rPr>
  </w:style>
  <w:style w:type="paragraph" w:styleId="ab">
    <w:name w:val="caption"/>
    <w:basedOn w:val="a"/>
    <w:next w:val="a"/>
    <w:qFormat/>
    <w:rsid w:val="005F125B"/>
    <w:rPr>
      <w:b/>
      <w:bCs/>
      <w:sz w:val="20"/>
      <w:szCs w:val="20"/>
    </w:rPr>
  </w:style>
  <w:style w:type="paragraph" w:styleId="Web">
    <w:name w:val="Normal (Web)"/>
    <w:basedOn w:val="a"/>
    <w:rsid w:val="005F125B"/>
    <w:pPr>
      <w:spacing w:before="100" w:beforeAutospacing="1" w:after="100" w:afterAutospacing="1"/>
    </w:pPr>
  </w:style>
  <w:style w:type="character" w:styleId="ac">
    <w:name w:val="Emphasis"/>
    <w:qFormat/>
    <w:rsid w:val="005F125B"/>
    <w:rPr>
      <w:b/>
      <w:bCs/>
      <w:i w:val="0"/>
      <w:iCs w:val="0"/>
    </w:rPr>
  </w:style>
  <w:style w:type="paragraph" w:customStyle="1" w:styleId="10">
    <w:name w:val="Τίτλος1"/>
    <w:basedOn w:val="a"/>
    <w:rsid w:val="005F125B"/>
    <w:pPr>
      <w:spacing w:before="100" w:beforeAutospacing="1" w:after="100" w:afterAutospacing="1"/>
    </w:pPr>
    <w:rPr>
      <w:rFonts w:ascii="Verdana" w:hAnsi="Verdana"/>
      <w:b/>
      <w:bCs/>
      <w:color w:val="FF0000"/>
      <w:sz w:val="30"/>
      <w:szCs w:val="30"/>
    </w:rPr>
  </w:style>
  <w:style w:type="character" w:customStyle="1" w:styleId="base1">
    <w:name w:val="base1"/>
    <w:rsid w:val="005F125B"/>
    <w:rPr>
      <w:rFonts w:ascii="Verdana" w:hAnsi="Verdana" w:hint="default"/>
      <w:b w:val="0"/>
      <w:bCs w:val="0"/>
      <w:i w:val="0"/>
      <w:iCs w:val="0"/>
      <w:strike w:val="0"/>
      <w:dstrike w:val="0"/>
      <w:color w:val="000000"/>
      <w:sz w:val="20"/>
      <w:szCs w:val="20"/>
      <w:u w:val="none"/>
      <w:effect w:val="none"/>
    </w:rPr>
  </w:style>
</w:styles>
</file>

<file path=word/webSettings.xml><?xml version="1.0" encoding="utf-8"?>
<w:webSettings xmlns:r="http://schemas.openxmlformats.org/officeDocument/2006/relationships" xmlns:w="http://schemas.openxmlformats.org/wordprocessingml/2006/main">
  <w:divs>
    <w:div w:id="35745090">
      <w:bodyDiv w:val="1"/>
      <w:marLeft w:val="0"/>
      <w:marRight w:val="0"/>
      <w:marTop w:val="0"/>
      <w:marBottom w:val="0"/>
      <w:divBdr>
        <w:top w:val="none" w:sz="0" w:space="0" w:color="auto"/>
        <w:left w:val="none" w:sz="0" w:space="0" w:color="auto"/>
        <w:bottom w:val="none" w:sz="0" w:space="0" w:color="auto"/>
        <w:right w:val="none" w:sz="0" w:space="0" w:color="auto"/>
      </w:divBdr>
    </w:div>
    <w:div w:id="183568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5.emf"/><Relationship Id="rId117" Type="http://schemas.openxmlformats.org/officeDocument/2006/relationships/image" Target="media/image115.png"/><Relationship Id="rId21" Type="http://schemas.openxmlformats.org/officeDocument/2006/relationships/image" Target="media/image20.emf"/><Relationship Id="rId42" Type="http://schemas.openxmlformats.org/officeDocument/2006/relationships/image" Target="media/image41.png"/><Relationship Id="rId47" Type="http://schemas.openxmlformats.org/officeDocument/2006/relationships/image" Target="media/image45.png"/><Relationship Id="rId63" Type="http://schemas.openxmlformats.org/officeDocument/2006/relationships/image" Target="media/image61.emf"/><Relationship Id="rId68" Type="http://schemas.openxmlformats.org/officeDocument/2006/relationships/image" Target="media/image66.emf"/><Relationship Id="rId84" Type="http://schemas.openxmlformats.org/officeDocument/2006/relationships/image" Target="media/image82.png"/><Relationship Id="rId89" Type="http://schemas.openxmlformats.org/officeDocument/2006/relationships/image" Target="media/image87.png"/><Relationship Id="rId112" Type="http://schemas.openxmlformats.org/officeDocument/2006/relationships/image" Target="media/image110.png"/><Relationship Id="rId133" Type="http://schemas.openxmlformats.org/officeDocument/2006/relationships/image" Target="media/image130.jpeg"/><Relationship Id="rId138" Type="http://schemas.openxmlformats.org/officeDocument/2006/relationships/theme" Target="theme/theme1.xml"/><Relationship Id="rId16" Type="http://schemas.openxmlformats.org/officeDocument/2006/relationships/image" Target="media/image15.png"/><Relationship Id="rId107" Type="http://schemas.openxmlformats.org/officeDocument/2006/relationships/image" Target="media/image105.png"/><Relationship Id="rId11" Type="http://schemas.openxmlformats.org/officeDocument/2006/relationships/image" Target="media/image10.png"/><Relationship Id="rId32" Type="http://schemas.openxmlformats.org/officeDocument/2006/relationships/image" Target="media/image31.png"/><Relationship Id="rId37" Type="http://schemas.openxmlformats.org/officeDocument/2006/relationships/image" Target="media/image36.jpeg"/><Relationship Id="rId53" Type="http://schemas.openxmlformats.org/officeDocument/2006/relationships/image" Target="media/image51.jpeg"/><Relationship Id="rId58" Type="http://schemas.openxmlformats.org/officeDocument/2006/relationships/image" Target="media/image56.jpeg"/><Relationship Id="rId74" Type="http://schemas.openxmlformats.org/officeDocument/2006/relationships/image" Target="media/image72.png"/><Relationship Id="rId79" Type="http://schemas.openxmlformats.org/officeDocument/2006/relationships/image" Target="media/image77.png"/><Relationship Id="rId102" Type="http://schemas.openxmlformats.org/officeDocument/2006/relationships/image" Target="media/image100.png"/><Relationship Id="rId123" Type="http://schemas.openxmlformats.org/officeDocument/2006/relationships/image" Target="media/image120.png"/><Relationship Id="rId128" Type="http://schemas.openxmlformats.org/officeDocument/2006/relationships/image" Target="media/image125.png"/><Relationship Id="rId5" Type="http://schemas.openxmlformats.org/officeDocument/2006/relationships/webSettings" Target="webSettings.xml"/><Relationship Id="rId90" Type="http://schemas.openxmlformats.org/officeDocument/2006/relationships/image" Target="media/image88.png"/><Relationship Id="rId95" Type="http://schemas.openxmlformats.org/officeDocument/2006/relationships/image" Target="media/image93.png"/><Relationship Id="rId14" Type="http://schemas.openxmlformats.org/officeDocument/2006/relationships/image" Target="media/image13.png"/><Relationship Id="rId22" Type="http://schemas.openxmlformats.org/officeDocument/2006/relationships/image" Target="media/image21.emf"/><Relationship Id="rId27" Type="http://schemas.openxmlformats.org/officeDocument/2006/relationships/image" Target="media/image26.emf"/><Relationship Id="rId30" Type="http://schemas.openxmlformats.org/officeDocument/2006/relationships/image" Target="media/image29.png"/><Relationship Id="rId35" Type="http://schemas.openxmlformats.org/officeDocument/2006/relationships/image" Target="media/image34.png"/><Relationship Id="rId43" Type="http://schemas.openxmlformats.org/officeDocument/2006/relationships/image" Target="media/image6.png"/><Relationship Id="rId48" Type="http://schemas.openxmlformats.org/officeDocument/2006/relationships/image" Target="media/image46.png"/><Relationship Id="rId56" Type="http://schemas.openxmlformats.org/officeDocument/2006/relationships/image" Target="media/image54.jpeg"/><Relationship Id="rId64" Type="http://schemas.openxmlformats.org/officeDocument/2006/relationships/image" Target="media/image62.png"/><Relationship Id="rId69" Type="http://schemas.openxmlformats.org/officeDocument/2006/relationships/image" Target="media/image67.png"/><Relationship Id="rId77" Type="http://schemas.openxmlformats.org/officeDocument/2006/relationships/image" Target="media/image75.png"/><Relationship Id="rId100" Type="http://schemas.openxmlformats.org/officeDocument/2006/relationships/image" Target="media/image98.emf"/><Relationship Id="rId105" Type="http://schemas.openxmlformats.org/officeDocument/2006/relationships/image" Target="media/image103.png"/><Relationship Id="rId113" Type="http://schemas.openxmlformats.org/officeDocument/2006/relationships/image" Target="media/image111.png"/><Relationship Id="rId118" Type="http://schemas.openxmlformats.org/officeDocument/2006/relationships/image" Target="media/image116.emf"/><Relationship Id="rId126" Type="http://schemas.openxmlformats.org/officeDocument/2006/relationships/image" Target="media/image123.png"/><Relationship Id="rId134" Type="http://schemas.openxmlformats.org/officeDocument/2006/relationships/image" Target="media/image131.emf"/><Relationship Id="rId8" Type="http://schemas.openxmlformats.org/officeDocument/2006/relationships/image" Target="media/image7.jpeg"/><Relationship Id="rId51" Type="http://schemas.openxmlformats.org/officeDocument/2006/relationships/image" Target="media/image49.emf"/><Relationship Id="rId72" Type="http://schemas.openxmlformats.org/officeDocument/2006/relationships/image" Target="media/image70.png"/><Relationship Id="rId80" Type="http://schemas.openxmlformats.org/officeDocument/2006/relationships/image" Target="media/image78.png"/><Relationship Id="rId85" Type="http://schemas.openxmlformats.org/officeDocument/2006/relationships/image" Target="media/image83.png"/><Relationship Id="rId93" Type="http://schemas.openxmlformats.org/officeDocument/2006/relationships/image" Target="media/image91.png"/><Relationship Id="rId98" Type="http://schemas.openxmlformats.org/officeDocument/2006/relationships/image" Target="media/image96.png"/><Relationship Id="rId121" Type="http://schemas.openxmlformats.org/officeDocument/2006/relationships/image" Target="media/image118.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4.emf"/><Relationship Id="rId33" Type="http://schemas.openxmlformats.org/officeDocument/2006/relationships/image" Target="media/image32.png"/><Relationship Id="rId38" Type="http://schemas.openxmlformats.org/officeDocument/2006/relationships/image" Target="media/image37.png"/><Relationship Id="rId46" Type="http://schemas.openxmlformats.org/officeDocument/2006/relationships/image" Target="media/image44.png"/><Relationship Id="rId59" Type="http://schemas.openxmlformats.org/officeDocument/2006/relationships/image" Target="media/image57.png"/><Relationship Id="rId67" Type="http://schemas.openxmlformats.org/officeDocument/2006/relationships/image" Target="media/image65.emf"/><Relationship Id="rId103" Type="http://schemas.openxmlformats.org/officeDocument/2006/relationships/image" Target="media/image101.png"/><Relationship Id="rId108" Type="http://schemas.openxmlformats.org/officeDocument/2006/relationships/image" Target="media/image106.emf"/><Relationship Id="rId116" Type="http://schemas.openxmlformats.org/officeDocument/2006/relationships/image" Target="media/image114.emf"/><Relationship Id="rId124" Type="http://schemas.openxmlformats.org/officeDocument/2006/relationships/image" Target="media/image121.png"/><Relationship Id="rId129" Type="http://schemas.openxmlformats.org/officeDocument/2006/relationships/image" Target="media/image126.png"/><Relationship Id="rId137" Type="http://schemas.openxmlformats.org/officeDocument/2006/relationships/fontTable" Target="fontTable.xml"/><Relationship Id="rId20" Type="http://schemas.openxmlformats.org/officeDocument/2006/relationships/image" Target="media/image19.emf"/><Relationship Id="rId41" Type="http://schemas.openxmlformats.org/officeDocument/2006/relationships/image" Target="media/image40.png"/><Relationship Id="rId54" Type="http://schemas.openxmlformats.org/officeDocument/2006/relationships/image" Target="media/image52.emf"/><Relationship Id="rId62" Type="http://schemas.openxmlformats.org/officeDocument/2006/relationships/image" Target="media/image60.png"/><Relationship Id="rId70" Type="http://schemas.openxmlformats.org/officeDocument/2006/relationships/image" Target="media/image68.png"/><Relationship Id="rId75" Type="http://schemas.openxmlformats.org/officeDocument/2006/relationships/image" Target="media/image73.png"/><Relationship Id="rId83" Type="http://schemas.openxmlformats.org/officeDocument/2006/relationships/image" Target="media/image81.png"/><Relationship Id="rId88" Type="http://schemas.openxmlformats.org/officeDocument/2006/relationships/image" Target="media/image86.png"/><Relationship Id="rId91" Type="http://schemas.openxmlformats.org/officeDocument/2006/relationships/image" Target="media/image89.png"/><Relationship Id="rId96" Type="http://schemas.openxmlformats.org/officeDocument/2006/relationships/image" Target="media/image94.png"/><Relationship Id="rId111" Type="http://schemas.openxmlformats.org/officeDocument/2006/relationships/image" Target="media/image109.png"/><Relationship Id="rId132" Type="http://schemas.openxmlformats.org/officeDocument/2006/relationships/image" Target="media/image1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image" Target="media/image22.emf"/><Relationship Id="rId28" Type="http://schemas.openxmlformats.org/officeDocument/2006/relationships/image" Target="media/image27.emf"/><Relationship Id="rId36" Type="http://schemas.openxmlformats.org/officeDocument/2006/relationships/image" Target="media/image35.png"/><Relationship Id="rId49" Type="http://schemas.openxmlformats.org/officeDocument/2006/relationships/image" Target="media/image47.emf"/><Relationship Id="rId57" Type="http://schemas.openxmlformats.org/officeDocument/2006/relationships/image" Target="media/image55.jpeg"/><Relationship Id="rId106" Type="http://schemas.openxmlformats.org/officeDocument/2006/relationships/image" Target="media/image104.emf"/><Relationship Id="rId114" Type="http://schemas.openxmlformats.org/officeDocument/2006/relationships/image" Target="media/image112.emf"/><Relationship Id="rId119" Type="http://schemas.openxmlformats.org/officeDocument/2006/relationships/image" Target="media/image117.emf"/><Relationship Id="rId127" Type="http://schemas.openxmlformats.org/officeDocument/2006/relationships/image" Target="media/image124.png"/><Relationship Id="rId10" Type="http://schemas.openxmlformats.org/officeDocument/2006/relationships/image" Target="media/image9.jpeg"/><Relationship Id="rId31" Type="http://schemas.openxmlformats.org/officeDocument/2006/relationships/image" Target="media/image30.jpeg"/><Relationship Id="rId44" Type="http://schemas.openxmlformats.org/officeDocument/2006/relationships/image" Target="media/image42.png"/><Relationship Id="rId52" Type="http://schemas.openxmlformats.org/officeDocument/2006/relationships/image" Target="media/image50.emf"/><Relationship Id="rId60" Type="http://schemas.openxmlformats.org/officeDocument/2006/relationships/image" Target="media/image58.jpeg"/><Relationship Id="rId65" Type="http://schemas.openxmlformats.org/officeDocument/2006/relationships/image" Target="media/image63.emf"/><Relationship Id="rId73" Type="http://schemas.openxmlformats.org/officeDocument/2006/relationships/image" Target="media/image71.png"/><Relationship Id="rId78" Type="http://schemas.openxmlformats.org/officeDocument/2006/relationships/image" Target="media/image76.png"/><Relationship Id="rId81" Type="http://schemas.openxmlformats.org/officeDocument/2006/relationships/image" Target="media/image79.png"/><Relationship Id="rId86" Type="http://schemas.openxmlformats.org/officeDocument/2006/relationships/image" Target="media/image84.png"/><Relationship Id="rId94" Type="http://schemas.openxmlformats.org/officeDocument/2006/relationships/image" Target="media/image92.png"/><Relationship Id="rId99" Type="http://schemas.openxmlformats.org/officeDocument/2006/relationships/image" Target="media/image97.emf"/><Relationship Id="rId101" Type="http://schemas.openxmlformats.org/officeDocument/2006/relationships/image" Target="media/image99.emf"/><Relationship Id="rId122" Type="http://schemas.openxmlformats.org/officeDocument/2006/relationships/image" Target="media/image119.png"/><Relationship Id="rId130" Type="http://schemas.openxmlformats.org/officeDocument/2006/relationships/image" Target="media/image127.emf"/><Relationship Id="rId135" Type="http://schemas.openxmlformats.org/officeDocument/2006/relationships/image" Target="media/image132.emf"/><Relationship Id="rId4" Type="http://schemas.openxmlformats.org/officeDocument/2006/relationships/settings" Target="settings.xml"/><Relationship Id="rId9" Type="http://schemas.openxmlformats.org/officeDocument/2006/relationships/image" Target="media/image8.jpeg"/><Relationship Id="rId13" Type="http://schemas.openxmlformats.org/officeDocument/2006/relationships/image" Target="media/image12.png"/><Relationship Id="rId18" Type="http://schemas.openxmlformats.org/officeDocument/2006/relationships/image" Target="media/image17.emf"/><Relationship Id="rId39" Type="http://schemas.openxmlformats.org/officeDocument/2006/relationships/image" Target="media/image38.png"/><Relationship Id="rId109" Type="http://schemas.openxmlformats.org/officeDocument/2006/relationships/image" Target="media/image107.png"/><Relationship Id="rId34" Type="http://schemas.openxmlformats.org/officeDocument/2006/relationships/image" Target="media/image33.jpeg"/><Relationship Id="rId50" Type="http://schemas.openxmlformats.org/officeDocument/2006/relationships/image" Target="media/image48.jpeg"/><Relationship Id="rId55" Type="http://schemas.openxmlformats.org/officeDocument/2006/relationships/image" Target="media/image53.jpeg"/><Relationship Id="rId76" Type="http://schemas.openxmlformats.org/officeDocument/2006/relationships/image" Target="media/image74.png"/><Relationship Id="rId97" Type="http://schemas.openxmlformats.org/officeDocument/2006/relationships/image" Target="media/image95.png"/><Relationship Id="rId104" Type="http://schemas.openxmlformats.org/officeDocument/2006/relationships/image" Target="media/image102.png"/><Relationship Id="rId120" Type="http://schemas.openxmlformats.org/officeDocument/2006/relationships/image" Target="media/image5.png"/><Relationship Id="rId125"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69.png"/><Relationship Id="rId92" Type="http://schemas.openxmlformats.org/officeDocument/2006/relationships/image" Target="media/image90.png"/><Relationship Id="rId2" Type="http://schemas.openxmlformats.org/officeDocument/2006/relationships/numbering" Target="numbering.xml"/><Relationship Id="rId29" Type="http://schemas.openxmlformats.org/officeDocument/2006/relationships/image" Target="media/image28.png"/><Relationship Id="rId24" Type="http://schemas.openxmlformats.org/officeDocument/2006/relationships/image" Target="media/image23.emf"/><Relationship Id="rId40" Type="http://schemas.openxmlformats.org/officeDocument/2006/relationships/image" Target="media/image39.png"/><Relationship Id="rId45" Type="http://schemas.openxmlformats.org/officeDocument/2006/relationships/image" Target="media/image43.jpeg"/><Relationship Id="rId66" Type="http://schemas.openxmlformats.org/officeDocument/2006/relationships/image" Target="media/image64.emf"/><Relationship Id="rId87" Type="http://schemas.openxmlformats.org/officeDocument/2006/relationships/image" Target="media/image85.png"/><Relationship Id="rId110" Type="http://schemas.openxmlformats.org/officeDocument/2006/relationships/image" Target="media/image108.png"/><Relationship Id="rId115" Type="http://schemas.openxmlformats.org/officeDocument/2006/relationships/image" Target="media/image113.png"/><Relationship Id="rId131" Type="http://schemas.openxmlformats.org/officeDocument/2006/relationships/image" Target="media/image128.emf"/><Relationship Id="rId136" Type="http://schemas.openxmlformats.org/officeDocument/2006/relationships/image" Target="media/image133.jpeg"/><Relationship Id="rId61" Type="http://schemas.openxmlformats.org/officeDocument/2006/relationships/image" Target="media/image59.png"/><Relationship Id="rId82" Type="http://schemas.openxmlformats.org/officeDocument/2006/relationships/image" Target="media/image80.png"/><Relationship Id="rId19" Type="http://schemas.openxmlformats.org/officeDocument/2006/relationships/image" Target="media/image18.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917;&#960;&#953;&#966;&#940;&#957;&#949;&#953;&#945;%20&#949;&#961;&#947;&#945;&#963;&#943;&#945;&#962;\&#915;&#953;&#974;&#961;&#947;&#959;&#962;\&#928;&#961;&#972;&#964;&#965;&#960;&#959;%20&#949;&#947;&#947;&#961;&#940;&#966;&#959;&#96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78E1F-F96F-4F94-9082-4B0F0064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Πρότυπο εγγράφου.dot</Template>
  <TotalTime>0</TotalTime>
  <Pages>150</Pages>
  <Words>21496</Words>
  <Characters>116079</Characters>
  <Application>Microsoft Office Word</Application>
  <DocSecurity>0</DocSecurity>
  <Lines>967</Lines>
  <Paragraphs>274</Paragraphs>
  <ScaleCrop>false</ScaleCrop>
  <HeadingPairs>
    <vt:vector size="2" baseType="variant">
      <vt:variant>
        <vt:lpstr>Τίτλος</vt:lpstr>
      </vt:variant>
      <vt:variant>
        <vt:i4>1</vt:i4>
      </vt:variant>
    </vt:vector>
  </HeadingPairs>
  <TitlesOfParts>
    <vt:vector size="1" baseType="lpstr">
      <vt:lpstr>ΥΠΟΥΡΓΕΙΟ ΕΘΝΙΚΗΣ ΠΑΙΔΕΙΑΣ ΚΑΙ ΘΡΗΣΚΕΥΜΑΤΩΝ</vt:lpstr>
    </vt:vector>
  </TitlesOfParts>
  <Company>V</Company>
  <LinksUpToDate>false</LinksUpToDate>
  <CharactersWithSpaces>137301</CharactersWithSpaces>
  <SharedDoc>false</SharedDoc>
  <HLinks>
    <vt:vector size="36" baseType="variant">
      <vt:variant>
        <vt:i4>4390941</vt:i4>
      </vt:variant>
      <vt:variant>
        <vt:i4>30</vt:i4>
      </vt:variant>
      <vt:variant>
        <vt:i4>0</vt:i4>
      </vt:variant>
      <vt:variant>
        <vt:i4>5</vt:i4>
      </vt:variant>
      <vt:variant>
        <vt:lpwstr>http://www.gein.noa.gr/Greek/WEB-EDU/earthquakes.htm</vt:lpwstr>
      </vt:variant>
      <vt:variant>
        <vt:lpwstr/>
      </vt:variant>
      <vt:variant>
        <vt:i4>4390941</vt:i4>
      </vt:variant>
      <vt:variant>
        <vt:i4>27</vt:i4>
      </vt:variant>
      <vt:variant>
        <vt:i4>0</vt:i4>
      </vt:variant>
      <vt:variant>
        <vt:i4>5</vt:i4>
      </vt:variant>
      <vt:variant>
        <vt:lpwstr>http://www.gein.noa.gr/Greek/WEB-EDU/earthquakes.htm</vt:lpwstr>
      </vt:variant>
      <vt:variant>
        <vt:lpwstr/>
      </vt:variant>
      <vt:variant>
        <vt:i4>1245274</vt:i4>
      </vt:variant>
      <vt:variant>
        <vt:i4>24</vt:i4>
      </vt:variant>
      <vt:variant>
        <vt:i4>0</vt:i4>
      </vt:variant>
      <vt:variant>
        <vt:i4>5</vt:i4>
      </vt:variant>
      <vt:variant>
        <vt:lpwstr>http://www.google.gr/</vt:lpwstr>
      </vt:variant>
      <vt:variant>
        <vt:lpwstr/>
      </vt:variant>
      <vt:variant>
        <vt:i4>2097274</vt:i4>
      </vt:variant>
      <vt:variant>
        <vt:i4>21</vt:i4>
      </vt:variant>
      <vt:variant>
        <vt:i4>0</vt:i4>
      </vt:variant>
      <vt:variant>
        <vt:i4>5</vt:i4>
      </vt:variant>
      <vt:variant>
        <vt:lpwstr>http://www.yahooligans.com/</vt:lpwstr>
      </vt:variant>
      <vt:variant>
        <vt:lpwstr/>
      </vt:variant>
      <vt:variant>
        <vt:i4>3080230</vt:i4>
      </vt:variant>
      <vt:variant>
        <vt:i4>3</vt:i4>
      </vt:variant>
      <vt:variant>
        <vt:i4>0</vt:i4>
      </vt:variant>
      <vt:variant>
        <vt:i4>5</vt:i4>
      </vt:variant>
      <vt:variant>
        <vt:lpwstr>http://www.worldcommunitygrid.org/</vt:lpwstr>
      </vt:variant>
      <vt:variant>
        <vt:lpwstr/>
      </vt:variant>
      <vt:variant>
        <vt:i4>4849753</vt:i4>
      </vt:variant>
      <vt:variant>
        <vt:i4>0</vt:i4>
      </vt:variant>
      <vt:variant>
        <vt:i4>0</vt:i4>
      </vt:variant>
      <vt:variant>
        <vt:i4>5</vt:i4>
      </vt:variant>
      <vt:variant>
        <vt:lpwstr>http://www.pi-schools.gr/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ΕΘΝΙΚΗΣ ΠΑΙΔΕΙΑΣ ΚΑΙ ΘΡΗΣΚΕΥΜΑΤΩΝ</dc:title>
  <dc:subject/>
  <dc:creator>user</dc:creator>
  <cp:keywords/>
  <dc:description/>
  <cp:lastModifiedBy>mgelastopoulou</cp:lastModifiedBy>
  <cp:revision>2</cp:revision>
  <cp:lastPrinted>2015-05-12T13:22:00Z</cp:lastPrinted>
  <dcterms:created xsi:type="dcterms:W3CDTF">2015-05-14T13:18:00Z</dcterms:created>
  <dcterms:modified xsi:type="dcterms:W3CDTF">2015-05-14T13:18:00Z</dcterms:modified>
</cp:coreProperties>
</file>